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ABB9" w14:textId="77777777" w:rsidR="0011564F" w:rsidRPr="00832119" w:rsidRDefault="0011564F" w:rsidP="0011564F">
      <w:pPr>
        <w:pStyle w:val="Sangradetextonormal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TABLA</w:t>
      </w:r>
      <w:r w:rsidR="003309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</w:t>
      </w:r>
      <w:r w:rsidR="003309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ADAPTACIÓN</w:t>
      </w:r>
      <w:r w:rsidR="003309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DEL</w:t>
      </w:r>
      <w:r w:rsidR="003309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GRADO</w:t>
      </w:r>
      <w:r w:rsidR="003309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EN</w:t>
      </w:r>
      <w:r w:rsidR="003309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FISIOTERAPIA</w:t>
      </w:r>
    </w:p>
    <w:tbl>
      <w:tblPr>
        <w:tblW w:w="49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851"/>
        <w:gridCol w:w="1134"/>
        <w:gridCol w:w="2976"/>
        <w:gridCol w:w="851"/>
        <w:gridCol w:w="881"/>
      </w:tblGrid>
      <w:tr w:rsidR="00330999" w:rsidRPr="00604F87" w14:paraId="580BAE7D" w14:textId="77777777">
        <w:trPr>
          <w:cantSplit/>
          <w:trHeight w:val="450"/>
          <w:tblHeader/>
          <w:jc w:val="center"/>
        </w:trPr>
        <w:tc>
          <w:tcPr>
            <w:tcW w:w="49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vAlign w:val="center"/>
          </w:tcPr>
          <w:p w14:paraId="7699C526" w14:textId="77777777" w:rsidR="00330999" w:rsidRPr="00604F87" w:rsidRDefault="00330999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4F87">
              <w:rPr>
                <w:rFonts w:ascii="Arial" w:hAnsi="Arial" w:cs="Arial"/>
                <w:b/>
                <w:color w:val="000000"/>
                <w:sz w:val="20"/>
                <w:szCs w:val="20"/>
              </w:rPr>
              <w:t>DIPLOMATURA EN FISIOTERAPIA</w:t>
            </w:r>
          </w:p>
        </w:tc>
        <w:tc>
          <w:tcPr>
            <w:tcW w:w="4708" w:type="dxa"/>
            <w:gridSpan w:val="3"/>
            <w:shd w:val="clear" w:color="auto" w:fill="DAE9F7"/>
            <w:vAlign w:val="center"/>
          </w:tcPr>
          <w:p w14:paraId="042D470F" w14:textId="77777777" w:rsidR="00330999" w:rsidRPr="00604F87" w:rsidRDefault="00330999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4F87">
              <w:rPr>
                <w:rFonts w:ascii="Arial" w:hAnsi="Arial" w:cs="Arial"/>
                <w:b/>
                <w:color w:val="000000"/>
                <w:sz w:val="20"/>
                <w:szCs w:val="20"/>
              </w:rPr>
              <w:t>TÍTULO DE GRADO EN FISIOTERAPIA</w:t>
            </w:r>
          </w:p>
        </w:tc>
      </w:tr>
      <w:tr w:rsidR="00604F87" w:rsidRPr="00604F87" w14:paraId="3765BEB1" w14:textId="77777777" w:rsidTr="00604F87">
        <w:trPr>
          <w:cantSplit/>
          <w:trHeight w:val="450"/>
          <w:tblHeader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1D969" w14:textId="77777777" w:rsidR="0011564F" w:rsidRPr="00604F87" w:rsidRDefault="003F743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4F87">
              <w:rPr>
                <w:rFonts w:ascii="Arial" w:hAnsi="Arial" w:cs="Arial"/>
                <w:b/>
                <w:bCs/>
                <w:sz w:val="16"/>
                <w:szCs w:val="16"/>
              </w:rPr>
              <w:t>ASIGNATURAS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E6F7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4F87">
              <w:rPr>
                <w:rFonts w:ascii="Arial" w:hAnsi="Arial" w:cs="Arial"/>
                <w:b/>
                <w:bCs/>
                <w:sz w:val="16"/>
                <w:szCs w:val="16"/>
              </w:rPr>
              <w:t>CURSO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9B78F7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4F87">
              <w:rPr>
                <w:rFonts w:ascii="Arial" w:hAnsi="Arial" w:cs="Arial"/>
                <w:b/>
                <w:bCs/>
                <w:sz w:val="16"/>
                <w:szCs w:val="16"/>
              </w:rPr>
              <w:t>CRÉDITOS</w:t>
            </w:r>
          </w:p>
        </w:tc>
        <w:tc>
          <w:tcPr>
            <w:tcW w:w="2976" w:type="dxa"/>
            <w:vAlign w:val="center"/>
          </w:tcPr>
          <w:p w14:paraId="52076A2C" w14:textId="77777777" w:rsidR="0011564F" w:rsidRPr="00604F87" w:rsidRDefault="003F743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4F87">
              <w:rPr>
                <w:rFonts w:ascii="Arial" w:hAnsi="Arial" w:cs="Arial"/>
                <w:b/>
                <w:bCs/>
                <w:sz w:val="16"/>
                <w:szCs w:val="16"/>
              </w:rPr>
              <w:t>ASIGNATURAS</w:t>
            </w:r>
          </w:p>
        </w:tc>
        <w:tc>
          <w:tcPr>
            <w:tcW w:w="851" w:type="dxa"/>
            <w:vAlign w:val="center"/>
          </w:tcPr>
          <w:p w14:paraId="0180FEB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4F87">
              <w:rPr>
                <w:rFonts w:ascii="Arial" w:hAnsi="Arial" w:cs="Arial"/>
                <w:b/>
                <w:bCs/>
                <w:sz w:val="16"/>
                <w:szCs w:val="16"/>
              </w:rPr>
              <w:t>CURSO</w:t>
            </w:r>
          </w:p>
        </w:tc>
        <w:tc>
          <w:tcPr>
            <w:tcW w:w="881" w:type="dxa"/>
            <w:vAlign w:val="center"/>
          </w:tcPr>
          <w:p w14:paraId="4CB78492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4F8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</w:tr>
      <w:tr w:rsidR="00604F87" w:rsidRPr="00604F87" w14:paraId="2D115359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55514F96" w14:textId="77777777" w:rsidR="0011564F" w:rsidRPr="00604F87" w:rsidRDefault="007D4F9A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FÍSICA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2B670BA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2B37D20D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17820D46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FÍSICA APLICADA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7343F40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10F5497F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26B82C36" w14:textId="77777777" w:rsidTr="00604F8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CB73861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BIOMECÁNICA DEL APARATO LOCOMOTOR 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BFA99CF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07EB795D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noWrap/>
            <w:vAlign w:val="center"/>
          </w:tcPr>
          <w:p w14:paraId="6F9B8C45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CINESIOLOGÍA</w:t>
            </w:r>
          </w:p>
        </w:tc>
        <w:tc>
          <w:tcPr>
            <w:tcW w:w="851" w:type="dxa"/>
            <w:noWrap/>
            <w:vAlign w:val="center"/>
          </w:tcPr>
          <w:p w14:paraId="3D6128B4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center"/>
          </w:tcPr>
          <w:p w14:paraId="5363621F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46EAB02E" w14:textId="7777777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0284CB25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BIOMECÁNICA</w:t>
            </w:r>
            <w:r w:rsidR="00330999" w:rsidRPr="00604F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F87">
              <w:rPr>
                <w:rFonts w:ascii="Arial" w:hAnsi="Arial" w:cs="Arial"/>
                <w:sz w:val="20"/>
                <w:szCs w:val="20"/>
              </w:rPr>
              <w:t>DEL APARATO LOCOMOTOR II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3B71EE68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1CD3ECD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0930E106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BIOMECÁNICA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33356784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22D0FF9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7E041BAC" w14:textId="77777777" w:rsidTr="00604F8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475AA81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PSICOLOGÍA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11AEFE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21715C7D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76" w:type="dxa"/>
            <w:noWrap/>
            <w:vAlign w:val="center"/>
          </w:tcPr>
          <w:p w14:paraId="14F5E168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PSICOLOGÍA</w:t>
            </w:r>
          </w:p>
        </w:tc>
        <w:tc>
          <w:tcPr>
            <w:tcW w:w="851" w:type="dxa"/>
            <w:noWrap/>
            <w:vAlign w:val="center"/>
          </w:tcPr>
          <w:p w14:paraId="37D51CE3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center"/>
          </w:tcPr>
          <w:p w14:paraId="05C1FC99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79E827A8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7EA6881F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ANATOMÍA 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55C10A2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69AFE5AA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1C0AA6FE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ANATOMÍA I 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5FB517E4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416279D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3ACC6E1D" w14:textId="77777777" w:rsidTr="00604F8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A4644FA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ANATOMÍA II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4D108D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724D91D2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noWrap/>
            <w:vAlign w:val="center"/>
          </w:tcPr>
          <w:p w14:paraId="24E02472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ANATOMÍA II</w:t>
            </w:r>
          </w:p>
        </w:tc>
        <w:tc>
          <w:tcPr>
            <w:tcW w:w="851" w:type="dxa"/>
            <w:noWrap/>
            <w:vAlign w:val="center"/>
          </w:tcPr>
          <w:p w14:paraId="45E2E65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center"/>
          </w:tcPr>
          <w:p w14:paraId="2CAB183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140633FC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4FA9259A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FISIOLOGÍA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2714615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53E6D24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591E6DF9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FUNDAMENTOS DE FISIOLOGÍA Y BIOQUÍMICA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7F6DC46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31152A58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40E078D7" w14:textId="77777777" w:rsidTr="00604F8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D04FEFF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INFORMÁTICA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3B75C2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noWrap/>
            <w:vAlign w:val="center"/>
          </w:tcPr>
          <w:p w14:paraId="3C57CE2A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noWrap/>
            <w:vAlign w:val="center"/>
          </w:tcPr>
          <w:p w14:paraId="0F8CF45B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851" w:type="dxa"/>
            <w:noWrap/>
            <w:vAlign w:val="center"/>
          </w:tcPr>
          <w:p w14:paraId="2D870B6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center"/>
          </w:tcPr>
          <w:p w14:paraId="30CCEE58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3D99B88A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7E88A5E5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INGLÉS III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5B51419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574D4FC9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4BFAB260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INGLÉS TÉCNICO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6B99FD57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0D98E519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18A8DB9C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D495269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INTRODUCCIÓN A LA INVESTIGACIÓN EN FISIOTERAPIA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0EB5C8A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noWrap/>
            <w:vAlign w:val="center"/>
          </w:tcPr>
          <w:p w14:paraId="3049DE2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shd w:val="clear" w:color="auto" w:fill="FFFFFF"/>
            <w:noWrap/>
            <w:vAlign w:val="center"/>
          </w:tcPr>
          <w:p w14:paraId="1CDCEEC4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INTRODUCCIÓN </w:t>
            </w:r>
            <w:r w:rsidR="00604F87" w:rsidRPr="00604F87">
              <w:rPr>
                <w:rFonts w:ascii="Arial" w:hAnsi="Arial" w:cs="Arial"/>
                <w:sz w:val="20"/>
                <w:szCs w:val="20"/>
              </w:rPr>
              <w:t xml:space="preserve">a la </w:t>
            </w:r>
            <w:r w:rsidRPr="00604F87">
              <w:rPr>
                <w:rFonts w:ascii="Arial" w:hAnsi="Arial" w:cs="Arial"/>
                <w:sz w:val="20"/>
                <w:szCs w:val="20"/>
              </w:rPr>
              <w:t>INVESTIGACIÓN CLÍNICA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2C0923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10B55C7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214FB1E3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20FDA0C1" w14:textId="77777777" w:rsidR="0011564F" w:rsidRPr="00604F87" w:rsidRDefault="0006551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AFECCIONES MÉDICO-QUIRÚRGICAS 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3D0CBE9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2CF9773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795F14DA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AFECCIONES MÉDICO-QUIRÚRGICAS I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4FAFDEEA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29078A4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04F87" w:rsidRPr="00604F87" w14:paraId="63D246E4" w14:textId="77777777">
        <w:trPr>
          <w:cantSplit/>
          <w:trHeight w:val="390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96815E1" w14:textId="77777777" w:rsidR="0011564F" w:rsidRPr="00604F87" w:rsidRDefault="0006551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AFECCIONES MÉDICO-QUIRÚRGICAS II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91C05F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noWrap/>
            <w:vAlign w:val="center"/>
          </w:tcPr>
          <w:p w14:paraId="431ED663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FFFFFF"/>
            <w:noWrap/>
            <w:vAlign w:val="center"/>
          </w:tcPr>
          <w:p w14:paraId="11136A36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AFECCIONES MÉDICO-QUIRÚRGICAS II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0DE4FB7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5BA4FEDD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69852E08" w14:textId="77777777">
        <w:trPr>
          <w:cantSplit/>
          <w:trHeight w:val="390"/>
          <w:jc w:val="center"/>
        </w:trPr>
        <w:tc>
          <w:tcPr>
            <w:tcW w:w="3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14F6742B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TEORÍA </w:t>
            </w:r>
            <w:r w:rsidR="00604F87" w:rsidRPr="00604F87">
              <w:rPr>
                <w:rFonts w:ascii="Arial" w:hAnsi="Arial" w:cs="Arial"/>
                <w:sz w:val="20"/>
                <w:szCs w:val="20"/>
              </w:rPr>
              <w:t>y</w:t>
            </w:r>
            <w:r w:rsidRPr="00604F87">
              <w:rPr>
                <w:rFonts w:ascii="Arial" w:hAnsi="Arial" w:cs="Arial"/>
                <w:sz w:val="20"/>
                <w:szCs w:val="20"/>
              </w:rPr>
              <w:t xml:space="preserve"> TÉCNICA FISIOTERÁPICA I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4DD3593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401219F3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117A5500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FUNDAMENTOS DE FISIOTERAPIA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1D1B8CB0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44F0EB7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1A3132CE" w14:textId="77777777">
        <w:trPr>
          <w:cantSplit/>
          <w:trHeight w:val="390"/>
          <w:jc w:val="center"/>
        </w:trPr>
        <w:tc>
          <w:tcPr>
            <w:tcW w:w="3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3DCE5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E1DED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C4ED3AF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471B9819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VALORACIÓN EN FISIOTERAPIA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08A6C16A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0056BA2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4F87" w:rsidRPr="00604F87" w14:paraId="6EE9CC2B" w14:textId="77777777">
        <w:trPr>
          <w:cantSplit/>
          <w:trHeight w:val="690"/>
          <w:jc w:val="center"/>
        </w:trPr>
        <w:tc>
          <w:tcPr>
            <w:tcW w:w="3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6D63C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5BC5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517C527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AE9F7"/>
            <w:vAlign w:val="center"/>
          </w:tcPr>
          <w:p w14:paraId="3BF337B2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PROCEDIMI</w:t>
            </w:r>
            <w:r w:rsidR="004A5AC8" w:rsidRPr="00604F87">
              <w:rPr>
                <w:rFonts w:ascii="Arial" w:hAnsi="Arial" w:cs="Arial"/>
                <w:sz w:val="20"/>
                <w:szCs w:val="20"/>
              </w:rPr>
              <w:t>ENTOS GENERALES DE INTERVENCIÓN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7CAC68EC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7D422DF3" w14:textId="77777777" w:rsidR="0011564F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3BCBF387" w14:textId="77777777">
        <w:trPr>
          <w:cantSplit/>
          <w:trHeight w:val="390"/>
          <w:jc w:val="center"/>
        </w:trPr>
        <w:tc>
          <w:tcPr>
            <w:tcW w:w="3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A4A886E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TEORÍA </w:t>
            </w:r>
            <w:r w:rsidR="00604F87" w:rsidRPr="00604F87">
              <w:rPr>
                <w:rFonts w:ascii="Arial" w:hAnsi="Arial" w:cs="Arial"/>
                <w:sz w:val="20"/>
                <w:szCs w:val="20"/>
              </w:rPr>
              <w:t>y</w:t>
            </w:r>
            <w:r w:rsidRPr="00604F87">
              <w:rPr>
                <w:rFonts w:ascii="Arial" w:hAnsi="Arial" w:cs="Arial"/>
                <w:sz w:val="20"/>
                <w:szCs w:val="20"/>
              </w:rPr>
              <w:t>TÉCNICA FISIOTERÁPICA II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860B2B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noWrap/>
            <w:vAlign w:val="center"/>
          </w:tcPr>
          <w:p w14:paraId="70B4C648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76" w:type="dxa"/>
            <w:shd w:val="clear" w:color="auto" w:fill="FFFFFF"/>
            <w:noWrap/>
            <w:vAlign w:val="center"/>
          </w:tcPr>
          <w:p w14:paraId="6227B403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CINESITERAPIA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831BAAC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16D31B53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04F87" w:rsidRPr="00604F87" w14:paraId="4FC6DEB1" w14:textId="77777777">
        <w:trPr>
          <w:cantSplit/>
          <w:trHeight w:val="527"/>
          <w:jc w:val="center"/>
        </w:trPr>
        <w:tc>
          <w:tcPr>
            <w:tcW w:w="3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A5A9C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82E0F9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4FD832F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14:paraId="0C9E4392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MÉTODOS ESPECÍFICOS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E92F2EF" w14:textId="77777777" w:rsidR="0011564F" w:rsidRPr="00604F87" w:rsidRDefault="005A07AA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567E8BD2" w14:textId="77777777" w:rsidR="0011564F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2B5DC759" w14:textId="77777777">
        <w:trPr>
          <w:cantSplit/>
          <w:trHeight w:val="420"/>
          <w:jc w:val="center"/>
        </w:trPr>
        <w:tc>
          <w:tcPr>
            <w:tcW w:w="3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9F941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BFAF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798CDF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14:paraId="3C21976E" w14:textId="77777777" w:rsidR="0011564F" w:rsidRPr="00604F87" w:rsidRDefault="004A5AC8" w:rsidP="00F41270">
            <w:pPr>
              <w:spacing w:before="40" w:after="40"/>
              <w:contextualSpacing/>
              <w:rPr>
                <w:rFonts w:ascii="Arial" w:hAnsi="Arial" w:cs="Arial"/>
                <w:strike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MÉTODOS ESPECÍFICOS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FBB1A9E" w14:textId="77777777" w:rsidR="0011564F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77F9206C" w14:textId="77777777" w:rsidR="0011564F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541D8E0D" w14:textId="77777777">
        <w:trPr>
          <w:cantSplit/>
          <w:trHeight w:val="692"/>
          <w:jc w:val="center"/>
        </w:trPr>
        <w:tc>
          <w:tcPr>
            <w:tcW w:w="30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DAE9F7"/>
            <w:noWrap/>
            <w:vAlign w:val="center"/>
          </w:tcPr>
          <w:p w14:paraId="47B55B67" w14:textId="77777777" w:rsidR="004A5AC8" w:rsidRPr="00604F87" w:rsidRDefault="004A5AC8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TEORÍA </w:t>
            </w:r>
            <w:r w:rsidR="00604F87" w:rsidRPr="00604F87">
              <w:rPr>
                <w:rFonts w:ascii="Arial" w:hAnsi="Arial" w:cs="Arial"/>
                <w:sz w:val="20"/>
                <w:szCs w:val="20"/>
              </w:rPr>
              <w:t>y</w:t>
            </w:r>
            <w:r w:rsidRPr="00604F87">
              <w:rPr>
                <w:rFonts w:ascii="Arial" w:hAnsi="Arial" w:cs="Arial"/>
                <w:sz w:val="20"/>
                <w:szCs w:val="20"/>
              </w:rPr>
              <w:t xml:space="preserve"> TÉCNICA FISIOTERÁPICA III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DAE9F7"/>
            <w:vAlign w:val="center"/>
          </w:tcPr>
          <w:p w14:paraId="13804F7E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auto"/>
              <w:right w:val="single" w:sz="18" w:space="0" w:color="000000"/>
            </w:tcBorders>
            <w:shd w:val="clear" w:color="auto" w:fill="DAE9F7"/>
            <w:vAlign w:val="center"/>
          </w:tcPr>
          <w:p w14:paraId="3C765CC8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76" w:type="dxa"/>
            <w:tcBorders>
              <w:left w:val="single" w:sz="18" w:space="0" w:color="000000"/>
            </w:tcBorders>
            <w:shd w:val="clear" w:color="auto" w:fill="DAE9F7"/>
            <w:noWrap/>
            <w:vAlign w:val="center"/>
          </w:tcPr>
          <w:p w14:paraId="23D22D7D" w14:textId="77777777" w:rsidR="004A5AC8" w:rsidRPr="00604F87" w:rsidRDefault="004A5AC8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FISIOTERAPIA ESPECIALIDADES CLÍNICAS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5127DD2A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015C7C6A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604F87" w:rsidRPr="00604F87" w14:paraId="097BDA6D" w14:textId="77777777">
        <w:trPr>
          <w:cantSplit/>
          <w:trHeight w:val="692"/>
          <w:jc w:val="center"/>
        </w:trPr>
        <w:tc>
          <w:tcPr>
            <w:tcW w:w="3009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14:paraId="0CDF74A0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389CC47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14:paraId="086EBBCE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18" w:space="0" w:color="000000"/>
            </w:tcBorders>
            <w:shd w:val="clear" w:color="auto" w:fill="DAE9F7"/>
            <w:noWrap/>
            <w:vAlign w:val="center"/>
          </w:tcPr>
          <w:p w14:paraId="1B2772A1" w14:textId="77777777" w:rsidR="004A5AC8" w:rsidRPr="00604F87" w:rsidRDefault="004A5AC8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FISIOTERAPIA ESPECIALIDADES CLÍNICAS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53654515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6F18121D" w14:textId="77777777" w:rsidR="004A5AC8" w:rsidRPr="00604F87" w:rsidRDefault="004A5AC8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0107CE30" w14:textId="7777777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F772CAF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SALUD PÚBLICA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9FA3268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noWrap/>
            <w:vAlign w:val="center"/>
          </w:tcPr>
          <w:p w14:paraId="1E6C8AF0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shd w:val="clear" w:color="auto" w:fill="FFFFFF"/>
            <w:noWrap/>
            <w:vAlign w:val="center"/>
          </w:tcPr>
          <w:p w14:paraId="451AD3C8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SALUD PÚBLICA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13B7B25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51F00BF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04F87" w:rsidRPr="00604F87" w14:paraId="3554555A" w14:textId="7777777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237DB78B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ATENCIÓN PRIMARIA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28F71A81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2AC07F0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shd w:val="clear" w:color="auto" w:fill="DAE9F7"/>
            <w:noWrap/>
            <w:vAlign w:val="center"/>
          </w:tcPr>
          <w:p w14:paraId="35D5D532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FISIOTERAPIA COMUNITARIA</w:t>
            </w:r>
          </w:p>
        </w:tc>
        <w:tc>
          <w:tcPr>
            <w:tcW w:w="851" w:type="dxa"/>
            <w:shd w:val="clear" w:color="auto" w:fill="DAE9F7"/>
            <w:noWrap/>
            <w:vAlign w:val="center"/>
          </w:tcPr>
          <w:p w14:paraId="6760B059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shd w:val="clear" w:color="auto" w:fill="DAE9F7"/>
            <w:noWrap/>
            <w:vAlign w:val="center"/>
          </w:tcPr>
          <w:p w14:paraId="035A2BF0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04F87" w:rsidRPr="00604F87" w14:paraId="0FC3E5BA" w14:textId="7777777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F5B3C40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LEGISLACIÓN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A236C4B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noWrap/>
            <w:vAlign w:val="center"/>
          </w:tcPr>
          <w:p w14:paraId="6BFE5BA0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976" w:type="dxa"/>
            <w:shd w:val="clear" w:color="auto" w:fill="FFFFFF"/>
            <w:noWrap/>
            <w:vAlign w:val="center"/>
          </w:tcPr>
          <w:p w14:paraId="180DF5EC" w14:textId="77777777" w:rsidR="0011564F" w:rsidRPr="00604F87" w:rsidRDefault="007D4F9A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LEGISLACIÓN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AA02EA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1" w:type="dxa"/>
            <w:shd w:val="clear" w:color="auto" w:fill="FFFFFF"/>
            <w:noWrap/>
            <w:vAlign w:val="center"/>
          </w:tcPr>
          <w:p w14:paraId="1E2BC226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04F87" w:rsidRPr="00604F87" w14:paraId="7A2CCDB2" w14:textId="7777777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6950D3B4" w14:textId="77777777" w:rsidR="0011564F" w:rsidRPr="00604F87" w:rsidRDefault="0006551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 xml:space="preserve">ESTANCIAS CLÍNICAS </w:t>
            </w:r>
            <w:r w:rsidR="007D4F9A" w:rsidRPr="00604F87">
              <w:rPr>
                <w:rFonts w:ascii="Arial" w:hAnsi="Arial" w:cs="Arial"/>
                <w:sz w:val="20"/>
                <w:szCs w:val="20"/>
              </w:rPr>
              <w:t>I</w:t>
            </w:r>
            <w:r w:rsidR="0011564F" w:rsidRPr="00604F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5CD69700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2F6BC972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2976" w:type="dxa"/>
            <w:vMerge w:val="restart"/>
            <w:shd w:val="clear" w:color="auto" w:fill="DAE9F7"/>
            <w:noWrap/>
            <w:vAlign w:val="center"/>
          </w:tcPr>
          <w:p w14:paraId="551BEA36" w14:textId="77777777" w:rsidR="0011564F" w:rsidRPr="00604F87" w:rsidRDefault="0011564F" w:rsidP="00F41270">
            <w:pPr>
              <w:spacing w:before="40" w:after="4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PRÁCTICUM I</w:t>
            </w:r>
          </w:p>
        </w:tc>
        <w:tc>
          <w:tcPr>
            <w:tcW w:w="851" w:type="dxa"/>
            <w:vMerge w:val="restart"/>
            <w:shd w:val="clear" w:color="auto" w:fill="DAE9F7"/>
            <w:noWrap/>
            <w:vAlign w:val="center"/>
          </w:tcPr>
          <w:p w14:paraId="2AF5049E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1" w:type="dxa"/>
            <w:vMerge w:val="restart"/>
            <w:shd w:val="clear" w:color="auto" w:fill="DAE9F7"/>
            <w:noWrap/>
            <w:vAlign w:val="center"/>
          </w:tcPr>
          <w:p w14:paraId="14BEE390" w14:textId="77777777" w:rsidR="0011564F" w:rsidRPr="00604F87" w:rsidRDefault="0011564F" w:rsidP="00F41270">
            <w:pPr>
              <w:spacing w:before="40" w:after="4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04F87" w:rsidRPr="00604F87" w14:paraId="7D584278" w14:textId="77777777">
        <w:trPr>
          <w:cantSplit/>
          <w:trHeight w:val="402"/>
          <w:jc w:val="center"/>
        </w:trPr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23DC2352" w14:textId="77777777" w:rsidR="0011564F" w:rsidRPr="00604F87" w:rsidRDefault="0006551F" w:rsidP="00330999">
            <w:pPr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ESTANCIAS CLÍNICAS II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9F7"/>
            <w:noWrap/>
            <w:vAlign w:val="center"/>
          </w:tcPr>
          <w:p w14:paraId="4F43CBCB" w14:textId="77777777" w:rsidR="0011564F" w:rsidRPr="00604F87" w:rsidRDefault="0006551F" w:rsidP="00330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AE9F7"/>
            <w:noWrap/>
            <w:vAlign w:val="center"/>
          </w:tcPr>
          <w:p w14:paraId="76EDFDC3" w14:textId="77777777" w:rsidR="0011564F" w:rsidRPr="00604F87" w:rsidRDefault="0006551F" w:rsidP="00330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F8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76" w:type="dxa"/>
            <w:vMerge/>
            <w:shd w:val="clear" w:color="auto" w:fill="DAE9F7"/>
            <w:vAlign w:val="center"/>
          </w:tcPr>
          <w:p w14:paraId="232D2BEF" w14:textId="77777777" w:rsidR="0011564F" w:rsidRPr="00604F87" w:rsidRDefault="0011564F" w:rsidP="003309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AE9F7"/>
            <w:vAlign w:val="center"/>
          </w:tcPr>
          <w:p w14:paraId="16FB40AD" w14:textId="77777777" w:rsidR="0011564F" w:rsidRPr="00604F87" w:rsidRDefault="0011564F" w:rsidP="00330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shd w:val="clear" w:color="auto" w:fill="DAE9F7"/>
            <w:vAlign w:val="center"/>
          </w:tcPr>
          <w:p w14:paraId="3FECDFF3" w14:textId="77777777" w:rsidR="0011564F" w:rsidRPr="00604F87" w:rsidRDefault="0011564F" w:rsidP="00330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FAE397" w14:textId="77777777" w:rsidR="0011564F" w:rsidRPr="004A5AC8" w:rsidRDefault="0011564F" w:rsidP="00F41270">
      <w:pPr>
        <w:rPr>
          <w:rFonts w:ascii="Arial" w:hAnsi="Arial" w:cs="Arial"/>
        </w:rPr>
      </w:pPr>
    </w:p>
    <w:sectPr w:rsidR="0011564F" w:rsidRPr="004A5AC8" w:rsidSect="00F41270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843" w:right="1134" w:bottom="567" w:left="1134" w:header="1021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CD86" w14:textId="77777777" w:rsidR="005C11F0" w:rsidRDefault="005C11F0" w:rsidP="0069068F">
      <w:pPr>
        <w:rPr>
          <w:noProof/>
        </w:rPr>
      </w:pPr>
      <w:r>
        <w:separator/>
      </w:r>
    </w:p>
  </w:endnote>
  <w:endnote w:type="continuationSeparator" w:id="0">
    <w:p w14:paraId="36A2305E" w14:textId="77777777" w:rsidR="005C11F0" w:rsidRDefault="005C11F0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909B" w14:textId="77777777" w:rsidR="002C6C0E" w:rsidRPr="002C6C0E" w:rsidRDefault="00813972">
    <w:pPr>
      <w:pStyle w:val="Piedepgina"/>
      <w:jc w:val="right"/>
      <w:rPr>
        <w:rFonts w:ascii="Arial" w:hAnsi="Arial" w:cs="Arial"/>
        <w:sz w:val="20"/>
        <w:szCs w:val="20"/>
      </w:rPr>
    </w:pPr>
    <w:r w:rsidRPr="002C6C0E">
      <w:rPr>
        <w:rFonts w:ascii="Arial" w:hAnsi="Arial" w:cs="Arial"/>
        <w:sz w:val="20"/>
        <w:szCs w:val="20"/>
      </w:rPr>
      <w:fldChar w:fldCharType="begin"/>
    </w:r>
    <w:r w:rsidR="002C6C0E" w:rsidRPr="002C6C0E">
      <w:rPr>
        <w:rFonts w:ascii="Arial" w:hAnsi="Arial" w:cs="Arial"/>
        <w:sz w:val="20"/>
        <w:szCs w:val="20"/>
      </w:rPr>
      <w:instrText xml:space="preserve"> PAGE   \* MERGEFORMAT </w:instrText>
    </w:r>
    <w:r w:rsidRPr="002C6C0E">
      <w:rPr>
        <w:rFonts w:ascii="Arial" w:hAnsi="Arial" w:cs="Arial"/>
        <w:sz w:val="20"/>
        <w:szCs w:val="20"/>
      </w:rPr>
      <w:fldChar w:fldCharType="separate"/>
    </w:r>
    <w:r w:rsidR="008C3766">
      <w:rPr>
        <w:rFonts w:ascii="Arial" w:hAnsi="Arial" w:cs="Arial"/>
        <w:noProof/>
        <w:sz w:val="20"/>
        <w:szCs w:val="20"/>
      </w:rPr>
      <w:t>2</w:t>
    </w:r>
    <w:r w:rsidRPr="002C6C0E">
      <w:rPr>
        <w:rFonts w:ascii="Arial" w:hAnsi="Arial" w:cs="Arial"/>
        <w:sz w:val="20"/>
        <w:szCs w:val="20"/>
      </w:rPr>
      <w:fldChar w:fldCharType="end"/>
    </w:r>
  </w:p>
  <w:p w14:paraId="2B208B43" w14:textId="77777777" w:rsidR="00435D9B" w:rsidRDefault="00435D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40781" w14:textId="77777777" w:rsidR="0006300A" w:rsidRDefault="0006300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438">
      <w:rPr>
        <w:noProof/>
      </w:rPr>
      <w:t>1</w:t>
    </w:r>
    <w:r>
      <w:fldChar w:fldCharType="end"/>
    </w:r>
  </w:p>
  <w:p w14:paraId="7740D413" w14:textId="77777777" w:rsidR="00435D9B" w:rsidRDefault="00435D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A29D" w14:textId="77777777" w:rsidR="005C11F0" w:rsidRDefault="005C11F0" w:rsidP="0069068F">
      <w:pPr>
        <w:rPr>
          <w:noProof/>
        </w:rPr>
      </w:pPr>
      <w:r>
        <w:separator/>
      </w:r>
    </w:p>
  </w:footnote>
  <w:footnote w:type="continuationSeparator" w:id="0">
    <w:p w14:paraId="27EF9FA8" w14:textId="77777777" w:rsidR="005C11F0" w:rsidRDefault="005C11F0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318" w:type="dxa"/>
      <w:tblLook w:val="04A0" w:firstRow="1" w:lastRow="0" w:firstColumn="1" w:lastColumn="0" w:noHBand="0" w:noVBand="1"/>
    </w:tblPr>
    <w:tblGrid>
      <w:gridCol w:w="4537"/>
      <w:gridCol w:w="4961"/>
    </w:tblGrid>
    <w:tr w:rsidR="00435D9B" w14:paraId="54E809B5" w14:textId="77777777" w:rsidTr="00CF7872">
      <w:trPr>
        <w:trHeight w:val="710"/>
      </w:trPr>
      <w:tc>
        <w:tcPr>
          <w:tcW w:w="4537" w:type="dxa"/>
        </w:tcPr>
        <w:p w14:paraId="66E6D6F3" w14:textId="77777777" w:rsidR="00435D9B" w:rsidRPr="00C870BD" w:rsidRDefault="00557B14" w:rsidP="00557B14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  <w:rPr>
              <w:rFonts w:ascii="Arial" w:hAnsi="Arial" w:cs="Arial"/>
            </w:rPr>
          </w:pPr>
          <w:r>
            <w:rPr>
              <w:rFonts w:ascii="Arial" w:eastAsia="Calibri" w:hAnsi="Arial" w:cs="Arial"/>
              <w:b/>
              <w:noProof/>
              <w:lang w:val="es-ES" w:eastAsia="es-ES"/>
            </w:rPr>
            <w:pict w14:anchorId="4F8EF7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6" o:spid="_x0000_s1025" type="#_x0000_t75" style="position:absolute;left:0;text-align:left;margin-left:-1.8pt;margin-top:-3pt;width:119.9pt;height:27.8pt;z-index:251657216;visibility:visible;mso-position-horizontal-relative:margin" wrapcoords="0 0 0 21017 21348 21017 21348 0 0 0">
                <v:imagedata r:id="rId1" o:title=""/>
                <w10:wrap type="through" anchorx="margin"/>
              </v:shape>
            </w:pict>
          </w:r>
        </w:p>
      </w:tc>
      <w:tc>
        <w:tcPr>
          <w:tcW w:w="4961" w:type="dxa"/>
        </w:tcPr>
        <w:p w14:paraId="40D11B11" w14:textId="77777777" w:rsidR="00435D9B" w:rsidRPr="00C870BD" w:rsidRDefault="00435D9B" w:rsidP="00CF7872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14:paraId="31083F82" w14:textId="77777777" w:rsidR="00435D9B" w:rsidRPr="00557B14" w:rsidRDefault="00435D9B" w:rsidP="00CF7872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  <w:r w:rsidRPr="00557B14">
            <w:rPr>
              <w:rFonts w:ascii="Arial" w:hAnsi="Arial" w:cs="Arial"/>
              <w:sz w:val="19"/>
              <w:szCs w:val="19"/>
            </w:rPr>
            <w:t>Universidad Autónoma de Madrid</w:t>
          </w:r>
        </w:p>
        <w:p w14:paraId="24791A05" w14:textId="77777777" w:rsidR="00435D9B" w:rsidRDefault="00435D9B" w:rsidP="00CF7872">
          <w:pPr>
            <w:pStyle w:val="Encabezado"/>
            <w:jc w:val="right"/>
          </w:pPr>
        </w:p>
      </w:tc>
    </w:tr>
  </w:tbl>
  <w:p w14:paraId="64C94110" w14:textId="77777777" w:rsidR="0011564F" w:rsidRDefault="0011564F" w:rsidP="003309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B8A8" w14:textId="77777777" w:rsidR="00330999" w:rsidRDefault="00330999">
    <w:pPr>
      <w:pStyle w:val="Encabezado"/>
    </w:pPr>
    <w:r>
      <w:rPr>
        <w:noProof/>
      </w:rPr>
      <w:pict w14:anchorId="3AA78F40">
        <v:group id="Grupo 1" o:spid="_x0000_s1028" alt="Logo ONCE - GSO - EUF" style="position:absolute;margin-left:85.05pt;margin-top:35.35pt;width:453.1pt;height:42.45pt;z-index:251658240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252292278" o:spid="_x0000_s1029" type="#_x0000_t75" style="position:absolute;width:57543;height:53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30" type="#_x0000_t202" style="position:absolute;left:17949;top:564;width:27286;height:4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" filled="f" stroked="f" strokeweight=".5pt">
            <v:textbox style="mso-next-textbox:#Cuadro de texto 1">
              <w:txbxContent>
                <w:p w14:paraId="492F5D92" w14:textId="77777777" w:rsidR="00330999" w:rsidRPr="00330999" w:rsidRDefault="00330999" w:rsidP="0033099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20"/>
                      <w:szCs w:val="20"/>
                      <w:lang w:val="es-ES" w:eastAsia="en-US"/>
                    </w:rPr>
                  </w:pPr>
                  <w:r w:rsidRPr="00330999"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20"/>
                      <w:szCs w:val="20"/>
                      <w:lang w:val="es-ES" w:eastAsia="en-US"/>
                    </w:rPr>
                    <w:t xml:space="preserve">Escuela Universitaria de Fisioterapia </w:t>
                  </w:r>
                </w:p>
                <w:p w14:paraId="39258348" w14:textId="77777777" w:rsidR="00330999" w:rsidRPr="00330999" w:rsidRDefault="00330999" w:rsidP="00330999">
                  <w:pPr>
                    <w:autoSpaceDE w:val="0"/>
                    <w:autoSpaceDN w:val="0"/>
                    <w:adjustRightInd w:val="0"/>
                    <w:spacing w:before="60"/>
                    <w:jc w:val="center"/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18"/>
                      <w:szCs w:val="18"/>
                      <w:lang w:val="es-ES" w:eastAsia="en-US"/>
                    </w:rPr>
                  </w:pPr>
                  <w:r w:rsidRPr="00330999">
                    <w:rPr>
                      <w:rFonts w:ascii="Arial-BoldMT" w:eastAsia="Aptos" w:hAnsi="Arial-BoldMT" w:cs="Arial-BoldMT"/>
                      <w:b/>
                      <w:bCs/>
                      <w:color w:val="003333"/>
                      <w:sz w:val="18"/>
                      <w:szCs w:val="18"/>
                      <w:lang w:val="es-ES" w:eastAsia="en-US"/>
                    </w:rPr>
                    <w:t>Universidad Autónoma de Madrid</w:t>
                  </w: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158245">
    <w:abstractNumId w:val="2"/>
  </w:num>
  <w:num w:numId="2" w16cid:durableId="251015859">
    <w:abstractNumId w:val="0"/>
  </w:num>
  <w:num w:numId="3" w16cid:durableId="933366006">
    <w:abstractNumId w:val="3"/>
  </w:num>
  <w:num w:numId="4" w16cid:durableId="2045790454">
    <w:abstractNumId w:val="6"/>
  </w:num>
  <w:num w:numId="5" w16cid:durableId="1253976418">
    <w:abstractNumId w:val="8"/>
  </w:num>
  <w:num w:numId="6" w16cid:durableId="1536386003">
    <w:abstractNumId w:val="1"/>
  </w:num>
  <w:num w:numId="7" w16cid:durableId="1463964988">
    <w:abstractNumId w:val="7"/>
  </w:num>
  <w:num w:numId="8" w16cid:durableId="460072299">
    <w:abstractNumId w:val="10"/>
  </w:num>
  <w:num w:numId="9" w16cid:durableId="60018679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8633405">
    <w:abstractNumId w:val="9"/>
  </w:num>
  <w:num w:numId="11" w16cid:durableId="1305236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FBC"/>
    <w:rsid w:val="0002654F"/>
    <w:rsid w:val="0006300A"/>
    <w:rsid w:val="0006551F"/>
    <w:rsid w:val="0011564F"/>
    <w:rsid w:val="001657B2"/>
    <w:rsid w:val="001B3421"/>
    <w:rsid w:val="001B48C1"/>
    <w:rsid w:val="001F1FA4"/>
    <w:rsid w:val="00202C01"/>
    <w:rsid w:val="00217ADC"/>
    <w:rsid w:val="002C6C0E"/>
    <w:rsid w:val="00315D76"/>
    <w:rsid w:val="00330999"/>
    <w:rsid w:val="003B441F"/>
    <w:rsid w:val="003D32A7"/>
    <w:rsid w:val="003D5568"/>
    <w:rsid w:val="003E5BC5"/>
    <w:rsid w:val="003F7438"/>
    <w:rsid w:val="004030A6"/>
    <w:rsid w:val="00406E5D"/>
    <w:rsid w:val="00435D9B"/>
    <w:rsid w:val="004A5AC8"/>
    <w:rsid w:val="004E1F06"/>
    <w:rsid w:val="004E6CFE"/>
    <w:rsid w:val="00557B14"/>
    <w:rsid w:val="00596994"/>
    <w:rsid w:val="005A07AA"/>
    <w:rsid w:val="005C11F0"/>
    <w:rsid w:val="005E592E"/>
    <w:rsid w:val="00604F87"/>
    <w:rsid w:val="00657EA8"/>
    <w:rsid w:val="0069068F"/>
    <w:rsid w:val="006D2E9E"/>
    <w:rsid w:val="007245B0"/>
    <w:rsid w:val="007D4F9A"/>
    <w:rsid w:val="00813972"/>
    <w:rsid w:val="0081792D"/>
    <w:rsid w:val="008303B4"/>
    <w:rsid w:val="008C3766"/>
    <w:rsid w:val="008F4BBD"/>
    <w:rsid w:val="0092060F"/>
    <w:rsid w:val="00AD1FBC"/>
    <w:rsid w:val="00C371CB"/>
    <w:rsid w:val="00C914E0"/>
    <w:rsid w:val="00C925BA"/>
    <w:rsid w:val="00CF7872"/>
    <w:rsid w:val="00F4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FA0A54F"/>
  <w15:chartTrackingRefBased/>
  <w15:docId w15:val="{47707FDE-DDAF-4A59-B284-FEDDBD81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1564F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11564F"/>
    <w:rPr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c4927-a988-4472-9984-217eaa369e09"/>
    <lcf76f155ced4ddcb4097134ff3c332f xmlns="04a03997-771f-4d0c-8a3c-770c89d442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7F6B25-DD25-4953-9D6E-85DC6E9BA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B0082-DF84-4F28-A495-A2B9706EB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03997-771f-4d0c-8a3c-770c89d4422e"/>
    <ds:schemaRef ds:uri="2b9c4927-a988-4472-9984-217eaa36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60C5BC-4B40-4A8A-9AE7-008C758EE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F8D0BA-1ECD-46C0-820D-1A16F36FC3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Arribas González, Luis Fernando</cp:lastModifiedBy>
  <cp:revision>2</cp:revision>
  <cp:lastPrinted>2016-12-15T11:26:00Z</cp:lastPrinted>
  <dcterms:created xsi:type="dcterms:W3CDTF">2026-04-17T07:25:00Z</dcterms:created>
  <dcterms:modified xsi:type="dcterms:W3CDTF">2026-04-17T07:25:00Z</dcterms:modified>
</cp:coreProperties>
</file>