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5ABB9" w14:textId="77777777" w:rsidR="0011564F" w:rsidRPr="00832119" w:rsidRDefault="0011564F" w:rsidP="0011564F">
      <w:pPr>
        <w:pStyle w:val="Sangradetextonormal"/>
        <w:ind w:left="284" w:hanging="284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TABLA</w:t>
      </w:r>
      <w:r w:rsidR="00330999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DE</w:t>
      </w:r>
      <w:r w:rsidR="00330999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ADAPTACIÓN</w:t>
      </w:r>
      <w:r w:rsidR="00330999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DEL</w:t>
      </w:r>
      <w:r w:rsidR="00330999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GRADO</w:t>
      </w:r>
      <w:r w:rsidR="00330999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EN</w:t>
      </w:r>
      <w:r w:rsidR="00330999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FISIOTERAPIA</w:t>
      </w:r>
    </w:p>
    <w:tbl>
      <w:tblPr>
        <w:tblW w:w="492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09"/>
        <w:gridCol w:w="851"/>
        <w:gridCol w:w="1134"/>
        <w:gridCol w:w="2976"/>
        <w:gridCol w:w="851"/>
        <w:gridCol w:w="881"/>
      </w:tblGrid>
      <w:tr w:rsidR="00330999" w:rsidRPr="00604F87" w14:paraId="580BAE7D" w14:textId="77777777">
        <w:trPr>
          <w:cantSplit/>
          <w:trHeight w:val="450"/>
          <w:tblHeader/>
          <w:jc w:val="center"/>
        </w:trPr>
        <w:tc>
          <w:tcPr>
            <w:tcW w:w="499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DAE9F7"/>
            <w:vAlign w:val="center"/>
          </w:tcPr>
          <w:p w14:paraId="7699C526" w14:textId="77777777" w:rsidR="00330999" w:rsidRPr="00604F87" w:rsidRDefault="00330999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04F87">
              <w:rPr>
                <w:rFonts w:ascii="Arial" w:hAnsi="Arial" w:cs="Arial"/>
                <w:b/>
                <w:color w:val="000000"/>
                <w:sz w:val="20"/>
                <w:szCs w:val="20"/>
              </w:rPr>
              <w:t>DIPLOMATURA EN FISIOTERAPIA</w:t>
            </w:r>
          </w:p>
        </w:tc>
        <w:tc>
          <w:tcPr>
            <w:tcW w:w="4708" w:type="dxa"/>
            <w:gridSpan w:val="3"/>
            <w:shd w:val="clear" w:color="auto" w:fill="DAE9F7"/>
            <w:vAlign w:val="center"/>
          </w:tcPr>
          <w:p w14:paraId="042D470F" w14:textId="77777777" w:rsidR="00330999" w:rsidRPr="00604F87" w:rsidRDefault="00330999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04F87">
              <w:rPr>
                <w:rFonts w:ascii="Arial" w:hAnsi="Arial" w:cs="Arial"/>
                <w:b/>
                <w:color w:val="000000"/>
                <w:sz w:val="20"/>
                <w:szCs w:val="20"/>
              </w:rPr>
              <w:t>TÍTULO DE GRADO EN FISIOTERAPIA</w:t>
            </w:r>
          </w:p>
        </w:tc>
      </w:tr>
      <w:tr w:rsidR="00604F87" w:rsidRPr="00604F87" w14:paraId="3765BEB1" w14:textId="77777777" w:rsidTr="00604F87">
        <w:trPr>
          <w:cantSplit/>
          <w:trHeight w:val="450"/>
          <w:tblHeader/>
          <w:jc w:val="center"/>
        </w:trPr>
        <w:tc>
          <w:tcPr>
            <w:tcW w:w="3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31D969" w14:textId="77777777" w:rsidR="0011564F" w:rsidRPr="00604F87" w:rsidRDefault="003F7438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04F87">
              <w:rPr>
                <w:rFonts w:ascii="Arial" w:hAnsi="Arial" w:cs="Arial"/>
                <w:b/>
                <w:bCs/>
                <w:sz w:val="16"/>
                <w:szCs w:val="16"/>
              </w:rPr>
              <w:t>ASIGNATURAS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A6E6F7B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04F87">
              <w:rPr>
                <w:rFonts w:ascii="Arial" w:hAnsi="Arial" w:cs="Arial"/>
                <w:b/>
                <w:bCs/>
                <w:sz w:val="16"/>
                <w:szCs w:val="16"/>
              </w:rPr>
              <w:t>CURSO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vAlign w:val="center"/>
          </w:tcPr>
          <w:p w14:paraId="39B78F76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04F87">
              <w:rPr>
                <w:rFonts w:ascii="Arial" w:hAnsi="Arial" w:cs="Arial"/>
                <w:b/>
                <w:bCs/>
                <w:sz w:val="16"/>
                <w:szCs w:val="16"/>
              </w:rPr>
              <w:t>CRÉDITOS</w:t>
            </w:r>
          </w:p>
        </w:tc>
        <w:tc>
          <w:tcPr>
            <w:tcW w:w="2976" w:type="dxa"/>
            <w:vAlign w:val="center"/>
          </w:tcPr>
          <w:p w14:paraId="52076A2C" w14:textId="77777777" w:rsidR="0011564F" w:rsidRPr="00604F87" w:rsidRDefault="003F7438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04F87">
              <w:rPr>
                <w:rFonts w:ascii="Arial" w:hAnsi="Arial" w:cs="Arial"/>
                <w:b/>
                <w:bCs/>
                <w:sz w:val="16"/>
                <w:szCs w:val="16"/>
              </w:rPr>
              <w:t>ASIGNATURAS</w:t>
            </w:r>
          </w:p>
        </w:tc>
        <w:tc>
          <w:tcPr>
            <w:tcW w:w="851" w:type="dxa"/>
            <w:vAlign w:val="center"/>
          </w:tcPr>
          <w:p w14:paraId="0180FEB1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04F87">
              <w:rPr>
                <w:rFonts w:ascii="Arial" w:hAnsi="Arial" w:cs="Arial"/>
                <w:b/>
                <w:bCs/>
                <w:sz w:val="16"/>
                <w:szCs w:val="16"/>
              </w:rPr>
              <w:t>CURSO</w:t>
            </w:r>
          </w:p>
        </w:tc>
        <w:tc>
          <w:tcPr>
            <w:tcW w:w="881" w:type="dxa"/>
            <w:vAlign w:val="center"/>
          </w:tcPr>
          <w:p w14:paraId="4CB78492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04F87">
              <w:rPr>
                <w:rFonts w:ascii="Arial" w:hAnsi="Arial" w:cs="Arial"/>
                <w:b/>
                <w:bCs/>
                <w:sz w:val="16"/>
                <w:szCs w:val="16"/>
              </w:rPr>
              <w:t>ECTS</w:t>
            </w:r>
          </w:p>
        </w:tc>
      </w:tr>
      <w:tr w:rsidR="00604F87" w:rsidRPr="00604F87" w14:paraId="2D115359" w14:textId="77777777">
        <w:trPr>
          <w:cantSplit/>
          <w:trHeight w:val="390"/>
          <w:jc w:val="center"/>
        </w:trPr>
        <w:tc>
          <w:tcPr>
            <w:tcW w:w="3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AE9F7"/>
            <w:noWrap/>
            <w:vAlign w:val="center"/>
          </w:tcPr>
          <w:p w14:paraId="55514F96" w14:textId="77777777" w:rsidR="0011564F" w:rsidRPr="00604F87" w:rsidRDefault="007D4F9A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FÍSICA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AE9F7"/>
            <w:noWrap/>
            <w:vAlign w:val="center"/>
          </w:tcPr>
          <w:p w14:paraId="2B670BAE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DAE9F7"/>
            <w:noWrap/>
            <w:vAlign w:val="center"/>
          </w:tcPr>
          <w:p w14:paraId="2B37D20D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976" w:type="dxa"/>
            <w:shd w:val="clear" w:color="auto" w:fill="DAE9F7"/>
            <w:noWrap/>
            <w:vAlign w:val="center"/>
          </w:tcPr>
          <w:p w14:paraId="17820D46" w14:textId="77777777" w:rsidR="0011564F" w:rsidRPr="00604F87" w:rsidRDefault="0011564F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FÍSICA APLICADA</w:t>
            </w:r>
          </w:p>
        </w:tc>
        <w:tc>
          <w:tcPr>
            <w:tcW w:w="851" w:type="dxa"/>
            <w:shd w:val="clear" w:color="auto" w:fill="DAE9F7"/>
            <w:noWrap/>
            <w:vAlign w:val="center"/>
          </w:tcPr>
          <w:p w14:paraId="7343F405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81" w:type="dxa"/>
            <w:shd w:val="clear" w:color="auto" w:fill="DAE9F7"/>
            <w:noWrap/>
            <w:vAlign w:val="center"/>
          </w:tcPr>
          <w:p w14:paraId="10F5497F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604F87" w:rsidRPr="00604F87" w14:paraId="26B82C36" w14:textId="77777777" w:rsidTr="00604F87">
        <w:trPr>
          <w:cantSplit/>
          <w:trHeight w:val="402"/>
          <w:jc w:val="center"/>
        </w:trPr>
        <w:tc>
          <w:tcPr>
            <w:tcW w:w="3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0CB73861" w14:textId="77777777" w:rsidR="0011564F" w:rsidRPr="00604F87" w:rsidRDefault="0011564F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BIOMECÁNICA DEL APARATO LOCOMOTOR I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6BFA99CF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noWrap/>
            <w:vAlign w:val="center"/>
          </w:tcPr>
          <w:p w14:paraId="07EB795D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2976" w:type="dxa"/>
            <w:noWrap/>
            <w:vAlign w:val="center"/>
          </w:tcPr>
          <w:p w14:paraId="6F9B8C45" w14:textId="77777777" w:rsidR="0011564F" w:rsidRPr="00604F87" w:rsidRDefault="0011564F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CINESIOLOGÍA</w:t>
            </w:r>
          </w:p>
        </w:tc>
        <w:tc>
          <w:tcPr>
            <w:tcW w:w="851" w:type="dxa"/>
            <w:noWrap/>
            <w:vAlign w:val="center"/>
          </w:tcPr>
          <w:p w14:paraId="3D6128B4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81" w:type="dxa"/>
            <w:noWrap/>
            <w:vAlign w:val="center"/>
          </w:tcPr>
          <w:p w14:paraId="5363621F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604F87" w:rsidRPr="00604F87" w14:paraId="46EAB02E" w14:textId="77777777">
        <w:trPr>
          <w:cantSplit/>
          <w:trHeight w:val="402"/>
          <w:jc w:val="center"/>
        </w:trPr>
        <w:tc>
          <w:tcPr>
            <w:tcW w:w="3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AE9F7"/>
            <w:noWrap/>
            <w:vAlign w:val="center"/>
          </w:tcPr>
          <w:p w14:paraId="0284CB25" w14:textId="77777777" w:rsidR="0011564F" w:rsidRPr="00604F87" w:rsidRDefault="0011564F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BIOMECÁNICA</w:t>
            </w:r>
            <w:r w:rsidR="00330999" w:rsidRPr="00604F8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04F87">
              <w:rPr>
                <w:rFonts w:ascii="Arial" w:hAnsi="Arial" w:cs="Arial"/>
                <w:sz w:val="20"/>
                <w:szCs w:val="20"/>
              </w:rPr>
              <w:t>DEL APARATO LOCOMOTOR II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AE9F7"/>
            <w:noWrap/>
            <w:vAlign w:val="center"/>
          </w:tcPr>
          <w:p w14:paraId="3B71EE68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DAE9F7"/>
            <w:noWrap/>
            <w:vAlign w:val="center"/>
          </w:tcPr>
          <w:p w14:paraId="1CD3ECD1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2976" w:type="dxa"/>
            <w:shd w:val="clear" w:color="auto" w:fill="DAE9F7"/>
            <w:noWrap/>
            <w:vAlign w:val="center"/>
          </w:tcPr>
          <w:p w14:paraId="0930E106" w14:textId="77777777" w:rsidR="0011564F" w:rsidRPr="00604F87" w:rsidRDefault="0011564F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BIOMECÁNICA</w:t>
            </w:r>
          </w:p>
        </w:tc>
        <w:tc>
          <w:tcPr>
            <w:tcW w:w="851" w:type="dxa"/>
            <w:shd w:val="clear" w:color="auto" w:fill="DAE9F7"/>
            <w:noWrap/>
            <w:vAlign w:val="center"/>
          </w:tcPr>
          <w:p w14:paraId="33356784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81" w:type="dxa"/>
            <w:shd w:val="clear" w:color="auto" w:fill="DAE9F7"/>
            <w:noWrap/>
            <w:vAlign w:val="center"/>
          </w:tcPr>
          <w:p w14:paraId="22D0FF9B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604F87" w:rsidRPr="00604F87" w14:paraId="7E041BAC" w14:textId="77777777" w:rsidTr="00604F87">
        <w:trPr>
          <w:cantSplit/>
          <w:trHeight w:val="402"/>
          <w:jc w:val="center"/>
        </w:trPr>
        <w:tc>
          <w:tcPr>
            <w:tcW w:w="3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3475AA81" w14:textId="77777777" w:rsidR="0011564F" w:rsidRPr="00604F87" w:rsidRDefault="0011564F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PSICOLOGÍA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211AEFE1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noWrap/>
            <w:vAlign w:val="center"/>
          </w:tcPr>
          <w:p w14:paraId="21715C7D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976" w:type="dxa"/>
            <w:noWrap/>
            <w:vAlign w:val="center"/>
          </w:tcPr>
          <w:p w14:paraId="14F5E168" w14:textId="77777777" w:rsidR="0011564F" w:rsidRPr="00604F87" w:rsidRDefault="0011564F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PSICOLOGÍA</w:t>
            </w:r>
          </w:p>
        </w:tc>
        <w:tc>
          <w:tcPr>
            <w:tcW w:w="851" w:type="dxa"/>
            <w:noWrap/>
            <w:vAlign w:val="center"/>
          </w:tcPr>
          <w:p w14:paraId="37D51CE3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81" w:type="dxa"/>
            <w:noWrap/>
            <w:vAlign w:val="center"/>
          </w:tcPr>
          <w:p w14:paraId="05C1FC99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604F87" w:rsidRPr="00604F87" w14:paraId="79E827A8" w14:textId="77777777">
        <w:trPr>
          <w:cantSplit/>
          <w:trHeight w:val="390"/>
          <w:jc w:val="center"/>
        </w:trPr>
        <w:tc>
          <w:tcPr>
            <w:tcW w:w="3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AE9F7"/>
            <w:noWrap/>
            <w:vAlign w:val="center"/>
          </w:tcPr>
          <w:p w14:paraId="7EA6881F" w14:textId="77777777" w:rsidR="0011564F" w:rsidRPr="00604F87" w:rsidRDefault="0011564F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ANATOMÍA I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AE9F7"/>
            <w:noWrap/>
            <w:vAlign w:val="center"/>
          </w:tcPr>
          <w:p w14:paraId="55C10A2B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DAE9F7"/>
            <w:noWrap/>
            <w:vAlign w:val="center"/>
          </w:tcPr>
          <w:p w14:paraId="69AFE5AA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976" w:type="dxa"/>
            <w:shd w:val="clear" w:color="auto" w:fill="DAE9F7"/>
            <w:noWrap/>
            <w:vAlign w:val="center"/>
          </w:tcPr>
          <w:p w14:paraId="1C0AA6FE" w14:textId="77777777" w:rsidR="0011564F" w:rsidRPr="00604F87" w:rsidRDefault="0011564F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 xml:space="preserve">ANATOMÍA I </w:t>
            </w:r>
          </w:p>
        </w:tc>
        <w:tc>
          <w:tcPr>
            <w:tcW w:w="851" w:type="dxa"/>
            <w:shd w:val="clear" w:color="auto" w:fill="DAE9F7"/>
            <w:noWrap/>
            <w:vAlign w:val="center"/>
          </w:tcPr>
          <w:p w14:paraId="5FB517E4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81" w:type="dxa"/>
            <w:shd w:val="clear" w:color="auto" w:fill="DAE9F7"/>
            <w:noWrap/>
            <w:vAlign w:val="center"/>
          </w:tcPr>
          <w:p w14:paraId="416279D1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604F87" w:rsidRPr="00604F87" w14:paraId="3ACC6E1D" w14:textId="77777777" w:rsidTr="00604F87">
        <w:trPr>
          <w:cantSplit/>
          <w:trHeight w:val="390"/>
          <w:jc w:val="center"/>
        </w:trPr>
        <w:tc>
          <w:tcPr>
            <w:tcW w:w="3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5A4644FA" w14:textId="77777777" w:rsidR="0011564F" w:rsidRPr="00604F87" w:rsidRDefault="0011564F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ANATOMÍA II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54D108DB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noWrap/>
            <w:vAlign w:val="center"/>
          </w:tcPr>
          <w:p w14:paraId="724D91D2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2976" w:type="dxa"/>
            <w:noWrap/>
            <w:vAlign w:val="center"/>
          </w:tcPr>
          <w:p w14:paraId="24E02472" w14:textId="77777777" w:rsidR="0011564F" w:rsidRPr="00604F87" w:rsidRDefault="0011564F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ANATOMÍA II</w:t>
            </w:r>
          </w:p>
        </w:tc>
        <w:tc>
          <w:tcPr>
            <w:tcW w:w="851" w:type="dxa"/>
            <w:noWrap/>
            <w:vAlign w:val="center"/>
          </w:tcPr>
          <w:p w14:paraId="45E2E655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81" w:type="dxa"/>
            <w:noWrap/>
            <w:vAlign w:val="center"/>
          </w:tcPr>
          <w:p w14:paraId="2CAB1835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604F87" w:rsidRPr="00604F87" w14:paraId="140633FC" w14:textId="77777777">
        <w:trPr>
          <w:cantSplit/>
          <w:trHeight w:val="390"/>
          <w:jc w:val="center"/>
        </w:trPr>
        <w:tc>
          <w:tcPr>
            <w:tcW w:w="3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AE9F7"/>
            <w:noWrap/>
            <w:vAlign w:val="center"/>
          </w:tcPr>
          <w:p w14:paraId="4FA9259A" w14:textId="77777777" w:rsidR="0011564F" w:rsidRPr="00604F87" w:rsidRDefault="0011564F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FISIOLOGÍA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AE9F7"/>
            <w:noWrap/>
            <w:vAlign w:val="center"/>
          </w:tcPr>
          <w:p w14:paraId="27146155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DAE9F7"/>
            <w:noWrap/>
            <w:vAlign w:val="center"/>
          </w:tcPr>
          <w:p w14:paraId="53E6D24B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976" w:type="dxa"/>
            <w:shd w:val="clear" w:color="auto" w:fill="DAE9F7"/>
            <w:noWrap/>
            <w:vAlign w:val="center"/>
          </w:tcPr>
          <w:p w14:paraId="591E6DF9" w14:textId="77777777" w:rsidR="0011564F" w:rsidRPr="00604F87" w:rsidRDefault="0011564F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FUNDAMENTOS DE FISIOLOGÍA Y BIOQUÍMICA</w:t>
            </w:r>
          </w:p>
        </w:tc>
        <w:tc>
          <w:tcPr>
            <w:tcW w:w="851" w:type="dxa"/>
            <w:shd w:val="clear" w:color="auto" w:fill="DAE9F7"/>
            <w:noWrap/>
            <w:vAlign w:val="center"/>
          </w:tcPr>
          <w:p w14:paraId="7F6DC46B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81" w:type="dxa"/>
            <w:shd w:val="clear" w:color="auto" w:fill="DAE9F7"/>
            <w:noWrap/>
            <w:vAlign w:val="center"/>
          </w:tcPr>
          <w:p w14:paraId="31152A58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604F87" w:rsidRPr="00604F87" w14:paraId="40E078D7" w14:textId="77777777" w:rsidTr="00604F87">
        <w:trPr>
          <w:cantSplit/>
          <w:trHeight w:val="390"/>
          <w:jc w:val="center"/>
        </w:trPr>
        <w:tc>
          <w:tcPr>
            <w:tcW w:w="3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4D04FEFF" w14:textId="77777777" w:rsidR="0011564F" w:rsidRPr="00604F87" w:rsidRDefault="0011564F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 xml:space="preserve">INFORMÁTICA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53B75C2B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noWrap/>
            <w:vAlign w:val="center"/>
          </w:tcPr>
          <w:p w14:paraId="3C57CE2A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2976" w:type="dxa"/>
            <w:noWrap/>
            <w:vAlign w:val="center"/>
          </w:tcPr>
          <w:p w14:paraId="0F8CF45B" w14:textId="77777777" w:rsidR="0011564F" w:rsidRPr="00604F87" w:rsidRDefault="0011564F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INFORMÁTICA</w:t>
            </w:r>
          </w:p>
        </w:tc>
        <w:tc>
          <w:tcPr>
            <w:tcW w:w="851" w:type="dxa"/>
            <w:noWrap/>
            <w:vAlign w:val="center"/>
          </w:tcPr>
          <w:p w14:paraId="2D870B65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81" w:type="dxa"/>
            <w:noWrap/>
            <w:vAlign w:val="center"/>
          </w:tcPr>
          <w:p w14:paraId="30CCEE58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604F87" w:rsidRPr="00604F87" w14:paraId="3D99B88A" w14:textId="77777777">
        <w:trPr>
          <w:cantSplit/>
          <w:trHeight w:val="390"/>
          <w:jc w:val="center"/>
        </w:trPr>
        <w:tc>
          <w:tcPr>
            <w:tcW w:w="3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AE9F7"/>
            <w:noWrap/>
            <w:vAlign w:val="center"/>
          </w:tcPr>
          <w:p w14:paraId="7E88A5E5" w14:textId="77777777" w:rsidR="0011564F" w:rsidRPr="00604F87" w:rsidRDefault="0011564F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INGLÉS III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AE9F7"/>
            <w:noWrap/>
            <w:vAlign w:val="center"/>
          </w:tcPr>
          <w:p w14:paraId="5B514191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DAE9F7"/>
            <w:noWrap/>
            <w:vAlign w:val="center"/>
          </w:tcPr>
          <w:p w14:paraId="574D4FC9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976" w:type="dxa"/>
            <w:shd w:val="clear" w:color="auto" w:fill="DAE9F7"/>
            <w:noWrap/>
            <w:vAlign w:val="center"/>
          </w:tcPr>
          <w:p w14:paraId="4BFAB260" w14:textId="77777777" w:rsidR="0011564F" w:rsidRPr="00604F87" w:rsidRDefault="0011564F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INGLÉS TÉCNICO</w:t>
            </w:r>
          </w:p>
        </w:tc>
        <w:tc>
          <w:tcPr>
            <w:tcW w:w="851" w:type="dxa"/>
            <w:shd w:val="clear" w:color="auto" w:fill="DAE9F7"/>
            <w:noWrap/>
            <w:vAlign w:val="center"/>
          </w:tcPr>
          <w:p w14:paraId="6B99FD57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81" w:type="dxa"/>
            <w:shd w:val="clear" w:color="auto" w:fill="DAE9F7"/>
            <w:noWrap/>
            <w:vAlign w:val="center"/>
          </w:tcPr>
          <w:p w14:paraId="0D98E519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604F87" w:rsidRPr="00604F87" w14:paraId="18A8DB9C" w14:textId="77777777">
        <w:trPr>
          <w:cantSplit/>
          <w:trHeight w:val="390"/>
          <w:jc w:val="center"/>
        </w:trPr>
        <w:tc>
          <w:tcPr>
            <w:tcW w:w="3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noWrap/>
            <w:vAlign w:val="center"/>
          </w:tcPr>
          <w:p w14:paraId="4D495269" w14:textId="77777777" w:rsidR="0011564F" w:rsidRPr="00604F87" w:rsidRDefault="0011564F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INTRODUCCIÓN A LA INVESTIGACIÓN EN FISIOTERAPIA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noWrap/>
            <w:vAlign w:val="center"/>
          </w:tcPr>
          <w:p w14:paraId="10EB5C8A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FFFFFF"/>
            <w:noWrap/>
            <w:vAlign w:val="center"/>
          </w:tcPr>
          <w:p w14:paraId="3049DE2B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2976" w:type="dxa"/>
            <w:shd w:val="clear" w:color="auto" w:fill="FFFFFF"/>
            <w:noWrap/>
            <w:vAlign w:val="center"/>
          </w:tcPr>
          <w:p w14:paraId="1CDCEEC4" w14:textId="77777777" w:rsidR="0011564F" w:rsidRPr="00604F87" w:rsidRDefault="0011564F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 xml:space="preserve">INTRODUCCIÓN </w:t>
            </w:r>
            <w:r w:rsidR="00604F87" w:rsidRPr="00604F87">
              <w:rPr>
                <w:rFonts w:ascii="Arial" w:hAnsi="Arial" w:cs="Arial"/>
                <w:sz w:val="20"/>
                <w:szCs w:val="20"/>
              </w:rPr>
              <w:t xml:space="preserve">a la </w:t>
            </w:r>
            <w:r w:rsidRPr="00604F87">
              <w:rPr>
                <w:rFonts w:ascii="Arial" w:hAnsi="Arial" w:cs="Arial"/>
                <w:sz w:val="20"/>
                <w:szCs w:val="20"/>
              </w:rPr>
              <w:t>INVESTIGACIÓN CLÍNICA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62C09231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81" w:type="dxa"/>
            <w:shd w:val="clear" w:color="auto" w:fill="FFFFFF"/>
            <w:noWrap/>
            <w:vAlign w:val="center"/>
          </w:tcPr>
          <w:p w14:paraId="10B55C76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604F87" w:rsidRPr="00604F87" w14:paraId="214FB1E3" w14:textId="77777777">
        <w:trPr>
          <w:cantSplit/>
          <w:trHeight w:val="390"/>
          <w:jc w:val="center"/>
        </w:trPr>
        <w:tc>
          <w:tcPr>
            <w:tcW w:w="3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AE9F7"/>
            <w:noWrap/>
            <w:vAlign w:val="center"/>
          </w:tcPr>
          <w:p w14:paraId="20FDA0C1" w14:textId="77777777" w:rsidR="0011564F" w:rsidRPr="00604F87" w:rsidRDefault="0006551F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AFECCIONES MÉDICO-QUIRÚRGICAS I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AE9F7"/>
            <w:noWrap/>
            <w:vAlign w:val="center"/>
          </w:tcPr>
          <w:p w14:paraId="3D0CBE9E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DAE9F7"/>
            <w:noWrap/>
            <w:vAlign w:val="center"/>
          </w:tcPr>
          <w:p w14:paraId="2CF97736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976" w:type="dxa"/>
            <w:shd w:val="clear" w:color="auto" w:fill="DAE9F7"/>
            <w:noWrap/>
            <w:vAlign w:val="center"/>
          </w:tcPr>
          <w:p w14:paraId="795F14DA" w14:textId="77777777" w:rsidR="0011564F" w:rsidRPr="00604F87" w:rsidRDefault="0011564F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AFECCIONES MÉDICO-QUIRÚRGICAS I</w:t>
            </w:r>
          </w:p>
        </w:tc>
        <w:tc>
          <w:tcPr>
            <w:tcW w:w="851" w:type="dxa"/>
            <w:shd w:val="clear" w:color="auto" w:fill="DAE9F7"/>
            <w:noWrap/>
            <w:vAlign w:val="center"/>
          </w:tcPr>
          <w:p w14:paraId="4FAFDEEA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81" w:type="dxa"/>
            <w:shd w:val="clear" w:color="auto" w:fill="DAE9F7"/>
            <w:noWrap/>
            <w:vAlign w:val="center"/>
          </w:tcPr>
          <w:p w14:paraId="29078A41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604F87" w:rsidRPr="00604F87" w14:paraId="63D246E4" w14:textId="77777777">
        <w:trPr>
          <w:cantSplit/>
          <w:trHeight w:val="390"/>
          <w:jc w:val="center"/>
        </w:trPr>
        <w:tc>
          <w:tcPr>
            <w:tcW w:w="3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noWrap/>
            <w:vAlign w:val="center"/>
          </w:tcPr>
          <w:p w14:paraId="096815E1" w14:textId="77777777" w:rsidR="0011564F" w:rsidRPr="00604F87" w:rsidRDefault="0006551F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AFECCIONES MÉDICO-QUIRÚRGICAS II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noWrap/>
            <w:vAlign w:val="center"/>
          </w:tcPr>
          <w:p w14:paraId="791C05FE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FFFFFF"/>
            <w:noWrap/>
            <w:vAlign w:val="center"/>
          </w:tcPr>
          <w:p w14:paraId="431ED663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976" w:type="dxa"/>
            <w:shd w:val="clear" w:color="auto" w:fill="FFFFFF"/>
            <w:noWrap/>
            <w:vAlign w:val="center"/>
          </w:tcPr>
          <w:p w14:paraId="11136A36" w14:textId="77777777" w:rsidR="0011564F" w:rsidRPr="00604F87" w:rsidRDefault="0011564F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AFECCIONES MÉDICO-QUIRÚRGICAS II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30DE4FB7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81" w:type="dxa"/>
            <w:shd w:val="clear" w:color="auto" w:fill="FFFFFF"/>
            <w:noWrap/>
            <w:vAlign w:val="center"/>
          </w:tcPr>
          <w:p w14:paraId="5BA4FEDD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604F87" w:rsidRPr="00604F87" w14:paraId="69852E08" w14:textId="77777777">
        <w:trPr>
          <w:cantSplit/>
          <w:trHeight w:val="390"/>
          <w:jc w:val="center"/>
        </w:trPr>
        <w:tc>
          <w:tcPr>
            <w:tcW w:w="30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AE9F7"/>
            <w:noWrap/>
            <w:vAlign w:val="center"/>
          </w:tcPr>
          <w:p w14:paraId="14F6742B" w14:textId="77777777" w:rsidR="0011564F" w:rsidRPr="00604F87" w:rsidRDefault="0011564F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 xml:space="preserve">TEORÍA </w:t>
            </w:r>
            <w:r w:rsidR="00604F87" w:rsidRPr="00604F87">
              <w:rPr>
                <w:rFonts w:ascii="Arial" w:hAnsi="Arial" w:cs="Arial"/>
                <w:sz w:val="20"/>
                <w:szCs w:val="20"/>
              </w:rPr>
              <w:t>y</w:t>
            </w:r>
            <w:r w:rsidRPr="00604F87">
              <w:rPr>
                <w:rFonts w:ascii="Arial" w:hAnsi="Arial" w:cs="Arial"/>
                <w:sz w:val="20"/>
                <w:szCs w:val="20"/>
              </w:rPr>
              <w:t xml:space="preserve"> TÉCNICA FISIOTERÁPICA I</w:t>
            </w:r>
          </w:p>
        </w:tc>
        <w:tc>
          <w:tcPr>
            <w:tcW w:w="8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AE9F7"/>
            <w:noWrap/>
            <w:vAlign w:val="center"/>
          </w:tcPr>
          <w:p w14:paraId="4DD35935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DAE9F7"/>
            <w:noWrap/>
            <w:vAlign w:val="center"/>
          </w:tcPr>
          <w:p w14:paraId="401219F3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2976" w:type="dxa"/>
            <w:shd w:val="clear" w:color="auto" w:fill="DAE9F7"/>
            <w:noWrap/>
            <w:vAlign w:val="center"/>
          </w:tcPr>
          <w:p w14:paraId="117A5500" w14:textId="77777777" w:rsidR="0011564F" w:rsidRPr="00604F87" w:rsidRDefault="0011564F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FUNDAMENTOS DE FISIOTERAPIA</w:t>
            </w:r>
          </w:p>
        </w:tc>
        <w:tc>
          <w:tcPr>
            <w:tcW w:w="851" w:type="dxa"/>
            <w:shd w:val="clear" w:color="auto" w:fill="DAE9F7"/>
            <w:noWrap/>
            <w:vAlign w:val="center"/>
          </w:tcPr>
          <w:p w14:paraId="1D1B8CB0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81" w:type="dxa"/>
            <w:shd w:val="clear" w:color="auto" w:fill="DAE9F7"/>
            <w:noWrap/>
            <w:vAlign w:val="center"/>
          </w:tcPr>
          <w:p w14:paraId="44F0EB71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604F87" w:rsidRPr="00604F87" w14:paraId="1A3132CE" w14:textId="77777777">
        <w:trPr>
          <w:cantSplit/>
          <w:trHeight w:val="390"/>
          <w:jc w:val="center"/>
        </w:trPr>
        <w:tc>
          <w:tcPr>
            <w:tcW w:w="30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43DCE5" w14:textId="77777777" w:rsidR="0011564F" w:rsidRPr="00604F87" w:rsidRDefault="0011564F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7E1DED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vAlign w:val="center"/>
          </w:tcPr>
          <w:p w14:paraId="0C4ED3AF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DAE9F7"/>
            <w:noWrap/>
            <w:vAlign w:val="center"/>
          </w:tcPr>
          <w:p w14:paraId="471B9819" w14:textId="77777777" w:rsidR="0011564F" w:rsidRPr="00604F87" w:rsidRDefault="0011564F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VALORACIÓN EN FISIOTERAPIA</w:t>
            </w:r>
          </w:p>
        </w:tc>
        <w:tc>
          <w:tcPr>
            <w:tcW w:w="851" w:type="dxa"/>
            <w:shd w:val="clear" w:color="auto" w:fill="DAE9F7"/>
            <w:noWrap/>
            <w:vAlign w:val="center"/>
          </w:tcPr>
          <w:p w14:paraId="08A6C16A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81" w:type="dxa"/>
            <w:shd w:val="clear" w:color="auto" w:fill="DAE9F7"/>
            <w:noWrap/>
            <w:vAlign w:val="center"/>
          </w:tcPr>
          <w:p w14:paraId="0056BA2E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604F87" w:rsidRPr="00604F87" w14:paraId="6EE9CC2B" w14:textId="77777777">
        <w:trPr>
          <w:cantSplit/>
          <w:trHeight w:val="690"/>
          <w:jc w:val="center"/>
        </w:trPr>
        <w:tc>
          <w:tcPr>
            <w:tcW w:w="30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76D63C" w14:textId="77777777" w:rsidR="0011564F" w:rsidRPr="00604F87" w:rsidRDefault="0011564F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605BC5B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vAlign w:val="center"/>
          </w:tcPr>
          <w:p w14:paraId="4517C527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DAE9F7"/>
            <w:vAlign w:val="center"/>
          </w:tcPr>
          <w:p w14:paraId="3BF337B2" w14:textId="77777777" w:rsidR="0011564F" w:rsidRPr="00604F87" w:rsidRDefault="0011564F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PROCEDIMI</w:t>
            </w:r>
            <w:r w:rsidR="004A5AC8" w:rsidRPr="00604F87">
              <w:rPr>
                <w:rFonts w:ascii="Arial" w:hAnsi="Arial" w:cs="Arial"/>
                <w:sz w:val="20"/>
                <w:szCs w:val="20"/>
              </w:rPr>
              <w:t>ENTOS GENERALES DE INTERVENCIÓN</w:t>
            </w:r>
          </w:p>
        </w:tc>
        <w:tc>
          <w:tcPr>
            <w:tcW w:w="851" w:type="dxa"/>
            <w:shd w:val="clear" w:color="auto" w:fill="DAE9F7"/>
            <w:noWrap/>
            <w:vAlign w:val="center"/>
          </w:tcPr>
          <w:p w14:paraId="7CAC68EC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81" w:type="dxa"/>
            <w:shd w:val="clear" w:color="auto" w:fill="DAE9F7"/>
            <w:noWrap/>
            <w:vAlign w:val="center"/>
          </w:tcPr>
          <w:p w14:paraId="7D422DF3" w14:textId="77777777" w:rsidR="0011564F" w:rsidRPr="00604F87" w:rsidRDefault="004A5AC8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604F87" w:rsidRPr="00604F87" w14:paraId="3BCBF387" w14:textId="77777777">
        <w:trPr>
          <w:cantSplit/>
          <w:trHeight w:val="390"/>
          <w:jc w:val="center"/>
        </w:trPr>
        <w:tc>
          <w:tcPr>
            <w:tcW w:w="30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noWrap/>
            <w:vAlign w:val="center"/>
          </w:tcPr>
          <w:p w14:paraId="1A4A886E" w14:textId="77777777" w:rsidR="0011564F" w:rsidRPr="00604F87" w:rsidRDefault="0011564F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 xml:space="preserve">TEORÍA </w:t>
            </w:r>
            <w:r w:rsidR="00604F87" w:rsidRPr="00604F87">
              <w:rPr>
                <w:rFonts w:ascii="Arial" w:hAnsi="Arial" w:cs="Arial"/>
                <w:sz w:val="20"/>
                <w:szCs w:val="20"/>
              </w:rPr>
              <w:t>y</w:t>
            </w:r>
            <w:r w:rsidRPr="00604F87">
              <w:rPr>
                <w:rFonts w:ascii="Arial" w:hAnsi="Arial" w:cs="Arial"/>
                <w:sz w:val="20"/>
                <w:szCs w:val="20"/>
              </w:rPr>
              <w:t>TÉCNICA FISIOTERÁPICA II</w:t>
            </w:r>
          </w:p>
        </w:tc>
        <w:tc>
          <w:tcPr>
            <w:tcW w:w="8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noWrap/>
            <w:vAlign w:val="center"/>
          </w:tcPr>
          <w:p w14:paraId="3860B2B6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FFFFFF"/>
            <w:noWrap/>
            <w:vAlign w:val="center"/>
          </w:tcPr>
          <w:p w14:paraId="70B4C648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2976" w:type="dxa"/>
            <w:shd w:val="clear" w:color="auto" w:fill="FFFFFF"/>
            <w:noWrap/>
            <w:vAlign w:val="center"/>
          </w:tcPr>
          <w:p w14:paraId="6227B403" w14:textId="77777777" w:rsidR="0011564F" w:rsidRPr="00604F87" w:rsidRDefault="0011564F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CINESITERAPIA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2831BAAC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81" w:type="dxa"/>
            <w:shd w:val="clear" w:color="auto" w:fill="FFFFFF"/>
            <w:noWrap/>
            <w:vAlign w:val="center"/>
          </w:tcPr>
          <w:p w14:paraId="16D31B53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604F87" w:rsidRPr="00604F87" w14:paraId="4FC6DEB1" w14:textId="77777777">
        <w:trPr>
          <w:cantSplit/>
          <w:trHeight w:val="527"/>
          <w:jc w:val="center"/>
        </w:trPr>
        <w:tc>
          <w:tcPr>
            <w:tcW w:w="30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4A5A9C" w14:textId="77777777" w:rsidR="0011564F" w:rsidRPr="00604F87" w:rsidRDefault="0011564F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82E0F9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vAlign w:val="center"/>
          </w:tcPr>
          <w:p w14:paraId="04FD832F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FFFFFF"/>
            <w:vAlign w:val="center"/>
          </w:tcPr>
          <w:p w14:paraId="0C9E4392" w14:textId="77777777" w:rsidR="0011564F" w:rsidRPr="00604F87" w:rsidRDefault="0011564F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MÉTODOS ESPECÍFICOS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2E92F2EF" w14:textId="77777777" w:rsidR="0011564F" w:rsidRPr="00604F87" w:rsidRDefault="005A07AA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81" w:type="dxa"/>
            <w:shd w:val="clear" w:color="auto" w:fill="FFFFFF"/>
            <w:noWrap/>
            <w:vAlign w:val="center"/>
          </w:tcPr>
          <w:p w14:paraId="567E8BD2" w14:textId="77777777" w:rsidR="0011564F" w:rsidRPr="00604F87" w:rsidRDefault="004A5AC8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604F87" w:rsidRPr="00604F87" w14:paraId="2B5DC759" w14:textId="77777777">
        <w:trPr>
          <w:cantSplit/>
          <w:trHeight w:val="420"/>
          <w:jc w:val="center"/>
        </w:trPr>
        <w:tc>
          <w:tcPr>
            <w:tcW w:w="30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B59F941" w14:textId="77777777" w:rsidR="0011564F" w:rsidRPr="00604F87" w:rsidRDefault="0011564F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BBFAFE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vAlign w:val="center"/>
          </w:tcPr>
          <w:p w14:paraId="7798CDF1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FFFFFF"/>
            <w:vAlign w:val="center"/>
          </w:tcPr>
          <w:p w14:paraId="3C21976E" w14:textId="77777777" w:rsidR="0011564F" w:rsidRPr="00604F87" w:rsidRDefault="004A5AC8" w:rsidP="00F41270">
            <w:pPr>
              <w:spacing w:before="40" w:after="40"/>
              <w:contextualSpacing/>
              <w:rPr>
                <w:rFonts w:ascii="Arial" w:hAnsi="Arial" w:cs="Arial"/>
                <w:strike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MÉTODOS ESPECÍFICOS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6FBB1A9E" w14:textId="77777777" w:rsidR="0011564F" w:rsidRPr="00604F87" w:rsidRDefault="004A5AC8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81" w:type="dxa"/>
            <w:shd w:val="clear" w:color="auto" w:fill="FFFFFF"/>
            <w:noWrap/>
            <w:vAlign w:val="center"/>
          </w:tcPr>
          <w:p w14:paraId="77F9206C" w14:textId="77777777" w:rsidR="0011564F" w:rsidRPr="00604F87" w:rsidRDefault="004A5AC8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604F87" w:rsidRPr="00604F87" w14:paraId="541D8E0D" w14:textId="77777777">
        <w:trPr>
          <w:cantSplit/>
          <w:trHeight w:val="692"/>
          <w:jc w:val="center"/>
        </w:trPr>
        <w:tc>
          <w:tcPr>
            <w:tcW w:w="300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DAE9F7"/>
            <w:noWrap/>
            <w:vAlign w:val="center"/>
          </w:tcPr>
          <w:p w14:paraId="47B55B67" w14:textId="77777777" w:rsidR="004A5AC8" w:rsidRPr="00604F87" w:rsidRDefault="004A5AC8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 xml:space="preserve">TEORÍA </w:t>
            </w:r>
            <w:r w:rsidR="00604F87" w:rsidRPr="00604F87">
              <w:rPr>
                <w:rFonts w:ascii="Arial" w:hAnsi="Arial" w:cs="Arial"/>
                <w:sz w:val="20"/>
                <w:szCs w:val="20"/>
              </w:rPr>
              <w:t>y</w:t>
            </w:r>
            <w:r w:rsidRPr="00604F87">
              <w:rPr>
                <w:rFonts w:ascii="Arial" w:hAnsi="Arial" w:cs="Arial"/>
                <w:sz w:val="20"/>
                <w:szCs w:val="20"/>
              </w:rPr>
              <w:t xml:space="preserve"> TÉCNICA FISIOTERÁPICA III</w:t>
            </w:r>
          </w:p>
        </w:tc>
        <w:tc>
          <w:tcPr>
            <w:tcW w:w="851" w:type="dxa"/>
            <w:vMerge w:val="restart"/>
            <w:tcBorders>
              <w:top w:val="single" w:sz="2" w:space="0" w:color="000000"/>
              <w:left w:val="single" w:sz="4" w:space="0" w:color="auto"/>
              <w:right w:val="single" w:sz="4" w:space="0" w:color="auto"/>
            </w:tcBorders>
            <w:shd w:val="clear" w:color="auto" w:fill="DAE9F7"/>
            <w:vAlign w:val="center"/>
          </w:tcPr>
          <w:p w14:paraId="13804F7E" w14:textId="77777777" w:rsidR="004A5AC8" w:rsidRPr="00604F87" w:rsidRDefault="004A5AC8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4" w:space="0" w:color="auto"/>
              <w:right w:val="single" w:sz="18" w:space="0" w:color="000000"/>
            </w:tcBorders>
            <w:shd w:val="clear" w:color="auto" w:fill="DAE9F7"/>
            <w:vAlign w:val="center"/>
          </w:tcPr>
          <w:p w14:paraId="3C765CC8" w14:textId="77777777" w:rsidR="004A5AC8" w:rsidRPr="00604F87" w:rsidRDefault="004A5AC8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2976" w:type="dxa"/>
            <w:tcBorders>
              <w:left w:val="single" w:sz="18" w:space="0" w:color="000000"/>
            </w:tcBorders>
            <w:shd w:val="clear" w:color="auto" w:fill="DAE9F7"/>
            <w:noWrap/>
            <w:vAlign w:val="center"/>
          </w:tcPr>
          <w:p w14:paraId="23D22D7D" w14:textId="77777777" w:rsidR="004A5AC8" w:rsidRPr="00604F87" w:rsidRDefault="004A5AC8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FISIOTERAPIA ESPECIALIDADES CLÍNICAS</w:t>
            </w:r>
          </w:p>
        </w:tc>
        <w:tc>
          <w:tcPr>
            <w:tcW w:w="851" w:type="dxa"/>
            <w:shd w:val="clear" w:color="auto" w:fill="DAE9F7"/>
            <w:noWrap/>
            <w:vAlign w:val="center"/>
          </w:tcPr>
          <w:p w14:paraId="5127DD2A" w14:textId="77777777" w:rsidR="004A5AC8" w:rsidRPr="00604F87" w:rsidRDefault="004A5AC8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81" w:type="dxa"/>
            <w:shd w:val="clear" w:color="auto" w:fill="DAE9F7"/>
            <w:noWrap/>
            <w:vAlign w:val="center"/>
          </w:tcPr>
          <w:p w14:paraId="015C7C6A" w14:textId="77777777" w:rsidR="004A5AC8" w:rsidRPr="00604F87" w:rsidRDefault="004A5AC8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18</w:t>
            </w:r>
          </w:p>
        </w:tc>
      </w:tr>
      <w:tr w:rsidR="00604F87" w:rsidRPr="00604F87" w14:paraId="097BDA6D" w14:textId="77777777">
        <w:trPr>
          <w:cantSplit/>
          <w:trHeight w:val="692"/>
          <w:jc w:val="center"/>
        </w:trPr>
        <w:tc>
          <w:tcPr>
            <w:tcW w:w="3009" w:type="dxa"/>
            <w:vMerge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noWrap/>
            <w:vAlign w:val="center"/>
          </w:tcPr>
          <w:p w14:paraId="0CDF74A0" w14:textId="77777777" w:rsidR="004A5AC8" w:rsidRPr="00604F87" w:rsidRDefault="004A5AC8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</w:tcPr>
          <w:p w14:paraId="7389CC47" w14:textId="77777777" w:rsidR="004A5AC8" w:rsidRPr="00604F87" w:rsidRDefault="004A5AC8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2" w:space="0" w:color="000000"/>
              <w:right w:val="single" w:sz="18" w:space="0" w:color="000000"/>
            </w:tcBorders>
            <w:vAlign w:val="center"/>
          </w:tcPr>
          <w:p w14:paraId="086EBBCE" w14:textId="77777777" w:rsidR="004A5AC8" w:rsidRPr="00604F87" w:rsidRDefault="004A5AC8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tcBorders>
              <w:left w:val="single" w:sz="18" w:space="0" w:color="000000"/>
            </w:tcBorders>
            <w:shd w:val="clear" w:color="auto" w:fill="DAE9F7"/>
            <w:noWrap/>
            <w:vAlign w:val="center"/>
          </w:tcPr>
          <w:p w14:paraId="1B2772A1" w14:textId="77777777" w:rsidR="004A5AC8" w:rsidRPr="00604F87" w:rsidRDefault="004A5AC8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FISIOTERAPIA ESPECIALIDADES CLÍNICAS</w:t>
            </w:r>
          </w:p>
        </w:tc>
        <w:tc>
          <w:tcPr>
            <w:tcW w:w="851" w:type="dxa"/>
            <w:shd w:val="clear" w:color="auto" w:fill="DAE9F7"/>
            <w:noWrap/>
            <w:vAlign w:val="center"/>
          </w:tcPr>
          <w:p w14:paraId="53654515" w14:textId="77777777" w:rsidR="004A5AC8" w:rsidRPr="00604F87" w:rsidRDefault="004A5AC8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81" w:type="dxa"/>
            <w:shd w:val="clear" w:color="auto" w:fill="DAE9F7"/>
            <w:noWrap/>
            <w:vAlign w:val="center"/>
          </w:tcPr>
          <w:p w14:paraId="6F18121D" w14:textId="77777777" w:rsidR="004A5AC8" w:rsidRPr="00604F87" w:rsidRDefault="004A5AC8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604F87" w:rsidRPr="00604F87" w14:paraId="0107CE30" w14:textId="77777777">
        <w:trPr>
          <w:cantSplit/>
          <w:trHeight w:val="402"/>
          <w:jc w:val="center"/>
        </w:trPr>
        <w:tc>
          <w:tcPr>
            <w:tcW w:w="3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noWrap/>
            <w:vAlign w:val="center"/>
          </w:tcPr>
          <w:p w14:paraId="6F772CAF" w14:textId="77777777" w:rsidR="0011564F" w:rsidRPr="00604F87" w:rsidRDefault="0011564F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SALUD PÚBLICA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noWrap/>
            <w:vAlign w:val="center"/>
          </w:tcPr>
          <w:p w14:paraId="49FA3268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FFFFFF"/>
            <w:noWrap/>
            <w:vAlign w:val="center"/>
          </w:tcPr>
          <w:p w14:paraId="1E6C8AF0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2976" w:type="dxa"/>
            <w:shd w:val="clear" w:color="auto" w:fill="FFFFFF"/>
            <w:noWrap/>
            <w:vAlign w:val="center"/>
          </w:tcPr>
          <w:p w14:paraId="451AD3C8" w14:textId="77777777" w:rsidR="0011564F" w:rsidRPr="00604F87" w:rsidRDefault="0011564F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SALUD PÚBLICA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313B7B25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81" w:type="dxa"/>
            <w:shd w:val="clear" w:color="auto" w:fill="FFFFFF"/>
            <w:noWrap/>
            <w:vAlign w:val="center"/>
          </w:tcPr>
          <w:p w14:paraId="51F00BF6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604F87" w:rsidRPr="00604F87" w14:paraId="3554555A" w14:textId="77777777">
        <w:trPr>
          <w:cantSplit/>
          <w:trHeight w:val="402"/>
          <w:jc w:val="center"/>
        </w:trPr>
        <w:tc>
          <w:tcPr>
            <w:tcW w:w="3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AE9F7"/>
            <w:noWrap/>
            <w:vAlign w:val="center"/>
          </w:tcPr>
          <w:p w14:paraId="237DB78B" w14:textId="77777777" w:rsidR="0011564F" w:rsidRPr="00604F87" w:rsidRDefault="0011564F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ATENCIÓN PRIMARIA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AE9F7"/>
            <w:noWrap/>
            <w:vAlign w:val="center"/>
          </w:tcPr>
          <w:p w14:paraId="28F71A81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DAE9F7"/>
            <w:noWrap/>
            <w:vAlign w:val="center"/>
          </w:tcPr>
          <w:p w14:paraId="2AC07F06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2976" w:type="dxa"/>
            <w:shd w:val="clear" w:color="auto" w:fill="DAE9F7"/>
            <w:noWrap/>
            <w:vAlign w:val="center"/>
          </w:tcPr>
          <w:p w14:paraId="35D5D532" w14:textId="77777777" w:rsidR="0011564F" w:rsidRPr="00604F87" w:rsidRDefault="0011564F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FISIOTERAPIA COMUNITARIA</w:t>
            </w:r>
          </w:p>
        </w:tc>
        <w:tc>
          <w:tcPr>
            <w:tcW w:w="851" w:type="dxa"/>
            <w:shd w:val="clear" w:color="auto" w:fill="DAE9F7"/>
            <w:noWrap/>
            <w:vAlign w:val="center"/>
          </w:tcPr>
          <w:p w14:paraId="6760B059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81" w:type="dxa"/>
            <w:shd w:val="clear" w:color="auto" w:fill="DAE9F7"/>
            <w:noWrap/>
            <w:vAlign w:val="center"/>
          </w:tcPr>
          <w:p w14:paraId="035A2BF0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604F87" w:rsidRPr="00604F87" w14:paraId="0FC3E5BA" w14:textId="77777777">
        <w:trPr>
          <w:cantSplit/>
          <w:trHeight w:val="402"/>
          <w:jc w:val="center"/>
        </w:trPr>
        <w:tc>
          <w:tcPr>
            <w:tcW w:w="3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noWrap/>
            <w:vAlign w:val="center"/>
          </w:tcPr>
          <w:p w14:paraId="7F5B3C40" w14:textId="77777777" w:rsidR="0011564F" w:rsidRPr="00604F87" w:rsidRDefault="0011564F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LEGISLACIÓN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noWrap/>
            <w:vAlign w:val="center"/>
          </w:tcPr>
          <w:p w14:paraId="6A236C4B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FFFFFF"/>
            <w:noWrap/>
            <w:vAlign w:val="center"/>
          </w:tcPr>
          <w:p w14:paraId="6BFE5BA0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2976" w:type="dxa"/>
            <w:shd w:val="clear" w:color="auto" w:fill="FFFFFF"/>
            <w:noWrap/>
            <w:vAlign w:val="center"/>
          </w:tcPr>
          <w:p w14:paraId="180DF5EC" w14:textId="77777777" w:rsidR="0011564F" w:rsidRPr="00604F87" w:rsidRDefault="007D4F9A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LEGISLACIÓN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6AA02EAE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81" w:type="dxa"/>
            <w:shd w:val="clear" w:color="auto" w:fill="FFFFFF"/>
            <w:noWrap/>
            <w:vAlign w:val="center"/>
          </w:tcPr>
          <w:p w14:paraId="1E2BC226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604F87" w:rsidRPr="00604F87" w14:paraId="7A2CCDB2" w14:textId="77777777">
        <w:trPr>
          <w:cantSplit/>
          <w:trHeight w:val="402"/>
          <w:jc w:val="center"/>
        </w:trPr>
        <w:tc>
          <w:tcPr>
            <w:tcW w:w="3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AE9F7"/>
            <w:noWrap/>
            <w:vAlign w:val="center"/>
          </w:tcPr>
          <w:p w14:paraId="6950D3B4" w14:textId="77777777" w:rsidR="0011564F" w:rsidRPr="00604F87" w:rsidRDefault="0006551F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 xml:space="preserve">ESTANCIAS CLÍNICAS </w:t>
            </w:r>
            <w:r w:rsidR="007D4F9A" w:rsidRPr="00604F87">
              <w:rPr>
                <w:rFonts w:ascii="Arial" w:hAnsi="Arial" w:cs="Arial"/>
                <w:sz w:val="20"/>
                <w:szCs w:val="20"/>
              </w:rPr>
              <w:t>I</w:t>
            </w:r>
            <w:r w:rsidR="0011564F" w:rsidRPr="00604F8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AE9F7"/>
            <w:noWrap/>
            <w:vAlign w:val="center"/>
          </w:tcPr>
          <w:p w14:paraId="5CD69700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DAE9F7"/>
            <w:noWrap/>
            <w:vAlign w:val="center"/>
          </w:tcPr>
          <w:p w14:paraId="2F6BC972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11,5</w:t>
            </w:r>
          </w:p>
        </w:tc>
        <w:tc>
          <w:tcPr>
            <w:tcW w:w="2976" w:type="dxa"/>
            <w:vMerge w:val="restart"/>
            <w:shd w:val="clear" w:color="auto" w:fill="DAE9F7"/>
            <w:noWrap/>
            <w:vAlign w:val="center"/>
          </w:tcPr>
          <w:p w14:paraId="551BEA36" w14:textId="77777777" w:rsidR="0011564F" w:rsidRPr="00604F87" w:rsidRDefault="0011564F" w:rsidP="00F41270">
            <w:pPr>
              <w:spacing w:before="40" w:after="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PRÁCTICUM I</w:t>
            </w:r>
          </w:p>
        </w:tc>
        <w:tc>
          <w:tcPr>
            <w:tcW w:w="851" w:type="dxa"/>
            <w:vMerge w:val="restart"/>
            <w:shd w:val="clear" w:color="auto" w:fill="DAE9F7"/>
            <w:noWrap/>
            <w:vAlign w:val="center"/>
          </w:tcPr>
          <w:p w14:paraId="2AF5049E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81" w:type="dxa"/>
            <w:vMerge w:val="restart"/>
            <w:shd w:val="clear" w:color="auto" w:fill="DAE9F7"/>
            <w:noWrap/>
            <w:vAlign w:val="center"/>
          </w:tcPr>
          <w:p w14:paraId="14BEE390" w14:textId="77777777" w:rsidR="0011564F" w:rsidRPr="00604F87" w:rsidRDefault="0011564F" w:rsidP="00F41270">
            <w:pPr>
              <w:spacing w:before="40" w:after="4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604F87" w:rsidRPr="00604F87" w14:paraId="7D584278" w14:textId="77777777">
        <w:trPr>
          <w:cantSplit/>
          <w:trHeight w:val="402"/>
          <w:jc w:val="center"/>
        </w:trPr>
        <w:tc>
          <w:tcPr>
            <w:tcW w:w="3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AE9F7"/>
            <w:noWrap/>
            <w:vAlign w:val="center"/>
          </w:tcPr>
          <w:p w14:paraId="23DC2352" w14:textId="77777777" w:rsidR="0011564F" w:rsidRPr="00604F87" w:rsidRDefault="0006551F" w:rsidP="00330999">
            <w:pPr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ESTANCIAS CLÍNICAS II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AE9F7"/>
            <w:noWrap/>
            <w:vAlign w:val="center"/>
          </w:tcPr>
          <w:p w14:paraId="4F43CBCB" w14:textId="77777777" w:rsidR="0011564F" w:rsidRPr="00604F87" w:rsidRDefault="0006551F" w:rsidP="003309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DAE9F7"/>
            <w:noWrap/>
            <w:vAlign w:val="center"/>
          </w:tcPr>
          <w:p w14:paraId="76EDFDC3" w14:textId="77777777" w:rsidR="0011564F" w:rsidRPr="00604F87" w:rsidRDefault="0006551F" w:rsidP="003309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F87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976" w:type="dxa"/>
            <w:vMerge/>
            <w:shd w:val="clear" w:color="auto" w:fill="DAE9F7"/>
            <w:vAlign w:val="center"/>
          </w:tcPr>
          <w:p w14:paraId="232D2BEF" w14:textId="77777777" w:rsidR="0011564F" w:rsidRPr="00604F87" w:rsidRDefault="0011564F" w:rsidP="0033099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DAE9F7"/>
            <w:vAlign w:val="center"/>
          </w:tcPr>
          <w:p w14:paraId="16FB40AD" w14:textId="77777777" w:rsidR="0011564F" w:rsidRPr="00604F87" w:rsidRDefault="0011564F" w:rsidP="003309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1" w:type="dxa"/>
            <w:vMerge/>
            <w:shd w:val="clear" w:color="auto" w:fill="DAE9F7"/>
            <w:vAlign w:val="center"/>
          </w:tcPr>
          <w:p w14:paraId="3FECDFF3" w14:textId="77777777" w:rsidR="0011564F" w:rsidRPr="00604F87" w:rsidRDefault="0011564F" w:rsidP="003309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DFAE397" w14:textId="77777777" w:rsidR="0011564F" w:rsidRPr="004A5AC8" w:rsidRDefault="0011564F" w:rsidP="00F41270">
      <w:pPr>
        <w:rPr>
          <w:rFonts w:ascii="Arial" w:hAnsi="Arial" w:cs="Arial"/>
        </w:rPr>
      </w:pPr>
    </w:p>
    <w:sectPr w:rsidR="0011564F" w:rsidRPr="004A5AC8" w:rsidSect="00F41270"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843" w:right="1134" w:bottom="567" w:left="1134" w:header="1021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9ACD86" w14:textId="77777777" w:rsidR="005C11F0" w:rsidRDefault="005C11F0" w:rsidP="0069068F">
      <w:pPr>
        <w:rPr>
          <w:noProof/>
        </w:rPr>
      </w:pPr>
      <w:r>
        <w:separator/>
      </w:r>
    </w:p>
  </w:endnote>
  <w:endnote w:type="continuationSeparator" w:id="0">
    <w:p w14:paraId="36A2305E" w14:textId="77777777" w:rsidR="005C11F0" w:rsidRDefault="005C11F0" w:rsidP="0069068F">
      <w:pPr>
        <w:rPr>
          <w:noProof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8909B" w14:textId="77777777" w:rsidR="002C6C0E" w:rsidRPr="002C6C0E" w:rsidRDefault="00813972">
    <w:pPr>
      <w:pStyle w:val="Piedepgina"/>
      <w:jc w:val="right"/>
      <w:rPr>
        <w:rFonts w:ascii="Arial" w:hAnsi="Arial" w:cs="Arial"/>
        <w:sz w:val="20"/>
        <w:szCs w:val="20"/>
      </w:rPr>
    </w:pPr>
    <w:r w:rsidRPr="002C6C0E">
      <w:rPr>
        <w:rFonts w:ascii="Arial" w:hAnsi="Arial" w:cs="Arial"/>
        <w:sz w:val="20"/>
        <w:szCs w:val="20"/>
      </w:rPr>
      <w:fldChar w:fldCharType="begin"/>
    </w:r>
    <w:r w:rsidR="002C6C0E" w:rsidRPr="002C6C0E">
      <w:rPr>
        <w:rFonts w:ascii="Arial" w:hAnsi="Arial" w:cs="Arial"/>
        <w:sz w:val="20"/>
        <w:szCs w:val="20"/>
      </w:rPr>
      <w:instrText xml:space="preserve"> PAGE   \* MERGEFORMAT </w:instrText>
    </w:r>
    <w:r w:rsidRPr="002C6C0E">
      <w:rPr>
        <w:rFonts w:ascii="Arial" w:hAnsi="Arial" w:cs="Arial"/>
        <w:sz w:val="20"/>
        <w:szCs w:val="20"/>
      </w:rPr>
      <w:fldChar w:fldCharType="separate"/>
    </w:r>
    <w:r w:rsidR="008C3766">
      <w:rPr>
        <w:rFonts w:ascii="Arial" w:hAnsi="Arial" w:cs="Arial"/>
        <w:noProof/>
        <w:sz w:val="20"/>
        <w:szCs w:val="20"/>
      </w:rPr>
      <w:t>2</w:t>
    </w:r>
    <w:r w:rsidRPr="002C6C0E">
      <w:rPr>
        <w:rFonts w:ascii="Arial" w:hAnsi="Arial" w:cs="Arial"/>
        <w:sz w:val="20"/>
        <w:szCs w:val="20"/>
      </w:rPr>
      <w:fldChar w:fldCharType="end"/>
    </w:r>
  </w:p>
  <w:p w14:paraId="2B208B43" w14:textId="77777777" w:rsidR="00435D9B" w:rsidRDefault="00435D9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40781" w14:textId="77777777" w:rsidR="0006300A" w:rsidRDefault="0006300A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F7438">
      <w:rPr>
        <w:noProof/>
      </w:rPr>
      <w:t>1</w:t>
    </w:r>
    <w:r>
      <w:fldChar w:fldCharType="end"/>
    </w:r>
  </w:p>
  <w:p w14:paraId="7740D413" w14:textId="77777777" w:rsidR="00435D9B" w:rsidRDefault="00435D9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B4A29D" w14:textId="77777777" w:rsidR="005C11F0" w:rsidRDefault="005C11F0" w:rsidP="0069068F">
      <w:pPr>
        <w:rPr>
          <w:noProof/>
        </w:rPr>
      </w:pPr>
      <w:r>
        <w:separator/>
      </w:r>
    </w:p>
  </w:footnote>
  <w:footnote w:type="continuationSeparator" w:id="0">
    <w:p w14:paraId="27EF9FA8" w14:textId="77777777" w:rsidR="005C11F0" w:rsidRDefault="005C11F0" w:rsidP="0069068F">
      <w:pPr>
        <w:rPr>
          <w:noProof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498" w:type="dxa"/>
      <w:tblInd w:w="-318" w:type="dxa"/>
      <w:tblLook w:val="04A0" w:firstRow="1" w:lastRow="0" w:firstColumn="1" w:lastColumn="0" w:noHBand="0" w:noVBand="1"/>
    </w:tblPr>
    <w:tblGrid>
      <w:gridCol w:w="4537"/>
      <w:gridCol w:w="4961"/>
    </w:tblGrid>
    <w:tr w:rsidR="00435D9B" w14:paraId="54E809B5" w14:textId="77777777" w:rsidTr="00CF7872">
      <w:trPr>
        <w:trHeight w:val="710"/>
      </w:trPr>
      <w:tc>
        <w:tcPr>
          <w:tcW w:w="4537" w:type="dxa"/>
        </w:tcPr>
        <w:p w14:paraId="66E6D6F3" w14:textId="77777777" w:rsidR="00435D9B" w:rsidRPr="00C870BD" w:rsidRDefault="00557B14" w:rsidP="00557B14">
          <w:pPr>
            <w:pStyle w:val="Encabezado"/>
            <w:tabs>
              <w:tab w:val="clear" w:pos="8504"/>
              <w:tab w:val="left" w:pos="1878"/>
              <w:tab w:val="right" w:pos="9248"/>
            </w:tabs>
            <w:ind w:left="34"/>
            <w:rPr>
              <w:rFonts w:ascii="Arial" w:hAnsi="Arial" w:cs="Arial"/>
            </w:rPr>
          </w:pPr>
          <w:r>
            <w:rPr>
              <w:rFonts w:ascii="Arial" w:eastAsia="Calibri" w:hAnsi="Arial" w:cs="Arial"/>
              <w:b/>
              <w:noProof/>
              <w:lang w:val="es-ES" w:eastAsia="es-ES"/>
            </w:rPr>
            <w:pict w14:anchorId="4F8EF70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6" o:spid="_x0000_s1025" type="#_x0000_t75" style="position:absolute;left:0;text-align:left;margin-left:-1.8pt;margin-top:-3pt;width:119.9pt;height:27.8pt;z-index:251657216;visibility:visible;mso-position-horizontal-relative:margin" wrapcoords="0 0 0 21017 21348 21017 21348 0 0 0">
                <v:imagedata r:id="rId1" o:title=""/>
                <w10:wrap type="through" anchorx="margin"/>
              </v:shape>
            </w:pict>
          </w:r>
        </w:p>
      </w:tc>
      <w:tc>
        <w:tcPr>
          <w:tcW w:w="4961" w:type="dxa"/>
        </w:tcPr>
        <w:p w14:paraId="40D11B11" w14:textId="77777777" w:rsidR="00435D9B" w:rsidRPr="00C870BD" w:rsidRDefault="00435D9B" w:rsidP="00CF7872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b/>
              <w:sz w:val="19"/>
              <w:szCs w:val="19"/>
            </w:rPr>
          </w:pPr>
          <w:r w:rsidRPr="00C870BD">
            <w:rPr>
              <w:rFonts w:ascii="Arial" w:hAnsi="Arial" w:cs="Arial"/>
              <w:b/>
              <w:sz w:val="19"/>
              <w:szCs w:val="19"/>
            </w:rPr>
            <w:t>ESCUELA UNIVERSITARIA DE FISIOTERAPIA</w:t>
          </w:r>
        </w:p>
        <w:p w14:paraId="31083F82" w14:textId="77777777" w:rsidR="00435D9B" w:rsidRPr="00557B14" w:rsidRDefault="00435D9B" w:rsidP="00CF7872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sz w:val="19"/>
              <w:szCs w:val="19"/>
            </w:rPr>
          </w:pPr>
          <w:r w:rsidRPr="00557B14">
            <w:rPr>
              <w:rFonts w:ascii="Arial" w:hAnsi="Arial" w:cs="Arial"/>
              <w:sz w:val="19"/>
              <w:szCs w:val="19"/>
            </w:rPr>
            <w:t>Universidad Autónoma de Madrid</w:t>
          </w:r>
        </w:p>
        <w:p w14:paraId="24791A05" w14:textId="77777777" w:rsidR="00435D9B" w:rsidRDefault="00435D9B" w:rsidP="00CF7872">
          <w:pPr>
            <w:pStyle w:val="Encabezado"/>
            <w:jc w:val="right"/>
          </w:pPr>
        </w:p>
      </w:tc>
    </w:tr>
  </w:tbl>
  <w:p w14:paraId="64C94110" w14:textId="77777777" w:rsidR="0011564F" w:rsidRDefault="0011564F" w:rsidP="0033099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0B8A8" w14:textId="77777777" w:rsidR="00330999" w:rsidRDefault="00330999">
    <w:pPr>
      <w:pStyle w:val="Encabezado"/>
    </w:pPr>
    <w:r>
      <w:rPr>
        <w:noProof/>
      </w:rPr>
      <w:pict w14:anchorId="3AA78F40">
        <v:group id="Grupo 1" o:spid="_x0000_s1028" alt="Logo ONCE - GSO - EUF" style="position:absolute;margin-left:85.05pt;margin-top:35.35pt;width:453.1pt;height:42.45pt;z-index:251658240;mso-position-horizontal-relative:page;mso-position-vertical-relative:page" coordsize="57543,539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SwAAAABAAIBLAAAAAEAAjhCSU0E&#10;JgAAAAAADgAAAAAAAAAAAAA/gAAAOEJJTQQNAAAAAAAEAAAAW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sQAAAABSZ2h0&#10;bG9uZwAAB2A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C&#10;OEJJTQQMAAAAAAX/AAAAAQAAAKAAAAAPAAAB4AAAHCAAAAXjABgAAf/Y/+0ADEFkb2JlX0NNAAL/&#10;7gAOQWRvYmUAZIAAAAAB/9sAhAAMCAgICQgMCQkMEQsKCxEVDwwMDxUYExMVExMYEQwMDAwMDBEM&#10;DAwMDAwMDAwMDAwMDAwMDAwMDAwMDAwMDAwMAQ0LCw0ODRAODhAUDg4OFBQODg4OFBEMDAwMDBER&#10;DAwMDAwMEQwMDAwMDAwMDAwMDAwMDAwMDAwMDAwMDAwMDAz/wAARCAAP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nPy3/pkpG/6NV&#10;X/+lXXH/qWR/+apqjvKpbpvtqHKn6KN0seSeebrgl37B3Y+CyNuIh83Zg43R2IKU0tiCm9PYhKPS&#10;04en0syLp9HKjKjRyoyo0cqMqNHKjKjRyoyo0cqMqNHKjKjRyoyo0cqMqNHKjKjRyoyo0cqMqNHK&#10;jKjR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AUGBwgJCgsMDA0ODxAREhMU&#10;FBUWFxgZGhscHR4eHyAhIiMkJSYnKCkqKissLS4vMDEyMzQ1Njc4OTo7Ozw9Pj9AQUJDREVGR0hJ&#10;SktMTU5PUFFSU1RVVldYWVpbXF1eX2BhYmNkZWZnaGlqa2xtbm9wcXJzdHV2d3h5ent8fX5/gIGC&#10;g4SFhoeIiYqLjI2Oj5CRkpOUlZaXmJqbnJ2en6ChoqOkpaanqKmqq6ytrq+xsrO0tba3uLm6u7y9&#10;vr/AwcLDxcbHyMnKy8zNzs/Q0dLT1NXX2Nna29zd3t/g4eLj5OXm6Onq6+zt7u/w8fLz9PX2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/+L/4klDQ19QUk9GSUxFAAYK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EBQYHCAkKCwwMDQ4PEBESExQUFRYX&#10;GBkaGxwdHh4fICEiIyQlJicoKSoqKywtLi8wMTIzNDU2Nzg5Ojs7PD0+P0BBQkNERUZHSElKS0xN&#10;Tk9QUVJTVFVWV1hZWltcXV5fYGFiY2RlZmdoaWprbG1ub3BxcnN0dXZ3eHl6e3x9fn+AgYKDhIWG&#10;h4iJiouMjY6PkJGSk5SVlpeYmpucnZ6foKGio6SlpqeoqaqrrK2ur7Gys7S1tre4ubq7vL2+v8DB&#10;wsPFxsfIycrLzM3Oz9DR0tPU1dfY2drb3N3e3+Dh4uPk5ebo6err7O3u7/Dx8vP09fb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/////////////////////////////////////////9t7y////////////////////////&#10;//////////////////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uX3////////////////////////////&#10;///////////6tJSw9v/////////////////////////////////////ml2+S4f//////////////&#10;///////////////////////5s5Sv9f//////////////////////////////////////+eT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wabK////////////////////&#10;//////////////////+4elB/0f///////////////////////////////////+KWTQNYuv//////&#10;/////////////////////////////9GNaUpxx/////////////////////////////////////HR&#10;vJiy7f///////////////////////////////////////+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z7+7u7/X8//////////////////////////////////Ovm5qbnqWuurzE1Ob/////&#10;//////////////////////eXVExPVFtlboCXwOf///////////////////////////+uVAAbNlJw&#10;jKvL9v/////////////////////////////Kaz9jf5283vz/////////////////////////////&#10;///nmYOsyOf/////////////////////////////////////28z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/9DlQHV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//U5UB1S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P/1eVAdU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252292278" o:spid="_x0000_s1029" type="#_x0000_t75" style="position:absolute;width:57543;height:53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1" o:spid="_x0000_s1030" type="#_x0000_t202" style="position:absolute;left:17949;top:564;width:27286;height:43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" filled="f" stroked="f" strokeweight=".5pt">
            <v:textbox style="mso-next-textbox:#Cuadro de texto 1">
              <w:txbxContent>
                <w:p w14:paraId="492F5D92" w14:textId="77777777" w:rsidR="00330999" w:rsidRPr="00330999" w:rsidRDefault="00330999" w:rsidP="0033099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-BoldMT" w:eastAsia="Aptos" w:hAnsi="Arial-BoldMT" w:cs="Arial-BoldMT"/>
                      <w:b/>
                      <w:bCs/>
                      <w:color w:val="003333"/>
                      <w:sz w:val="20"/>
                      <w:szCs w:val="20"/>
                      <w:lang w:val="es-ES" w:eastAsia="en-US"/>
                    </w:rPr>
                  </w:pPr>
                  <w:r w:rsidRPr="00330999">
                    <w:rPr>
                      <w:rFonts w:ascii="Arial-BoldMT" w:eastAsia="Aptos" w:hAnsi="Arial-BoldMT" w:cs="Arial-BoldMT"/>
                      <w:b/>
                      <w:bCs/>
                      <w:color w:val="003333"/>
                      <w:sz w:val="20"/>
                      <w:szCs w:val="20"/>
                      <w:lang w:val="es-ES" w:eastAsia="en-US"/>
                    </w:rPr>
                    <w:t xml:space="preserve">Escuela Universitaria de Fisioterapia </w:t>
                  </w:r>
                </w:p>
                <w:p w14:paraId="39258348" w14:textId="77777777" w:rsidR="00330999" w:rsidRPr="00330999" w:rsidRDefault="00330999" w:rsidP="00330999">
                  <w:pPr>
                    <w:autoSpaceDE w:val="0"/>
                    <w:autoSpaceDN w:val="0"/>
                    <w:adjustRightInd w:val="0"/>
                    <w:spacing w:before="60"/>
                    <w:jc w:val="center"/>
                    <w:rPr>
                      <w:rFonts w:ascii="Arial-BoldMT" w:eastAsia="Aptos" w:hAnsi="Arial-BoldMT" w:cs="Arial-BoldMT"/>
                      <w:b/>
                      <w:bCs/>
                      <w:color w:val="003333"/>
                      <w:sz w:val="18"/>
                      <w:szCs w:val="18"/>
                      <w:lang w:val="es-ES" w:eastAsia="en-US"/>
                    </w:rPr>
                  </w:pPr>
                  <w:r w:rsidRPr="00330999">
                    <w:rPr>
                      <w:rFonts w:ascii="Arial-BoldMT" w:eastAsia="Aptos" w:hAnsi="Arial-BoldMT" w:cs="Arial-BoldMT"/>
                      <w:b/>
                      <w:bCs/>
                      <w:color w:val="003333"/>
                      <w:sz w:val="18"/>
                      <w:szCs w:val="18"/>
                      <w:lang w:val="es-ES" w:eastAsia="en-US"/>
                    </w:rPr>
                    <w:t>Universidad Autónoma de Madrid</w:t>
                  </w:r>
                </w:p>
              </w:txbxContent>
            </v:textbox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564EE"/>
    <w:multiLevelType w:val="hybridMultilevel"/>
    <w:tmpl w:val="A77271F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87F49"/>
    <w:multiLevelType w:val="hybridMultilevel"/>
    <w:tmpl w:val="BD6C8BBA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B54A73"/>
    <w:multiLevelType w:val="hybridMultilevel"/>
    <w:tmpl w:val="2A705722"/>
    <w:lvl w:ilvl="0" w:tplc="F552D2DC">
      <w:numFmt w:val="bullet"/>
      <w:lvlText w:val=""/>
      <w:lvlJc w:val="left"/>
      <w:pPr>
        <w:tabs>
          <w:tab w:val="num" w:pos="2278"/>
        </w:tabs>
        <w:ind w:left="2278" w:hanging="360"/>
      </w:pPr>
      <w:rPr>
        <w:rFonts w:ascii="Symbol" w:eastAsia="Times New Roman" w:hAnsi="Symbol" w:cs="Arial" w:hint="default"/>
      </w:rPr>
    </w:lvl>
    <w:lvl w:ilvl="1" w:tplc="0C0A0001">
      <w:start w:val="1"/>
      <w:numFmt w:val="bullet"/>
      <w:lvlText w:val=""/>
      <w:lvlJc w:val="left"/>
      <w:pPr>
        <w:tabs>
          <w:tab w:val="num" w:pos="2998"/>
        </w:tabs>
        <w:ind w:left="2998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718"/>
        </w:tabs>
        <w:ind w:left="37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438"/>
        </w:tabs>
        <w:ind w:left="44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158"/>
        </w:tabs>
        <w:ind w:left="51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878"/>
        </w:tabs>
        <w:ind w:left="58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598"/>
        </w:tabs>
        <w:ind w:left="65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318"/>
        </w:tabs>
        <w:ind w:left="73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038"/>
        </w:tabs>
        <w:ind w:left="8038" w:hanging="360"/>
      </w:pPr>
      <w:rPr>
        <w:rFonts w:ascii="Wingdings" w:hAnsi="Wingdings" w:hint="default"/>
      </w:rPr>
    </w:lvl>
  </w:abstractNum>
  <w:abstractNum w:abstractNumId="3" w15:restartNumberingAfterBreak="0">
    <w:nsid w:val="292B09E1"/>
    <w:multiLevelType w:val="hybridMultilevel"/>
    <w:tmpl w:val="9EEA019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05C4235"/>
    <w:multiLevelType w:val="hybridMultilevel"/>
    <w:tmpl w:val="A776D062"/>
    <w:lvl w:ilvl="0" w:tplc="C4940B7C">
      <w:start w:val="1"/>
      <w:numFmt w:val="bullet"/>
      <w:lvlText w:val=""/>
      <w:lvlJc w:val="left"/>
      <w:pPr>
        <w:tabs>
          <w:tab w:val="num" w:pos="723"/>
        </w:tabs>
        <w:ind w:left="723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3"/>
        </w:tabs>
        <w:ind w:left="144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3"/>
        </w:tabs>
        <w:ind w:left="216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3"/>
        </w:tabs>
        <w:ind w:left="288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3"/>
        </w:tabs>
        <w:ind w:left="360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3"/>
        </w:tabs>
        <w:ind w:left="432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3"/>
        </w:tabs>
        <w:ind w:left="504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3"/>
        </w:tabs>
        <w:ind w:left="576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3"/>
        </w:tabs>
        <w:ind w:left="6483" w:hanging="360"/>
      </w:pPr>
      <w:rPr>
        <w:rFonts w:ascii="Wingdings" w:hAnsi="Wingdings" w:hint="default"/>
      </w:rPr>
    </w:lvl>
  </w:abstractNum>
  <w:abstractNum w:abstractNumId="5" w15:restartNumberingAfterBreak="0">
    <w:nsid w:val="44CC7838"/>
    <w:multiLevelType w:val="hybridMultilevel"/>
    <w:tmpl w:val="9B8A627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0244273"/>
    <w:multiLevelType w:val="hybridMultilevel"/>
    <w:tmpl w:val="DD3A7CF8"/>
    <w:lvl w:ilvl="0" w:tplc="04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035CDF"/>
    <w:multiLevelType w:val="hybridMultilevel"/>
    <w:tmpl w:val="7D3E1682"/>
    <w:lvl w:ilvl="0" w:tplc="4A7C00BC">
      <w:start w:val="15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4A05103"/>
    <w:multiLevelType w:val="hybridMultilevel"/>
    <w:tmpl w:val="2BC6C6A4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9A70889"/>
    <w:multiLevelType w:val="hybridMultilevel"/>
    <w:tmpl w:val="2632D054"/>
    <w:lvl w:ilvl="0" w:tplc="2E84FBC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6C0D29"/>
    <w:multiLevelType w:val="hybridMultilevel"/>
    <w:tmpl w:val="1A0EEA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8158245">
    <w:abstractNumId w:val="2"/>
  </w:num>
  <w:num w:numId="2" w16cid:durableId="251015859">
    <w:abstractNumId w:val="0"/>
  </w:num>
  <w:num w:numId="3" w16cid:durableId="933366006">
    <w:abstractNumId w:val="3"/>
  </w:num>
  <w:num w:numId="4" w16cid:durableId="2045790454">
    <w:abstractNumId w:val="6"/>
  </w:num>
  <w:num w:numId="5" w16cid:durableId="1253976418">
    <w:abstractNumId w:val="8"/>
  </w:num>
  <w:num w:numId="6" w16cid:durableId="1536386003">
    <w:abstractNumId w:val="1"/>
  </w:num>
  <w:num w:numId="7" w16cid:durableId="1463964988">
    <w:abstractNumId w:val="7"/>
  </w:num>
  <w:num w:numId="8" w16cid:durableId="460072299">
    <w:abstractNumId w:val="10"/>
  </w:num>
  <w:num w:numId="9" w16cid:durableId="60018679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28633405">
    <w:abstractNumId w:val="9"/>
  </w:num>
  <w:num w:numId="11" w16cid:durableId="13052363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D1FBC"/>
    <w:rsid w:val="0002654F"/>
    <w:rsid w:val="0006300A"/>
    <w:rsid w:val="0006551F"/>
    <w:rsid w:val="0011564F"/>
    <w:rsid w:val="001657B2"/>
    <w:rsid w:val="001B3421"/>
    <w:rsid w:val="001B48C1"/>
    <w:rsid w:val="001F1FA4"/>
    <w:rsid w:val="00202C01"/>
    <w:rsid w:val="00217ADC"/>
    <w:rsid w:val="002C6C0E"/>
    <w:rsid w:val="00315D76"/>
    <w:rsid w:val="00330999"/>
    <w:rsid w:val="003B441F"/>
    <w:rsid w:val="003D32A7"/>
    <w:rsid w:val="003D5568"/>
    <w:rsid w:val="003E5BC5"/>
    <w:rsid w:val="003F7438"/>
    <w:rsid w:val="004030A6"/>
    <w:rsid w:val="00406E5D"/>
    <w:rsid w:val="00435D9B"/>
    <w:rsid w:val="004A5AC8"/>
    <w:rsid w:val="004E1F06"/>
    <w:rsid w:val="004E6CFE"/>
    <w:rsid w:val="00557B14"/>
    <w:rsid w:val="00596994"/>
    <w:rsid w:val="005A07AA"/>
    <w:rsid w:val="005C11F0"/>
    <w:rsid w:val="005E592E"/>
    <w:rsid w:val="00604F87"/>
    <w:rsid w:val="00657EA8"/>
    <w:rsid w:val="0069068F"/>
    <w:rsid w:val="006D2E9E"/>
    <w:rsid w:val="007245B0"/>
    <w:rsid w:val="007D4F9A"/>
    <w:rsid w:val="00813972"/>
    <w:rsid w:val="0081792D"/>
    <w:rsid w:val="008303B4"/>
    <w:rsid w:val="008C3766"/>
    <w:rsid w:val="008F4BBD"/>
    <w:rsid w:val="0092060F"/>
    <w:rsid w:val="00AD1FBC"/>
    <w:rsid w:val="00C371CB"/>
    <w:rsid w:val="00C914E0"/>
    <w:rsid w:val="00C925BA"/>
    <w:rsid w:val="00CF7872"/>
    <w:rsid w:val="00F41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4:docId w14:val="2FA0A54F"/>
  <w15:chartTrackingRefBased/>
  <w15:docId w15:val="{47707FDE-DDAF-4A59-B284-FEDDBD811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6C0E"/>
    <w:rPr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9068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69068F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69068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69068F"/>
    <w:rPr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15D7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315D76"/>
    <w:rPr>
      <w:rFonts w:ascii="Tahoma" w:hAnsi="Tahoma" w:cs="Tahoma"/>
      <w:sz w:val="16"/>
      <w:szCs w:val="16"/>
    </w:rPr>
  </w:style>
  <w:style w:type="character" w:styleId="Hipervnculo">
    <w:name w:val="Hyperlink"/>
    <w:rsid w:val="002C6C0E"/>
    <w:rPr>
      <w:color w:val="0000FF"/>
      <w:u w:val="single"/>
    </w:rPr>
  </w:style>
  <w:style w:type="paragraph" w:styleId="Textosinformato">
    <w:name w:val="Plain Text"/>
    <w:basedOn w:val="Normal"/>
    <w:link w:val="TextosinformatoCar"/>
    <w:uiPriority w:val="99"/>
    <w:rsid w:val="002C6C0E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link w:val="Textosinformato"/>
    <w:uiPriority w:val="99"/>
    <w:rsid w:val="002C6C0E"/>
    <w:rPr>
      <w:rFonts w:ascii="Courier New" w:hAnsi="Courier New" w:cs="Courier New"/>
      <w:lang w:val="es-ES_tradnl" w:eastAsia="es-ES_tradnl"/>
    </w:rPr>
  </w:style>
  <w:style w:type="paragraph" w:styleId="Textoindependiente">
    <w:name w:val="Body Text"/>
    <w:basedOn w:val="Normal"/>
    <w:link w:val="TextoindependienteCar"/>
    <w:rsid w:val="002C6C0E"/>
    <w:pPr>
      <w:spacing w:after="120"/>
    </w:pPr>
    <w:rPr>
      <w:lang w:val="es-ES" w:eastAsia="es-ES"/>
    </w:rPr>
  </w:style>
  <w:style w:type="character" w:customStyle="1" w:styleId="TextoindependienteCar">
    <w:name w:val="Texto independiente Car"/>
    <w:link w:val="Textoindependiente"/>
    <w:rsid w:val="002C6C0E"/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2C6C0E"/>
    <w:pPr>
      <w:ind w:left="720"/>
      <w:contextualSpacing/>
    </w:pPr>
    <w:rPr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11564F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11564F"/>
    <w:rPr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vg\AppData\Roaming\Microsoft\Plantillas\Norma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2A7B1AD9C649445A9E5E5606CC3FC73" ma:contentTypeVersion="13" ma:contentTypeDescription="Crear nuevo documento." ma:contentTypeScope="" ma:versionID="c88cf802d47f3295bdd3b9effa140401">
  <xsd:schema xmlns:xsd="http://www.w3.org/2001/XMLSchema" xmlns:xs="http://www.w3.org/2001/XMLSchema" xmlns:p="http://schemas.microsoft.com/office/2006/metadata/properties" xmlns:ns2="04a03997-771f-4d0c-8a3c-770c89d4422e" xmlns:ns3="2b9c4927-a988-4472-9984-217eaa369e09" targetNamespace="http://schemas.microsoft.com/office/2006/metadata/properties" ma:root="true" ma:fieldsID="905f277f6b92fdc0a3ca6f973db3d131" ns2:_="" ns3:_="">
    <xsd:import namespace="04a03997-771f-4d0c-8a3c-770c89d4422e"/>
    <xsd:import namespace="2b9c4927-a988-4472-9984-217eaa369e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a03997-771f-4d0c-8a3c-770c89d442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44b3ed41-348c-4386-8a32-d3f52d4ffb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9c4927-a988-4472-9984-217eaa369e0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2520684-9d6b-406c-8382-3f51a6ee5b36}" ma:internalName="TaxCatchAll" ma:showField="CatchAllData" ma:web="2b9c4927-a988-4472-9984-217eaa369e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b9c4927-a988-4472-9984-217eaa369e09"/>
    <lcf76f155ced4ddcb4097134ff3c332f xmlns="04a03997-771f-4d0c-8a3c-770c89d442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17F6B25-DD25-4953-9D6E-85DC6E9BA3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DB0082-DF84-4F28-A495-A2B9706EBE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a03997-771f-4d0c-8a3c-770c89d4422e"/>
    <ds:schemaRef ds:uri="2b9c4927-a988-4472-9984-217eaa369e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C60C5BC-4B40-4A8A-9AE7-008C758EEA8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0F8D0BA-1ECD-46C0-820D-1A16F36FC36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Normal.dotx</Template>
  <TotalTime>0</TotalTime>
  <Pages>1</Pages>
  <Words>214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ONCE</Company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ONCE</dc:creator>
  <cp:keywords/>
  <cp:lastModifiedBy>Arribas González, Luis Fernando</cp:lastModifiedBy>
  <cp:revision>2</cp:revision>
  <cp:lastPrinted>2016-12-15T11:26:00Z</cp:lastPrinted>
  <dcterms:created xsi:type="dcterms:W3CDTF">2026-04-17T07:25:00Z</dcterms:created>
  <dcterms:modified xsi:type="dcterms:W3CDTF">2026-04-17T07:25:00Z</dcterms:modified>
</cp:coreProperties>
</file>