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B57683" w14:textId="77777777" w:rsidR="0011564F" w:rsidRPr="00832119" w:rsidRDefault="0011564F" w:rsidP="00990543">
      <w:pPr>
        <w:pStyle w:val="Sangradetextonormal"/>
        <w:spacing w:after="240"/>
        <w:ind w:left="284" w:hanging="284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TABLA</w:t>
      </w:r>
      <w:r w:rsidR="0099054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DE</w:t>
      </w:r>
      <w:r w:rsidR="0099054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ADAPTACIÓN</w:t>
      </w:r>
      <w:r w:rsidR="0099054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DEL</w:t>
      </w:r>
      <w:r w:rsidR="0099054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GRADO</w:t>
      </w:r>
      <w:r w:rsidR="0099054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EN</w:t>
      </w:r>
      <w:r w:rsidR="0099054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FISIOTERAPIA</w:t>
      </w:r>
    </w:p>
    <w:tbl>
      <w:tblPr>
        <w:tblW w:w="5101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06"/>
        <w:gridCol w:w="992"/>
        <w:gridCol w:w="833"/>
        <w:gridCol w:w="2711"/>
        <w:gridCol w:w="1006"/>
        <w:gridCol w:w="748"/>
      </w:tblGrid>
      <w:tr w:rsidR="00990543" w:rsidRPr="00990543" w14:paraId="1D64D2C3" w14:textId="77777777">
        <w:trPr>
          <w:cantSplit/>
          <w:trHeight w:val="450"/>
          <w:tblHeader/>
          <w:jc w:val="center"/>
        </w:trPr>
        <w:tc>
          <w:tcPr>
            <w:tcW w:w="443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D9F2D0"/>
            <w:vAlign w:val="center"/>
          </w:tcPr>
          <w:p w14:paraId="1D904068" w14:textId="77777777" w:rsidR="00990543" w:rsidRPr="00990543" w:rsidRDefault="00990543" w:rsidP="0099054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054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PLAN DE ESTUDIOS IMPLANTADO EN 2009/10</w:t>
            </w:r>
          </w:p>
        </w:tc>
        <w:tc>
          <w:tcPr>
            <w:tcW w:w="4465" w:type="dxa"/>
            <w:gridSpan w:val="3"/>
            <w:shd w:val="clear" w:color="auto" w:fill="D9F2D0"/>
            <w:vAlign w:val="center"/>
          </w:tcPr>
          <w:p w14:paraId="42038DD4" w14:textId="77777777" w:rsidR="00990543" w:rsidRPr="00990543" w:rsidRDefault="00990543" w:rsidP="0099054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054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PLAN DE ESUDIOS MODIFICADO EN 2020/21</w:t>
            </w:r>
          </w:p>
        </w:tc>
      </w:tr>
      <w:tr w:rsidR="002F51C9" w:rsidRPr="00990543" w14:paraId="606EF27D" w14:textId="77777777" w:rsidTr="00990543">
        <w:trPr>
          <w:cantSplit/>
          <w:trHeight w:val="450"/>
          <w:tblHeader/>
          <w:jc w:val="center"/>
        </w:trPr>
        <w:tc>
          <w:tcPr>
            <w:tcW w:w="2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F64706" w14:textId="77777777" w:rsidR="0011564F" w:rsidRPr="00990543" w:rsidRDefault="007F4583" w:rsidP="0099054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0543">
              <w:rPr>
                <w:rFonts w:ascii="Arial" w:hAnsi="Arial" w:cs="Arial"/>
                <w:b/>
                <w:bCs/>
                <w:sz w:val="18"/>
                <w:szCs w:val="18"/>
              </w:rPr>
              <w:t>ASIGNATURAS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0F9642" w14:textId="77777777" w:rsidR="0011564F" w:rsidRPr="00990543" w:rsidRDefault="0011564F" w:rsidP="0099054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0543">
              <w:rPr>
                <w:rFonts w:ascii="Arial" w:hAnsi="Arial" w:cs="Arial"/>
                <w:b/>
                <w:bCs/>
                <w:sz w:val="18"/>
                <w:szCs w:val="18"/>
              </w:rPr>
              <w:t>CURSO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vAlign w:val="center"/>
          </w:tcPr>
          <w:p w14:paraId="7F043D16" w14:textId="77777777" w:rsidR="0011564F" w:rsidRPr="00990543" w:rsidRDefault="003D0396" w:rsidP="0099054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0543">
              <w:rPr>
                <w:rFonts w:ascii="Arial" w:hAnsi="Arial" w:cs="Arial"/>
                <w:b/>
                <w:bCs/>
                <w:sz w:val="18"/>
                <w:szCs w:val="18"/>
              </w:rPr>
              <w:t>ECTS</w:t>
            </w:r>
          </w:p>
        </w:tc>
        <w:tc>
          <w:tcPr>
            <w:tcW w:w="2711" w:type="dxa"/>
            <w:vAlign w:val="center"/>
          </w:tcPr>
          <w:p w14:paraId="60A87066" w14:textId="77777777" w:rsidR="0011564F" w:rsidRPr="00990543" w:rsidRDefault="007F4583" w:rsidP="0099054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0543">
              <w:rPr>
                <w:rFonts w:ascii="Arial" w:hAnsi="Arial" w:cs="Arial"/>
                <w:b/>
                <w:bCs/>
                <w:sz w:val="18"/>
                <w:szCs w:val="18"/>
              </w:rPr>
              <w:t>ASIGNATURAS</w:t>
            </w:r>
          </w:p>
        </w:tc>
        <w:tc>
          <w:tcPr>
            <w:tcW w:w="1006" w:type="dxa"/>
            <w:vAlign w:val="center"/>
          </w:tcPr>
          <w:p w14:paraId="38ECD930" w14:textId="77777777" w:rsidR="0011564F" w:rsidRPr="00990543" w:rsidRDefault="0011564F" w:rsidP="0099054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0543">
              <w:rPr>
                <w:rFonts w:ascii="Arial" w:hAnsi="Arial" w:cs="Arial"/>
                <w:b/>
                <w:bCs/>
                <w:sz w:val="18"/>
                <w:szCs w:val="18"/>
              </w:rPr>
              <w:t>CURSO</w:t>
            </w:r>
          </w:p>
        </w:tc>
        <w:tc>
          <w:tcPr>
            <w:tcW w:w="748" w:type="dxa"/>
            <w:vAlign w:val="center"/>
          </w:tcPr>
          <w:p w14:paraId="7154E1FF" w14:textId="77777777" w:rsidR="0011564F" w:rsidRPr="00990543" w:rsidRDefault="0011564F" w:rsidP="0099054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0543">
              <w:rPr>
                <w:rFonts w:ascii="Arial" w:hAnsi="Arial" w:cs="Arial"/>
                <w:b/>
                <w:bCs/>
                <w:sz w:val="18"/>
                <w:szCs w:val="18"/>
              </w:rPr>
              <w:t>ECTS</w:t>
            </w:r>
          </w:p>
        </w:tc>
      </w:tr>
      <w:tr w:rsidR="002F51C9" w:rsidRPr="00990543" w14:paraId="0EC41E96" w14:textId="77777777">
        <w:trPr>
          <w:cantSplit/>
          <w:trHeight w:val="390"/>
          <w:jc w:val="center"/>
        </w:trPr>
        <w:tc>
          <w:tcPr>
            <w:tcW w:w="2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F2D0"/>
            <w:noWrap/>
            <w:vAlign w:val="center"/>
          </w:tcPr>
          <w:p w14:paraId="1B59932F" w14:textId="77777777" w:rsidR="006850E8" w:rsidRPr="00990543" w:rsidRDefault="006850E8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AFECCIONES MÉDICO-QUIRÚRGICAS I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F2D0"/>
            <w:noWrap/>
            <w:vAlign w:val="center"/>
          </w:tcPr>
          <w:p w14:paraId="56702985" w14:textId="77777777" w:rsidR="006850E8" w:rsidRPr="00990543" w:rsidRDefault="006850E8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D9F2D0"/>
            <w:noWrap/>
            <w:vAlign w:val="center"/>
          </w:tcPr>
          <w:p w14:paraId="27F5BD0B" w14:textId="77777777" w:rsidR="006850E8" w:rsidRPr="00990543" w:rsidRDefault="006850E8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2711" w:type="dxa"/>
            <w:shd w:val="clear" w:color="auto" w:fill="D9F2D0"/>
            <w:noWrap/>
            <w:vAlign w:val="center"/>
          </w:tcPr>
          <w:p w14:paraId="19620DCA" w14:textId="77777777" w:rsidR="006850E8" w:rsidRPr="00990543" w:rsidRDefault="005D307F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AFECCIONES MÉDICO-QUIRÚRGICAS I</w:t>
            </w:r>
          </w:p>
        </w:tc>
        <w:tc>
          <w:tcPr>
            <w:tcW w:w="1006" w:type="dxa"/>
            <w:shd w:val="clear" w:color="auto" w:fill="D9F2D0"/>
            <w:noWrap/>
            <w:vAlign w:val="center"/>
          </w:tcPr>
          <w:p w14:paraId="61B7BA19" w14:textId="77777777" w:rsidR="006850E8" w:rsidRPr="00990543" w:rsidRDefault="00BC6D03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48" w:type="dxa"/>
            <w:shd w:val="clear" w:color="auto" w:fill="D9F2D0"/>
            <w:noWrap/>
            <w:vAlign w:val="center"/>
          </w:tcPr>
          <w:p w14:paraId="606B485E" w14:textId="77777777" w:rsidR="006850E8" w:rsidRPr="00990543" w:rsidRDefault="00BC6D03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9</w:t>
            </w:r>
          </w:p>
        </w:tc>
      </w:tr>
      <w:tr w:rsidR="002F51C9" w:rsidRPr="00990543" w14:paraId="6450A977" w14:textId="77777777" w:rsidTr="00990543">
        <w:trPr>
          <w:cantSplit/>
          <w:trHeight w:val="171"/>
          <w:jc w:val="center"/>
        </w:trPr>
        <w:tc>
          <w:tcPr>
            <w:tcW w:w="260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noWrap/>
            <w:vAlign w:val="center"/>
          </w:tcPr>
          <w:p w14:paraId="14D60B34" w14:textId="77777777" w:rsidR="006850E8" w:rsidRPr="00990543" w:rsidRDefault="006850E8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AFECCIONES MÉDICO-QUIRÚRGICAS II</w:t>
            </w:r>
          </w:p>
        </w:tc>
        <w:tc>
          <w:tcPr>
            <w:tcW w:w="99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noWrap/>
            <w:vAlign w:val="center"/>
          </w:tcPr>
          <w:p w14:paraId="727891E5" w14:textId="77777777" w:rsidR="006850E8" w:rsidRPr="00990543" w:rsidRDefault="006850E8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3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18" w:space="0" w:color="000000"/>
            </w:tcBorders>
            <w:noWrap/>
            <w:vAlign w:val="center"/>
          </w:tcPr>
          <w:p w14:paraId="1681ED63" w14:textId="77777777" w:rsidR="006850E8" w:rsidRPr="00990543" w:rsidRDefault="006850E8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2711" w:type="dxa"/>
            <w:noWrap/>
            <w:vAlign w:val="center"/>
          </w:tcPr>
          <w:p w14:paraId="117CB7B9" w14:textId="77777777" w:rsidR="006850E8" w:rsidRPr="00990543" w:rsidRDefault="005D307F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AFECCIONES MÉDICO-QUIRÚRGICAS I</w:t>
            </w:r>
            <w:r w:rsidR="003C4D53" w:rsidRPr="00990543">
              <w:rPr>
                <w:rFonts w:ascii="Arial" w:hAnsi="Arial" w:cs="Arial"/>
                <w:sz w:val="18"/>
                <w:szCs w:val="18"/>
              </w:rPr>
              <w:t>I</w:t>
            </w:r>
          </w:p>
        </w:tc>
        <w:tc>
          <w:tcPr>
            <w:tcW w:w="1006" w:type="dxa"/>
            <w:noWrap/>
            <w:vAlign w:val="center"/>
          </w:tcPr>
          <w:p w14:paraId="78A0F5FE" w14:textId="77777777" w:rsidR="006850E8" w:rsidRPr="00990543" w:rsidRDefault="003C4D53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48" w:type="dxa"/>
            <w:noWrap/>
            <w:vAlign w:val="center"/>
          </w:tcPr>
          <w:p w14:paraId="5209FD8B" w14:textId="77777777" w:rsidR="006850E8" w:rsidRPr="00990543" w:rsidRDefault="003C4D53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9</w:t>
            </w:r>
          </w:p>
        </w:tc>
      </w:tr>
      <w:tr w:rsidR="002F51C9" w:rsidRPr="00990543" w14:paraId="5FAA3941" w14:textId="77777777" w:rsidTr="00990543">
        <w:trPr>
          <w:cantSplit/>
          <w:trHeight w:val="171"/>
          <w:jc w:val="center"/>
        </w:trPr>
        <w:tc>
          <w:tcPr>
            <w:tcW w:w="26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0582309F" w14:textId="77777777" w:rsidR="006850E8" w:rsidRPr="00990543" w:rsidRDefault="006850E8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6E8FF6EF" w14:textId="77777777" w:rsidR="006850E8" w:rsidRPr="00990543" w:rsidRDefault="006850E8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dxa"/>
            <w:vMerge/>
            <w:tcBorders>
              <w:left w:val="single" w:sz="2" w:space="0" w:color="000000"/>
              <w:bottom w:val="single" w:sz="2" w:space="0" w:color="000000"/>
              <w:right w:val="single" w:sz="18" w:space="0" w:color="000000"/>
            </w:tcBorders>
            <w:noWrap/>
            <w:vAlign w:val="center"/>
          </w:tcPr>
          <w:p w14:paraId="2401315A" w14:textId="77777777" w:rsidR="006850E8" w:rsidRPr="00990543" w:rsidRDefault="006850E8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11" w:type="dxa"/>
            <w:noWrap/>
            <w:vAlign w:val="center"/>
          </w:tcPr>
          <w:p w14:paraId="5CCF0D5B" w14:textId="77777777" w:rsidR="006850E8" w:rsidRPr="00990543" w:rsidRDefault="006850E8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FARMACOLOGÍA</w:t>
            </w:r>
          </w:p>
        </w:tc>
        <w:tc>
          <w:tcPr>
            <w:tcW w:w="1006" w:type="dxa"/>
            <w:noWrap/>
            <w:vAlign w:val="center"/>
          </w:tcPr>
          <w:p w14:paraId="0E4036BA" w14:textId="77777777" w:rsidR="006850E8" w:rsidRPr="00990543" w:rsidRDefault="003C4D53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48" w:type="dxa"/>
            <w:noWrap/>
            <w:vAlign w:val="center"/>
          </w:tcPr>
          <w:p w14:paraId="508028CE" w14:textId="77777777" w:rsidR="006850E8" w:rsidRPr="00990543" w:rsidRDefault="003C4D53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2F51C9" w:rsidRPr="00990543" w14:paraId="414CFF36" w14:textId="77777777">
        <w:trPr>
          <w:cantSplit/>
          <w:trHeight w:val="390"/>
          <w:jc w:val="center"/>
        </w:trPr>
        <w:tc>
          <w:tcPr>
            <w:tcW w:w="2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F2D0"/>
            <w:noWrap/>
            <w:vAlign w:val="center"/>
          </w:tcPr>
          <w:p w14:paraId="20636B53" w14:textId="77777777" w:rsidR="005D307F" w:rsidRPr="00990543" w:rsidRDefault="005D307F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ANATOMÍA I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F2D0"/>
            <w:noWrap/>
            <w:vAlign w:val="center"/>
          </w:tcPr>
          <w:p w14:paraId="21191A88" w14:textId="77777777" w:rsidR="005D307F" w:rsidRPr="00990543" w:rsidRDefault="005D307F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D9F2D0"/>
            <w:noWrap/>
            <w:vAlign w:val="center"/>
          </w:tcPr>
          <w:p w14:paraId="5B1BA2E7" w14:textId="77777777" w:rsidR="005D307F" w:rsidRPr="00990543" w:rsidRDefault="005D307F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2711" w:type="dxa"/>
            <w:shd w:val="clear" w:color="auto" w:fill="D9F2D0"/>
            <w:noWrap/>
            <w:vAlign w:val="center"/>
          </w:tcPr>
          <w:p w14:paraId="4E456D68" w14:textId="77777777" w:rsidR="005D307F" w:rsidRPr="00990543" w:rsidRDefault="005D307F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 xml:space="preserve">ANATOMÍA I </w:t>
            </w:r>
          </w:p>
        </w:tc>
        <w:tc>
          <w:tcPr>
            <w:tcW w:w="1006" w:type="dxa"/>
            <w:shd w:val="clear" w:color="auto" w:fill="D9F2D0"/>
            <w:noWrap/>
            <w:vAlign w:val="center"/>
          </w:tcPr>
          <w:p w14:paraId="5883016D" w14:textId="77777777" w:rsidR="005D307F" w:rsidRPr="00990543" w:rsidRDefault="003C4D53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48" w:type="dxa"/>
            <w:shd w:val="clear" w:color="auto" w:fill="D9F2D0"/>
            <w:noWrap/>
            <w:vAlign w:val="center"/>
          </w:tcPr>
          <w:p w14:paraId="34DA99DA" w14:textId="77777777" w:rsidR="005D307F" w:rsidRPr="00990543" w:rsidRDefault="003C4D53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12</w:t>
            </w:r>
          </w:p>
        </w:tc>
      </w:tr>
      <w:tr w:rsidR="002F51C9" w:rsidRPr="00990543" w14:paraId="0478E515" w14:textId="77777777" w:rsidTr="00990543">
        <w:trPr>
          <w:cantSplit/>
          <w:trHeight w:val="390"/>
          <w:jc w:val="center"/>
        </w:trPr>
        <w:tc>
          <w:tcPr>
            <w:tcW w:w="2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41E78B3E" w14:textId="77777777" w:rsidR="005D307F" w:rsidRPr="00990543" w:rsidRDefault="005D307F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ANATOMÍA II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6AD58E15" w14:textId="77777777" w:rsidR="005D307F" w:rsidRPr="00990543" w:rsidRDefault="005D307F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noWrap/>
            <w:vAlign w:val="center"/>
          </w:tcPr>
          <w:p w14:paraId="1DB89D30" w14:textId="77777777" w:rsidR="005D307F" w:rsidRPr="00990543" w:rsidRDefault="005D307F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711" w:type="dxa"/>
            <w:noWrap/>
            <w:vAlign w:val="center"/>
          </w:tcPr>
          <w:p w14:paraId="4E730118" w14:textId="77777777" w:rsidR="005D307F" w:rsidRPr="00990543" w:rsidRDefault="005D307F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ANATOMÍA II</w:t>
            </w:r>
          </w:p>
        </w:tc>
        <w:tc>
          <w:tcPr>
            <w:tcW w:w="1006" w:type="dxa"/>
            <w:noWrap/>
            <w:vAlign w:val="center"/>
          </w:tcPr>
          <w:p w14:paraId="2CFDDA93" w14:textId="77777777" w:rsidR="005D307F" w:rsidRPr="00990543" w:rsidRDefault="003C4D53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48" w:type="dxa"/>
            <w:noWrap/>
            <w:vAlign w:val="center"/>
          </w:tcPr>
          <w:p w14:paraId="21B6FF9D" w14:textId="77777777" w:rsidR="005D307F" w:rsidRPr="00990543" w:rsidRDefault="003C4D53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3C4D53" w:rsidRPr="00990543" w14:paraId="5DE4FF62" w14:textId="77777777">
        <w:trPr>
          <w:cantSplit/>
          <w:trHeight w:val="390"/>
          <w:jc w:val="center"/>
        </w:trPr>
        <w:tc>
          <w:tcPr>
            <w:tcW w:w="2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F2D0"/>
            <w:noWrap/>
            <w:vAlign w:val="center"/>
          </w:tcPr>
          <w:p w14:paraId="2CF90F34" w14:textId="77777777" w:rsidR="005D307F" w:rsidRPr="00990543" w:rsidRDefault="005D307F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BIOMECÁNICA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F2D0"/>
            <w:noWrap/>
            <w:vAlign w:val="center"/>
          </w:tcPr>
          <w:p w14:paraId="69C8F6AF" w14:textId="77777777" w:rsidR="005D307F" w:rsidRPr="00990543" w:rsidRDefault="005D307F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D9F2D0"/>
            <w:noWrap/>
            <w:vAlign w:val="center"/>
          </w:tcPr>
          <w:p w14:paraId="5DAC8BA3" w14:textId="77777777" w:rsidR="005D307F" w:rsidRPr="00990543" w:rsidRDefault="005D307F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711" w:type="dxa"/>
            <w:shd w:val="clear" w:color="auto" w:fill="D9F2D0"/>
            <w:noWrap/>
            <w:vAlign w:val="center"/>
          </w:tcPr>
          <w:p w14:paraId="3F75D3EA" w14:textId="77777777" w:rsidR="005D307F" w:rsidRPr="00990543" w:rsidRDefault="003C4D53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BIOMECÁNICA II</w:t>
            </w:r>
          </w:p>
        </w:tc>
        <w:tc>
          <w:tcPr>
            <w:tcW w:w="1006" w:type="dxa"/>
            <w:shd w:val="clear" w:color="auto" w:fill="D9F2D0"/>
            <w:noWrap/>
            <w:vAlign w:val="center"/>
          </w:tcPr>
          <w:p w14:paraId="264FA0D6" w14:textId="77777777" w:rsidR="005D307F" w:rsidRPr="00990543" w:rsidRDefault="003C4D53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48" w:type="dxa"/>
            <w:shd w:val="clear" w:color="auto" w:fill="D9F2D0"/>
            <w:noWrap/>
            <w:vAlign w:val="center"/>
          </w:tcPr>
          <w:p w14:paraId="57D9E9A3" w14:textId="77777777" w:rsidR="005D307F" w:rsidRPr="00990543" w:rsidRDefault="003C4D53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3C4D53" w:rsidRPr="00990543" w14:paraId="1D5C22B8" w14:textId="77777777" w:rsidTr="00990543">
        <w:trPr>
          <w:cantSplit/>
          <w:trHeight w:val="390"/>
          <w:jc w:val="center"/>
        </w:trPr>
        <w:tc>
          <w:tcPr>
            <w:tcW w:w="2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35264565" w14:textId="77777777" w:rsidR="005D307F" w:rsidRPr="00990543" w:rsidRDefault="005D307F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CINESIOLOGÍA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1840F1A9" w14:textId="77777777" w:rsidR="005D307F" w:rsidRPr="00990543" w:rsidRDefault="005D307F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noWrap/>
            <w:vAlign w:val="center"/>
          </w:tcPr>
          <w:p w14:paraId="0E839C31" w14:textId="77777777" w:rsidR="005D307F" w:rsidRPr="00990543" w:rsidRDefault="005D307F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711" w:type="dxa"/>
            <w:noWrap/>
            <w:vAlign w:val="center"/>
          </w:tcPr>
          <w:p w14:paraId="6A0BB553" w14:textId="77777777" w:rsidR="005D307F" w:rsidRPr="00990543" w:rsidRDefault="003C4D53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BIOMECÁNICA I</w:t>
            </w:r>
          </w:p>
        </w:tc>
        <w:tc>
          <w:tcPr>
            <w:tcW w:w="1006" w:type="dxa"/>
            <w:noWrap/>
            <w:vAlign w:val="center"/>
          </w:tcPr>
          <w:p w14:paraId="5E3833D3" w14:textId="77777777" w:rsidR="005D307F" w:rsidRPr="00990543" w:rsidRDefault="003C4D53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48" w:type="dxa"/>
            <w:noWrap/>
            <w:vAlign w:val="center"/>
          </w:tcPr>
          <w:p w14:paraId="2D291D77" w14:textId="77777777" w:rsidR="005D307F" w:rsidRPr="00990543" w:rsidRDefault="003C4D53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3C4D53" w:rsidRPr="00990543" w14:paraId="125AD1CD" w14:textId="77777777">
        <w:trPr>
          <w:cantSplit/>
          <w:trHeight w:val="171"/>
          <w:jc w:val="center"/>
        </w:trPr>
        <w:tc>
          <w:tcPr>
            <w:tcW w:w="260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F2D0"/>
            <w:noWrap/>
            <w:vAlign w:val="center"/>
          </w:tcPr>
          <w:p w14:paraId="72ACA111" w14:textId="77777777" w:rsidR="005D307F" w:rsidRPr="00990543" w:rsidRDefault="005D307F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CINESITERAPIA</w:t>
            </w:r>
          </w:p>
        </w:tc>
        <w:tc>
          <w:tcPr>
            <w:tcW w:w="99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F2D0"/>
            <w:noWrap/>
            <w:vAlign w:val="center"/>
          </w:tcPr>
          <w:p w14:paraId="63ABFA2A" w14:textId="77777777" w:rsidR="005D307F" w:rsidRPr="00990543" w:rsidRDefault="005D307F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3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18" w:space="0" w:color="000000"/>
            </w:tcBorders>
            <w:shd w:val="clear" w:color="auto" w:fill="D9F2D0"/>
            <w:noWrap/>
            <w:vAlign w:val="center"/>
          </w:tcPr>
          <w:p w14:paraId="57A91A2A" w14:textId="77777777" w:rsidR="005D307F" w:rsidRPr="00990543" w:rsidRDefault="005D307F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2711" w:type="dxa"/>
            <w:shd w:val="clear" w:color="auto" w:fill="D9F2D0"/>
            <w:noWrap/>
            <w:vAlign w:val="center"/>
          </w:tcPr>
          <w:p w14:paraId="0D5D8F3C" w14:textId="77777777" w:rsidR="005D307F" w:rsidRPr="00990543" w:rsidRDefault="00BC6D03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CINESITERAPIA PASIVA</w:t>
            </w:r>
          </w:p>
        </w:tc>
        <w:tc>
          <w:tcPr>
            <w:tcW w:w="1006" w:type="dxa"/>
            <w:shd w:val="clear" w:color="auto" w:fill="D9F2D0"/>
            <w:noWrap/>
            <w:vAlign w:val="center"/>
          </w:tcPr>
          <w:p w14:paraId="594C9955" w14:textId="77777777" w:rsidR="005D307F" w:rsidRPr="00990543" w:rsidRDefault="003C4D53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48" w:type="dxa"/>
            <w:shd w:val="clear" w:color="auto" w:fill="D9F2D0"/>
            <w:noWrap/>
            <w:vAlign w:val="center"/>
          </w:tcPr>
          <w:p w14:paraId="6AA335FB" w14:textId="77777777" w:rsidR="005D307F" w:rsidRPr="00990543" w:rsidRDefault="003C4D53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3C4D53" w:rsidRPr="00990543" w14:paraId="1E81E757" w14:textId="77777777">
        <w:trPr>
          <w:cantSplit/>
          <w:trHeight w:val="171"/>
          <w:jc w:val="center"/>
        </w:trPr>
        <w:tc>
          <w:tcPr>
            <w:tcW w:w="26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412F635D" w14:textId="77777777" w:rsidR="005D307F" w:rsidRPr="00990543" w:rsidRDefault="005D307F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5203C1F9" w14:textId="77777777" w:rsidR="005D307F" w:rsidRPr="00990543" w:rsidRDefault="005D307F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dxa"/>
            <w:vMerge/>
            <w:tcBorders>
              <w:left w:val="single" w:sz="2" w:space="0" w:color="000000"/>
              <w:bottom w:val="single" w:sz="2" w:space="0" w:color="000000"/>
              <w:right w:val="single" w:sz="18" w:space="0" w:color="000000"/>
            </w:tcBorders>
            <w:noWrap/>
            <w:vAlign w:val="center"/>
          </w:tcPr>
          <w:p w14:paraId="75354977" w14:textId="77777777" w:rsidR="005D307F" w:rsidRPr="00990543" w:rsidRDefault="005D307F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11" w:type="dxa"/>
            <w:shd w:val="clear" w:color="auto" w:fill="D9F2D0"/>
            <w:noWrap/>
            <w:vAlign w:val="center"/>
          </w:tcPr>
          <w:p w14:paraId="18505C89" w14:textId="77777777" w:rsidR="005D307F" w:rsidRPr="00990543" w:rsidRDefault="00BC6D03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EJERCICIO TERAPÉUTICO I</w:t>
            </w:r>
          </w:p>
        </w:tc>
        <w:tc>
          <w:tcPr>
            <w:tcW w:w="1006" w:type="dxa"/>
            <w:shd w:val="clear" w:color="auto" w:fill="D9F2D0"/>
            <w:noWrap/>
            <w:vAlign w:val="center"/>
          </w:tcPr>
          <w:p w14:paraId="5DFAA273" w14:textId="77777777" w:rsidR="005D307F" w:rsidRPr="00990543" w:rsidRDefault="003C4D53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48" w:type="dxa"/>
            <w:shd w:val="clear" w:color="auto" w:fill="D9F2D0"/>
            <w:noWrap/>
            <w:vAlign w:val="center"/>
          </w:tcPr>
          <w:p w14:paraId="7336F5D5" w14:textId="77777777" w:rsidR="005D307F" w:rsidRPr="00990543" w:rsidRDefault="003C4D53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3C4D53" w:rsidRPr="00990543" w14:paraId="0078C243" w14:textId="77777777" w:rsidTr="00990543">
        <w:trPr>
          <w:cantSplit/>
          <w:trHeight w:val="390"/>
          <w:jc w:val="center"/>
        </w:trPr>
        <w:tc>
          <w:tcPr>
            <w:tcW w:w="2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7894AAED" w14:textId="77777777" w:rsidR="005D307F" w:rsidRPr="00990543" w:rsidRDefault="005D307F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FÍSICA APLICADA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7A6E3A62" w14:textId="77777777" w:rsidR="005D307F" w:rsidRPr="00990543" w:rsidRDefault="005D307F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noWrap/>
            <w:vAlign w:val="center"/>
          </w:tcPr>
          <w:p w14:paraId="71C2BE34" w14:textId="77777777" w:rsidR="005D307F" w:rsidRPr="00990543" w:rsidRDefault="005D307F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711" w:type="dxa"/>
            <w:noWrap/>
            <w:vAlign w:val="center"/>
          </w:tcPr>
          <w:p w14:paraId="5707D3CA" w14:textId="77777777" w:rsidR="005D307F" w:rsidRPr="00990543" w:rsidRDefault="005D307F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FÍSICA APLICADA</w:t>
            </w:r>
          </w:p>
        </w:tc>
        <w:tc>
          <w:tcPr>
            <w:tcW w:w="1006" w:type="dxa"/>
            <w:noWrap/>
            <w:vAlign w:val="center"/>
          </w:tcPr>
          <w:p w14:paraId="6254D2CF" w14:textId="77777777" w:rsidR="005D307F" w:rsidRPr="00990543" w:rsidRDefault="005D307F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48" w:type="dxa"/>
            <w:noWrap/>
            <w:vAlign w:val="center"/>
          </w:tcPr>
          <w:p w14:paraId="6B2834A6" w14:textId="77777777" w:rsidR="005D307F" w:rsidRPr="00990543" w:rsidRDefault="005D307F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4C58A5" w:rsidRPr="00990543" w14:paraId="2D08D4BA" w14:textId="77777777">
        <w:trPr>
          <w:cantSplit/>
          <w:trHeight w:val="390"/>
          <w:jc w:val="center"/>
        </w:trPr>
        <w:tc>
          <w:tcPr>
            <w:tcW w:w="2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F2D0"/>
            <w:noWrap/>
            <w:vAlign w:val="center"/>
          </w:tcPr>
          <w:p w14:paraId="33C144DB" w14:textId="77777777" w:rsidR="005D307F" w:rsidRPr="00990543" w:rsidRDefault="005D307F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FISIOTERAPIA COMUNITARIA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F2D0"/>
            <w:noWrap/>
            <w:vAlign w:val="center"/>
          </w:tcPr>
          <w:p w14:paraId="187B4819" w14:textId="77777777" w:rsidR="005D307F" w:rsidRPr="00990543" w:rsidRDefault="005D307F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D9F2D0"/>
            <w:noWrap/>
            <w:vAlign w:val="center"/>
          </w:tcPr>
          <w:p w14:paraId="4C89B173" w14:textId="77777777" w:rsidR="005D307F" w:rsidRPr="00990543" w:rsidRDefault="005D307F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711" w:type="dxa"/>
            <w:shd w:val="clear" w:color="auto" w:fill="D9F2D0"/>
            <w:noWrap/>
            <w:vAlign w:val="center"/>
          </w:tcPr>
          <w:p w14:paraId="59695A1C" w14:textId="77777777" w:rsidR="005D307F" w:rsidRPr="00990543" w:rsidRDefault="004C58A5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FISIOTERAPIA PREVENTIVA Y COMUNITARIA</w:t>
            </w:r>
          </w:p>
        </w:tc>
        <w:tc>
          <w:tcPr>
            <w:tcW w:w="1006" w:type="dxa"/>
            <w:shd w:val="clear" w:color="auto" w:fill="D9F2D0"/>
            <w:noWrap/>
            <w:vAlign w:val="center"/>
          </w:tcPr>
          <w:p w14:paraId="39B2D7B6" w14:textId="77777777" w:rsidR="005D307F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48" w:type="dxa"/>
            <w:shd w:val="clear" w:color="auto" w:fill="D9F2D0"/>
            <w:noWrap/>
            <w:vAlign w:val="center"/>
          </w:tcPr>
          <w:p w14:paraId="1D0A3E68" w14:textId="77777777" w:rsidR="005D307F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4C58A5" w:rsidRPr="00990543" w14:paraId="5E16DB34" w14:textId="77777777" w:rsidTr="00990543">
        <w:trPr>
          <w:cantSplit/>
          <w:trHeight w:val="390"/>
          <w:jc w:val="center"/>
        </w:trPr>
        <w:tc>
          <w:tcPr>
            <w:tcW w:w="2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46D5BF35" w14:textId="77777777" w:rsidR="004C58A5" w:rsidRPr="00990543" w:rsidRDefault="004C58A5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FISIOTERAPIA EN AFECCIONES NEUROLÓGICAS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111533B7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noWrap/>
            <w:vAlign w:val="center"/>
          </w:tcPr>
          <w:p w14:paraId="756DB6B0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0D067B85" w14:textId="77777777" w:rsidR="004C58A5" w:rsidRPr="00990543" w:rsidRDefault="004C58A5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FISIOTERAPIA EN AFECCIONES NEUROLÓGICAS</w:t>
            </w:r>
          </w:p>
        </w:tc>
        <w:tc>
          <w:tcPr>
            <w:tcW w:w="1006" w:type="dxa"/>
            <w:noWrap/>
            <w:vAlign w:val="center"/>
          </w:tcPr>
          <w:p w14:paraId="4CBD6147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48" w:type="dxa"/>
            <w:noWrap/>
            <w:vAlign w:val="center"/>
          </w:tcPr>
          <w:p w14:paraId="1849B0F8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4C58A5" w:rsidRPr="00990543" w14:paraId="23640877" w14:textId="77777777">
        <w:trPr>
          <w:cantSplit/>
          <w:trHeight w:val="402"/>
          <w:jc w:val="center"/>
        </w:trPr>
        <w:tc>
          <w:tcPr>
            <w:tcW w:w="2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F2D0"/>
            <w:noWrap/>
            <w:vAlign w:val="center"/>
          </w:tcPr>
          <w:p w14:paraId="2DE4542D" w14:textId="77777777" w:rsidR="004C58A5" w:rsidRPr="00990543" w:rsidRDefault="004C58A5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FISIOTERAPIA EN AFECCIONES ORTOPÉDICAS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F2D0"/>
            <w:noWrap/>
            <w:vAlign w:val="center"/>
          </w:tcPr>
          <w:p w14:paraId="2B7E069C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D9F2D0"/>
            <w:noWrap/>
            <w:vAlign w:val="center"/>
          </w:tcPr>
          <w:p w14:paraId="1CD0545C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711" w:type="dxa"/>
            <w:shd w:val="clear" w:color="auto" w:fill="D9F2D0"/>
            <w:noWrap/>
            <w:vAlign w:val="center"/>
          </w:tcPr>
          <w:p w14:paraId="7F40FE0C" w14:textId="77777777" w:rsidR="004C58A5" w:rsidRPr="00990543" w:rsidRDefault="004C58A5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FISIOTERAPIA EN AFECCIONES ORTOPÉDICAS Y TRAUMATOLÓGICAS I</w:t>
            </w:r>
          </w:p>
        </w:tc>
        <w:tc>
          <w:tcPr>
            <w:tcW w:w="1006" w:type="dxa"/>
            <w:shd w:val="clear" w:color="auto" w:fill="D9F2D0"/>
            <w:noWrap/>
            <w:vAlign w:val="center"/>
          </w:tcPr>
          <w:p w14:paraId="7B5F0E23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48" w:type="dxa"/>
            <w:shd w:val="clear" w:color="auto" w:fill="D9F2D0"/>
            <w:noWrap/>
            <w:vAlign w:val="center"/>
          </w:tcPr>
          <w:p w14:paraId="08AE579E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4C58A5" w:rsidRPr="00990543" w14:paraId="2E2771DD" w14:textId="77777777" w:rsidTr="00990543">
        <w:trPr>
          <w:cantSplit/>
          <w:trHeight w:val="402"/>
          <w:jc w:val="center"/>
        </w:trPr>
        <w:tc>
          <w:tcPr>
            <w:tcW w:w="2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4FA57C52" w14:textId="77777777" w:rsidR="004C58A5" w:rsidRPr="00990543" w:rsidRDefault="004C58A5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FISIOTERAPIA EN AFECCIONES TRAUMATOLÓGICAS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1A9F2D62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noWrap/>
            <w:vAlign w:val="center"/>
          </w:tcPr>
          <w:p w14:paraId="679CC90A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711" w:type="dxa"/>
            <w:noWrap/>
            <w:vAlign w:val="center"/>
          </w:tcPr>
          <w:p w14:paraId="04D96691" w14:textId="77777777" w:rsidR="004C58A5" w:rsidRPr="00990543" w:rsidRDefault="004C58A5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FISIOTERAPIA EN AFECCIONES ORTOPÉDICAS Y TRAUMATOLÓGICAS II</w:t>
            </w:r>
          </w:p>
        </w:tc>
        <w:tc>
          <w:tcPr>
            <w:tcW w:w="1006" w:type="dxa"/>
            <w:noWrap/>
            <w:vAlign w:val="center"/>
          </w:tcPr>
          <w:p w14:paraId="23408BAA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48" w:type="dxa"/>
            <w:noWrap/>
            <w:vAlign w:val="center"/>
          </w:tcPr>
          <w:p w14:paraId="7E3ABB11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BD4921" w:rsidRPr="00990543" w14:paraId="5245C255" w14:textId="77777777">
        <w:trPr>
          <w:cantSplit/>
          <w:trHeight w:val="266"/>
          <w:jc w:val="center"/>
        </w:trPr>
        <w:tc>
          <w:tcPr>
            <w:tcW w:w="260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F2D0"/>
            <w:noWrap/>
            <w:vAlign w:val="center"/>
          </w:tcPr>
          <w:p w14:paraId="3A47FA56" w14:textId="77777777" w:rsidR="004C58A5" w:rsidRPr="00990543" w:rsidRDefault="004C58A5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FISIOTERAPIA EN AFECCIONES RESPIRATORIAS, CARDIOVASCULARES Y UROGINECOLÓGICAS</w:t>
            </w:r>
          </w:p>
        </w:tc>
        <w:tc>
          <w:tcPr>
            <w:tcW w:w="99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F2D0"/>
            <w:noWrap/>
            <w:vAlign w:val="center"/>
          </w:tcPr>
          <w:p w14:paraId="765B80EB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3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18" w:space="0" w:color="000000"/>
            </w:tcBorders>
            <w:shd w:val="clear" w:color="auto" w:fill="D9F2D0"/>
            <w:noWrap/>
            <w:vAlign w:val="center"/>
          </w:tcPr>
          <w:p w14:paraId="2F6DA2BF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711" w:type="dxa"/>
            <w:shd w:val="clear" w:color="auto" w:fill="D9F2D0"/>
            <w:noWrap/>
            <w:vAlign w:val="center"/>
          </w:tcPr>
          <w:p w14:paraId="1C09381B" w14:textId="77777777" w:rsidR="004C58A5" w:rsidRPr="00990543" w:rsidRDefault="00BD4921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FISIOTERAPIA EN AFECCIONES CARDIORRESPIRATORIAS</w:t>
            </w:r>
          </w:p>
        </w:tc>
        <w:tc>
          <w:tcPr>
            <w:tcW w:w="1006" w:type="dxa"/>
            <w:shd w:val="clear" w:color="auto" w:fill="D9F2D0"/>
            <w:noWrap/>
            <w:vAlign w:val="center"/>
          </w:tcPr>
          <w:p w14:paraId="28BA188F" w14:textId="77777777" w:rsidR="004C58A5" w:rsidRPr="00990543" w:rsidRDefault="00BD4921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48" w:type="dxa"/>
            <w:shd w:val="clear" w:color="auto" w:fill="D9F2D0"/>
            <w:noWrap/>
            <w:vAlign w:val="center"/>
          </w:tcPr>
          <w:p w14:paraId="064CFAFF" w14:textId="77777777" w:rsidR="004C58A5" w:rsidRPr="00990543" w:rsidRDefault="00BD4921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BD4921" w:rsidRPr="00990543" w14:paraId="284A9F67" w14:textId="77777777">
        <w:trPr>
          <w:cantSplit/>
          <w:trHeight w:val="266"/>
          <w:jc w:val="center"/>
        </w:trPr>
        <w:tc>
          <w:tcPr>
            <w:tcW w:w="2606" w:type="dxa"/>
            <w:vMerge/>
            <w:tcBorders>
              <w:left w:val="single" w:sz="2" w:space="0" w:color="000000"/>
              <w:right w:val="single" w:sz="2" w:space="0" w:color="000000"/>
            </w:tcBorders>
            <w:noWrap/>
            <w:vAlign w:val="center"/>
          </w:tcPr>
          <w:p w14:paraId="593D0B79" w14:textId="77777777" w:rsidR="004C58A5" w:rsidRPr="00990543" w:rsidRDefault="004C58A5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2" w:space="0" w:color="000000"/>
              <w:right w:val="single" w:sz="2" w:space="0" w:color="000000"/>
            </w:tcBorders>
            <w:noWrap/>
            <w:vAlign w:val="center"/>
          </w:tcPr>
          <w:p w14:paraId="15EDFD92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dxa"/>
            <w:vMerge/>
            <w:tcBorders>
              <w:left w:val="single" w:sz="2" w:space="0" w:color="000000"/>
              <w:right w:val="single" w:sz="18" w:space="0" w:color="000000"/>
            </w:tcBorders>
            <w:noWrap/>
            <w:vAlign w:val="center"/>
          </w:tcPr>
          <w:p w14:paraId="662590FF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11" w:type="dxa"/>
            <w:shd w:val="clear" w:color="auto" w:fill="D9F2D0"/>
            <w:noWrap/>
            <w:vAlign w:val="center"/>
          </w:tcPr>
          <w:p w14:paraId="4A386100" w14:textId="77777777" w:rsidR="004C58A5" w:rsidRPr="00990543" w:rsidRDefault="00BD4921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FISIOTERAPIA EN OBSTRETICIA Y UROGINECOLOGÍA</w:t>
            </w:r>
          </w:p>
        </w:tc>
        <w:tc>
          <w:tcPr>
            <w:tcW w:w="1006" w:type="dxa"/>
            <w:shd w:val="clear" w:color="auto" w:fill="D9F2D0"/>
            <w:noWrap/>
            <w:vAlign w:val="center"/>
          </w:tcPr>
          <w:p w14:paraId="6FEE1916" w14:textId="77777777" w:rsidR="004C58A5" w:rsidRPr="00990543" w:rsidRDefault="00BD4921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48" w:type="dxa"/>
            <w:shd w:val="clear" w:color="auto" w:fill="D9F2D0"/>
            <w:noWrap/>
            <w:vAlign w:val="center"/>
          </w:tcPr>
          <w:p w14:paraId="1C4543E6" w14:textId="77777777" w:rsidR="004C58A5" w:rsidRPr="00990543" w:rsidRDefault="00BD4921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BD4921" w:rsidRPr="00990543" w14:paraId="209F165B" w14:textId="77777777">
        <w:trPr>
          <w:cantSplit/>
          <w:trHeight w:val="266"/>
          <w:jc w:val="center"/>
        </w:trPr>
        <w:tc>
          <w:tcPr>
            <w:tcW w:w="26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51D20BE2" w14:textId="77777777" w:rsidR="004C58A5" w:rsidRPr="00990543" w:rsidRDefault="004C58A5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021EB24D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dxa"/>
            <w:vMerge/>
            <w:tcBorders>
              <w:left w:val="single" w:sz="2" w:space="0" w:color="000000"/>
              <w:bottom w:val="single" w:sz="2" w:space="0" w:color="000000"/>
              <w:right w:val="single" w:sz="18" w:space="0" w:color="000000"/>
            </w:tcBorders>
            <w:noWrap/>
            <w:vAlign w:val="center"/>
          </w:tcPr>
          <w:p w14:paraId="6EAAD53D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11" w:type="dxa"/>
            <w:shd w:val="clear" w:color="auto" w:fill="D9F2D0"/>
            <w:noWrap/>
            <w:vAlign w:val="center"/>
          </w:tcPr>
          <w:p w14:paraId="2AC377E1" w14:textId="77777777" w:rsidR="004C58A5" w:rsidRPr="00990543" w:rsidRDefault="00BD4921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FISIOTERAPIA EN AFECCIONES ONCOLÓGICAS Y VASCULARES</w:t>
            </w:r>
          </w:p>
        </w:tc>
        <w:tc>
          <w:tcPr>
            <w:tcW w:w="1006" w:type="dxa"/>
            <w:shd w:val="clear" w:color="auto" w:fill="D9F2D0"/>
            <w:noWrap/>
            <w:vAlign w:val="center"/>
          </w:tcPr>
          <w:p w14:paraId="27DAC0BE" w14:textId="77777777" w:rsidR="004C58A5" w:rsidRPr="00990543" w:rsidRDefault="00BD4921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48" w:type="dxa"/>
            <w:shd w:val="clear" w:color="auto" w:fill="D9F2D0"/>
            <w:noWrap/>
            <w:vAlign w:val="center"/>
          </w:tcPr>
          <w:p w14:paraId="0E20EFE0" w14:textId="77777777" w:rsidR="004C58A5" w:rsidRPr="00990543" w:rsidRDefault="00BD4921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BD4921" w:rsidRPr="00990543" w14:paraId="191FE5D4" w14:textId="77777777" w:rsidTr="00990543">
        <w:trPr>
          <w:cantSplit/>
          <w:trHeight w:val="402"/>
          <w:jc w:val="center"/>
        </w:trPr>
        <w:tc>
          <w:tcPr>
            <w:tcW w:w="2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12295A75" w14:textId="77777777" w:rsidR="004C58A5" w:rsidRPr="00990543" w:rsidRDefault="004C58A5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FISIOTERAPIA EN AFECCIONES REUMATOLÓGICAS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577FF339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noWrap/>
            <w:vAlign w:val="center"/>
          </w:tcPr>
          <w:p w14:paraId="62A2BECD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711" w:type="dxa"/>
            <w:noWrap/>
            <w:vAlign w:val="center"/>
          </w:tcPr>
          <w:p w14:paraId="187EAA4C" w14:textId="77777777" w:rsidR="004C58A5" w:rsidRPr="00990543" w:rsidRDefault="00BD4921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FISIOTERAPIA EN EL DOLOR Y LA CRONICIDAD</w:t>
            </w:r>
          </w:p>
        </w:tc>
        <w:tc>
          <w:tcPr>
            <w:tcW w:w="1006" w:type="dxa"/>
            <w:noWrap/>
            <w:vAlign w:val="center"/>
          </w:tcPr>
          <w:p w14:paraId="4E57E7B2" w14:textId="77777777" w:rsidR="004C58A5" w:rsidRPr="00990543" w:rsidRDefault="00BD4921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48" w:type="dxa"/>
            <w:noWrap/>
            <w:vAlign w:val="center"/>
          </w:tcPr>
          <w:p w14:paraId="1D607973" w14:textId="77777777" w:rsidR="004C58A5" w:rsidRPr="00990543" w:rsidRDefault="00BD4921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BD4921" w:rsidRPr="00990543" w14:paraId="0008D3DE" w14:textId="77777777">
        <w:trPr>
          <w:cantSplit/>
          <w:trHeight w:val="402"/>
          <w:jc w:val="center"/>
        </w:trPr>
        <w:tc>
          <w:tcPr>
            <w:tcW w:w="2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F2D0"/>
            <w:noWrap/>
            <w:vAlign w:val="center"/>
          </w:tcPr>
          <w:p w14:paraId="77C0C091" w14:textId="77777777" w:rsidR="004C58A5" w:rsidRPr="00990543" w:rsidRDefault="004C58A5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FISIOTERAPIA MANUAL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F2D0"/>
            <w:noWrap/>
            <w:vAlign w:val="center"/>
          </w:tcPr>
          <w:p w14:paraId="38A8709D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D9F2D0"/>
            <w:noWrap/>
            <w:vAlign w:val="center"/>
          </w:tcPr>
          <w:p w14:paraId="30F50D47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711" w:type="dxa"/>
            <w:shd w:val="clear" w:color="auto" w:fill="D9F2D0"/>
            <w:noWrap/>
            <w:vAlign w:val="center"/>
          </w:tcPr>
          <w:p w14:paraId="440B3941" w14:textId="77777777" w:rsidR="004C58A5" w:rsidRPr="00990543" w:rsidRDefault="00BD4921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FISIOTERAPIA MANUAL DEL SISTEMA NEUROMUSCULOESQUELÉTICO</w:t>
            </w:r>
          </w:p>
        </w:tc>
        <w:tc>
          <w:tcPr>
            <w:tcW w:w="1006" w:type="dxa"/>
            <w:shd w:val="clear" w:color="auto" w:fill="D9F2D0"/>
            <w:noWrap/>
            <w:vAlign w:val="center"/>
          </w:tcPr>
          <w:p w14:paraId="7DA051FE" w14:textId="77777777" w:rsidR="004C58A5" w:rsidRPr="00990543" w:rsidRDefault="00BD4921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48" w:type="dxa"/>
            <w:shd w:val="clear" w:color="auto" w:fill="D9F2D0"/>
            <w:noWrap/>
            <w:vAlign w:val="center"/>
          </w:tcPr>
          <w:p w14:paraId="0A76863F" w14:textId="77777777" w:rsidR="004C58A5" w:rsidRPr="00990543" w:rsidRDefault="00BD4921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BD4921" w:rsidRPr="00990543" w14:paraId="414A78F8" w14:textId="77777777" w:rsidTr="00990543">
        <w:trPr>
          <w:cantSplit/>
          <w:trHeight w:val="402"/>
          <w:jc w:val="center"/>
        </w:trPr>
        <w:tc>
          <w:tcPr>
            <w:tcW w:w="2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6DB488DE" w14:textId="77777777" w:rsidR="004C58A5" w:rsidRPr="00990543" w:rsidRDefault="004C58A5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FUNDAMENTOS DE FISIOLOGÍA Y BIOQUÍMICA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41F3A6B5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noWrap/>
            <w:vAlign w:val="center"/>
          </w:tcPr>
          <w:p w14:paraId="3B4F512F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2711" w:type="dxa"/>
            <w:noWrap/>
            <w:vAlign w:val="center"/>
          </w:tcPr>
          <w:p w14:paraId="6CEA5356" w14:textId="77777777" w:rsidR="004C58A5" w:rsidRPr="00990543" w:rsidRDefault="004C58A5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FUNDAMENTOS DE FISIOLOGÍA Y BIOQUÍMICA</w:t>
            </w:r>
          </w:p>
        </w:tc>
        <w:tc>
          <w:tcPr>
            <w:tcW w:w="1006" w:type="dxa"/>
            <w:noWrap/>
            <w:vAlign w:val="center"/>
          </w:tcPr>
          <w:p w14:paraId="748BED38" w14:textId="77777777" w:rsidR="004C58A5" w:rsidRPr="00990543" w:rsidRDefault="00BD4921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48" w:type="dxa"/>
            <w:noWrap/>
            <w:vAlign w:val="center"/>
          </w:tcPr>
          <w:p w14:paraId="37187B99" w14:textId="77777777" w:rsidR="004C58A5" w:rsidRPr="00990543" w:rsidRDefault="00BD4921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12</w:t>
            </w:r>
          </w:p>
        </w:tc>
      </w:tr>
      <w:tr w:rsidR="00BD4921" w:rsidRPr="00990543" w14:paraId="29AC2FA7" w14:textId="77777777">
        <w:trPr>
          <w:cantSplit/>
          <w:trHeight w:val="402"/>
          <w:jc w:val="center"/>
        </w:trPr>
        <w:tc>
          <w:tcPr>
            <w:tcW w:w="2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F2D0"/>
            <w:noWrap/>
            <w:vAlign w:val="center"/>
          </w:tcPr>
          <w:p w14:paraId="610F9A82" w14:textId="77777777" w:rsidR="004C58A5" w:rsidRPr="00990543" w:rsidRDefault="004C58A5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FUNDAMENTOS DE FISIOTERAPIA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F2D0"/>
            <w:noWrap/>
            <w:vAlign w:val="center"/>
          </w:tcPr>
          <w:p w14:paraId="2EA753F4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D9F2D0"/>
            <w:noWrap/>
            <w:vAlign w:val="center"/>
          </w:tcPr>
          <w:p w14:paraId="644C929A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711" w:type="dxa"/>
            <w:shd w:val="clear" w:color="auto" w:fill="D9F2D0"/>
            <w:noWrap/>
            <w:vAlign w:val="center"/>
          </w:tcPr>
          <w:p w14:paraId="68A10B6A" w14:textId="77777777" w:rsidR="004C58A5" w:rsidRPr="00990543" w:rsidRDefault="004C58A5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FUNDAMENTOS DE FISIOTERAPIA</w:t>
            </w:r>
          </w:p>
        </w:tc>
        <w:tc>
          <w:tcPr>
            <w:tcW w:w="1006" w:type="dxa"/>
            <w:shd w:val="clear" w:color="auto" w:fill="D9F2D0"/>
            <w:noWrap/>
            <w:vAlign w:val="center"/>
          </w:tcPr>
          <w:p w14:paraId="053FC9D0" w14:textId="77777777" w:rsidR="004C58A5" w:rsidRPr="00990543" w:rsidRDefault="00BD4921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48" w:type="dxa"/>
            <w:shd w:val="clear" w:color="auto" w:fill="D9F2D0"/>
            <w:noWrap/>
            <w:vAlign w:val="center"/>
          </w:tcPr>
          <w:p w14:paraId="7B2DDE0A" w14:textId="77777777" w:rsidR="004C58A5" w:rsidRPr="00990543" w:rsidRDefault="00BD4921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4C58A5" w:rsidRPr="00990543" w14:paraId="78379F65" w14:textId="77777777" w:rsidTr="00990543">
        <w:trPr>
          <w:cantSplit/>
          <w:trHeight w:val="402"/>
          <w:jc w:val="center"/>
        </w:trPr>
        <w:tc>
          <w:tcPr>
            <w:tcW w:w="2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4DACE39F" w14:textId="77777777" w:rsidR="004C58A5" w:rsidRPr="00990543" w:rsidRDefault="004C58A5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lastRenderedPageBreak/>
              <w:t>INFORMÁTICA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7CA52F50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noWrap/>
            <w:vAlign w:val="center"/>
          </w:tcPr>
          <w:p w14:paraId="6815071F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711" w:type="dxa"/>
            <w:noWrap/>
            <w:vAlign w:val="center"/>
          </w:tcPr>
          <w:p w14:paraId="09BF223B" w14:textId="77777777" w:rsidR="004C58A5" w:rsidRPr="00990543" w:rsidRDefault="004C58A5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TECNOLOGÍAS DE LA INFORMACIÓN Y LA COMUNICACIÓN</w:t>
            </w:r>
          </w:p>
        </w:tc>
        <w:tc>
          <w:tcPr>
            <w:tcW w:w="1006" w:type="dxa"/>
            <w:noWrap/>
            <w:vAlign w:val="center"/>
          </w:tcPr>
          <w:p w14:paraId="0490EF7A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48" w:type="dxa"/>
            <w:noWrap/>
            <w:vAlign w:val="center"/>
          </w:tcPr>
          <w:p w14:paraId="473FDE15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4C58A5" w:rsidRPr="00990543" w14:paraId="5F015462" w14:textId="77777777">
        <w:trPr>
          <w:cantSplit/>
          <w:trHeight w:val="402"/>
          <w:jc w:val="center"/>
        </w:trPr>
        <w:tc>
          <w:tcPr>
            <w:tcW w:w="2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F2D0"/>
            <w:noWrap/>
            <w:vAlign w:val="center"/>
          </w:tcPr>
          <w:p w14:paraId="08EAE8BF" w14:textId="77777777" w:rsidR="004C58A5" w:rsidRPr="00990543" w:rsidRDefault="004C58A5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INGLÉS TÉCNICO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F2D0"/>
            <w:noWrap/>
            <w:vAlign w:val="center"/>
          </w:tcPr>
          <w:p w14:paraId="36EF8F06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D9F2D0"/>
            <w:noWrap/>
            <w:vAlign w:val="center"/>
          </w:tcPr>
          <w:p w14:paraId="1F4EB665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711" w:type="dxa"/>
            <w:shd w:val="clear" w:color="auto" w:fill="D9F2D0"/>
            <w:noWrap/>
            <w:vAlign w:val="center"/>
          </w:tcPr>
          <w:p w14:paraId="29B7F2AC" w14:textId="77777777" w:rsidR="004C58A5" w:rsidRPr="00990543" w:rsidRDefault="004C58A5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OPTATIVAS</w:t>
            </w:r>
          </w:p>
        </w:tc>
        <w:tc>
          <w:tcPr>
            <w:tcW w:w="1006" w:type="dxa"/>
            <w:shd w:val="clear" w:color="auto" w:fill="D9F2D0"/>
            <w:noWrap/>
            <w:vAlign w:val="center"/>
          </w:tcPr>
          <w:p w14:paraId="10E569E2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48" w:type="dxa"/>
            <w:shd w:val="clear" w:color="auto" w:fill="D9F2D0"/>
            <w:noWrap/>
            <w:vAlign w:val="center"/>
          </w:tcPr>
          <w:p w14:paraId="4C1BBBD2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3D0396" w:rsidRPr="00990543" w14:paraId="3C604D5A" w14:textId="77777777" w:rsidTr="00990543">
        <w:trPr>
          <w:cantSplit/>
          <w:trHeight w:val="402"/>
          <w:jc w:val="center"/>
        </w:trPr>
        <w:tc>
          <w:tcPr>
            <w:tcW w:w="2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510F1F6C" w14:textId="77777777" w:rsidR="004C58A5" w:rsidRPr="00990543" w:rsidRDefault="004C58A5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INTRODUCCIÓN A LA INVESTIGACIÓN CLÍNICA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4C355AAF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noWrap/>
            <w:vAlign w:val="center"/>
          </w:tcPr>
          <w:p w14:paraId="35E4CD5B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711" w:type="dxa"/>
            <w:noWrap/>
            <w:vAlign w:val="center"/>
          </w:tcPr>
          <w:p w14:paraId="25A6F779" w14:textId="77777777" w:rsidR="004C58A5" w:rsidRPr="00990543" w:rsidRDefault="004C58A5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INTRODUCCIÓN A LA INVESTIGACIÓN CLÍNICA</w:t>
            </w:r>
          </w:p>
        </w:tc>
        <w:tc>
          <w:tcPr>
            <w:tcW w:w="1006" w:type="dxa"/>
            <w:noWrap/>
            <w:vAlign w:val="center"/>
          </w:tcPr>
          <w:p w14:paraId="1170A784" w14:textId="77777777" w:rsidR="004C58A5" w:rsidRPr="00990543" w:rsidRDefault="00BD4921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48" w:type="dxa"/>
            <w:noWrap/>
            <w:vAlign w:val="center"/>
          </w:tcPr>
          <w:p w14:paraId="29D71C2A" w14:textId="77777777" w:rsidR="004C58A5" w:rsidRPr="00990543" w:rsidRDefault="00BD4921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3D0396" w:rsidRPr="00990543" w14:paraId="6B4DC54D" w14:textId="77777777">
        <w:trPr>
          <w:cantSplit/>
          <w:trHeight w:val="402"/>
          <w:jc w:val="center"/>
        </w:trPr>
        <w:tc>
          <w:tcPr>
            <w:tcW w:w="2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F2D0"/>
            <w:noWrap/>
            <w:vAlign w:val="center"/>
          </w:tcPr>
          <w:p w14:paraId="55844438" w14:textId="77777777" w:rsidR="004C58A5" w:rsidRPr="00990543" w:rsidRDefault="004C58A5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MÉTODOS ESPECÍFICOS DE INTERVENCIÓN EN FISIOTERAPIA NEUROLÓGICA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F2D0"/>
            <w:noWrap/>
            <w:vAlign w:val="center"/>
          </w:tcPr>
          <w:p w14:paraId="4E39FFF8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D9F2D0"/>
            <w:noWrap/>
            <w:vAlign w:val="center"/>
          </w:tcPr>
          <w:p w14:paraId="221DAEF4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711" w:type="dxa"/>
            <w:shd w:val="clear" w:color="auto" w:fill="D9F2D0"/>
            <w:noWrap/>
            <w:vAlign w:val="center"/>
          </w:tcPr>
          <w:p w14:paraId="67CD82A8" w14:textId="77777777" w:rsidR="004C58A5" w:rsidRPr="00990543" w:rsidRDefault="00BD4921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MÉTODOS ESPECÍFICOS DE INTERVENCIÓN EN FISIOTERAPIA NEUROLÓGICA</w:t>
            </w:r>
          </w:p>
        </w:tc>
        <w:tc>
          <w:tcPr>
            <w:tcW w:w="1006" w:type="dxa"/>
            <w:shd w:val="clear" w:color="auto" w:fill="D9F2D0"/>
            <w:noWrap/>
            <w:vAlign w:val="center"/>
          </w:tcPr>
          <w:p w14:paraId="521A53D4" w14:textId="77777777" w:rsidR="004C58A5" w:rsidRPr="00990543" w:rsidRDefault="00BD4921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48" w:type="dxa"/>
            <w:shd w:val="clear" w:color="auto" w:fill="D9F2D0"/>
            <w:noWrap/>
            <w:vAlign w:val="center"/>
          </w:tcPr>
          <w:p w14:paraId="570EBBF7" w14:textId="77777777" w:rsidR="004C58A5" w:rsidRPr="00990543" w:rsidRDefault="00BD4921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3D0396" w:rsidRPr="00990543" w14:paraId="1A320A83" w14:textId="77777777">
        <w:trPr>
          <w:cantSplit/>
          <w:trHeight w:val="402"/>
          <w:jc w:val="center"/>
        </w:trPr>
        <w:tc>
          <w:tcPr>
            <w:tcW w:w="2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F2D0"/>
            <w:noWrap/>
            <w:vAlign w:val="center"/>
          </w:tcPr>
          <w:p w14:paraId="2196FB42" w14:textId="77777777" w:rsidR="004C58A5" w:rsidRPr="00990543" w:rsidRDefault="004C58A5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MÉTODOS ESPECÍFICOS DE INTERVENCIÓN EN FISIOTERAPIA ORTOPÉDICA Y TRAUMATOLÓGICA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F2D0"/>
            <w:noWrap/>
            <w:vAlign w:val="center"/>
          </w:tcPr>
          <w:p w14:paraId="3831D630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D9F2D0"/>
            <w:noWrap/>
            <w:vAlign w:val="center"/>
          </w:tcPr>
          <w:p w14:paraId="6AF2C6A7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711" w:type="dxa"/>
            <w:shd w:val="clear" w:color="auto" w:fill="D9F2D0"/>
            <w:noWrap/>
            <w:vAlign w:val="center"/>
          </w:tcPr>
          <w:p w14:paraId="7EBBDEFD" w14:textId="77777777" w:rsidR="004C58A5" w:rsidRPr="00990543" w:rsidRDefault="00BD4921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MÉTODOS ESPECÍFICOS DE INTERVENCIÓN EN FISIOTERAPIA DEL SISTEMA NEUROMUSCULOESQUELÉTICO</w:t>
            </w:r>
          </w:p>
        </w:tc>
        <w:tc>
          <w:tcPr>
            <w:tcW w:w="1006" w:type="dxa"/>
            <w:shd w:val="clear" w:color="auto" w:fill="D9F2D0"/>
            <w:noWrap/>
            <w:vAlign w:val="center"/>
          </w:tcPr>
          <w:p w14:paraId="08668686" w14:textId="77777777" w:rsidR="004C58A5" w:rsidRPr="00990543" w:rsidRDefault="00BD4921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48" w:type="dxa"/>
            <w:shd w:val="clear" w:color="auto" w:fill="D9F2D0"/>
            <w:noWrap/>
            <w:vAlign w:val="center"/>
          </w:tcPr>
          <w:p w14:paraId="60438AD6" w14:textId="77777777" w:rsidR="004C58A5" w:rsidRPr="00990543" w:rsidRDefault="00BD4921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3D0396" w:rsidRPr="00990543" w14:paraId="143993C9" w14:textId="77777777">
        <w:trPr>
          <w:cantSplit/>
          <w:trHeight w:val="402"/>
          <w:jc w:val="center"/>
        </w:trPr>
        <w:tc>
          <w:tcPr>
            <w:tcW w:w="2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noWrap/>
            <w:vAlign w:val="center"/>
          </w:tcPr>
          <w:p w14:paraId="0CCA041B" w14:textId="77777777" w:rsidR="004C58A5" w:rsidRPr="00990543" w:rsidRDefault="004C58A5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MÉTODOS ESPECÍFICOS DE INTERVENCIÓN EN FISIOTERAPIA RESPIRATORIA Y VASCULAR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noWrap/>
            <w:vAlign w:val="center"/>
          </w:tcPr>
          <w:p w14:paraId="3D0C4258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FFFFFF"/>
            <w:noWrap/>
            <w:vAlign w:val="center"/>
          </w:tcPr>
          <w:p w14:paraId="1A5A0F33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711" w:type="dxa"/>
            <w:shd w:val="clear" w:color="auto" w:fill="FFFFFF"/>
            <w:noWrap/>
            <w:vAlign w:val="center"/>
          </w:tcPr>
          <w:p w14:paraId="0C05DA38" w14:textId="77777777" w:rsidR="004C58A5" w:rsidRPr="00990543" w:rsidRDefault="00BD4921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MÉTODOS ESPECÍFICOS DE INTERVENCIÓN EN FISIOTERAPIA RESPIRATORIA</w:t>
            </w:r>
          </w:p>
        </w:tc>
        <w:tc>
          <w:tcPr>
            <w:tcW w:w="1006" w:type="dxa"/>
            <w:shd w:val="clear" w:color="auto" w:fill="FFFFFF"/>
            <w:noWrap/>
            <w:vAlign w:val="center"/>
          </w:tcPr>
          <w:p w14:paraId="57913CC8" w14:textId="77777777" w:rsidR="004C58A5" w:rsidRPr="00990543" w:rsidRDefault="00BD4921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48" w:type="dxa"/>
            <w:shd w:val="clear" w:color="auto" w:fill="FFFFFF"/>
            <w:noWrap/>
            <w:vAlign w:val="center"/>
          </w:tcPr>
          <w:p w14:paraId="79D5A576" w14:textId="77777777" w:rsidR="004C58A5" w:rsidRPr="00990543" w:rsidRDefault="00BD4921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4C58A5" w:rsidRPr="00990543" w14:paraId="285B8463" w14:textId="77777777">
        <w:trPr>
          <w:cantSplit/>
          <w:trHeight w:val="402"/>
          <w:jc w:val="center"/>
        </w:trPr>
        <w:tc>
          <w:tcPr>
            <w:tcW w:w="2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F2D0"/>
            <w:noWrap/>
            <w:vAlign w:val="center"/>
          </w:tcPr>
          <w:p w14:paraId="7FE7397E" w14:textId="77777777" w:rsidR="004C58A5" w:rsidRPr="00990543" w:rsidRDefault="004C58A5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OPTATIVAS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F2D0"/>
            <w:noWrap/>
            <w:vAlign w:val="center"/>
          </w:tcPr>
          <w:p w14:paraId="64958ECF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D9F2D0"/>
            <w:noWrap/>
            <w:vAlign w:val="center"/>
          </w:tcPr>
          <w:p w14:paraId="589474BD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711" w:type="dxa"/>
            <w:shd w:val="clear" w:color="auto" w:fill="D9F2D0"/>
            <w:noWrap/>
            <w:vAlign w:val="center"/>
          </w:tcPr>
          <w:p w14:paraId="524F52D2" w14:textId="77777777" w:rsidR="004C58A5" w:rsidRPr="00990543" w:rsidRDefault="004C58A5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OPTATIVAS</w:t>
            </w:r>
            <w:r w:rsidR="00990543" w:rsidRPr="00990543">
              <w:rPr>
                <w:rFonts w:ascii="Arial" w:hAnsi="Arial" w:cs="Arial"/>
                <w:sz w:val="18"/>
                <w:szCs w:val="18"/>
              </w:rPr>
              <w:br/>
            </w:r>
            <w:r w:rsidRPr="00990543">
              <w:rPr>
                <w:rFonts w:ascii="Arial" w:hAnsi="Arial" w:cs="Arial"/>
                <w:sz w:val="18"/>
                <w:szCs w:val="18"/>
              </w:rPr>
              <w:t>LEGISLACIÓN, ADMINISTRACIÓN Y GESTIÓN EN FISIOTERAPIA (si ha sido cursada como optativa)</w:t>
            </w:r>
          </w:p>
        </w:tc>
        <w:tc>
          <w:tcPr>
            <w:tcW w:w="1006" w:type="dxa"/>
            <w:shd w:val="clear" w:color="auto" w:fill="D9F2D0"/>
            <w:noWrap/>
            <w:vAlign w:val="center"/>
          </w:tcPr>
          <w:p w14:paraId="48292C2A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48" w:type="dxa"/>
            <w:shd w:val="clear" w:color="auto" w:fill="D9F2D0"/>
            <w:noWrap/>
            <w:vAlign w:val="center"/>
          </w:tcPr>
          <w:p w14:paraId="6E9013FB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4C58A5" w:rsidRPr="00990543" w14:paraId="6EE4368D" w14:textId="77777777" w:rsidTr="00990543">
        <w:trPr>
          <w:cantSplit/>
          <w:trHeight w:val="402"/>
          <w:jc w:val="center"/>
        </w:trPr>
        <w:tc>
          <w:tcPr>
            <w:tcW w:w="2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59F29BB6" w14:textId="77777777" w:rsidR="004C58A5" w:rsidRPr="00990543" w:rsidRDefault="004C58A5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PRACTICUM I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4B4C7579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noWrap/>
            <w:vAlign w:val="center"/>
          </w:tcPr>
          <w:p w14:paraId="4F43936C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2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6E7B88B9" w14:textId="77777777" w:rsidR="004C58A5" w:rsidRPr="00990543" w:rsidRDefault="004C58A5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PRACTICUM I</w:t>
            </w:r>
          </w:p>
        </w:tc>
        <w:tc>
          <w:tcPr>
            <w:tcW w:w="1006" w:type="dxa"/>
            <w:noWrap/>
            <w:vAlign w:val="center"/>
          </w:tcPr>
          <w:p w14:paraId="14391007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48" w:type="dxa"/>
            <w:noWrap/>
            <w:vAlign w:val="center"/>
          </w:tcPr>
          <w:p w14:paraId="6C28A8E4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12</w:t>
            </w:r>
          </w:p>
        </w:tc>
      </w:tr>
      <w:tr w:rsidR="004C58A5" w:rsidRPr="00990543" w14:paraId="30D857AA" w14:textId="77777777">
        <w:trPr>
          <w:cantSplit/>
          <w:trHeight w:val="402"/>
          <w:jc w:val="center"/>
        </w:trPr>
        <w:tc>
          <w:tcPr>
            <w:tcW w:w="2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F2D0"/>
            <w:noWrap/>
            <w:vAlign w:val="center"/>
          </w:tcPr>
          <w:p w14:paraId="440DA5A6" w14:textId="77777777" w:rsidR="004C58A5" w:rsidRPr="00990543" w:rsidRDefault="004C58A5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PRACTICUM II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F2D0"/>
            <w:noWrap/>
            <w:vAlign w:val="center"/>
          </w:tcPr>
          <w:p w14:paraId="5A98B6D5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D9F2D0"/>
            <w:noWrap/>
            <w:vAlign w:val="center"/>
          </w:tcPr>
          <w:p w14:paraId="2FAAE7F1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2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F2D0"/>
            <w:noWrap/>
            <w:vAlign w:val="center"/>
          </w:tcPr>
          <w:p w14:paraId="4A90C4DE" w14:textId="77777777" w:rsidR="004C58A5" w:rsidRPr="00990543" w:rsidRDefault="004C58A5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PRACTICUM II</w:t>
            </w:r>
          </w:p>
        </w:tc>
        <w:tc>
          <w:tcPr>
            <w:tcW w:w="1006" w:type="dxa"/>
            <w:shd w:val="clear" w:color="auto" w:fill="D9F2D0"/>
            <w:noWrap/>
            <w:vAlign w:val="center"/>
          </w:tcPr>
          <w:p w14:paraId="2EDD5AF5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48" w:type="dxa"/>
            <w:shd w:val="clear" w:color="auto" w:fill="D9F2D0"/>
            <w:noWrap/>
            <w:vAlign w:val="center"/>
          </w:tcPr>
          <w:p w14:paraId="7CF72877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4C58A5" w:rsidRPr="00990543" w14:paraId="0EB9447C" w14:textId="77777777" w:rsidTr="00990543">
        <w:trPr>
          <w:cantSplit/>
          <w:trHeight w:val="402"/>
          <w:jc w:val="center"/>
        </w:trPr>
        <w:tc>
          <w:tcPr>
            <w:tcW w:w="2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76A7E71A" w14:textId="77777777" w:rsidR="004C58A5" w:rsidRPr="00990543" w:rsidRDefault="004C58A5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PROCEDIMIENTOS GENERALES DE INTERVENCIÓN I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2259C230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noWrap/>
            <w:vAlign w:val="center"/>
          </w:tcPr>
          <w:p w14:paraId="687B7B16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642DD80D" w14:textId="77777777" w:rsidR="004C58A5" w:rsidRPr="00990543" w:rsidRDefault="004C58A5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PROCEDIMIENTOS GENERALES DE INTERVENCIÓN I</w:t>
            </w: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4DC65B7D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48" w:type="dxa"/>
            <w:noWrap/>
            <w:vAlign w:val="center"/>
          </w:tcPr>
          <w:p w14:paraId="4DB0B269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4C58A5" w:rsidRPr="00990543" w14:paraId="322E8FD6" w14:textId="77777777">
        <w:trPr>
          <w:cantSplit/>
          <w:trHeight w:val="402"/>
          <w:jc w:val="center"/>
        </w:trPr>
        <w:tc>
          <w:tcPr>
            <w:tcW w:w="2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F2D0"/>
            <w:noWrap/>
            <w:vAlign w:val="center"/>
          </w:tcPr>
          <w:p w14:paraId="7484F075" w14:textId="77777777" w:rsidR="004C58A5" w:rsidRPr="00990543" w:rsidRDefault="004C58A5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PROCEDIMIENTOS GENERALES DE INTERVENCIÓN II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F2D0"/>
            <w:noWrap/>
            <w:vAlign w:val="center"/>
          </w:tcPr>
          <w:p w14:paraId="2B09A72D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D9F2D0"/>
            <w:noWrap/>
            <w:vAlign w:val="center"/>
          </w:tcPr>
          <w:p w14:paraId="2C5F27C4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F2D0"/>
            <w:noWrap/>
            <w:vAlign w:val="center"/>
          </w:tcPr>
          <w:p w14:paraId="59854971" w14:textId="77777777" w:rsidR="004C58A5" w:rsidRPr="00990543" w:rsidRDefault="004C58A5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PROCEDIMIENTOS GENERALES DE INTERVENCIÓN I</w:t>
            </w: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F2D0"/>
            <w:noWrap/>
            <w:vAlign w:val="center"/>
          </w:tcPr>
          <w:p w14:paraId="695F5994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48" w:type="dxa"/>
            <w:shd w:val="clear" w:color="auto" w:fill="D9F2D0"/>
            <w:noWrap/>
            <w:vAlign w:val="center"/>
          </w:tcPr>
          <w:p w14:paraId="09FC6154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4C58A5" w:rsidRPr="00990543" w14:paraId="19A3572C" w14:textId="77777777" w:rsidTr="00990543">
        <w:trPr>
          <w:cantSplit/>
          <w:trHeight w:val="402"/>
          <w:jc w:val="center"/>
        </w:trPr>
        <w:tc>
          <w:tcPr>
            <w:tcW w:w="2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3F50C0AF" w14:textId="77777777" w:rsidR="004C58A5" w:rsidRPr="00990543" w:rsidRDefault="004C58A5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PSICOLOGÍA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17FCDF68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noWrap/>
            <w:vAlign w:val="center"/>
          </w:tcPr>
          <w:p w14:paraId="5B13467C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711" w:type="dxa"/>
            <w:noWrap/>
            <w:vAlign w:val="center"/>
          </w:tcPr>
          <w:p w14:paraId="0D83FB9C" w14:textId="77777777" w:rsidR="004C58A5" w:rsidRPr="00990543" w:rsidRDefault="004C58A5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PSICOLOGÍA</w:t>
            </w:r>
          </w:p>
        </w:tc>
        <w:tc>
          <w:tcPr>
            <w:tcW w:w="1006" w:type="dxa"/>
            <w:noWrap/>
            <w:vAlign w:val="center"/>
          </w:tcPr>
          <w:p w14:paraId="1B584D1E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48" w:type="dxa"/>
            <w:noWrap/>
            <w:vAlign w:val="center"/>
          </w:tcPr>
          <w:p w14:paraId="25932947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4C58A5" w:rsidRPr="00990543" w14:paraId="49B539BD" w14:textId="77777777">
        <w:trPr>
          <w:cantSplit/>
          <w:trHeight w:val="402"/>
          <w:jc w:val="center"/>
        </w:trPr>
        <w:tc>
          <w:tcPr>
            <w:tcW w:w="2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F2D0"/>
            <w:noWrap/>
            <w:vAlign w:val="center"/>
          </w:tcPr>
          <w:p w14:paraId="2A53E650" w14:textId="77777777" w:rsidR="004C58A5" w:rsidRPr="00990543" w:rsidRDefault="004C58A5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SALUD PÚBLICA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F2D0"/>
            <w:noWrap/>
            <w:vAlign w:val="center"/>
          </w:tcPr>
          <w:p w14:paraId="6FB74ECC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D9F2D0"/>
            <w:noWrap/>
            <w:vAlign w:val="center"/>
          </w:tcPr>
          <w:p w14:paraId="6656C9BD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711" w:type="dxa"/>
            <w:shd w:val="clear" w:color="auto" w:fill="D9F2D0"/>
            <w:noWrap/>
            <w:vAlign w:val="center"/>
          </w:tcPr>
          <w:p w14:paraId="2A864B93" w14:textId="77777777" w:rsidR="004C58A5" w:rsidRPr="00990543" w:rsidRDefault="004C58A5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SALUD PÚBLICA</w:t>
            </w:r>
          </w:p>
        </w:tc>
        <w:tc>
          <w:tcPr>
            <w:tcW w:w="1006" w:type="dxa"/>
            <w:shd w:val="clear" w:color="auto" w:fill="D9F2D0"/>
            <w:noWrap/>
            <w:vAlign w:val="center"/>
          </w:tcPr>
          <w:p w14:paraId="7D0E202A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48" w:type="dxa"/>
            <w:shd w:val="clear" w:color="auto" w:fill="D9F2D0"/>
            <w:noWrap/>
            <w:vAlign w:val="center"/>
          </w:tcPr>
          <w:p w14:paraId="21F4DC54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4C58A5" w:rsidRPr="00990543" w14:paraId="2786C367" w14:textId="77777777" w:rsidTr="00990543">
        <w:trPr>
          <w:cantSplit/>
          <w:trHeight w:val="402"/>
          <w:jc w:val="center"/>
        </w:trPr>
        <w:tc>
          <w:tcPr>
            <w:tcW w:w="2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4874DC7B" w14:textId="77777777" w:rsidR="004C58A5" w:rsidRPr="00990543" w:rsidRDefault="004C58A5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TRABAJO FIN DE GRADO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463B25D6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noWrap/>
            <w:vAlign w:val="center"/>
          </w:tcPr>
          <w:p w14:paraId="662763B3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711" w:type="dxa"/>
            <w:noWrap/>
            <w:vAlign w:val="center"/>
          </w:tcPr>
          <w:p w14:paraId="1028A585" w14:textId="77777777" w:rsidR="004C58A5" w:rsidRPr="00990543" w:rsidRDefault="004C58A5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TRABAJO FIN DE GRADO</w:t>
            </w:r>
          </w:p>
        </w:tc>
        <w:tc>
          <w:tcPr>
            <w:tcW w:w="1006" w:type="dxa"/>
            <w:noWrap/>
            <w:vAlign w:val="center"/>
          </w:tcPr>
          <w:p w14:paraId="02628A7B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48" w:type="dxa"/>
            <w:noWrap/>
            <w:vAlign w:val="center"/>
          </w:tcPr>
          <w:p w14:paraId="196735C7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4C58A5" w:rsidRPr="00990543" w14:paraId="0D9727D1" w14:textId="77777777">
        <w:trPr>
          <w:cantSplit/>
          <w:trHeight w:val="390"/>
          <w:jc w:val="center"/>
        </w:trPr>
        <w:tc>
          <w:tcPr>
            <w:tcW w:w="2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F2D0"/>
            <w:noWrap/>
            <w:vAlign w:val="center"/>
          </w:tcPr>
          <w:p w14:paraId="7803020F" w14:textId="77777777" w:rsidR="004C58A5" w:rsidRPr="00990543" w:rsidRDefault="004C58A5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VALORACIÓN EN FISIOTERAPIA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F2D0"/>
            <w:noWrap/>
            <w:vAlign w:val="center"/>
          </w:tcPr>
          <w:p w14:paraId="2672E9C5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D9F2D0"/>
            <w:noWrap/>
            <w:vAlign w:val="center"/>
          </w:tcPr>
          <w:p w14:paraId="217EE8D6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711" w:type="dxa"/>
            <w:shd w:val="clear" w:color="auto" w:fill="D9F2D0"/>
            <w:noWrap/>
            <w:vAlign w:val="center"/>
          </w:tcPr>
          <w:p w14:paraId="1CB70B0C" w14:textId="77777777" w:rsidR="004C58A5" w:rsidRPr="00990543" w:rsidRDefault="004C58A5" w:rsidP="0099054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VALORACIÓN EN FISIOTERAPIA</w:t>
            </w:r>
          </w:p>
        </w:tc>
        <w:tc>
          <w:tcPr>
            <w:tcW w:w="1006" w:type="dxa"/>
            <w:shd w:val="clear" w:color="auto" w:fill="D9F2D0"/>
            <w:noWrap/>
            <w:vAlign w:val="center"/>
          </w:tcPr>
          <w:p w14:paraId="352F92C4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48" w:type="dxa"/>
            <w:shd w:val="clear" w:color="auto" w:fill="D9F2D0"/>
            <w:noWrap/>
            <w:vAlign w:val="center"/>
          </w:tcPr>
          <w:p w14:paraId="7D1E4703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0543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4C58A5" w:rsidRPr="00990543" w14:paraId="7170F7A7" w14:textId="77777777" w:rsidTr="00990543">
        <w:trPr>
          <w:cantSplit/>
          <w:trHeight w:val="390"/>
          <w:jc w:val="center"/>
        </w:trPr>
        <w:tc>
          <w:tcPr>
            <w:tcW w:w="2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center"/>
          </w:tcPr>
          <w:p w14:paraId="7ADF3BCA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543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18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noWrap/>
            <w:vAlign w:val="center"/>
          </w:tcPr>
          <w:p w14:paraId="61059D6E" w14:textId="77777777" w:rsidR="004C58A5" w:rsidRPr="00990543" w:rsidRDefault="00990543" w:rsidP="00990543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543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4C58A5" w:rsidRPr="00990543">
              <w:rPr>
                <w:rFonts w:ascii="Arial" w:hAnsi="Arial" w:cs="Arial"/>
                <w:b/>
                <w:sz w:val="18"/>
                <w:szCs w:val="18"/>
              </w:rPr>
              <w:t>240</w:t>
            </w:r>
          </w:p>
        </w:tc>
        <w:tc>
          <w:tcPr>
            <w:tcW w:w="2711" w:type="dxa"/>
            <w:noWrap/>
            <w:vAlign w:val="center"/>
          </w:tcPr>
          <w:p w14:paraId="2F757847" w14:textId="77777777" w:rsidR="004C58A5" w:rsidRPr="00990543" w:rsidRDefault="004C58A5" w:rsidP="00990543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543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1754" w:type="dxa"/>
            <w:gridSpan w:val="2"/>
            <w:noWrap/>
            <w:vAlign w:val="center"/>
          </w:tcPr>
          <w:p w14:paraId="4894042C" w14:textId="77777777" w:rsidR="004C58A5" w:rsidRPr="00990543" w:rsidRDefault="00990543" w:rsidP="00990543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543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4C58A5" w:rsidRPr="00990543">
              <w:rPr>
                <w:rFonts w:ascii="Arial" w:hAnsi="Arial" w:cs="Arial"/>
                <w:b/>
                <w:sz w:val="18"/>
                <w:szCs w:val="18"/>
              </w:rPr>
              <w:t>233</w:t>
            </w:r>
          </w:p>
        </w:tc>
      </w:tr>
    </w:tbl>
    <w:p w14:paraId="15D9C28C" w14:textId="77777777" w:rsidR="0011564F" w:rsidRPr="003D0396" w:rsidRDefault="0011564F" w:rsidP="008C3766">
      <w:pPr>
        <w:rPr>
          <w:rFonts w:ascii="Arial" w:hAnsi="Arial" w:cs="Arial"/>
        </w:rPr>
      </w:pPr>
    </w:p>
    <w:sectPr w:rsidR="0011564F" w:rsidRPr="003D0396" w:rsidSect="00990543"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1843" w:right="1701" w:bottom="1418" w:left="1701" w:header="1020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31E869" w14:textId="77777777" w:rsidR="00D114D2" w:rsidRDefault="00D114D2" w:rsidP="0069068F">
      <w:pPr>
        <w:rPr>
          <w:noProof/>
        </w:rPr>
      </w:pPr>
      <w:r>
        <w:separator/>
      </w:r>
    </w:p>
  </w:endnote>
  <w:endnote w:type="continuationSeparator" w:id="0">
    <w:p w14:paraId="2A62ADAB" w14:textId="77777777" w:rsidR="00D114D2" w:rsidRDefault="00D114D2" w:rsidP="0069068F">
      <w:pPr>
        <w:rPr>
          <w:noProof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6F1C47" w14:textId="77777777" w:rsidR="002C6C0E" w:rsidRPr="002C6C0E" w:rsidRDefault="00813972">
    <w:pPr>
      <w:pStyle w:val="Piedepgina"/>
      <w:jc w:val="right"/>
      <w:rPr>
        <w:rFonts w:ascii="Arial" w:hAnsi="Arial" w:cs="Arial"/>
        <w:sz w:val="20"/>
        <w:szCs w:val="20"/>
      </w:rPr>
    </w:pPr>
    <w:r w:rsidRPr="002C6C0E">
      <w:rPr>
        <w:rFonts w:ascii="Arial" w:hAnsi="Arial" w:cs="Arial"/>
        <w:sz w:val="20"/>
        <w:szCs w:val="20"/>
      </w:rPr>
      <w:fldChar w:fldCharType="begin"/>
    </w:r>
    <w:r w:rsidR="002C6C0E" w:rsidRPr="002C6C0E">
      <w:rPr>
        <w:rFonts w:ascii="Arial" w:hAnsi="Arial" w:cs="Arial"/>
        <w:sz w:val="20"/>
        <w:szCs w:val="20"/>
      </w:rPr>
      <w:instrText xml:space="preserve"> PAGE   \* MERGEFORMAT </w:instrText>
    </w:r>
    <w:r w:rsidRPr="002C6C0E">
      <w:rPr>
        <w:rFonts w:ascii="Arial" w:hAnsi="Arial" w:cs="Arial"/>
        <w:sz w:val="20"/>
        <w:szCs w:val="20"/>
      </w:rPr>
      <w:fldChar w:fldCharType="separate"/>
    </w:r>
    <w:r w:rsidR="008C3766">
      <w:rPr>
        <w:rFonts w:ascii="Arial" w:hAnsi="Arial" w:cs="Arial"/>
        <w:noProof/>
        <w:sz w:val="20"/>
        <w:szCs w:val="20"/>
      </w:rPr>
      <w:t>2</w:t>
    </w:r>
    <w:r w:rsidRPr="002C6C0E">
      <w:rPr>
        <w:rFonts w:ascii="Arial" w:hAnsi="Arial" w:cs="Arial"/>
        <w:sz w:val="20"/>
        <w:szCs w:val="20"/>
      </w:rPr>
      <w:fldChar w:fldCharType="end"/>
    </w:r>
  </w:p>
  <w:p w14:paraId="459CA403" w14:textId="77777777" w:rsidR="00435D9B" w:rsidRDefault="00435D9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F5146" w14:textId="77777777" w:rsidR="0006300A" w:rsidRDefault="0006300A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F4583">
      <w:rPr>
        <w:noProof/>
      </w:rPr>
      <w:t>1</w:t>
    </w:r>
    <w:r>
      <w:fldChar w:fldCharType="end"/>
    </w:r>
  </w:p>
  <w:p w14:paraId="07ED9C8F" w14:textId="77777777" w:rsidR="00435D9B" w:rsidRDefault="00435D9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CA20FB" w14:textId="77777777" w:rsidR="00D114D2" w:rsidRDefault="00D114D2" w:rsidP="0069068F">
      <w:pPr>
        <w:rPr>
          <w:noProof/>
        </w:rPr>
      </w:pPr>
      <w:r>
        <w:separator/>
      </w:r>
    </w:p>
  </w:footnote>
  <w:footnote w:type="continuationSeparator" w:id="0">
    <w:p w14:paraId="6323E113" w14:textId="77777777" w:rsidR="00D114D2" w:rsidRDefault="00D114D2" w:rsidP="0069068F">
      <w:pPr>
        <w:rPr>
          <w:noProof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498" w:type="dxa"/>
      <w:tblInd w:w="-318" w:type="dxa"/>
      <w:tblLook w:val="04A0" w:firstRow="1" w:lastRow="0" w:firstColumn="1" w:lastColumn="0" w:noHBand="0" w:noVBand="1"/>
    </w:tblPr>
    <w:tblGrid>
      <w:gridCol w:w="4537"/>
      <w:gridCol w:w="4961"/>
    </w:tblGrid>
    <w:tr w:rsidR="00435D9B" w14:paraId="58CEE278" w14:textId="77777777" w:rsidTr="00CF7872">
      <w:trPr>
        <w:trHeight w:val="710"/>
      </w:trPr>
      <w:tc>
        <w:tcPr>
          <w:tcW w:w="4537" w:type="dxa"/>
        </w:tcPr>
        <w:p w14:paraId="610FA7A7" w14:textId="77777777" w:rsidR="00435D9B" w:rsidRPr="00C870BD" w:rsidRDefault="00557B14" w:rsidP="00557B14">
          <w:pPr>
            <w:pStyle w:val="Encabezado"/>
            <w:tabs>
              <w:tab w:val="clear" w:pos="8504"/>
              <w:tab w:val="left" w:pos="1878"/>
              <w:tab w:val="right" w:pos="9248"/>
            </w:tabs>
            <w:ind w:left="34"/>
            <w:rPr>
              <w:rFonts w:ascii="Arial" w:hAnsi="Arial" w:cs="Arial"/>
            </w:rPr>
          </w:pPr>
          <w:r>
            <w:rPr>
              <w:rFonts w:ascii="Arial" w:eastAsia="Calibri" w:hAnsi="Arial" w:cs="Arial"/>
              <w:b/>
              <w:noProof/>
              <w:lang w:val="es-ES" w:eastAsia="es-ES"/>
            </w:rPr>
            <w:pict w14:anchorId="58CCD08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6" o:spid="_x0000_s1025" type="#_x0000_t75" style="position:absolute;left:0;text-align:left;margin-left:-1.8pt;margin-top:-3pt;width:119.9pt;height:27.8pt;z-index:251657216;visibility:visible;mso-position-horizontal-relative:margin" wrapcoords="0 0 0 21017 21348 21017 21348 0 0 0">
                <v:imagedata r:id="rId1" o:title=""/>
                <w10:wrap type="through" anchorx="margin"/>
              </v:shape>
            </w:pict>
          </w:r>
        </w:p>
      </w:tc>
      <w:tc>
        <w:tcPr>
          <w:tcW w:w="4961" w:type="dxa"/>
        </w:tcPr>
        <w:p w14:paraId="309F9061" w14:textId="77777777" w:rsidR="00435D9B" w:rsidRPr="00C870BD" w:rsidRDefault="00435D9B" w:rsidP="00CF7872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b/>
              <w:sz w:val="19"/>
              <w:szCs w:val="19"/>
            </w:rPr>
          </w:pPr>
          <w:r w:rsidRPr="00C870BD">
            <w:rPr>
              <w:rFonts w:ascii="Arial" w:hAnsi="Arial" w:cs="Arial"/>
              <w:b/>
              <w:sz w:val="19"/>
              <w:szCs w:val="19"/>
            </w:rPr>
            <w:t>ESCUELA UNIVERSITARIA DE FISIOTERAPIA</w:t>
          </w:r>
        </w:p>
        <w:p w14:paraId="7472A37D" w14:textId="77777777" w:rsidR="00435D9B" w:rsidRPr="00557B14" w:rsidRDefault="00435D9B" w:rsidP="00CF7872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sz w:val="19"/>
              <w:szCs w:val="19"/>
            </w:rPr>
          </w:pPr>
          <w:r w:rsidRPr="00557B14">
            <w:rPr>
              <w:rFonts w:ascii="Arial" w:hAnsi="Arial" w:cs="Arial"/>
              <w:sz w:val="19"/>
              <w:szCs w:val="19"/>
            </w:rPr>
            <w:t>Universidad Autónoma de Madrid</w:t>
          </w:r>
        </w:p>
        <w:p w14:paraId="6CF6F2D6" w14:textId="77777777" w:rsidR="00435D9B" w:rsidRDefault="00435D9B" w:rsidP="00CF7872">
          <w:pPr>
            <w:pStyle w:val="Encabezado"/>
            <w:jc w:val="right"/>
          </w:pPr>
        </w:p>
      </w:tc>
    </w:tr>
  </w:tbl>
  <w:p w14:paraId="13D2F0A2" w14:textId="77777777" w:rsidR="0011564F" w:rsidRDefault="0011564F" w:rsidP="0099054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E5E00" w14:textId="77777777" w:rsidR="00990543" w:rsidRDefault="00990543">
    <w:pPr>
      <w:pStyle w:val="Encabezado"/>
    </w:pPr>
    <w:r>
      <w:rPr>
        <w:noProof/>
      </w:rPr>
      <w:pict w14:anchorId="446950FE">
        <v:group id="Grupo 1" o:spid="_x0000_s1026" alt="Logo ONCE - GSO - EUF" style="position:absolute;margin-left:85.05pt;margin-top:35.35pt;width:453.1pt;height:42.45pt;z-index:251658240;mso-position-horizontal-relative:page;mso-position-vertical-relative:page" coordsize="57543,539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SwAAAABAAIBLAAAAAEAAjhCSU0E&#10;JgAAAAAADgAAAAAAAAAAAAA/gAAAOEJJTQQNAAAAAAAEAAAAW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sQAAAABSZ2h0&#10;bG9uZwAAB2A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C&#10;OEJJTQQMAAAAAAX/AAAAAQAAAKAAAAAPAAAB4AAAHCAAAAXjABgAAf/Y/+0ADEFkb2JlX0NNAAL/&#10;7gAOQWRvYmUAZIAAAAAB/9sAhAAMCAgICQgMCQkMEQsKCxEVDwwMDxUYExMVExMYEQwMDAwMDBEM&#10;DAwMDAwMDAwMDAwMDAwMDAwMDAwMDAwMDAwMAQ0LCw0ODRAODhAUDg4OFBQODg4OFBEMDAwMDBER&#10;DAwMDAwMEQwMDAwMDAwMDAwMDAwMDAwMDAwMDAwMDAwMDAz/wAARCAAP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nPy3/pkpG/6NV&#10;X/+lXXH/qWR/+apqjvKpbpvtqHKn6KN0seSeebrgl37B3Y+CyNuIh83Zg43R2IKU0tiCm9PYhKPS&#10;04en0syLp9HKjKjRyoyo0cqMqNHKjKjRyoyo0cqMqNHKjKjRyoyo0cqMqNHKjKjRyoyo0cqMqNHK&#10;jKjR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AUGBwgJCgsMDA0ODxAREhMU&#10;FBUWFxgZGhscHR4eHyAhIiMkJSYnKCkqKissLS4vMDEyMzQ1Njc4OTo7Ozw9Pj9AQUJDREVGR0hJ&#10;SktMTU5PUFFSU1RVVldYWVpbXF1eX2BhYmNkZWZnaGlqa2xtbm9wcXJzdHV2d3h5ent8fX5/gIGC&#10;g4SFhoeIiYqLjI2Oj5CRkpOUlZaXmJqbnJ2en6ChoqOkpaanqKmqq6ytrq+xsrO0tba3uLm6u7y9&#10;vr/AwcLDxcbHyMnKy8zNzs/Q0dLT1NXX2Nna29zd3t/g4eLj5OXm6Onq6+zt7u/w8fLz9PX2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/+L/4klDQ19QUk9GSUxFAAYK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EBQYHCAkKCwwMDQ4PEBESExQUFRYX&#10;GBkaGxwdHh4fICEiIyQlJicoKSoqKywtLi8wMTIzNDU2Nzg5Ojs7PD0+P0BBQkNERUZHSElKS0xN&#10;Tk9QUVJTVFVWV1hZWltcXV5fYGFiY2RlZmdoaWprbG1ub3BxcnN0dXZ3eHl6e3x9fn+AgYKDhIWG&#10;h4iJiouMjY6PkJGSk5SVlpeYmpucnZ6foKGio6SlpqeoqaqrrK2ur7Gys7S1tre4ubq7vL2+v8DB&#10;wsPFxsfIycrLzM3Oz9DR0tPU1dfY2drb3N3e3+Dh4uPk5ebo6err7O3u7/Dx8vP09fb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/////////////////////////////////////////9t7y////////////////////////&#10;//////////////////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uX3////////////////////////////&#10;///////////6tJSw9v/////////////////////////////////////ml2+S4f//////////////&#10;///////////////////////5s5Sv9f//////////////////////////////////////+eT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wabK////////////////////&#10;//////////////////+4elB/0f///////////////////////////////////+KWTQNYuv//////&#10;/////////////////////////////9GNaUpxx/////////////////////////////////////HR&#10;vJiy7f///////////////////////////////////////+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z7+7u7/X8//////////////////////////////////Ovm5qbnqWuurzE1Ob/////&#10;//////////////////////eXVExPVFtlboCXwOf///////////////////////////+uVAAbNlJw&#10;jKvL9v/////////////////////////////Kaz9jf5283vz/////////////////////////////&#10;///nmYOsyOf/////////////////////////////////////28z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/9DlQHV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//U5UB1S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P/1eVAdU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252292278" o:spid="_x0000_s1027" type="#_x0000_t75" style="position:absolute;width:57543;height:53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1" o:spid="_x0000_s1028" type="#_x0000_t202" style="position:absolute;left:17949;top:564;width:27286;height:43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" filled="f" stroked="f" strokeweight=".5pt">
            <v:textbox>
              <w:txbxContent>
                <w:p w14:paraId="1754FAB7" w14:textId="77777777" w:rsidR="00990543" w:rsidRDefault="00990543" w:rsidP="0099054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-BoldMT" w:eastAsia="Aptos" w:hAnsi="Arial-BoldMT" w:cs="Arial-BoldMT"/>
                      <w:b/>
                      <w:bCs/>
                      <w:color w:val="003333"/>
                      <w:sz w:val="20"/>
                      <w:szCs w:val="20"/>
                      <w:lang w:val="es-ES" w:eastAsia="en-US"/>
                    </w:rPr>
                  </w:pPr>
                  <w:r>
                    <w:rPr>
                      <w:rFonts w:ascii="Arial-BoldMT" w:eastAsia="Aptos" w:hAnsi="Arial-BoldMT" w:cs="Arial-BoldMT"/>
                      <w:b/>
                      <w:bCs/>
                      <w:color w:val="003333"/>
                      <w:sz w:val="20"/>
                      <w:szCs w:val="20"/>
                      <w:lang w:val="es-ES" w:eastAsia="en-US"/>
                    </w:rPr>
                    <w:t xml:space="preserve">Escuela Universitaria de Fisioterapia </w:t>
                  </w:r>
                </w:p>
                <w:p w14:paraId="3222FB2C" w14:textId="77777777" w:rsidR="00990543" w:rsidRDefault="00990543" w:rsidP="00990543">
                  <w:pPr>
                    <w:autoSpaceDE w:val="0"/>
                    <w:autoSpaceDN w:val="0"/>
                    <w:adjustRightInd w:val="0"/>
                    <w:spacing w:before="60"/>
                    <w:jc w:val="center"/>
                    <w:rPr>
                      <w:rFonts w:ascii="Arial-BoldMT" w:eastAsia="Aptos" w:hAnsi="Arial-BoldMT" w:cs="Arial-BoldMT"/>
                      <w:b/>
                      <w:bCs/>
                      <w:color w:val="003333"/>
                      <w:sz w:val="18"/>
                      <w:szCs w:val="18"/>
                      <w:lang w:val="es-ES" w:eastAsia="en-US"/>
                    </w:rPr>
                  </w:pPr>
                  <w:r>
                    <w:rPr>
                      <w:rFonts w:ascii="Arial-BoldMT" w:eastAsia="Aptos" w:hAnsi="Arial-BoldMT" w:cs="Arial-BoldMT"/>
                      <w:b/>
                      <w:bCs/>
                      <w:color w:val="003333"/>
                      <w:sz w:val="18"/>
                      <w:szCs w:val="18"/>
                      <w:lang w:val="es-ES" w:eastAsia="en-US"/>
                    </w:rPr>
                    <w:t>Universidad Autónoma de Madrid</w:t>
                  </w:r>
                </w:p>
              </w:txbxContent>
            </v:textbox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564EE"/>
    <w:multiLevelType w:val="hybridMultilevel"/>
    <w:tmpl w:val="A77271F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87F49"/>
    <w:multiLevelType w:val="hybridMultilevel"/>
    <w:tmpl w:val="BD6C8BBA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B54A73"/>
    <w:multiLevelType w:val="hybridMultilevel"/>
    <w:tmpl w:val="2A705722"/>
    <w:lvl w:ilvl="0" w:tplc="F552D2DC">
      <w:numFmt w:val="bullet"/>
      <w:lvlText w:val=""/>
      <w:lvlJc w:val="left"/>
      <w:pPr>
        <w:tabs>
          <w:tab w:val="num" w:pos="2278"/>
        </w:tabs>
        <w:ind w:left="2278" w:hanging="360"/>
      </w:pPr>
      <w:rPr>
        <w:rFonts w:ascii="Symbol" w:eastAsia="Times New Roman" w:hAnsi="Symbol" w:cs="Arial" w:hint="default"/>
      </w:rPr>
    </w:lvl>
    <w:lvl w:ilvl="1" w:tplc="0C0A0001">
      <w:start w:val="1"/>
      <w:numFmt w:val="bullet"/>
      <w:lvlText w:val=""/>
      <w:lvlJc w:val="left"/>
      <w:pPr>
        <w:tabs>
          <w:tab w:val="num" w:pos="2998"/>
        </w:tabs>
        <w:ind w:left="2998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718"/>
        </w:tabs>
        <w:ind w:left="37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438"/>
        </w:tabs>
        <w:ind w:left="44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158"/>
        </w:tabs>
        <w:ind w:left="51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878"/>
        </w:tabs>
        <w:ind w:left="58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598"/>
        </w:tabs>
        <w:ind w:left="65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318"/>
        </w:tabs>
        <w:ind w:left="73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038"/>
        </w:tabs>
        <w:ind w:left="8038" w:hanging="360"/>
      </w:pPr>
      <w:rPr>
        <w:rFonts w:ascii="Wingdings" w:hAnsi="Wingdings" w:hint="default"/>
      </w:rPr>
    </w:lvl>
  </w:abstractNum>
  <w:abstractNum w:abstractNumId="3" w15:restartNumberingAfterBreak="0">
    <w:nsid w:val="292B09E1"/>
    <w:multiLevelType w:val="hybridMultilevel"/>
    <w:tmpl w:val="9EEA019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05C4235"/>
    <w:multiLevelType w:val="hybridMultilevel"/>
    <w:tmpl w:val="A776D062"/>
    <w:lvl w:ilvl="0" w:tplc="C4940B7C">
      <w:start w:val="1"/>
      <w:numFmt w:val="bullet"/>
      <w:lvlText w:val=""/>
      <w:lvlJc w:val="left"/>
      <w:pPr>
        <w:tabs>
          <w:tab w:val="num" w:pos="723"/>
        </w:tabs>
        <w:ind w:left="723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3"/>
        </w:tabs>
        <w:ind w:left="144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3"/>
        </w:tabs>
        <w:ind w:left="216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3"/>
        </w:tabs>
        <w:ind w:left="288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3"/>
        </w:tabs>
        <w:ind w:left="360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3"/>
        </w:tabs>
        <w:ind w:left="432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3"/>
        </w:tabs>
        <w:ind w:left="504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3"/>
        </w:tabs>
        <w:ind w:left="576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3"/>
        </w:tabs>
        <w:ind w:left="6483" w:hanging="360"/>
      </w:pPr>
      <w:rPr>
        <w:rFonts w:ascii="Wingdings" w:hAnsi="Wingdings" w:hint="default"/>
      </w:rPr>
    </w:lvl>
  </w:abstractNum>
  <w:abstractNum w:abstractNumId="5" w15:restartNumberingAfterBreak="0">
    <w:nsid w:val="44CC7838"/>
    <w:multiLevelType w:val="hybridMultilevel"/>
    <w:tmpl w:val="9B8A627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0244273"/>
    <w:multiLevelType w:val="hybridMultilevel"/>
    <w:tmpl w:val="DD3A7CF8"/>
    <w:lvl w:ilvl="0" w:tplc="04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035CDF"/>
    <w:multiLevelType w:val="hybridMultilevel"/>
    <w:tmpl w:val="7D3E1682"/>
    <w:lvl w:ilvl="0" w:tplc="4A7C00BC">
      <w:start w:val="15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54A05103"/>
    <w:multiLevelType w:val="hybridMultilevel"/>
    <w:tmpl w:val="2BC6C6A4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9A70889"/>
    <w:multiLevelType w:val="hybridMultilevel"/>
    <w:tmpl w:val="2632D054"/>
    <w:lvl w:ilvl="0" w:tplc="2E84FBC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6C0D29"/>
    <w:multiLevelType w:val="hybridMultilevel"/>
    <w:tmpl w:val="1A0EEA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6043939">
    <w:abstractNumId w:val="2"/>
  </w:num>
  <w:num w:numId="2" w16cid:durableId="224611019">
    <w:abstractNumId w:val="0"/>
  </w:num>
  <w:num w:numId="3" w16cid:durableId="8412049">
    <w:abstractNumId w:val="3"/>
  </w:num>
  <w:num w:numId="4" w16cid:durableId="81532268">
    <w:abstractNumId w:val="6"/>
  </w:num>
  <w:num w:numId="5" w16cid:durableId="357196273">
    <w:abstractNumId w:val="8"/>
  </w:num>
  <w:num w:numId="6" w16cid:durableId="829441216">
    <w:abstractNumId w:val="1"/>
  </w:num>
  <w:num w:numId="7" w16cid:durableId="938567844">
    <w:abstractNumId w:val="7"/>
  </w:num>
  <w:num w:numId="8" w16cid:durableId="436563135">
    <w:abstractNumId w:val="10"/>
  </w:num>
  <w:num w:numId="9" w16cid:durableId="58669495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63389821">
    <w:abstractNumId w:val="9"/>
  </w:num>
  <w:num w:numId="11" w16cid:durableId="3032404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D1FBC"/>
    <w:rsid w:val="0002654F"/>
    <w:rsid w:val="0006300A"/>
    <w:rsid w:val="0006551F"/>
    <w:rsid w:val="0011564F"/>
    <w:rsid w:val="001657B2"/>
    <w:rsid w:val="001B48C1"/>
    <w:rsid w:val="001F1FA4"/>
    <w:rsid w:val="00200FE7"/>
    <w:rsid w:val="00202C01"/>
    <w:rsid w:val="00214A3A"/>
    <w:rsid w:val="00217ADC"/>
    <w:rsid w:val="002C6C0E"/>
    <w:rsid w:val="002F51C9"/>
    <w:rsid w:val="00315D76"/>
    <w:rsid w:val="00375AA2"/>
    <w:rsid w:val="003B441F"/>
    <w:rsid w:val="003C4D53"/>
    <w:rsid w:val="003D0396"/>
    <w:rsid w:val="003D32A7"/>
    <w:rsid w:val="003D5568"/>
    <w:rsid w:val="004030A6"/>
    <w:rsid w:val="00406E5D"/>
    <w:rsid w:val="00435D9B"/>
    <w:rsid w:val="004A5AC8"/>
    <w:rsid w:val="004C58A5"/>
    <w:rsid w:val="004E1F06"/>
    <w:rsid w:val="004E6CFE"/>
    <w:rsid w:val="00505771"/>
    <w:rsid w:val="00557B14"/>
    <w:rsid w:val="005A07AA"/>
    <w:rsid w:val="005D307F"/>
    <w:rsid w:val="005E592E"/>
    <w:rsid w:val="00657EA8"/>
    <w:rsid w:val="006850E8"/>
    <w:rsid w:val="0069068F"/>
    <w:rsid w:val="006D2E9E"/>
    <w:rsid w:val="007245B0"/>
    <w:rsid w:val="007D4F9A"/>
    <w:rsid w:val="007F4583"/>
    <w:rsid w:val="00813972"/>
    <w:rsid w:val="0081792D"/>
    <w:rsid w:val="008303B4"/>
    <w:rsid w:val="008C3766"/>
    <w:rsid w:val="008F4BBD"/>
    <w:rsid w:val="0091641E"/>
    <w:rsid w:val="0092060F"/>
    <w:rsid w:val="00990543"/>
    <w:rsid w:val="00A6537D"/>
    <w:rsid w:val="00A90FAC"/>
    <w:rsid w:val="00AD1FBC"/>
    <w:rsid w:val="00BC6D03"/>
    <w:rsid w:val="00BD4921"/>
    <w:rsid w:val="00C371CB"/>
    <w:rsid w:val="00C914E0"/>
    <w:rsid w:val="00C925BA"/>
    <w:rsid w:val="00CF7872"/>
    <w:rsid w:val="00D11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  <w14:docId w14:val="7E9CFC1A"/>
  <w15:chartTrackingRefBased/>
  <w15:docId w15:val="{B47E57AC-B23E-4D1D-874A-559D63F92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6C0E"/>
    <w:rPr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9068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69068F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69068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69068F"/>
    <w:rPr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15D7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315D76"/>
    <w:rPr>
      <w:rFonts w:ascii="Tahoma" w:hAnsi="Tahoma" w:cs="Tahoma"/>
      <w:sz w:val="16"/>
      <w:szCs w:val="16"/>
    </w:rPr>
  </w:style>
  <w:style w:type="character" w:styleId="Hipervnculo">
    <w:name w:val="Hyperlink"/>
    <w:rsid w:val="002C6C0E"/>
    <w:rPr>
      <w:color w:val="0000FF"/>
      <w:u w:val="single"/>
    </w:rPr>
  </w:style>
  <w:style w:type="paragraph" w:styleId="Textosinformato">
    <w:name w:val="Plain Text"/>
    <w:basedOn w:val="Normal"/>
    <w:link w:val="TextosinformatoCar"/>
    <w:uiPriority w:val="99"/>
    <w:rsid w:val="002C6C0E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link w:val="Textosinformato"/>
    <w:uiPriority w:val="99"/>
    <w:rsid w:val="002C6C0E"/>
    <w:rPr>
      <w:rFonts w:ascii="Courier New" w:hAnsi="Courier New" w:cs="Courier New"/>
      <w:lang w:val="es-ES_tradnl" w:eastAsia="es-ES_tradnl"/>
    </w:rPr>
  </w:style>
  <w:style w:type="paragraph" w:styleId="Textoindependiente">
    <w:name w:val="Body Text"/>
    <w:basedOn w:val="Normal"/>
    <w:link w:val="TextoindependienteCar"/>
    <w:rsid w:val="002C6C0E"/>
    <w:pPr>
      <w:spacing w:after="120"/>
    </w:pPr>
    <w:rPr>
      <w:lang w:val="es-ES" w:eastAsia="es-ES"/>
    </w:rPr>
  </w:style>
  <w:style w:type="character" w:customStyle="1" w:styleId="TextoindependienteCar">
    <w:name w:val="Texto independiente Car"/>
    <w:link w:val="Textoindependiente"/>
    <w:rsid w:val="002C6C0E"/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2C6C0E"/>
    <w:pPr>
      <w:ind w:left="720"/>
      <w:contextualSpacing/>
    </w:pPr>
    <w:rPr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11564F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11564F"/>
    <w:rPr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vg\AppData\Roaming\Microsoft\Plantillas\Normal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2A7B1AD9C649445A9E5E5606CC3FC73" ma:contentTypeVersion="13" ma:contentTypeDescription="Crear nuevo documento." ma:contentTypeScope="" ma:versionID="c88cf802d47f3295bdd3b9effa140401">
  <xsd:schema xmlns:xsd="http://www.w3.org/2001/XMLSchema" xmlns:xs="http://www.w3.org/2001/XMLSchema" xmlns:p="http://schemas.microsoft.com/office/2006/metadata/properties" xmlns:ns2="04a03997-771f-4d0c-8a3c-770c89d4422e" xmlns:ns3="2b9c4927-a988-4472-9984-217eaa369e09" targetNamespace="http://schemas.microsoft.com/office/2006/metadata/properties" ma:root="true" ma:fieldsID="905f277f6b92fdc0a3ca6f973db3d131" ns2:_="" ns3:_="">
    <xsd:import namespace="04a03997-771f-4d0c-8a3c-770c89d4422e"/>
    <xsd:import namespace="2b9c4927-a988-4472-9984-217eaa369e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a03997-771f-4d0c-8a3c-770c89d442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44b3ed41-348c-4386-8a32-d3f52d4ffb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9c4927-a988-4472-9984-217eaa369e0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2520684-9d6b-406c-8382-3f51a6ee5b36}" ma:internalName="TaxCatchAll" ma:showField="CatchAllData" ma:web="2b9c4927-a988-4472-9984-217eaa369e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b9c4927-a988-4472-9984-217eaa369e09"/>
    <lcf76f155ced4ddcb4097134ff3c332f xmlns="04a03997-771f-4d0c-8a3c-770c89d442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F61327A-899D-4978-9B03-F088DA4465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a03997-771f-4d0c-8a3c-770c89d4422e"/>
    <ds:schemaRef ds:uri="2b9c4927-a988-4472-9984-217eaa369e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DDFEAE-E3EA-4569-B9D1-9775805980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F5395D-615C-4CF2-B15A-C03D6F2DDD7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5AC945C-C9EF-42F5-98C3-A768693E96E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Normal.dotx</Template>
  <TotalTime>0</TotalTime>
  <Pages>2</Pages>
  <Words>430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ONCE</Company>
  <LinksUpToDate>false</LinksUpToDate>
  <CharactersWithSpaces>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ONCE</dc:creator>
  <cp:keywords/>
  <cp:lastModifiedBy>Arribas González, Luis Fernando</cp:lastModifiedBy>
  <cp:revision>2</cp:revision>
  <cp:lastPrinted>2016-12-15T11:26:00Z</cp:lastPrinted>
  <dcterms:created xsi:type="dcterms:W3CDTF">2026-04-17T07:25:00Z</dcterms:created>
  <dcterms:modified xsi:type="dcterms:W3CDTF">2026-04-17T07:25:00Z</dcterms:modified>
</cp:coreProperties>
</file>