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AD0D" w14:textId="77777777" w:rsidR="002C2AA6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</w:p>
    <w:p w14:paraId="2DD5B84C" w14:textId="77777777" w:rsidR="002C2AA6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</w:p>
    <w:p w14:paraId="7B0BF6A6" w14:textId="77777777" w:rsidR="002C2AA6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</w:p>
    <w:p w14:paraId="1502439B" w14:textId="77777777" w:rsidR="002C2AA6" w:rsidRDefault="002C2AA6" w:rsidP="002C2AA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047D1">
        <w:rPr>
          <w:rFonts w:ascii="Arial" w:hAnsi="Arial" w:cs="Arial"/>
          <w:b/>
          <w:sz w:val="22"/>
          <w:szCs w:val="22"/>
        </w:rPr>
        <w:t>MÁSTER UNIVERSITARIO EN FISIOTERAPIA DEL SISTEMA MUSCULOESQUELÉTICO</w:t>
      </w:r>
    </w:p>
    <w:p w14:paraId="12E84A2F" w14:textId="77777777" w:rsidR="002C2AA6" w:rsidRPr="002047D1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ESPECIALIDAD: </w:t>
      </w:r>
      <w:r w:rsidRPr="002047D1">
        <w:rPr>
          <w:rFonts w:ascii="Arial" w:hAnsi="Arial" w:cs="Arial"/>
          <w:b/>
          <w:sz w:val="22"/>
          <w:szCs w:val="22"/>
        </w:rPr>
        <w:t>FISIOTERAPIA MANUAL ORTOPÉDICA</w:t>
      </w:r>
    </w:p>
    <w:p w14:paraId="74729B61" w14:textId="77777777" w:rsidR="002C2AA6" w:rsidRDefault="002C2AA6" w:rsidP="002C2AA6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6BBFBBD1" w14:textId="77777777" w:rsidR="002C2AA6" w:rsidRPr="002047D1" w:rsidRDefault="002C2AA6" w:rsidP="002C2AA6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35952A33" w14:textId="58928C07" w:rsidR="002C2AA6" w:rsidRPr="002047D1" w:rsidRDefault="002C2AA6" w:rsidP="002C2AA6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  <w:r w:rsidRPr="002047D1">
        <w:rPr>
          <w:rFonts w:ascii="Arial" w:hAnsi="Arial" w:cs="Arial"/>
          <w:b/>
          <w:sz w:val="22"/>
          <w:szCs w:val="22"/>
        </w:rPr>
        <w:t>CALENDARIO DE EXÁMENES DEL CURSO 20</w:t>
      </w:r>
      <w:r w:rsidR="00265A98">
        <w:rPr>
          <w:rFonts w:ascii="Arial" w:hAnsi="Arial" w:cs="Arial"/>
          <w:b/>
          <w:sz w:val="22"/>
          <w:szCs w:val="22"/>
        </w:rPr>
        <w:t>2</w:t>
      </w:r>
      <w:r w:rsidR="00BC2ACD">
        <w:rPr>
          <w:rFonts w:ascii="Arial" w:hAnsi="Arial" w:cs="Arial"/>
          <w:b/>
          <w:sz w:val="22"/>
          <w:szCs w:val="22"/>
        </w:rPr>
        <w:t>6</w:t>
      </w:r>
      <w:r w:rsidRPr="002047D1">
        <w:rPr>
          <w:rFonts w:ascii="Arial" w:hAnsi="Arial" w:cs="Arial"/>
          <w:b/>
          <w:sz w:val="22"/>
          <w:szCs w:val="22"/>
        </w:rPr>
        <w:t>/</w:t>
      </w:r>
      <w:r w:rsidR="00265A98">
        <w:rPr>
          <w:rFonts w:ascii="Arial" w:hAnsi="Arial" w:cs="Arial"/>
          <w:b/>
          <w:sz w:val="22"/>
          <w:szCs w:val="22"/>
        </w:rPr>
        <w:t>202</w:t>
      </w:r>
      <w:r w:rsidR="00BC2ACD">
        <w:rPr>
          <w:rFonts w:ascii="Arial" w:hAnsi="Arial" w:cs="Arial"/>
          <w:b/>
          <w:sz w:val="22"/>
          <w:szCs w:val="22"/>
        </w:rPr>
        <w:t>7</w:t>
      </w:r>
    </w:p>
    <w:p w14:paraId="3680C84F" w14:textId="77777777" w:rsidR="002C2AA6" w:rsidRDefault="002C2AA6" w:rsidP="002C2AA6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5915A1E" w14:textId="0912D32B" w:rsidR="002C2AA6" w:rsidRPr="002047D1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 EXTRAORDINARIA</w:t>
      </w:r>
    </w:p>
    <w:p w14:paraId="343AD517" w14:textId="77777777" w:rsidR="002C2AA6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</w:p>
    <w:p w14:paraId="500DA2EE" w14:textId="77777777" w:rsidR="002C2AA6" w:rsidRPr="002047D1" w:rsidRDefault="002C2AA6" w:rsidP="002C2AA6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07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4456"/>
        <w:gridCol w:w="1305"/>
        <w:gridCol w:w="877"/>
      </w:tblGrid>
      <w:tr w:rsidR="002C2AA6" w:rsidRPr="002047D1" w14:paraId="307B15FC" w14:textId="77777777" w:rsidTr="005C11AE">
        <w:tc>
          <w:tcPr>
            <w:tcW w:w="1433" w:type="dxa"/>
            <w:shd w:val="clear" w:color="auto" w:fill="9CC2E5"/>
            <w:vAlign w:val="center"/>
          </w:tcPr>
          <w:p w14:paraId="36305A8E" w14:textId="480780FE" w:rsidR="002C2AA6" w:rsidRPr="002047D1" w:rsidRDefault="002C2AA6" w:rsidP="00FB522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456" w:type="dxa"/>
            <w:shd w:val="clear" w:color="auto" w:fill="9CC2E5"/>
            <w:vAlign w:val="center"/>
          </w:tcPr>
          <w:p w14:paraId="780EC81C" w14:textId="484CDEAD" w:rsidR="002C2AA6" w:rsidRPr="002047D1" w:rsidRDefault="00BC2ACD" w:rsidP="00FB522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305" w:type="dxa"/>
            <w:shd w:val="clear" w:color="auto" w:fill="9CC2E5"/>
          </w:tcPr>
          <w:p w14:paraId="6A1FC1CC" w14:textId="77777777" w:rsidR="002C2AA6" w:rsidRPr="002047D1" w:rsidRDefault="002C2AA6" w:rsidP="00FB522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77" w:type="dxa"/>
            <w:shd w:val="clear" w:color="auto" w:fill="9CC2E5"/>
            <w:vAlign w:val="center"/>
          </w:tcPr>
          <w:p w14:paraId="5F5A910A" w14:textId="77777777" w:rsidR="002C2AA6" w:rsidRPr="002047D1" w:rsidRDefault="002C2AA6" w:rsidP="00FB522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047D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2C2AA6" w:rsidRPr="002047D1" w14:paraId="2BBD5A1C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7D0726DB" w14:textId="5D62D762" w:rsidR="002C2AA6" w:rsidRPr="0049667F" w:rsidRDefault="002C2AA6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0</w:t>
            </w:r>
            <w:r w:rsidR="00BC2ACD">
              <w:rPr>
                <w:rFonts w:ascii="Arial" w:hAnsi="Arial" w:cs="Arial"/>
                <w:sz w:val="22"/>
                <w:szCs w:val="22"/>
              </w:rPr>
              <w:t>3</w:t>
            </w:r>
            <w:r w:rsidRPr="0049667F">
              <w:rPr>
                <w:rFonts w:ascii="Arial" w:hAnsi="Arial" w:cs="Arial"/>
                <w:sz w:val="22"/>
                <w:szCs w:val="22"/>
              </w:rPr>
              <w:t>/06/20</w:t>
            </w:r>
            <w:r w:rsidR="00FB5228" w:rsidRPr="0049667F">
              <w:rPr>
                <w:rFonts w:ascii="Arial" w:hAnsi="Arial" w:cs="Arial"/>
                <w:sz w:val="22"/>
                <w:szCs w:val="22"/>
              </w:rPr>
              <w:t>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166A963F" w14:textId="77777777" w:rsidR="002C2AA6" w:rsidRPr="0049667F" w:rsidRDefault="002C2AA6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Fisioterapia Manual del Cuadrante Inferior</w:t>
            </w:r>
          </w:p>
        </w:tc>
        <w:tc>
          <w:tcPr>
            <w:tcW w:w="1305" w:type="dxa"/>
            <w:vAlign w:val="center"/>
          </w:tcPr>
          <w:p w14:paraId="1212BDF0" w14:textId="77777777" w:rsidR="002C2AA6" w:rsidRPr="0049667F" w:rsidRDefault="002C2AA6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Aula 10 y</w:t>
            </w:r>
          </w:p>
          <w:p w14:paraId="740D6BDD" w14:textId="77777777" w:rsidR="002C2AA6" w:rsidRPr="0049667F" w:rsidRDefault="002C2AA6" w:rsidP="00D815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="00D81595" w:rsidRPr="0049667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14:paraId="41EFE8A8" w14:textId="77777777" w:rsidR="002C2AA6" w:rsidRPr="0049667F" w:rsidRDefault="00CD12BC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09</w:t>
            </w:r>
            <w:r w:rsidR="002C2AA6" w:rsidRPr="0049667F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2C2AA6" w:rsidRPr="002047D1" w14:paraId="0806F180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1A36BF4A" w14:textId="455B8DD7" w:rsidR="002C2AA6" w:rsidRPr="0054324C" w:rsidRDefault="00611930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0</w:t>
            </w:r>
            <w:r w:rsidR="00ED6639">
              <w:rPr>
                <w:rFonts w:ascii="Arial" w:hAnsi="Arial" w:cs="Arial"/>
                <w:sz w:val="22"/>
                <w:szCs w:val="22"/>
              </w:rPr>
              <w:t>7</w:t>
            </w:r>
            <w:r w:rsidR="0054324C" w:rsidRPr="0054324C">
              <w:rPr>
                <w:rFonts w:ascii="Arial" w:hAnsi="Arial" w:cs="Arial"/>
                <w:sz w:val="22"/>
                <w:szCs w:val="22"/>
              </w:rPr>
              <w:t>/</w:t>
            </w:r>
            <w:r w:rsidR="002C2AA6" w:rsidRPr="0054324C">
              <w:rPr>
                <w:rFonts w:ascii="Arial" w:hAnsi="Arial" w:cs="Arial"/>
                <w:sz w:val="22"/>
                <w:szCs w:val="22"/>
              </w:rPr>
              <w:t>06/20</w:t>
            </w:r>
            <w:r w:rsidR="00FB5228" w:rsidRPr="0054324C">
              <w:rPr>
                <w:rFonts w:ascii="Arial" w:hAnsi="Arial" w:cs="Arial"/>
                <w:sz w:val="22"/>
                <w:szCs w:val="22"/>
              </w:rPr>
              <w:t>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41552890" w14:textId="77777777" w:rsidR="002C2AA6" w:rsidRPr="0054324C" w:rsidRDefault="00D34045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Ciencias del Comportamiento y Razonamiento Clínico en Fisioterapia Musculoesquelética</w:t>
            </w:r>
          </w:p>
        </w:tc>
        <w:tc>
          <w:tcPr>
            <w:tcW w:w="1305" w:type="dxa"/>
            <w:vAlign w:val="center"/>
          </w:tcPr>
          <w:p w14:paraId="7B01FC5E" w14:textId="77777777" w:rsidR="002C2AA6" w:rsidRPr="0054324C" w:rsidRDefault="002C2AA6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163B9D1C" w14:textId="77777777" w:rsidR="002C2AA6" w:rsidRPr="0054324C" w:rsidRDefault="0054324C" w:rsidP="00D815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2C2AA6" w:rsidRPr="0054324C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54324C" w:rsidRPr="002047D1" w14:paraId="7C46901B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0D6B6311" w14:textId="56F33146" w:rsidR="0054324C" w:rsidRPr="0054324C" w:rsidRDefault="00ED6639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7912FD" w:rsidRPr="0054324C"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6BC4330D" w14:textId="77777777" w:rsidR="007912FD" w:rsidRPr="0054324C" w:rsidRDefault="007912FD" w:rsidP="00791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Finaliza el plazo de entrega de la</w:t>
            </w:r>
          </w:p>
          <w:p w14:paraId="60E77C8C" w14:textId="77777777" w:rsidR="0054324C" w:rsidRPr="0054324C" w:rsidRDefault="007912FD" w:rsidP="00791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 xml:space="preserve"> Memoria del Prácticum</w:t>
            </w:r>
          </w:p>
        </w:tc>
        <w:tc>
          <w:tcPr>
            <w:tcW w:w="1305" w:type="dxa"/>
            <w:vAlign w:val="center"/>
          </w:tcPr>
          <w:p w14:paraId="2BA1E665" w14:textId="77777777" w:rsidR="0054324C" w:rsidRPr="0054324C" w:rsidRDefault="007912FD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77" w:type="dxa"/>
            <w:vAlign w:val="center"/>
          </w:tcPr>
          <w:p w14:paraId="7D107ADE" w14:textId="77777777" w:rsidR="0054324C" w:rsidRDefault="007912FD" w:rsidP="00D815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24C">
              <w:rPr>
                <w:rFonts w:ascii="Arial" w:hAnsi="Arial" w:cs="Arial"/>
                <w:sz w:val="22"/>
                <w:szCs w:val="22"/>
              </w:rPr>
              <w:t>23:59</w:t>
            </w:r>
          </w:p>
        </w:tc>
      </w:tr>
      <w:tr w:rsidR="00DF1A00" w:rsidRPr="002047D1" w14:paraId="39A356D1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3A134695" w14:textId="493855A0" w:rsidR="00DF1A00" w:rsidRPr="007912FD" w:rsidRDefault="007912FD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1</w:t>
            </w:r>
            <w:r w:rsidR="00ED6639">
              <w:rPr>
                <w:rFonts w:ascii="Arial" w:hAnsi="Arial" w:cs="Arial"/>
                <w:sz w:val="22"/>
                <w:szCs w:val="22"/>
              </w:rPr>
              <w:t>1</w:t>
            </w:r>
            <w:r w:rsidR="00DF1A00" w:rsidRPr="007912FD"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108795D4" w14:textId="77777777" w:rsidR="00DF1A00" w:rsidRPr="007912FD" w:rsidRDefault="00D34045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Neurodinámica en la Práctica Clínica</w:t>
            </w:r>
          </w:p>
        </w:tc>
        <w:tc>
          <w:tcPr>
            <w:tcW w:w="1305" w:type="dxa"/>
            <w:vAlign w:val="center"/>
          </w:tcPr>
          <w:p w14:paraId="3C8B955F" w14:textId="77777777" w:rsidR="00DF1A00" w:rsidRPr="007912FD" w:rsidRDefault="00DF1A00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51EE2F8F" w14:textId="77777777" w:rsidR="00DF1A00" w:rsidRPr="007912FD" w:rsidRDefault="007912FD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7912FD" w:rsidRPr="002047D1" w14:paraId="2E313DCA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4A466FE9" w14:textId="6E561419" w:rsidR="007912FD" w:rsidRPr="0049667F" w:rsidRDefault="007912FD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1</w:t>
            </w:r>
            <w:r w:rsidR="00ED6639">
              <w:rPr>
                <w:rFonts w:ascii="Arial" w:hAnsi="Arial" w:cs="Arial"/>
                <w:sz w:val="22"/>
                <w:szCs w:val="22"/>
              </w:rPr>
              <w:t>5</w:t>
            </w:r>
            <w:r w:rsidRPr="0049667F"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0B400B46" w14:textId="77777777" w:rsidR="007912FD" w:rsidRPr="0049667F" w:rsidRDefault="007912FD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 xml:space="preserve">Fisioterapia Manual del Cuadrante Superior y </w:t>
            </w:r>
            <w:r w:rsidR="008225E9" w:rsidRPr="0049667F">
              <w:rPr>
                <w:rFonts w:ascii="Arial" w:hAnsi="Arial" w:cs="Arial"/>
                <w:sz w:val="22"/>
                <w:szCs w:val="22"/>
              </w:rPr>
              <w:t xml:space="preserve">del </w:t>
            </w:r>
            <w:r w:rsidRPr="0049667F">
              <w:rPr>
                <w:rFonts w:ascii="Arial" w:hAnsi="Arial" w:cs="Arial"/>
                <w:sz w:val="22"/>
                <w:szCs w:val="22"/>
              </w:rPr>
              <w:t>Tórax</w:t>
            </w:r>
          </w:p>
        </w:tc>
        <w:tc>
          <w:tcPr>
            <w:tcW w:w="1305" w:type="dxa"/>
            <w:vAlign w:val="center"/>
          </w:tcPr>
          <w:p w14:paraId="32FD36CD" w14:textId="77777777" w:rsidR="007912FD" w:rsidRPr="0049667F" w:rsidRDefault="007912FD" w:rsidP="00791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Aula 10 y</w:t>
            </w:r>
          </w:p>
          <w:p w14:paraId="372C1D0E" w14:textId="77777777" w:rsidR="007912FD" w:rsidRPr="0049667F" w:rsidRDefault="007912FD" w:rsidP="007912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Aula 7</w:t>
            </w:r>
          </w:p>
        </w:tc>
        <w:tc>
          <w:tcPr>
            <w:tcW w:w="877" w:type="dxa"/>
            <w:vAlign w:val="center"/>
          </w:tcPr>
          <w:p w14:paraId="32637FF9" w14:textId="77777777" w:rsidR="007912FD" w:rsidRPr="0049667F" w:rsidRDefault="007912FD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667F"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5C3548" w:rsidRPr="002047D1" w14:paraId="20BF1A9B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321C290E" w14:textId="047C94E4" w:rsidR="005C3548" w:rsidRDefault="005C354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D6639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7D5FBA2D" w14:textId="77777777" w:rsidR="005C3548" w:rsidRPr="007912FD" w:rsidRDefault="005C354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Herramientas de la Información Aplicadas a las Ciencias de la Salud</w:t>
            </w:r>
          </w:p>
        </w:tc>
        <w:tc>
          <w:tcPr>
            <w:tcW w:w="1305" w:type="dxa"/>
            <w:vAlign w:val="center"/>
          </w:tcPr>
          <w:p w14:paraId="5C76441C" w14:textId="77777777" w:rsidR="005C3548" w:rsidRPr="007912FD" w:rsidRDefault="005C3548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401FD870" w14:textId="77777777" w:rsidR="005C3548" w:rsidRPr="007912FD" w:rsidRDefault="005C3548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D34045" w:rsidRPr="002047D1" w14:paraId="1CEDCAD7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5E6C5E95" w14:textId="10363E95" w:rsidR="00D34045" w:rsidRPr="002047D1" w:rsidRDefault="005C354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D6639">
              <w:rPr>
                <w:rFonts w:ascii="Arial" w:hAnsi="Arial" w:cs="Arial"/>
                <w:sz w:val="22"/>
                <w:szCs w:val="22"/>
              </w:rPr>
              <w:t>1</w:t>
            </w:r>
            <w:r w:rsidR="007912FD"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7E7575C2" w14:textId="77777777" w:rsidR="00D34045" w:rsidRPr="007912FD" w:rsidRDefault="00D34045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Neurofisiología y Ejercicio en Afecciones Musculoesqueléticas</w:t>
            </w:r>
          </w:p>
        </w:tc>
        <w:tc>
          <w:tcPr>
            <w:tcW w:w="1305" w:type="dxa"/>
            <w:vAlign w:val="center"/>
          </w:tcPr>
          <w:p w14:paraId="7B338870" w14:textId="77777777" w:rsidR="00D34045" w:rsidRPr="007912FD" w:rsidRDefault="00034273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03061F5C" w14:textId="77777777" w:rsidR="00D34045" w:rsidRPr="007912FD" w:rsidRDefault="007912FD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12FD"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D34045" w:rsidRPr="002047D1" w14:paraId="518DDB86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698B5958" w14:textId="335278D3" w:rsidR="00D34045" w:rsidRPr="002047D1" w:rsidRDefault="005C354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D663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/06/202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21EF8180" w14:textId="77777777" w:rsidR="00D34045" w:rsidRPr="005C3548" w:rsidRDefault="00D34045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Dolor Persistente. Abordaje desde la Neurociencia</w:t>
            </w:r>
          </w:p>
        </w:tc>
        <w:tc>
          <w:tcPr>
            <w:tcW w:w="1305" w:type="dxa"/>
            <w:vAlign w:val="center"/>
          </w:tcPr>
          <w:p w14:paraId="7C47E0FD" w14:textId="77777777" w:rsidR="00D34045" w:rsidRPr="005C3548" w:rsidRDefault="00034273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6C8F53C7" w14:textId="77777777" w:rsidR="00D34045" w:rsidRPr="005C3548" w:rsidRDefault="005C3548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09:00</w:t>
            </w:r>
          </w:p>
        </w:tc>
      </w:tr>
      <w:tr w:rsidR="005C3548" w:rsidRPr="005C3548" w14:paraId="5B2F9760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4A2B829D" w14:textId="2FF83273" w:rsidR="005F5BEB" w:rsidRPr="005C3548" w:rsidRDefault="005C3548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2</w:t>
            </w:r>
            <w:r w:rsidR="00ED6639">
              <w:rPr>
                <w:rFonts w:ascii="Arial" w:hAnsi="Arial" w:cs="Arial"/>
                <w:sz w:val="22"/>
                <w:szCs w:val="22"/>
              </w:rPr>
              <w:t>5</w:t>
            </w:r>
            <w:r w:rsidR="005F5BEB" w:rsidRPr="005C3548">
              <w:rPr>
                <w:rFonts w:ascii="Arial" w:hAnsi="Arial" w:cs="Arial"/>
                <w:sz w:val="22"/>
                <w:szCs w:val="22"/>
              </w:rPr>
              <w:t>/06/20</w:t>
            </w:r>
            <w:r w:rsidR="00FB5228" w:rsidRPr="005C3548">
              <w:rPr>
                <w:rFonts w:ascii="Arial" w:hAnsi="Arial" w:cs="Arial"/>
                <w:sz w:val="22"/>
                <w:szCs w:val="22"/>
              </w:rPr>
              <w:t>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023EA033" w14:textId="77777777" w:rsidR="005F5BEB" w:rsidRPr="005C3548" w:rsidRDefault="005F5BEB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Metodología de Investigación</w:t>
            </w:r>
          </w:p>
        </w:tc>
        <w:tc>
          <w:tcPr>
            <w:tcW w:w="1305" w:type="dxa"/>
            <w:vAlign w:val="center"/>
          </w:tcPr>
          <w:p w14:paraId="37946BDE" w14:textId="77777777" w:rsidR="005F5BEB" w:rsidRPr="005C3548" w:rsidRDefault="00C828E1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548">
              <w:rPr>
                <w:rFonts w:ascii="Arial" w:hAnsi="Arial" w:cs="Arial"/>
                <w:sz w:val="22"/>
                <w:szCs w:val="22"/>
              </w:rPr>
              <w:t>Aula 10</w:t>
            </w:r>
          </w:p>
        </w:tc>
        <w:tc>
          <w:tcPr>
            <w:tcW w:w="877" w:type="dxa"/>
            <w:vAlign w:val="center"/>
          </w:tcPr>
          <w:p w14:paraId="53FAE4FD" w14:textId="74411BDC" w:rsidR="005F5BEB" w:rsidRPr="005C3548" w:rsidRDefault="00ED6639" w:rsidP="00DA01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5F5BEB" w:rsidRPr="005C3548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FB5228" w:rsidRPr="002047D1" w14:paraId="2E1D194D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4BCF1311" w14:textId="48C64C3B" w:rsidR="00FB5228" w:rsidRPr="0029594D" w:rsidRDefault="00FB522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01/09/202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621B612B" w14:textId="77777777" w:rsidR="00FB5228" w:rsidRPr="0029594D" w:rsidRDefault="00FB522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 xml:space="preserve">Finaliza el plazo de entrega del </w:t>
            </w:r>
          </w:p>
          <w:p w14:paraId="4F6BA156" w14:textId="77777777" w:rsidR="00FB5228" w:rsidRPr="0029594D" w:rsidRDefault="00FB522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Trabajo Fin de Máster</w:t>
            </w:r>
          </w:p>
        </w:tc>
        <w:tc>
          <w:tcPr>
            <w:tcW w:w="1305" w:type="dxa"/>
            <w:vAlign w:val="center"/>
          </w:tcPr>
          <w:p w14:paraId="6F193D9A" w14:textId="77777777" w:rsidR="00FB5228" w:rsidRPr="0029594D" w:rsidRDefault="00B40403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77" w:type="dxa"/>
            <w:vAlign w:val="center"/>
          </w:tcPr>
          <w:p w14:paraId="365D2339" w14:textId="55DCD205" w:rsidR="00FB5228" w:rsidRPr="0029594D" w:rsidRDefault="00ED6639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23:59</w:t>
            </w:r>
          </w:p>
        </w:tc>
      </w:tr>
      <w:tr w:rsidR="00FB5228" w:rsidRPr="002047D1" w14:paraId="37B56E6C" w14:textId="77777777" w:rsidTr="00FB5228">
        <w:trPr>
          <w:trHeight w:val="465"/>
        </w:trPr>
        <w:tc>
          <w:tcPr>
            <w:tcW w:w="1433" w:type="dxa"/>
            <w:vAlign w:val="center"/>
          </w:tcPr>
          <w:p w14:paraId="2D605F6A" w14:textId="66B57F8A" w:rsidR="00FB5228" w:rsidRPr="0029594D" w:rsidRDefault="0029594D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10</w:t>
            </w:r>
            <w:r w:rsidR="00FB5228" w:rsidRPr="0029594D">
              <w:rPr>
                <w:rFonts w:ascii="Arial" w:hAnsi="Arial" w:cs="Arial"/>
                <w:sz w:val="22"/>
                <w:szCs w:val="22"/>
              </w:rPr>
              <w:t>/09/202</w:t>
            </w:r>
            <w:r w:rsidR="00BC2AC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56" w:type="dxa"/>
            <w:vAlign w:val="center"/>
          </w:tcPr>
          <w:p w14:paraId="65392113" w14:textId="77777777" w:rsidR="00FB5228" w:rsidRPr="0029594D" w:rsidRDefault="00FB522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 w:rsidR="00E32E84" w:rsidRPr="0029594D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305" w:type="dxa"/>
            <w:vAlign w:val="center"/>
          </w:tcPr>
          <w:p w14:paraId="5BB6BF40" w14:textId="77777777" w:rsidR="00FB5228" w:rsidRPr="0029594D" w:rsidRDefault="00FB5228" w:rsidP="00D815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 xml:space="preserve">Aula </w:t>
            </w:r>
            <w:r w:rsidR="00D81595" w:rsidRPr="0029594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77" w:type="dxa"/>
            <w:vAlign w:val="center"/>
          </w:tcPr>
          <w:p w14:paraId="0CD3E2EE" w14:textId="77777777" w:rsidR="00FB5228" w:rsidRPr="0029594D" w:rsidRDefault="00FB5228" w:rsidP="00FB5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594D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14:paraId="4659F449" w14:textId="77777777" w:rsidR="002C2AA6" w:rsidRDefault="002C2AA6" w:rsidP="002C2AA6">
      <w:pPr>
        <w:rPr>
          <w:rFonts w:ascii="Arial" w:hAnsi="Arial" w:cs="Arial"/>
          <w:sz w:val="22"/>
          <w:szCs w:val="22"/>
        </w:rPr>
      </w:pPr>
    </w:p>
    <w:p w14:paraId="03FD6033" w14:textId="77777777" w:rsidR="00E32E84" w:rsidRPr="00E32E84" w:rsidRDefault="00E32E84" w:rsidP="00E32E84">
      <w:pPr>
        <w:ind w:left="705"/>
        <w:rPr>
          <w:rFonts w:ascii="Arial" w:eastAsia="Calibri" w:hAnsi="Arial" w:cs="Arial"/>
          <w:sz w:val="20"/>
          <w:szCs w:val="20"/>
          <w:lang w:val="es-ES" w:eastAsia="en-US"/>
        </w:rPr>
      </w:pPr>
      <w:r w:rsidRPr="00E32E84">
        <w:rPr>
          <w:rFonts w:ascii="Arial" w:eastAsia="Calibri" w:hAnsi="Arial" w:cs="Arial"/>
          <w:sz w:val="20"/>
          <w:szCs w:val="20"/>
          <w:lang w:val="es-ES" w:eastAsia="en-US"/>
        </w:rPr>
        <w:t xml:space="preserve">(*) La defensa de los Trabajos Fin de Grado será un acto público para miembros de la comunidad académica y </w:t>
      </w:r>
      <w:r w:rsidR="00A96750">
        <w:rPr>
          <w:rFonts w:ascii="Arial" w:eastAsia="Calibri" w:hAnsi="Arial" w:cs="Arial"/>
          <w:sz w:val="20"/>
          <w:szCs w:val="20"/>
          <w:lang w:val="es-ES" w:eastAsia="en-US"/>
        </w:rPr>
        <w:t>miembro</w:t>
      </w:r>
      <w:r w:rsidRPr="00E32E84">
        <w:rPr>
          <w:rFonts w:ascii="Arial" w:eastAsia="Calibri" w:hAnsi="Arial" w:cs="Arial"/>
          <w:sz w:val="20"/>
          <w:szCs w:val="20"/>
          <w:lang w:val="es-ES" w:eastAsia="en-US"/>
        </w:rPr>
        <w:t>s extern</w:t>
      </w:r>
      <w:r w:rsidR="00A96750">
        <w:rPr>
          <w:rFonts w:ascii="Arial" w:eastAsia="Calibri" w:hAnsi="Arial" w:cs="Arial"/>
          <w:sz w:val="20"/>
          <w:szCs w:val="20"/>
          <w:lang w:val="es-ES" w:eastAsia="en-US"/>
        </w:rPr>
        <w:t>o</w:t>
      </w:r>
      <w:r w:rsidRPr="00E32E84">
        <w:rPr>
          <w:rFonts w:ascii="Arial" w:eastAsia="Calibri" w:hAnsi="Arial" w:cs="Arial"/>
          <w:sz w:val="20"/>
          <w:szCs w:val="20"/>
          <w:lang w:val="es-ES" w:eastAsia="en-US"/>
        </w:rPr>
        <w:t>s hasta completar el aforo máximo del aula.</w:t>
      </w:r>
    </w:p>
    <w:p w14:paraId="2A60498A" w14:textId="77777777" w:rsidR="001F1FA4" w:rsidRDefault="001F1FA4" w:rsidP="00A96750">
      <w:pPr>
        <w:jc w:val="center"/>
        <w:rPr>
          <w:rFonts w:ascii="Arial" w:hAnsi="Arial" w:cs="Arial"/>
        </w:rPr>
      </w:pPr>
    </w:p>
    <w:p w14:paraId="4AF1F1C6" w14:textId="77777777" w:rsidR="00BB217C" w:rsidRDefault="00BB217C" w:rsidP="002C2AA6">
      <w:pPr>
        <w:jc w:val="center"/>
        <w:rPr>
          <w:rFonts w:ascii="Arial" w:hAnsi="Arial" w:cs="Arial"/>
        </w:rPr>
      </w:pPr>
    </w:p>
    <w:p w14:paraId="3ED50D13" w14:textId="1F577210" w:rsidR="00BB217C" w:rsidRPr="00295A42" w:rsidRDefault="00BB217C" w:rsidP="00BB217C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295A42">
        <w:rPr>
          <w:rFonts w:ascii="Arial" w:hAnsi="Arial" w:cs="Arial"/>
          <w:sz w:val="22"/>
          <w:szCs w:val="22"/>
        </w:rPr>
        <w:t xml:space="preserve">Madrid, </w:t>
      </w:r>
      <w:r w:rsidR="001649A5">
        <w:rPr>
          <w:rFonts w:ascii="Arial" w:hAnsi="Arial" w:cs="Arial"/>
          <w:sz w:val="22"/>
          <w:szCs w:val="22"/>
        </w:rPr>
        <w:t>diciembre</w:t>
      </w:r>
      <w:r w:rsidR="00FB5228">
        <w:rPr>
          <w:rFonts w:ascii="Arial" w:hAnsi="Arial" w:cs="Arial"/>
          <w:sz w:val="22"/>
          <w:szCs w:val="22"/>
        </w:rPr>
        <w:t xml:space="preserve"> de 20</w:t>
      </w:r>
      <w:r w:rsidR="00CD12BC">
        <w:rPr>
          <w:rFonts w:ascii="Arial" w:hAnsi="Arial" w:cs="Arial"/>
          <w:sz w:val="22"/>
          <w:szCs w:val="22"/>
        </w:rPr>
        <w:t>2</w:t>
      </w:r>
      <w:r w:rsidR="00BC2ACD">
        <w:rPr>
          <w:rFonts w:ascii="Arial" w:hAnsi="Arial" w:cs="Arial"/>
          <w:sz w:val="22"/>
          <w:szCs w:val="22"/>
        </w:rPr>
        <w:t>5</w:t>
      </w:r>
    </w:p>
    <w:sectPr w:rsidR="00BB217C" w:rsidRPr="00295A42" w:rsidSect="005D32D8">
      <w:headerReference w:type="default" r:id="rId13"/>
      <w:footerReference w:type="even" r:id="rId14"/>
      <w:footerReference w:type="default" r:id="rId15"/>
      <w:pgSz w:w="11906" w:h="16838" w:code="9"/>
      <w:pgMar w:top="1418" w:right="1701" w:bottom="1418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91AF" w14:textId="77777777" w:rsidR="0069043A" w:rsidRDefault="0069043A" w:rsidP="0069068F">
      <w:pPr>
        <w:rPr>
          <w:noProof/>
        </w:rPr>
      </w:pPr>
      <w:r>
        <w:separator/>
      </w:r>
    </w:p>
  </w:endnote>
  <w:endnote w:type="continuationSeparator" w:id="0">
    <w:p w14:paraId="3792902C" w14:textId="77777777" w:rsidR="0069043A" w:rsidRDefault="0069043A" w:rsidP="0069068F">
      <w:pPr>
        <w:rPr>
          <w:noProof/>
        </w:rPr>
      </w:pPr>
      <w:r>
        <w:continuationSeparator/>
      </w:r>
    </w:p>
  </w:endnote>
  <w:endnote w:type="continuationNotice" w:id="1">
    <w:p w14:paraId="187163D4" w14:textId="77777777" w:rsidR="0069043A" w:rsidRDefault="00690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DFA0" w14:textId="77777777" w:rsidR="00E32E84" w:rsidRPr="002C6C0E" w:rsidRDefault="00E32E84">
    <w:pPr>
      <w:pStyle w:val="Piedepgina"/>
      <w:jc w:val="right"/>
      <w:rPr>
        <w:rFonts w:ascii="Arial" w:hAnsi="Arial" w:cs="Arial"/>
        <w:sz w:val="20"/>
        <w:szCs w:val="20"/>
      </w:rPr>
    </w:pPr>
    <w:r w:rsidRPr="002C6C0E">
      <w:rPr>
        <w:rFonts w:ascii="Arial" w:hAnsi="Arial" w:cs="Arial"/>
        <w:sz w:val="20"/>
        <w:szCs w:val="20"/>
      </w:rPr>
      <w:fldChar w:fldCharType="begin"/>
    </w:r>
    <w:r w:rsidRPr="002C6C0E">
      <w:rPr>
        <w:rFonts w:ascii="Arial" w:hAnsi="Arial" w:cs="Arial"/>
        <w:sz w:val="20"/>
        <w:szCs w:val="20"/>
      </w:rPr>
      <w:instrText xml:space="preserve"> PAGE   \* MERGEFORMAT </w:instrText>
    </w:r>
    <w:r w:rsidRPr="002C6C0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2C6C0E">
      <w:rPr>
        <w:rFonts w:ascii="Arial" w:hAnsi="Arial" w:cs="Arial"/>
        <w:sz w:val="20"/>
        <w:szCs w:val="20"/>
      </w:rPr>
      <w:fldChar w:fldCharType="end"/>
    </w:r>
  </w:p>
  <w:p w14:paraId="052ECAFB" w14:textId="77777777" w:rsidR="00E32E84" w:rsidRDefault="00E32E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814D" w14:textId="77777777" w:rsidR="00E32E84" w:rsidRPr="002C6C0E" w:rsidRDefault="00E32E84">
    <w:pPr>
      <w:pStyle w:val="Piedepgina"/>
      <w:jc w:val="right"/>
      <w:rPr>
        <w:rFonts w:ascii="Arial" w:hAnsi="Arial" w:cs="Arial"/>
        <w:sz w:val="20"/>
        <w:szCs w:val="20"/>
      </w:rPr>
    </w:pPr>
  </w:p>
  <w:p w14:paraId="39EB460F" w14:textId="77777777" w:rsidR="00E32E84" w:rsidRDefault="00E32E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4ADD" w14:textId="77777777" w:rsidR="0069043A" w:rsidRDefault="0069043A" w:rsidP="0069068F">
      <w:pPr>
        <w:rPr>
          <w:noProof/>
        </w:rPr>
      </w:pPr>
      <w:r>
        <w:separator/>
      </w:r>
    </w:p>
  </w:footnote>
  <w:footnote w:type="continuationSeparator" w:id="0">
    <w:p w14:paraId="6235F47C" w14:textId="77777777" w:rsidR="0069043A" w:rsidRDefault="0069043A" w:rsidP="0069068F">
      <w:pPr>
        <w:rPr>
          <w:noProof/>
        </w:rPr>
      </w:pPr>
      <w:r>
        <w:continuationSeparator/>
      </w:r>
    </w:p>
  </w:footnote>
  <w:footnote w:type="continuationNotice" w:id="1">
    <w:p w14:paraId="2011E1BF" w14:textId="77777777" w:rsidR="0069043A" w:rsidRDefault="006904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5970" w14:textId="61348AB5" w:rsidR="00E32E84" w:rsidRDefault="00862027" w:rsidP="005D32D8">
    <w:pPr>
      <w:pStyle w:val="Encabezado"/>
      <w:ind w:hanging="1134"/>
    </w:pPr>
    <w:r>
      <w:rPr>
        <w:noProof/>
      </w:rPr>
      <w:drawing>
        <wp:inline distT="0" distB="0" distL="0" distR="0" wp14:anchorId="54B5EDDB" wp14:editId="6427AD69">
          <wp:extent cx="6614795" cy="53657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4593">
    <w:abstractNumId w:val="2"/>
  </w:num>
  <w:num w:numId="2" w16cid:durableId="1925449564">
    <w:abstractNumId w:val="0"/>
  </w:num>
  <w:num w:numId="3" w16cid:durableId="247615348">
    <w:abstractNumId w:val="3"/>
  </w:num>
  <w:num w:numId="4" w16cid:durableId="1503355001">
    <w:abstractNumId w:val="6"/>
  </w:num>
  <w:num w:numId="5" w16cid:durableId="1404253262">
    <w:abstractNumId w:val="8"/>
  </w:num>
  <w:num w:numId="6" w16cid:durableId="1147354968">
    <w:abstractNumId w:val="1"/>
  </w:num>
  <w:num w:numId="7" w16cid:durableId="1561944794">
    <w:abstractNumId w:val="7"/>
  </w:num>
  <w:num w:numId="8" w16cid:durableId="465048813">
    <w:abstractNumId w:val="10"/>
  </w:num>
  <w:num w:numId="9" w16cid:durableId="19870810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8298116">
    <w:abstractNumId w:val="9"/>
  </w:num>
  <w:num w:numId="11" w16cid:durableId="1833257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BC"/>
    <w:rsid w:val="00001003"/>
    <w:rsid w:val="0002654F"/>
    <w:rsid w:val="00034273"/>
    <w:rsid w:val="00047F51"/>
    <w:rsid w:val="000A38B1"/>
    <w:rsid w:val="000B3521"/>
    <w:rsid w:val="0015260D"/>
    <w:rsid w:val="00161A0A"/>
    <w:rsid w:val="001649A5"/>
    <w:rsid w:val="001657B2"/>
    <w:rsid w:val="001B48C1"/>
    <w:rsid w:val="001F1FA4"/>
    <w:rsid w:val="00202C01"/>
    <w:rsid w:val="00217ADC"/>
    <w:rsid w:val="00240FEE"/>
    <w:rsid w:val="00265A98"/>
    <w:rsid w:val="00270C7A"/>
    <w:rsid w:val="0029594D"/>
    <w:rsid w:val="00295A42"/>
    <w:rsid w:val="002C2AA6"/>
    <w:rsid w:val="002C6C0E"/>
    <w:rsid w:val="00311338"/>
    <w:rsid w:val="00315D76"/>
    <w:rsid w:val="0032332A"/>
    <w:rsid w:val="00354A3F"/>
    <w:rsid w:val="00376864"/>
    <w:rsid w:val="003D32A7"/>
    <w:rsid w:val="003D5568"/>
    <w:rsid w:val="003F2EEF"/>
    <w:rsid w:val="004030A6"/>
    <w:rsid w:val="00406E5D"/>
    <w:rsid w:val="004263C0"/>
    <w:rsid w:val="0042682C"/>
    <w:rsid w:val="00434485"/>
    <w:rsid w:val="00435D9B"/>
    <w:rsid w:val="004460BE"/>
    <w:rsid w:val="0049667F"/>
    <w:rsid w:val="004B1FDE"/>
    <w:rsid w:val="004D5D0F"/>
    <w:rsid w:val="004E1F06"/>
    <w:rsid w:val="004E6CFE"/>
    <w:rsid w:val="00514C4C"/>
    <w:rsid w:val="00520B89"/>
    <w:rsid w:val="0054324C"/>
    <w:rsid w:val="00557B14"/>
    <w:rsid w:val="005C11AE"/>
    <w:rsid w:val="005C3548"/>
    <w:rsid w:val="005D32D8"/>
    <w:rsid w:val="005E592E"/>
    <w:rsid w:val="005F5BEB"/>
    <w:rsid w:val="00611930"/>
    <w:rsid w:val="00657EA8"/>
    <w:rsid w:val="0067239C"/>
    <w:rsid w:val="00675CFE"/>
    <w:rsid w:val="0069043A"/>
    <w:rsid w:val="0069068F"/>
    <w:rsid w:val="006D2E9E"/>
    <w:rsid w:val="00727CF2"/>
    <w:rsid w:val="007912FD"/>
    <w:rsid w:val="007E7412"/>
    <w:rsid w:val="008110AD"/>
    <w:rsid w:val="00813972"/>
    <w:rsid w:val="0081792D"/>
    <w:rsid w:val="008225E9"/>
    <w:rsid w:val="008303B4"/>
    <w:rsid w:val="00834AEC"/>
    <w:rsid w:val="0083746F"/>
    <w:rsid w:val="00840408"/>
    <w:rsid w:val="008518E2"/>
    <w:rsid w:val="00862027"/>
    <w:rsid w:val="008C3766"/>
    <w:rsid w:val="008F4BBD"/>
    <w:rsid w:val="009C3FCA"/>
    <w:rsid w:val="00A352FB"/>
    <w:rsid w:val="00A60623"/>
    <w:rsid w:val="00A82481"/>
    <w:rsid w:val="00A96750"/>
    <w:rsid w:val="00AD1FBC"/>
    <w:rsid w:val="00B34EB0"/>
    <w:rsid w:val="00B40403"/>
    <w:rsid w:val="00B76C19"/>
    <w:rsid w:val="00BB217C"/>
    <w:rsid w:val="00BC2ACD"/>
    <w:rsid w:val="00C14459"/>
    <w:rsid w:val="00C828E1"/>
    <w:rsid w:val="00C914E0"/>
    <w:rsid w:val="00CC1C9C"/>
    <w:rsid w:val="00CD12BC"/>
    <w:rsid w:val="00CF7872"/>
    <w:rsid w:val="00CF7AE1"/>
    <w:rsid w:val="00D34045"/>
    <w:rsid w:val="00D718B2"/>
    <w:rsid w:val="00D81595"/>
    <w:rsid w:val="00DA0195"/>
    <w:rsid w:val="00DC05BB"/>
    <w:rsid w:val="00DC1CE3"/>
    <w:rsid w:val="00DF1A00"/>
    <w:rsid w:val="00E32E84"/>
    <w:rsid w:val="00E52687"/>
    <w:rsid w:val="00E6308B"/>
    <w:rsid w:val="00E827CD"/>
    <w:rsid w:val="00E916EC"/>
    <w:rsid w:val="00EC7199"/>
    <w:rsid w:val="00ED3E1F"/>
    <w:rsid w:val="00ED6639"/>
    <w:rsid w:val="00F35A67"/>
    <w:rsid w:val="00F94693"/>
    <w:rsid w:val="00F9741B"/>
    <w:rsid w:val="00FB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C31E760"/>
  <w15:chartTrackingRefBased/>
  <w15:docId w15:val="{DC821A59-D17E-4F15-954D-D51200CE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14" ma:contentTypeDescription="Crear nuevo documento." ma:contentTypeScope="" ma:versionID="d1274550f7ff081d6c8d029b1e0d41fc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cec8836c9112ae3094e241798c44da23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A695A0E3-1207-4FCD-9B83-D08573AF071E}"/>
</file>

<file path=customXml/itemProps2.xml><?xml version="1.0" encoding="utf-8"?>
<ds:datastoreItem xmlns:ds="http://schemas.openxmlformats.org/officeDocument/2006/customXml" ds:itemID="{530CA637-E7D3-42B1-8261-A7EC44ABC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EB494-8753-4F69-8015-7353BC87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F406B8-B763-4EAD-9761-625CC1EB8C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37BDEC-7469-4075-8A17-44DDFAB0B15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50336C98-9576-40F7-A33F-2E85D0E9B7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4</TotalTime>
  <Pages>1</Pages>
  <Words>187</Words>
  <Characters>1132</Characters>
  <Application>Microsoft Office Word</Application>
  <DocSecurity>0</DocSecurity>
  <Lines>80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García Juez, Susana</cp:lastModifiedBy>
  <cp:revision>5</cp:revision>
  <cp:lastPrinted>2016-12-21T08:52:00Z</cp:lastPrinted>
  <dcterms:created xsi:type="dcterms:W3CDTF">2025-12-26T19:46:00Z</dcterms:created>
  <dcterms:modified xsi:type="dcterms:W3CDTF">2025-12-26T19:53:00Z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García Juez, Susana</vt:lpwstr>
  </property>
  <property fmtid="{D5CDD505-2E9C-101B-9397-08002B2CF9AE}" pid="3" name="Order">
    <vt:lpwstr>271400.000000000</vt:lpwstr>
  </property>
  <property fmtid="{D5CDD505-2E9C-101B-9397-08002B2CF9AE}" pid="4" name="display_urn:schemas-microsoft-com:office:office#Author">
    <vt:lpwstr>García Juez, Susana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2024-12-10T12:02:24Z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117046bf-5866-4e6f-a07f-c7983cc97feb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</Properties>
</file>