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2AD0D" w14:textId="77777777" w:rsidR="002C2AA6" w:rsidRDefault="002C2AA6" w:rsidP="002C2AA6">
      <w:pPr>
        <w:jc w:val="center"/>
        <w:rPr>
          <w:rFonts w:ascii="Arial" w:hAnsi="Arial" w:cs="Arial"/>
          <w:b/>
          <w:sz w:val="22"/>
          <w:szCs w:val="22"/>
        </w:rPr>
      </w:pPr>
    </w:p>
    <w:p w14:paraId="2DD5B84C" w14:textId="77777777" w:rsidR="002C2AA6" w:rsidRDefault="002C2AA6" w:rsidP="002C2AA6">
      <w:pPr>
        <w:jc w:val="center"/>
        <w:rPr>
          <w:rFonts w:ascii="Arial" w:hAnsi="Arial" w:cs="Arial"/>
          <w:b/>
          <w:sz w:val="22"/>
          <w:szCs w:val="22"/>
        </w:rPr>
      </w:pPr>
    </w:p>
    <w:p w14:paraId="7B0BF6A6" w14:textId="77777777" w:rsidR="002C2AA6" w:rsidRDefault="002C2AA6" w:rsidP="002C2AA6">
      <w:pPr>
        <w:jc w:val="center"/>
        <w:rPr>
          <w:rFonts w:ascii="Arial" w:hAnsi="Arial" w:cs="Arial"/>
          <w:b/>
          <w:sz w:val="22"/>
          <w:szCs w:val="22"/>
        </w:rPr>
      </w:pPr>
    </w:p>
    <w:p w14:paraId="1502439B" w14:textId="77777777" w:rsidR="002C2AA6" w:rsidRDefault="002C2AA6" w:rsidP="002C2AA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047D1">
        <w:rPr>
          <w:rFonts w:ascii="Arial" w:hAnsi="Arial" w:cs="Arial"/>
          <w:b/>
          <w:sz w:val="22"/>
          <w:szCs w:val="22"/>
        </w:rPr>
        <w:t>MÁSTER UNIVERSITARIO EN FISIOTERAPIA DEL SISTEMA MUSCULOESQUELÉTICO</w:t>
      </w:r>
    </w:p>
    <w:p w14:paraId="12E84A2F" w14:textId="77777777" w:rsidR="002C2AA6" w:rsidRPr="002047D1" w:rsidRDefault="002C2AA6" w:rsidP="002C2A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ESPECIALIDAD: </w:t>
      </w:r>
      <w:r w:rsidRPr="002047D1">
        <w:rPr>
          <w:rFonts w:ascii="Arial" w:hAnsi="Arial" w:cs="Arial"/>
          <w:b/>
          <w:sz w:val="22"/>
          <w:szCs w:val="22"/>
        </w:rPr>
        <w:t>FISIOTERAPIA MANUAL ORTOPÉDICA</w:t>
      </w:r>
    </w:p>
    <w:p w14:paraId="74729B61" w14:textId="77777777" w:rsidR="002C2AA6" w:rsidRDefault="002C2AA6" w:rsidP="002C2AA6">
      <w:pPr>
        <w:tabs>
          <w:tab w:val="left" w:pos="9435"/>
        </w:tabs>
        <w:jc w:val="center"/>
        <w:rPr>
          <w:rFonts w:ascii="Arial" w:hAnsi="Arial" w:cs="Arial"/>
          <w:b/>
          <w:sz w:val="22"/>
          <w:szCs w:val="22"/>
        </w:rPr>
      </w:pPr>
    </w:p>
    <w:p w14:paraId="6BBFBBD1" w14:textId="77777777" w:rsidR="002C2AA6" w:rsidRPr="002047D1" w:rsidRDefault="002C2AA6" w:rsidP="002C2AA6">
      <w:pPr>
        <w:tabs>
          <w:tab w:val="left" w:pos="9435"/>
        </w:tabs>
        <w:jc w:val="center"/>
        <w:rPr>
          <w:rFonts w:ascii="Arial" w:hAnsi="Arial" w:cs="Arial"/>
          <w:b/>
          <w:sz w:val="22"/>
          <w:szCs w:val="22"/>
        </w:rPr>
      </w:pPr>
    </w:p>
    <w:p w14:paraId="35952A33" w14:textId="58928C07" w:rsidR="002C2AA6" w:rsidRPr="002047D1" w:rsidRDefault="002C2AA6" w:rsidP="002C2AA6">
      <w:pPr>
        <w:tabs>
          <w:tab w:val="left" w:pos="9435"/>
        </w:tabs>
        <w:jc w:val="center"/>
        <w:rPr>
          <w:rFonts w:ascii="Arial" w:hAnsi="Arial" w:cs="Arial"/>
          <w:b/>
          <w:sz w:val="22"/>
          <w:szCs w:val="22"/>
        </w:rPr>
      </w:pPr>
      <w:r w:rsidRPr="002047D1">
        <w:rPr>
          <w:rFonts w:ascii="Arial" w:hAnsi="Arial" w:cs="Arial"/>
          <w:b/>
          <w:sz w:val="22"/>
          <w:szCs w:val="22"/>
        </w:rPr>
        <w:t>CALENDARIO DE EXÁMENES DEL CURSO 20</w:t>
      </w:r>
      <w:r w:rsidR="00265A98">
        <w:rPr>
          <w:rFonts w:ascii="Arial" w:hAnsi="Arial" w:cs="Arial"/>
          <w:b/>
          <w:sz w:val="22"/>
          <w:szCs w:val="22"/>
        </w:rPr>
        <w:t>2</w:t>
      </w:r>
      <w:r w:rsidR="00BC2ACD">
        <w:rPr>
          <w:rFonts w:ascii="Arial" w:hAnsi="Arial" w:cs="Arial"/>
          <w:b/>
          <w:sz w:val="22"/>
          <w:szCs w:val="22"/>
        </w:rPr>
        <w:t>6</w:t>
      </w:r>
      <w:r w:rsidRPr="002047D1">
        <w:rPr>
          <w:rFonts w:ascii="Arial" w:hAnsi="Arial" w:cs="Arial"/>
          <w:b/>
          <w:sz w:val="22"/>
          <w:szCs w:val="22"/>
        </w:rPr>
        <w:t>/</w:t>
      </w:r>
      <w:r w:rsidR="00265A98">
        <w:rPr>
          <w:rFonts w:ascii="Arial" w:hAnsi="Arial" w:cs="Arial"/>
          <w:b/>
          <w:sz w:val="22"/>
          <w:szCs w:val="22"/>
        </w:rPr>
        <w:t>202</w:t>
      </w:r>
      <w:r w:rsidR="00BC2ACD">
        <w:rPr>
          <w:rFonts w:ascii="Arial" w:hAnsi="Arial" w:cs="Arial"/>
          <w:b/>
          <w:sz w:val="22"/>
          <w:szCs w:val="22"/>
        </w:rPr>
        <w:t>7</w:t>
      </w:r>
    </w:p>
    <w:p w14:paraId="3680C84F" w14:textId="77777777" w:rsidR="002C2AA6" w:rsidRDefault="002C2AA6" w:rsidP="002C2AA6">
      <w:pPr>
        <w:tabs>
          <w:tab w:val="left" w:pos="9435"/>
        </w:tabs>
        <w:jc w:val="center"/>
        <w:rPr>
          <w:rFonts w:ascii="Arial" w:hAnsi="Arial" w:cs="Arial"/>
          <w:b/>
          <w:sz w:val="22"/>
          <w:szCs w:val="22"/>
        </w:rPr>
      </w:pPr>
    </w:p>
    <w:p w14:paraId="05915A1E" w14:textId="0912D32B" w:rsidR="002C2AA6" w:rsidRPr="002047D1" w:rsidRDefault="002C2AA6" w:rsidP="002C2A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CONVOCATORIA EXTRAORDINARIA</w:t>
      </w:r>
    </w:p>
    <w:p w14:paraId="343AD517" w14:textId="77777777" w:rsidR="002C2AA6" w:rsidRDefault="002C2AA6" w:rsidP="002C2AA6">
      <w:pPr>
        <w:jc w:val="center"/>
        <w:rPr>
          <w:rFonts w:ascii="Arial" w:hAnsi="Arial" w:cs="Arial"/>
          <w:b/>
          <w:sz w:val="22"/>
          <w:szCs w:val="22"/>
        </w:rPr>
      </w:pPr>
    </w:p>
    <w:p w14:paraId="500DA2EE" w14:textId="77777777" w:rsidR="002C2AA6" w:rsidRPr="002047D1" w:rsidRDefault="002C2AA6" w:rsidP="002C2AA6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807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4456"/>
        <w:gridCol w:w="1305"/>
        <w:gridCol w:w="877"/>
      </w:tblGrid>
      <w:tr w:rsidR="002C2AA6" w:rsidRPr="002047D1" w14:paraId="307B15FC" w14:textId="77777777" w:rsidTr="005C11AE">
        <w:tc>
          <w:tcPr>
            <w:tcW w:w="1433" w:type="dxa"/>
            <w:shd w:val="clear" w:color="auto" w:fill="9CC2E5"/>
            <w:vAlign w:val="center"/>
          </w:tcPr>
          <w:p w14:paraId="36305A8E" w14:textId="480780FE" w:rsidR="002C2AA6" w:rsidRPr="002047D1" w:rsidRDefault="002C2AA6" w:rsidP="00FB5228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47D1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  <w:tc>
          <w:tcPr>
            <w:tcW w:w="4456" w:type="dxa"/>
            <w:shd w:val="clear" w:color="auto" w:fill="9CC2E5"/>
            <w:vAlign w:val="center"/>
          </w:tcPr>
          <w:p w14:paraId="780EC81C" w14:textId="484CDEAD" w:rsidR="002C2AA6" w:rsidRPr="002047D1" w:rsidRDefault="00BC2ACD" w:rsidP="00FB5228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ASIGNATURA</w:t>
            </w:r>
          </w:p>
        </w:tc>
        <w:tc>
          <w:tcPr>
            <w:tcW w:w="1305" w:type="dxa"/>
            <w:shd w:val="clear" w:color="auto" w:fill="9CC2E5"/>
          </w:tcPr>
          <w:p w14:paraId="6A1FC1CC" w14:textId="77777777" w:rsidR="002C2AA6" w:rsidRPr="002047D1" w:rsidRDefault="002C2AA6" w:rsidP="00FB5228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47D1">
              <w:rPr>
                <w:rFonts w:ascii="Arial" w:hAnsi="Arial" w:cs="Arial"/>
                <w:b/>
                <w:sz w:val="22"/>
                <w:szCs w:val="22"/>
              </w:rPr>
              <w:t>Aula</w:t>
            </w:r>
          </w:p>
        </w:tc>
        <w:tc>
          <w:tcPr>
            <w:tcW w:w="877" w:type="dxa"/>
            <w:shd w:val="clear" w:color="auto" w:fill="9CC2E5"/>
            <w:vAlign w:val="center"/>
          </w:tcPr>
          <w:p w14:paraId="5F5A910A" w14:textId="77777777" w:rsidR="002C2AA6" w:rsidRPr="002047D1" w:rsidRDefault="002C2AA6" w:rsidP="00FB5228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47D1">
              <w:rPr>
                <w:rFonts w:ascii="Arial" w:hAnsi="Arial" w:cs="Arial"/>
                <w:b/>
                <w:sz w:val="22"/>
                <w:szCs w:val="22"/>
              </w:rPr>
              <w:t>Hora</w:t>
            </w:r>
          </w:p>
        </w:tc>
      </w:tr>
      <w:tr w:rsidR="002C2AA6" w:rsidRPr="002047D1" w14:paraId="2BBD5A1C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7D0726DB" w14:textId="5D62D762" w:rsidR="002C2AA6" w:rsidRPr="0049667F" w:rsidRDefault="002C2AA6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667F">
              <w:rPr>
                <w:rFonts w:ascii="Arial" w:hAnsi="Arial" w:cs="Arial"/>
                <w:sz w:val="22"/>
                <w:szCs w:val="22"/>
              </w:rPr>
              <w:t>0</w:t>
            </w:r>
            <w:r w:rsidR="00BC2ACD">
              <w:rPr>
                <w:rFonts w:ascii="Arial" w:hAnsi="Arial" w:cs="Arial"/>
                <w:sz w:val="22"/>
                <w:szCs w:val="22"/>
              </w:rPr>
              <w:t>3</w:t>
            </w:r>
            <w:r w:rsidRPr="0049667F">
              <w:rPr>
                <w:rFonts w:ascii="Arial" w:hAnsi="Arial" w:cs="Arial"/>
                <w:sz w:val="22"/>
                <w:szCs w:val="22"/>
              </w:rPr>
              <w:t>/06/20</w:t>
            </w:r>
            <w:r w:rsidR="00FB5228" w:rsidRPr="0049667F">
              <w:rPr>
                <w:rFonts w:ascii="Arial" w:hAnsi="Arial" w:cs="Arial"/>
                <w:sz w:val="22"/>
                <w:szCs w:val="22"/>
              </w:rPr>
              <w:t>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166A963F" w14:textId="77777777" w:rsidR="002C2AA6" w:rsidRPr="0049667F" w:rsidRDefault="002C2AA6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667F">
              <w:rPr>
                <w:rFonts w:ascii="Arial" w:hAnsi="Arial" w:cs="Arial"/>
                <w:sz w:val="22"/>
                <w:szCs w:val="22"/>
              </w:rPr>
              <w:t>Fisioterapia Manual del Cuadrante Inferior</w:t>
            </w:r>
          </w:p>
        </w:tc>
        <w:tc>
          <w:tcPr>
            <w:tcW w:w="1305" w:type="dxa"/>
            <w:vAlign w:val="center"/>
          </w:tcPr>
          <w:p w14:paraId="1212BDF0" w14:textId="77777777" w:rsidR="002C2AA6" w:rsidRPr="0049667F" w:rsidRDefault="002C2AA6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667F">
              <w:rPr>
                <w:rFonts w:ascii="Arial" w:hAnsi="Arial" w:cs="Arial"/>
                <w:sz w:val="22"/>
                <w:szCs w:val="22"/>
              </w:rPr>
              <w:t>Aula 10 y</w:t>
            </w:r>
          </w:p>
          <w:p w14:paraId="740D6BDD" w14:textId="60450F12" w:rsidR="002C2AA6" w:rsidRPr="0049667F" w:rsidRDefault="002C2AA6" w:rsidP="00D815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667F">
              <w:rPr>
                <w:rFonts w:ascii="Arial" w:hAnsi="Arial" w:cs="Arial"/>
                <w:sz w:val="22"/>
                <w:szCs w:val="22"/>
              </w:rPr>
              <w:t xml:space="preserve">Aula </w:t>
            </w:r>
            <w:r w:rsidR="000B736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877" w:type="dxa"/>
            <w:vAlign w:val="center"/>
          </w:tcPr>
          <w:p w14:paraId="41EFE8A8" w14:textId="77777777" w:rsidR="002C2AA6" w:rsidRPr="0049667F" w:rsidRDefault="00CD12BC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667F">
              <w:rPr>
                <w:rFonts w:ascii="Arial" w:hAnsi="Arial" w:cs="Arial"/>
                <w:sz w:val="22"/>
                <w:szCs w:val="22"/>
              </w:rPr>
              <w:t>09</w:t>
            </w:r>
            <w:r w:rsidR="002C2AA6" w:rsidRPr="0049667F">
              <w:rPr>
                <w:rFonts w:ascii="Arial" w:hAnsi="Arial" w:cs="Arial"/>
                <w:sz w:val="22"/>
                <w:szCs w:val="22"/>
              </w:rPr>
              <w:t>:00</w:t>
            </w:r>
          </w:p>
        </w:tc>
      </w:tr>
      <w:tr w:rsidR="002C2AA6" w:rsidRPr="002047D1" w14:paraId="0806F180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1A36BF4A" w14:textId="455B8DD7" w:rsidR="002C2AA6" w:rsidRPr="0054324C" w:rsidRDefault="00611930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24C">
              <w:rPr>
                <w:rFonts w:ascii="Arial" w:hAnsi="Arial" w:cs="Arial"/>
                <w:sz w:val="22"/>
                <w:szCs w:val="22"/>
              </w:rPr>
              <w:t>0</w:t>
            </w:r>
            <w:r w:rsidR="00ED6639">
              <w:rPr>
                <w:rFonts w:ascii="Arial" w:hAnsi="Arial" w:cs="Arial"/>
                <w:sz w:val="22"/>
                <w:szCs w:val="22"/>
              </w:rPr>
              <w:t>7</w:t>
            </w:r>
            <w:r w:rsidR="0054324C" w:rsidRPr="0054324C">
              <w:rPr>
                <w:rFonts w:ascii="Arial" w:hAnsi="Arial" w:cs="Arial"/>
                <w:sz w:val="22"/>
                <w:szCs w:val="22"/>
              </w:rPr>
              <w:t>/</w:t>
            </w:r>
            <w:r w:rsidR="002C2AA6" w:rsidRPr="0054324C">
              <w:rPr>
                <w:rFonts w:ascii="Arial" w:hAnsi="Arial" w:cs="Arial"/>
                <w:sz w:val="22"/>
                <w:szCs w:val="22"/>
              </w:rPr>
              <w:t>06/20</w:t>
            </w:r>
            <w:r w:rsidR="00FB5228" w:rsidRPr="0054324C">
              <w:rPr>
                <w:rFonts w:ascii="Arial" w:hAnsi="Arial" w:cs="Arial"/>
                <w:sz w:val="22"/>
                <w:szCs w:val="22"/>
              </w:rPr>
              <w:t>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41552890" w14:textId="77777777" w:rsidR="002C2AA6" w:rsidRPr="0054324C" w:rsidRDefault="00D34045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24C">
              <w:rPr>
                <w:rFonts w:ascii="Arial" w:hAnsi="Arial" w:cs="Arial"/>
                <w:sz w:val="22"/>
                <w:szCs w:val="22"/>
              </w:rPr>
              <w:t>Ciencias del Comportamiento y Razonamiento Clínico en Fisioterapia Musculoesquelética</w:t>
            </w:r>
          </w:p>
        </w:tc>
        <w:tc>
          <w:tcPr>
            <w:tcW w:w="1305" w:type="dxa"/>
            <w:vAlign w:val="center"/>
          </w:tcPr>
          <w:p w14:paraId="7B01FC5E" w14:textId="77777777" w:rsidR="002C2AA6" w:rsidRPr="0054324C" w:rsidRDefault="002C2AA6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24C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163B9D1C" w14:textId="77777777" w:rsidR="002C2AA6" w:rsidRPr="0054324C" w:rsidRDefault="0054324C" w:rsidP="00D815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2C2AA6" w:rsidRPr="0054324C">
              <w:rPr>
                <w:rFonts w:ascii="Arial" w:hAnsi="Arial" w:cs="Arial"/>
                <w:sz w:val="22"/>
                <w:szCs w:val="22"/>
              </w:rPr>
              <w:t>:00</w:t>
            </w:r>
          </w:p>
        </w:tc>
      </w:tr>
      <w:tr w:rsidR="0054324C" w:rsidRPr="002047D1" w14:paraId="7C46901B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0D6B6311" w14:textId="56F33146" w:rsidR="0054324C" w:rsidRPr="0054324C" w:rsidRDefault="00ED6639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7912FD" w:rsidRPr="0054324C">
              <w:rPr>
                <w:rFonts w:ascii="Arial" w:hAnsi="Arial" w:cs="Arial"/>
                <w:sz w:val="22"/>
                <w:szCs w:val="22"/>
              </w:rPr>
              <w:t>/06/202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6BC4330D" w14:textId="77777777" w:rsidR="007912FD" w:rsidRPr="0054324C" w:rsidRDefault="007912FD" w:rsidP="007912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24C">
              <w:rPr>
                <w:rFonts w:ascii="Arial" w:hAnsi="Arial" w:cs="Arial"/>
                <w:sz w:val="22"/>
                <w:szCs w:val="22"/>
              </w:rPr>
              <w:t>Finaliza el plazo de entrega de la</w:t>
            </w:r>
          </w:p>
          <w:p w14:paraId="60E77C8C" w14:textId="77777777" w:rsidR="0054324C" w:rsidRPr="0054324C" w:rsidRDefault="007912FD" w:rsidP="007912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24C">
              <w:rPr>
                <w:rFonts w:ascii="Arial" w:hAnsi="Arial" w:cs="Arial"/>
                <w:sz w:val="22"/>
                <w:szCs w:val="22"/>
              </w:rPr>
              <w:t xml:space="preserve"> Memoria del Prácticum</w:t>
            </w:r>
          </w:p>
        </w:tc>
        <w:tc>
          <w:tcPr>
            <w:tcW w:w="1305" w:type="dxa"/>
            <w:vAlign w:val="center"/>
          </w:tcPr>
          <w:p w14:paraId="2BA1E665" w14:textId="77777777" w:rsidR="0054324C" w:rsidRPr="0054324C" w:rsidRDefault="007912FD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24C">
              <w:rPr>
                <w:rFonts w:ascii="Arial" w:hAnsi="Arial" w:cs="Arial"/>
                <w:sz w:val="22"/>
                <w:szCs w:val="22"/>
              </w:rPr>
              <w:t>Campus virtual</w:t>
            </w:r>
          </w:p>
        </w:tc>
        <w:tc>
          <w:tcPr>
            <w:tcW w:w="877" w:type="dxa"/>
            <w:vAlign w:val="center"/>
          </w:tcPr>
          <w:p w14:paraId="7D107ADE" w14:textId="77777777" w:rsidR="0054324C" w:rsidRDefault="007912FD" w:rsidP="00D815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24C">
              <w:rPr>
                <w:rFonts w:ascii="Arial" w:hAnsi="Arial" w:cs="Arial"/>
                <w:sz w:val="22"/>
                <w:szCs w:val="22"/>
              </w:rPr>
              <w:t>23:59</w:t>
            </w:r>
          </w:p>
        </w:tc>
      </w:tr>
      <w:tr w:rsidR="00DF1A00" w:rsidRPr="002047D1" w14:paraId="39A356D1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3A134695" w14:textId="493855A0" w:rsidR="00DF1A00" w:rsidRPr="007912FD" w:rsidRDefault="007912FD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12FD">
              <w:rPr>
                <w:rFonts w:ascii="Arial" w:hAnsi="Arial" w:cs="Arial"/>
                <w:sz w:val="22"/>
                <w:szCs w:val="22"/>
              </w:rPr>
              <w:t>1</w:t>
            </w:r>
            <w:r w:rsidR="00ED6639">
              <w:rPr>
                <w:rFonts w:ascii="Arial" w:hAnsi="Arial" w:cs="Arial"/>
                <w:sz w:val="22"/>
                <w:szCs w:val="22"/>
              </w:rPr>
              <w:t>1</w:t>
            </w:r>
            <w:r w:rsidR="00DF1A00" w:rsidRPr="007912FD">
              <w:rPr>
                <w:rFonts w:ascii="Arial" w:hAnsi="Arial" w:cs="Arial"/>
                <w:sz w:val="22"/>
                <w:szCs w:val="22"/>
              </w:rPr>
              <w:t>/06/202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108795D4" w14:textId="77777777" w:rsidR="00DF1A00" w:rsidRPr="007912FD" w:rsidRDefault="00D34045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12FD">
              <w:rPr>
                <w:rFonts w:ascii="Arial" w:hAnsi="Arial" w:cs="Arial"/>
                <w:sz w:val="22"/>
                <w:szCs w:val="22"/>
              </w:rPr>
              <w:t>Neurodinámica en la Práctica Clínica</w:t>
            </w:r>
          </w:p>
        </w:tc>
        <w:tc>
          <w:tcPr>
            <w:tcW w:w="1305" w:type="dxa"/>
            <w:vAlign w:val="center"/>
          </w:tcPr>
          <w:p w14:paraId="3C8B955F" w14:textId="77777777" w:rsidR="00DF1A00" w:rsidRPr="007912FD" w:rsidRDefault="00DF1A00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12FD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51EE2F8F" w14:textId="77777777" w:rsidR="00DF1A00" w:rsidRPr="007912FD" w:rsidRDefault="007912FD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12FD">
              <w:rPr>
                <w:rFonts w:ascii="Arial" w:hAnsi="Arial" w:cs="Arial"/>
                <w:sz w:val="22"/>
                <w:szCs w:val="22"/>
              </w:rPr>
              <w:t>09:00</w:t>
            </w:r>
          </w:p>
        </w:tc>
      </w:tr>
      <w:tr w:rsidR="007912FD" w:rsidRPr="002047D1" w14:paraId="2E313DCA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4A466FE9" w14:textId="6E561419" w:rsidR="007912FD" w:rsidRPr="0049667F" w:rsidRDefault="007912FD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667F">
              <w:rPr>
                <w:rFonts w:ascii="Arial" w:hAnsi="Arial" w:cs="Arial"/>
                <w:sz w:val="22"/>
                <w:szCs w:val="22"/>
              </w:rPr>
              <w:t>1</w:t>
            </w:r>
            <w:r w:rsidR="00ED6639">
              <w:rPr>
                <w:rFonts w:ascii="Arial" w:hAnsi="Arial" w:cs="Arial"/>
                <w:sz w:val="22"/>
                <w:szCs w:val="22"/>
              </w:rPr>
              <w:t>5</w:t>
            </w:r>
            <w:r w:rsidRPr="0049667F">
              <w:rPr>
                <w:rFonts w:ascii="Arial" w:hAnsi="Arial" w:cs="Arial"/>
                <w:sz w:val="22"/>
                <w:szCs w:val="22"/>
              </w:rPr>
              <w:t>/06/202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0B400B46" w14:textId="77777777" w:rsidR="007912FD" w:rsidRPr="0049667F" w:rsidRDefault="007912FD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667F">
              <w:rPr>
                <w:rFonts w:ascii="Arial" w:hAnsi="Arial" w:cs="Arial"/>
                <w:sz w:val="22"/>
                <w:szCs w:val="22"/>
              </w:rPr>
              <w:t xml:space="preserve">Fisioterapia Manual del Cuadrante Superior y </w:t>
            </w:r>
            <w:r w:rsidR="008225E9" w:rsidRPr="0049667F">
              <w:rPr>
                <w:rFonts w:ascii="Arial" w:hAnsi="Arial" w:cs="Arial"/>
                <w:sz w:val="22"/>
                <w:szCs w:val="22"/>
              </w:rPr>
              <w:t xml:space="preserve">del </w:t>
            </w:r>
            <w:r w:rsidRPr="0049667F">
              <w:rPr>
                <w:rFonts w:ascii="Arial" w:hAnsi="Arial" w:cs="Arial"/>
                <w:sz w:val="22"/>
                <w:szCs w:val="22"/>
              </w:rPr>
              <w:t>Tórax</w:t>
            </w:r>
          </w:p>
        </w:tc>
        <w:tc>
          <w:tcPr>
            <w:tcW w:w="1305" w:type="dxa"/>
            <w:vAlign w:val="center"/>
          </w:tcPr>
          <w:p w14:paraId="32FD36CD" w14:textId="77777777" w:rsidR="007912FD" w:rsidRPr="0049667F" w:rsidRDefault="007912FD" w:rsidP="007912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667F">
              <w:rPr>
                <w:rFonts w:ascii="Arial" w:hAnsi="Arial" w:cs="Arial"/>
                <w:sz w:val="22"/>
                <w:szCs w:val="22"/>
              </w:rPr>
              <w:t>Aula 10 y</w:t>
            </w:r>
          </w:p>
          <w:p w14:paraId="372C1D0E" w14:textId="4F7D32DC" w:rsidR="007912FD" w:rsidRPr="0049667F" w:rsidRDefault="007912FD" w:rsidP="007912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667F">
              <w:rPr>
                <w:rFonts w:ascii="Arial" w:hAnsi="Arial" w:cs="Arial"/>
                <w:sz w:val="22"/>
                <w:szCs w:val="22"/>
              </w:rPr>
              <w:t xml:space="preserve">Aula </w:t>
            </w:r>
            <w:r w:rsidR="000B736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877" w:type="dxa"/>
            <w:vAlign w:val="center"/>
          </w:tcPr>
          <w:p w14:paraId="32637FF9" w14:textId="77777777" w:rsidR="007912FD" w:rsidRPr="0049667F" w:rsidRDefault="007912FD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667F">
              <w:rPr>
                <w:rFonts w:ascii="Arial" w:hAnsi="Arial" w:cs="Arial"/>
                <w:sz w:val="22"/>
                <w:szCs w:val="22"/>
              </w:rPr>
              <w:t>09:00</w:t>
            </w:r>
          </w:p>
        </w:tc>
      </w:tr>
      <w:tr w:rsidR="005C3548" w:rsidRPr="002047D1" w14:paraId="20BF1A9B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321C290E" w14:textId="047C94E4" w:rsidR="005C3548" w:rsidRDefault="005C3548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D6639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>/06/202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7D5FBA2D" w14:textId="77777777" w:rsidR="005C3548" w:rsidRPr="007912FD" w:rsidRDefault="005C3548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12FD">
              <w:rPr>
                <w:rFonts w:ascii="Arial" w:hAnsi="Arial" w:cs="Arial"/>
                <w:sz w:val="22"/>
                <w:szCs w:val="22"/>
              </w:rPr>
              <w:t>Herramientas de la Información Aplicadas a las Ciencias de la Salud</w:t>
            </w:r>
          </w:p>
        </w:tc>
        <w:tc>
          <w:tcPr>
            <w:tcW w:w="1305" w:type="dxa"/>
            <w:vAlign w:val="center"/>
          </w:tcPr>
          <w:p w14:paraId="5C76441C" w14:textId="77777777" w:rsidR="005C3548" w:rsidRPr="007912FD" w:rsidRDefault="005C3548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401FD870" w14:textId="77777777" w:rsidR="005C3548" w:rsidRPr="007912FD" w:rsidRDefault="005C3548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09:00</w:t>
            </w:r>
          </w:p>
        </w:tc>
      </w:tr>
      <w:tr w:rsidR="00D34045" w:rsidRPr="002047D1" w14:paraId="1CEDCAD7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5E6C5E95" w14:textId="10363E95" w:rsidR="00D34045" w:rsidRPr="002047D1" w:rsidRDefault="005C3548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D6639">
              <w:rPr>
                <w:rFonts w:ascii="Arial" w:hAnsi="Arial" w:cs="Arial"/>
                <w:sz w:val="22"/>
                <w:szCs w:val="22"/>
              </w:rPr>
              <w:t>1</w:t>
            </w:r>
            <w:r w:rsidR="007912FD">
              <w:rPr>
                <w:rFonts w:ascii="Arial" w:hAnsi="Arial" w:cs="Arial"/>
                <w:sz w:val="22"/>
                <w:szCs w:val="22"/>
              </w:rPr>
              <w:t>/06/202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7E7575C2" w14:textId="77777777" w:rsidR="00D34045" w:rsidRPr="007912FD" w:rsidRDefault="00D34045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12FD">
              <w:rPr>
                <w:rFonts w:ascii="Arial" w:hAnsi="Arial" w:cs="Arial"/>
                <w:sz w:val="22"/>
                <w:szCs w:val="22"/>
              </w:rPr>
              <w:t>Neurofisiología y Ejercicio en Afecciones Musculoesqueléticas</w:t>
            </w:r>
          </w:p>
        </w:tc>
        <w:tc>
          <w:tcPr>
            <w:tcW w:w="1305" w:type="dxa"/>
            <w:vAlign w:val="center"/>
          </w:tcPr>
          <w:p w14:paraId="7B338870" w14:textId="77777777" w:rsidR="00D34045" w:rsidRPr="007912FD" w:rsidRDefault="00034273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12FD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03061F5C" w14:textId="77777777" w:rsidR="00D34045" w:rsidRPr="007912FD" w:rsidRDefault="007912FD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12FD">
              <w:rPr>
                <w:rFonts w:ascii="Arial" w:hAnsi="Arial" w:cs="Arial"/>
                <w:sz w:val="22"/>
                <w:szCs w:val="22"/>
              </w:rPr>
              <w:t>09:00</w:t>
            </w:r>
          </w:p>
        </w:tc>
      </w:tr>
      <w:tr w:rsidR="00D34045" w:rsidRPr="002047D1" w14:paraId="518DDB86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698B5958" w14:textId="335278D3" w:rsidR="00D34045" w:rsidRPr="002047D1" w:rsidRDefault="005C3548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D6639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/06/202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21EF8180" w14:textId="77777777" w:rsidR="00D34045" w:rsidRPr="005C3548" w:rsidRDefault="00D34045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3548">
              <w:rPr>
                <w:rFonts w:ascii="Arial" w:hAnsi="Arial" w:cs="Arial"/>
                <w:sz w:val="22"/>
                <w:szCs w:val="22"/>
              </w:rPr>
              <w:t>Dolor Persistente. Abordaje desde la Neurociencia</w:t>
            </w:r>
          </w:p>
        </w:tc>
        <w:tc>
          <w:tcPr>
            <w:tcW w:w="1305" w:type="dxa"/>
            <w:vAlign w:val="center"/>
          </w:tcPr>
          <w:p w14:paraId="7C47E0FD" w14:textId="77777777" w:rsidR="00D34045" w:rsidRPr="005C3548" w:rsidRDefault="00034273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3548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6C8F53C7" w14:textId="77777777" w:rsidR="00D34045" w:rsidRPr="005C3548" w:rsidRDefault="005C3548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3548">
              <w:rPr>
                <w:rFonts w:ascii="Arial" w:hAnsi="Arial" w:cs="Arial"/>
                <w:sz w:val="22"/>
                <w:szCs w:val="22"/>
              </w:rPr>
              <w:t>09:00</w:t>
            </w:r>
          </w:p>
        </w:tc>
      </w:tr>
      <w:tr w:rsidR="005C3548" w:rsidRPr="005C3548" w14:paraId="5B2F9760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4A2B829D" w14:textId="2FF83273" w:rsidR="005F5BEB" w:rsidRPr="005C3548" w:rsidRDefault="005C3548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3548">
              <w:rPr>
                <w:rFonts w:ascii="Arial" w:hAnsi="Arial" w:cs="Arial"/>
                <w:sz w:val="22"/>
                <w:szCs w:val="22"/>
              </w:rPr>
              <w:t>2</w:t>
            </w:r>
            <w:r w:rsidR="00ED6639">
              <w:rPr>
                <w:rFonts w:ascii="Arial" w:hAnsi="Arial" w:cs="Arial"/>
                <w:sz w:val="22"/>
                <w:szCs w:val="22"/>
              </w:rPr>
              <w:t>5</w:t>
            </w:r>
            <w:r w:rsidR="005F5BEB" w:rsidRPr="005C3548">
              <w:rPr>
                <w:rFonts w:ascii="Arial" w:hAnsi="Arial" w:cs="Arial"/>
                <w:sz w:val="22"/>
                <w:szCs w:val="22"/>
              </w:rPr>
              <w:t>/06/20</w:t>
            </w:r>
            <w:r w:rsidR="00FB5228" w:rsidRPr="005C3548">
              <w:rPr>
                <w:rFonts w:ascii="Arial" w:hAnsi="Arial" w:cs="Arial"/>
                <w:sz w:val="22"/>
                <w:szCs w:val="22"/>
              </w:rPr>
              <w:t>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023EA033" w14:textId="77777777" w:rsidR="005F5BEB" w:rsidRPr="005C3548" w:rsidRDefault="005F5BEB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3548">
              <w:rPr>
                <w:rFonts w:ascii="Arial" w:hAnsi="Arial" w:cs="Arial"/>
                <w:sz w:val="22"/>
                <w:szCs w:val="22"/>
              </w:rPr>
              <w:t>Metodología de Investigación</w:t>
            </w:r>
          </w:p>
        </w:tc>
        <w:tc>
          <w:tcPr>
            <w:tcW w:w="1305" w:type="dxa"/>
            <w:vAlign w:val="center"/>
          </w:tcPr>
          <w:p w14:paraId="37946BDE" w14:textId="77777777" w:rsidR="005F5BEB" w:rsidRPr="005C3548" w:rsidRDefault="00C828E1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3548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53FAE4FD" w14:textId="74411BDC" w:rsidR="005F5BEB" w:rsidRPr="005C3548" w:rsidRDefault="00ED6639" w:rsidP="00DA0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5F5BEB" w:rsidRPr="005C3548">
              <w:rPr>
                <w:rFonts w:ascii="Arial" w:hAnsi="Arial" w:cs="Arial"/>
                <w:sz w:val="22"/>
                <w:szCs w:val="22"/>
              </w:rPr>
              <w:t>:00</w:t>
            </w:r>
          </w:p>
        </w:tc>
      </w:tr>
      <w:tr w:rsidR="00FB5228" w:rsidRPr="002047D1" w14:paraId="2E1D194D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4BCF1311" w14:textId="48C64C3B" w:rsidR="00FB5228" w:rsidRPr="0029594D" w:rsidRDefault="00FB5228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594D">
              <w:rPr>
                <w:rFonts w:ascii="Arial" w:hAnsi="Arial" w:cs="Arial"/>
                <w:sz w:val="22"/>
                <w:szCs w:val="22"/>
              </w:rPr>
              <w:t>01/09/202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621B612B" w14:textId="77777777" w:rsidR="00FB5228" w:rsidRPr="0029594D" w:rsidRDefault="00FB5228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594D">
              <w:rPr>
                <w:rFonts w:ascii="Arial" w:hAnsi="Arial" w:cs="Arial"/>
                <w:sz w:val="22"/>
                <w:szCs w:val="22"/>
              </w:rPr>
              <w:t xml:space="preserve">Finaliza el plazo de entrega del </w:t>
            </w:r>
          </w:p>
          <w:p w14:paraId="4F6BA156" w14:textId="77777777" w:rsidR="00FB5228" w:rsidRPr="0029594D" w:rsidRDefault="00FB5228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594D">
              <w:rPr>
                <w:rFonts w:ascii="Arial" w:hAnsi="Arial" w:cs="Arial"/>
                <w:sz w:val="22"/>
                <w:szCs w:val="22"/>
              </w:rPr>
              <w:t>Trabajo Fin de Máster</w:t>
            </w:r>
          </w:p>
        </w:tc>
        <w:tc>
          <w:tcPr>
            <w:tcW w:w="1305" w:type="dxa"/>
            <w:vAlign w:val="center"/>
          </w:tcPr>
          <w:p w14:paraId="6F193D9A" w14:textId="77777777" w:rsidR="00FB5228" w:rsidRPr="0029594D" w:rsidRDefault="00B40403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594D">
              <w:rPr>
                <w:rFonts w:ascii="Arial" w:hAnsi="Arial" w:cs="Arial"/>
                <w:sz w:val="22"/>
                <w:szCs w:val="22"/>
              </w:rPr>
              <w:t>Campus virtual</w:t>
            </w:r>
          </w:p>
        </w:tc>
        <w:tc>
          <w:tcPr>
            <w:tcW w:w="877" w:type="dxa"/>
            <w:vAlign w:val="center"/>
          </w:tcPr>
          <w:p w14:paraId="365D2339" w14:textId="55DCD205" w:rsidR="00FB5228" w:rsidRPr="0029594D" w:rsidRDefault="00ED6639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23:59</w:t>
            </w:r>
          </w:p>
        </w:tc>
      </w:tr>
      <w:tr w:rsidR="00FB5228" w:rsidRPr="002047D1" w14:paraId="37B56E6C" w14:textId="77777777" w:rsidTr="00FB5228">
        <w:trPr>
          <w:trHeight w:val="465"/>
        </w:trPr>
        <w:tc>
          <w:tcPr>
            <w:tcW w:w="1433" w:type="dxa"/>
            <w:vAlign w:val="center"/>
          </w:tcPr>
          <w:p w14:paraId="2D605F6A" w14:textId="66B57F8A" w:rsidR="00FB5228" w:rsidRPr="0029594D" w:rsidRDefault="0029594D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594D">
              <w:rPr>
                <w:rFonts w:ascii="Arial" w:hAnsi="Arial" w:cs="Arial"/>
                <w:sz w:val="22"/>
                <w:szCs w:val="22"/>
              </w:rPr>
              <w:t>10</w:t>
            </w:r>
            <w:r w:rsidR="00FB5228" w:rsidRPr="0029594D">
              <w:rPr>
                <w:rFonts w:ascii="Arial" w:hAnsi="Arial" w:cs="Arial"/>
                <w:sz w:val="22"/>
                <w:szCs w:val="22"/>
              </w:rPr>
              <w:t>/09/202</w:t>
            </w:r>
            <w:r w:rsidR="00BC2AC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65392113" w14:textId="77777777" w:rsidR="00FB5228" w:rsidRPr="0029594D" w:rsidRDefault="00FB5228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594D">
              <w:rPr>
                <w:rFonts w:ascii="Arial" w:hAnsi="Arial" w:cs="Arial"/>
                <w:sz w:val="22"/>
                <w:szCs w:val="22"/>
              </w:rPr>
              <w:t>Defensa de los Trabajos Fin de Máster</w:t>
            </w:r>
            <w:r w:rsidR="00E32E84" w:rsidRPr="0029594D">
              <w:rPr>
                <w:rFonts w:ascii="Arial" w:hAnsi="Arial" w:cs="Arial"/>
                <w:sz w:val="22"/>
                <w:szCs w:val="22"/>
              </w:rPr>
              <w:t xml:space="preserve"> (*)</w:t>
            </w:r>
          </w:p>
        </w:tc>
        <w:tc>
          <w:tcPr>
            <w:tcW w:w="1305" w:type="dxa"/>
            <w:vAlign w:val="center"/>
          </w:tcPr>
          <w:p w14:paraId="5BB6BF40" w14:textId="77777777" w:rsidR="00FB5228" w:rsidRPr="0029594D" w:rsidRDefault="00FB5228" w:rsidP="00D815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594D">
              <w:rPr>
                <w:rFonts w:ascii="Arial" w:hAnsi="Arial" w:cs="Arial"/>
                <w:sz w:val="22"/>
                <w:szCs w:val="22"/>
              </w:rPr>
              <w:t xml:space="preserve">Aula </w:t>
            </w:r>
            <w:r w:rsidR="00D81595" w:rsidRPr="0029594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877" w:type="dxa"/>
            <w:vAlign w:val="center"/>
          </w:tcPr>
          <w:p w14:paraId="0CD3E2EE" w14:textId="77777777" w:rsidR="00FB5228" w:rsidRPr="0029594D" w:rsidRDefault="00FB5228" w:rsidP="00FB52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594D">
              <w:rPr>
                <w:rFonts w:ascii="Arial" w:hAnsi="Arial" w:cs="Arial"/>
                <w:sz w:val="22"/>
                <w:szCs w:val="22"/>
              </w:rPr>
              <w:t>08:00</w:t>
            </w:r>
          </w:p>
        </w:tc>
      </w:tr>
    </w:tbl>
    <w:p w14:paraId="4659F449" w14:textId="77777777" w:rsidR="002C2AA6" w:rsidRDefault="002C2AA6" w:rsidP="002C2AA6">
      <w:pPr>
        <w:rPr>
          <w:rFonts w:ascii="Arial" w:hAnsi="Arial" w:cs="Arial"/>
          <w:sz w:val="22"/>
          <w:szCs w:val="22"/>
        </w:rPr>
      </w:pPr>
    </w:p>
    <w:p w14:paraId="03FD6033" w14:textId="77777777" w:rsidR="00E32E84" w:rsidRPr="00E32E84" w:rsidRDefault="00E32E84" w:rsidP="00E32E84">
      <w:pPr>
        <w:ind w:left="705"/>
        <w:rPr>
          <w:rFonts w:ascii="Arial" w:eastAsia="Calibri" w:hAnsi="Arial" w:cs="Arial"/>
          <w:sz w:val="20"/>
          <w:szCs w:val="20"/>
          <w:lang w:val="es-ES" w:eastAsia="en-US"/>
        </w:rPr>
      </w:pPr>
      <w:r w:rsidRPr="00E32E84">
        <w:rPr>
          <w:rFonts w:ascii="Arial" w:eastAsia="Calibri" w:hAnsi="Arial" w:cs="Arial"/>
          <w:sz w:val="20"/>
          <w:szCs w:val="20"/>
          <w:lang w:val="es-ES" w:eastAsia="en-US"/>
        </w:rPr>
        <w:t xml:space="preserve">(*) La defensa de los Trabajos Fin de Grado será un acto público para miembros de la comunidad académica y </w:t>
      </w:r>
      <w:r w:rsidR="00A96750">
        <w:rPr>
          <w:rFonts w:ascii="Arial" w:eastAsia="Calibri" w:hAnsi="Arial" w:cs="Arial"/>
          <w:sz w:val="20"/>
          <w:szCs w:val="20"/>
          <w:lang w:val="es-ES" w:eastAsia="en-US"/>
        </w:rPr>
        <w:t>miembro</w:t>
      </w:r>
      <w:r w:rsidRPr="00E32E84">
        <w:rPr>
          <w:rFonts w:ascii="Arial" w:eastAsia="Calibri" w:hAnsi="Arial" w:cs="Arial"/>
          <w:sz w:val="20"/>
          <w:szCs w:val="20"/>
          <w:lang w:val="es-ES" w:eastAsia="en-US"/>
        </w:rPr>
        <w:t>s extern</w:t>
      </w:r>
      <w:r w:rsidR="00A96750">
        <w:rPr>
          <w:rFonts w:ascii="Arial" w:eastAsia="Calibri" w:hAnsi="Arial" w:cs="Arial"/>
          <w:sz w:val="20"/>
          <w:szCs w:val="20"/>
          <w:lang w:val="es-ES" w:eastAsia="en-US"/>
        </w:rPr>
        <w:t>o</w:t>
      </w:r>
      <w:r w:rsidRPr="00E32E84">
        <w:rPr>
          <w:rFonts w:ascii="Arial" w:eastAsia="Calibri" w:hAnsi="Arial" w:cs="Arial"/>
          <w:sz w:val="20"/>
          <w:szCs w:val="20"/>
          <w:lang w:val="es-ES" w:eastAsia="en-US"/>
        </w:rPr>
        <w:t>s hasta completar el aforo máximo del aula.</w:t>
      </w:r>
    </w:p>
    <w:p w14:paraId="2A60498A" w14:textId="77777777" w:rsidR="001F1FA4" w:rsidRDefault="001F1FA4" w:rsidP="00A96750">
      <w:pPr>
        <w:jc w:val="center"/>
        <w:rPr>
          <w:rFonts w:ascii="Arial" w:hAnsi="Arial" w:cs="Arial"/>
        </w:rPr>
      </w:pPr>
    </w:p>
    <w:p w14:paraId="4AF1F1C6" w14:textId="77777777" w:rsidR="00BB217C" w:rsidRDefault="00BB217C" w:rsidP="002C2AA6">
      <w:pPr>
        <w:jc w:val="center"/>
        <w:rPr>
          <w:rFonts w:ascii="Arial" w:hAnsi="Arial" w:cs="Arial"/>
        </w:rPr>
      </w:pPr>
    </w:p>
    <w:p w14:paraId="3ED50D13" w14:textId="1F577210" w:rsidR="00BB217C" w:rsidRPr="00295A42" w:rsidRDefault="00BB217C" w:rsidP="00BB217C">
      <w:pPr>
        <w:ind w:left="4956" w:firstLine="708"/>
        <w:jc w:val="both"/>
        <w:rPr>
          <w:rFonts w:ascii="Arial" w:hAnsi="Arial" w:cs="Arial"/>
          <w:sz w:val="22"/>
          <w:szCs w:val="22"/>
        </w:rPr>
      </w:pPr>
      <w:r w:rsidRPr="00295A42">
        <w:rPr>
          <w:rFonts w:ascii="Arial" w:hAnsi="Arial" w:cs="Arial"/>
          <w:sz w:val="22"/>
          <w:szCs w:val="22"/>
        </w:rPr>
        <w:t xml:space="preserve">Madrid, </w:t>
      </w:r>
      <w:r w:rsidR="001649A5">
        <w:rPr>
          <w:rFonts w:ascii="Arial" w:hAnsi="Arial" w:cs="Arial"/>
          <w:sz w:val="22"/>
          <w:szCs w:val="22"/>
        </w:rPr>
        <w:t>diciembre</w:t>
      </w:r>
      <w:r w:rsidR="00FB5228">
        <w:rPr>
          <w:rFonts w:ascii="Arial" w:hAnsi="Arial" w:cs="Arial"/>
          <w:sz w:val="22"/>
          <w:szCs w:val="22"/>
        </w:rPr>
        <w:t xml:space="preserve"> de 20</w:t>
      </w:r>
      <w:r w:rsidR="00CD12BC">
        <w:rPr>
          <w:rFonts w:ascii="Arial" w:hAnsi="Arial" w:cs="Arial"/>
          <w:sz w:val="22"/>
          <w:szCs w:val="22"/>
        </w:rPr>
        <w:t>2</w:t>
      </w:r>
      <w:r w:rsidR="00BC2ACD">
        <w:rPr>
          <w:rFonts w:ascii="Arial" w:hAnsi="Arial" w:cs="Arial"/>
          <w:sz w:val="22"/>
          <w:szCs w:val="22"/>
        </w:rPr>
        <w:t>5</w:t>
      </w:r>
    </w:p>
    <w:sectPr w:rsidR="00BB217C" w:rsidRPr="00295A42" w:rsidSect="005D32D8">
      <w:headerReference w:type="default" r:id="rId12"/>
      <w:footerReference w:type="even" r:id="rId13"/>
      <w:footerReference w:type="default" r:id="rId14"/>
      <w:pgSz w:w="11906" w:h="16838" w:code="9"/>
      <w:pgMar w:top="1418" w:right="1701" w:bottom="1418" w:left="170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AB47C" w14:textId="77777777" w:rsidR="00A81CAC" w:rsidRDefault="00A81CAC" w:rsidP="0069068F">
      <w:pPr>
        <w:rPr>
          <w:noProof/>
        </w:rPr>
      </w:pPr>
      <w:r>
        <w:separator/>
      </w:r>
    </w:p>
  </w:endnote>
  <w:endnote w:type="continuationSeparator" w:id="0">
    <w:p w14:paraId="2F502541" w14:textId="77777777" w:rsidR="00A81CAC" w:rsidRDefault="00A81CAC" w:rsidP="0069068F">
      <w:pPr>
        <w:rPr>
          <w:noProof/>
        </w:rPr>
      </w:pPr>
      <w:r>
        <w:continuationSeparator/>
      </w:r>
    </w:p>
  </w:endnote>
  <w:endnote w:type="continuationNotice" w:id="1">
    <w:p w14:paraId="37EFC7D7" w14:textId="77777777" w:rsidR="00A81CAC" w:rsidRDefault="00A81C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BDFA0" w14:textId="77777777" w:rsidR="00E32E84" w:rsidRPr="002C6C0E" w:rsidRDefault="00E32E84">
    <w:pPr>
      <w:pStyle w:val="Piedepgina"/>
      <w:jc w:val="right"/>
      <w:rPr>
        <w:rFonts w:ascii="Arial" w:hAnsi="Arial" w:cs="Arial"/>
        <w:sz w:val="20"/>
        <w:szCs w:val="20"/>
      </w:rPr>
    </w:pPr>
    <w:r w:rsidRPr="002C6C0E">
      <w:rPr>
        <w:rFonts w:ascii="Arial" w:hAnsi="Arial" w:cs="Arial"/>
        <w:sz w:val="20"/>
        <w:szCs w:val="20"/>
      </w:rPr>
      <w:fldChar w:fldCharType="begin"/>
    </w:r>
    <w:r w:rsidRPr="002C6C0E">
      <w:rPr>
        <w:rFonts w:ascii="Arial" w:hAnsi="Arial" w:cs="Arial"/>
        <w:sz w:val="20"/>
        <w:szCs w:val="20"/>
      </w:rPr>
      <w:instrText xml:space="preserve"> PAGE   \* MERGEFORMAT </w:instrText>
    </w:r>
    <w:r w:rsidRPr="002C6C0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</w:t>
    </w:r>
    <w:r w:rsidRPr="002C6C0E">
      <w:rPr>
        <w:rFonts w:ascii="Arial" w:hAnsi="Arial" w:cs="Arial"/>
        <w:sz w:val="20"/>
        <w:szCs w:val="20"/>
      </w:rPr>
      <w:fldChar w:fldCharType="end"/>
    </w:r>
  </w:p>
  <w:p w14:paraId="052ECAFB" w14:textId="77777777" w:rsidR="00E32E84" w:rsidRDefault="00E32E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814D" w14:textId="77777777" w:rsidR="00E32E84" w:rsidRPr="002C6C0E" w:rsidRDefault="00E32E84">
    <w:pPr>
      <w:pStyle w:val="Piedepgina"/>
      <w:jc w:val="right"/>
      <w:rPr>
        <w:rFonts w:ascii="Arial" w:hAnsi="Arial" w:cs="Arial"/>
        <w:sz w:val="20"/>
        <w:szCs w:val="20"/>
      </w:rPr>
    </w:pPr>
  </w:p>
  <w:p w14:paraId="39EB460F" w14:textId="77777777" w:rsidR="00E32E84" w:rsidRDefault="00E32E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75C24" w14:textId="77777777" w:rsidR="00A81CAC" w:rsidRDefault="00A81CAC" w:rsidP="0069068F">
      <w:pPr>
        <w:rPr>
          <w:noProof/>
        </w:rPr>
      </w:pPr>
      <w:r>
        <w:separator/>
      </w:r>
    </w:p>
  </w:footnote>
  <w:footnote w:type="continuationSeparator" w:id="0">
    <w:p w14:paraId="05274A6B" w14:textId="77777777" w:rsidR="00A81CAC" w:rsidRDefault="00A81CAC" w:rsidP="0069068F">
      <w:pPr>
        <w:rPr>
          <w:noProof/>
        </w:rPr>
      </w:pPr>
      <w:r>
        <w:continuationSeparator/>
      </w:r>
    </w:p>
  </w:footnote>
  <w:footnote w:type="continuationNotice" w:id="1">
    <w:p w14:paraId="79C5A6D5" w14:textId="77777777" w:rsidR="00A81CAC" w:rsidRDefault="00A81C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D5970" w14:textId="61348AB5" w:rsidR="00E32E84" w:rsidRDefault="00862027" w:rsidP="005D32D8">
    <w:pPr>
      <w:pStyle w:val="Encabezado"/>
      <w:ind w:hanging="1134"/>
    </w:pPr>
    <w:r>
      <w:rPr>
        <w:noProof/>
      </w:rPr>
      <w:drawing>
        <wp:inline distT="0" distB="0" distL="0" distR="0" wp14:anchorId="54B5EDDB" wp14:editId="6427AD69">
          <wp:extent cx="6614795" cy="536575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479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64EE"/>
    <w:multiLevelType w:val="hybridMultilevel"/>
    <w:tmpl w:val="A7727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87F49"/>
    <w:multiLevelType w:val="hybridMultilevel"/>
    <w:tmpl w:val="BD6C8BB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B54A73"/>
    <w:multiLevelType w:val="hybridMultilevel"/>
    <w:tmpl w:val="2A705722"/>
    <w:lvl w:ilvl="0" w:tplc="F552D2DC">
      <w:numFmt w:val="bullet"/>
      <w:lvlText w:val=""/>
      <w:lvlJc w:val="left"/>
      <w:pPr>
        <w:tabs>
          <w:tab w:val="num" w:pos="2278"/>
        </w:tabs>
        <w:ind w:left="2278" w:hanging="360"/>
      </w:pPr>
      <w:rPr>
        <w:rFonts w:ascii="Symbol" w:eastAsia="Times New Roman" w:hAnsi="Symbol" w:cs="Arial" w:hint="default"/>
      </w:rPr>
    </w:lvl>
    <w:lvl w:ilvl="1" w:tplc="0C0A0001">
      <w:start w:val="1"/>
      <w:numFmt w:val="bullet"/>
      <w:lvlText w:val=""/>
      <w:lvlJc w:val="left"/>
      <w:pPr>
        <w:tabs>
          <w:tab w:val="num" w:pos="2998"/>
        </w:tabs>
        <w:ind w:left="299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18"/>
        </w:tabs>
        <w:ind w:left="37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438"/>
        </w:tabs>
        <w:ind w:left="44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158"/>
        </w:tabs>
        <w:ind w:left="51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878"/>
        </w:tabs>
        <w:ind w:left="58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598"/>
        </w:tabs>
        <w:ind w:left="65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18"/>
        </w:tabs>
        <w:ind w:left="73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038"/>
        </w:tabs>
        <w:ind w:left="8038" w:hanging="360"/>
      </w:pPr>
      <w:rPr>
        <w:rFonts w:ascii="Wingdings" w:hAnsi="Wingdings" w:hint="default"/>
      </w:rPr>
    </w:lvl>
  </w:abstractNum>
  <w:abstractNum w:abstractNumId="3" w15:restartNumberingAfterBreak="0">
    <w:nsid w:val="292B09E1"/>
    <w:multiLevelType w:val="hybridMultilevel"/>
    <w:tmpl w:val="9EEA019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5C4235"/>
    <w:multiLevelType w:val="hybridMultilevel"/>
    <w:tmpl w:val="A776D062"/>
    <w:lvl w:ilvl="0" w:tplc="C4940B7C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" w15:restartNumberingAfterBreak="0">
    <w:nsid w:val="44CC7838"/>
    <w:multiLevelType w:val="hybridMultilevel"/>
    <w:tmpl w:val="9B8A627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244273"/>
    <w:multiLevelType w:val="hybridMultilevel"/>
    <w:tmpl w:val="DD3A7CF8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35CDF"/>
    <w:multiLevelType w:val="hybridMultilevel"/>
    <w:tmpl w:val="7D3E1682"/>
    <w:lvl w:ilvl="0" w:tplc="4A7C00BC">
      <w:start w:val="150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4A05103"/>
    <w:multiLevelType w:val="hybridMultilevel"/>
    <w:tmpl w:val="2BC6C6A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9A70889"/>
    <w:multiLevelType w:val="hybridMultilevel"/>
    <w:tmpl w:val="2632D054"/>
    <w:lvl w:ilvl="0" w:tplc="2E84FBC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C0D29"/>
    <w:multiLevelType w:val="hybridMultilevel"/>
    <w:tmpl w:val="1A0EEA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984593">
    <w:abstractNumId w:val="2"/>
  </w:num>
  <w:num w:numId="2" w16cid:durableId="1925449564">
    <w:abstractNumId w:val="0"/>
  </w:num>
  <w:num w:numId="3" w16cid:durableId="247615348">
    <w:abstractNumId w:val="3"/>
  </w:num>
  <w:num w:numId="4" w16cid:durableId="1503355001">
    <w:abstractNumId w:val="6"/>
  </w:num>
  <w:num w:numId="5" w16cid:durableId="1404253262">
    <w:abstractNumId w:val="8"/>
  </w:num>
  <w:num w:numId="6" w16cid:durableId="1147354968">
    <w:abstractNumId w:val="1"/>
  </w:num>
  <w:num w:numId="7" w16cid:durableId="1561944794">
    <w:abstractNumId w:val="7"/>
  </w:num>
  <w:num w:numId="8" w16cid:durableId="465048813">
    <w:abstractNumId w:val="10"/>
  </w:num>
  <w:num w:numId="9" w16cid:durableId="198708108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8298116">
    <w:abstractNumId w:val="9"/>
  </w:num>
  <w:num w:numId="11" w16cid:durableId="18332570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FBC"/>
    <w:rsid w:val="00001003"/>
    <w:rsid w:val="0002654F"/>
    <w:rsid w:val="00034273"/>
    <w:rsid w:val="00047F51"/>
    <w:rsid w:val="000A38B1"/>
    <w:rsid w:val="000B3521"/>
    <w:rsid w:val="000B736D"/>
    <w:rsid w:val="00126BD2"/>
    <w:rsid w:val="0015260D"/>
    <w:rsid w:val="00161A0A"/>
    <w:rsid w:val="001649A5"/>
    <w:rsid w:val="001657B2"/>
    <w:rsid w:val="001B48C1"/>
    <w:rsid w:val="001F1FA4"/>
    <w:rsid w:val="00202C01"/>
    <w:rsid w:val="00210AB0"/>
    <w:rsid w:val="00217ADC"/>
    <w:rsid w:val="00240FEE"/>
    <w:rsid w:val="00265A98"/>
    <w:rsid w:val="00270C7A"/>
    <w:rsid w:val="0029594D"/>
    <w:rsid w:val="00295A42"/>
    <w:rsid w:val="002C2AA6"/>
    <w:rsid w:val="002C6C0E"/>
    <w:rsid w:val="00311338"/>
    <w:rsid w:val="00315D76"/>
    <w:rsid w:val="0032332A"/>
    <w:rsid w:val="00354A3F"/>
    <w:rsid w:val="00376864"/>
    <w:rsid w:val="003D32A7"/>
    <w:rsid w:val="003D5568"/>
    <w:rsid w:val="003F2EEF"/>
    <w:rsid w:val="004030A6"/>
    <w:rsid w:val="00406E5D"/>
    <w:rsid w:val="004263C0"/>
    <w:rsid w:val="0042682C"/>
    <w:rsid w:val="00434485"/>
    <w:rsid w:val="00435D9B"/>
    <w:rsid w:val="004460BE"/>
    <w:rsid w:val="004538CE"/>
    <w:rsid w:val="0049667F"/>
    <w:rsid w:val="004B1FDE"/>
    <w:rsid w:val="004D5D0F"/>
    <w:rsid w:val="004E1F06"/>
    <w:rsid w:val="004E6CFE"/>
    <w:rsid w:val="00514C4C"/>
    <w:rsid w:val="00520B89"/>
    <w:rsid w:val="0054324C"/>
    <w:rsid w:val="00557B14"/>
    <w:rsid w:val="005C11AE"/>
    <w:rsid w:val="005C3548"/>
    <w:rsid w:val="005D32D8"/>
    <w:rsid w:val="005E592E"/>
    <w:rsid w:val="005F5BEB"/>
    <w:rsid w:val="00611930"/>
    <w:rsid w:val="00657EA8"/>
    <w:rsid w:val="0067239C"/>
    <w:rsid w:val="00675CFE"/>
    <w:rsid w:val="0069043A"/>
    <w:rsid w:val="0069068F"/>
    <w:rsid w:val="006D2E9E"/>
    <w:rsid w:val="00727CF2"/>
    <w:rsid w:val="007912FD"/>
    <w:rsid w:val="007E7412"/>
    <w:rsid w:val="008110AD"/>
    <w:rsid w:val="00813972"/>
    <w:rsid w:val="0081792D"/>
    <w:rsid w:val="008225E9"/>
    <w:rsid w:val="008303B4"/>
    <w:rsid w:val="00834AEC"/>
    <w:rsid w:val="0083746F"/>
    <w:rsid w:val="00840408"/>
    <w:rsid w:val="008518E2"/>
    <w:rsid w:val="00862027"/>
    <w:rsid w:val="008C3766"/>
    <w:rsid w:val="008F4BBD"/>
    <w:rsid w:val="009C3FCA"/>
    <w:rsid w:val="00A352FB"/>
    <w:rsid w:val="00A60623"/>
    <w:rsid w:val="00A81CAC"/>
    <w:rsid w:val="00A82481"/>
    <w:rsid w:val="00A96750"/>
    <w:rsid w:val="00AD1FBC"/>
    <w:rsid w:val="00B34EB0"/>
    <w:rsid w:val="00B40403"/>
    <w:rsid w:val="00B76C19"/>
    <w:rsid w:val="00BB217C"/>
    <w:rsid w:val="00BC2ACD"/>
    <w:rsid w:val="00C14459"/>
    <w:rsid w:val="00C828E1"/>
    <w:rsid w:val="00C914E0"/>
    <w:rsid w:val="00CC1C9C"/>
    <w:rsid w:val="00CD12BC"/>
    <w:rsid w:val="00CF7872"/>
    <w:rsid w:val="00CF7AE1"/>
    <w:rsid w:val="00D34045"/>
    <w:rsid w:val="00D718B2"/>
    <w:rsid w:val="00D81595"/>
    <w:rsid w:val="00DA0195"/>
    <w:rsid w:val="00DC05BB"/>
    <w:rsid w:val="00DC1CE3"/>
    <w:rsid w:val="00DF1A00"/>
    <w:rsid w:val="00E32E84"/>
    <w:rsid w:val="00E52687"/>
    <w:rsid w:val="00E6308B"/>
    <w:rsid w:val="00E827CD"/>
    <w:rsid w:val="00E916EC"/>
    <w:rsid w:val="00EC7199"/>
    <w:rsid w:val="00ED3E1F"/>
    <w:rsid w:val="00ED6639"/>
    <w:rsid w:val="00F35A67"/>
    <w:rsid w:val="00F94693"/>
    <w:rsid w:val="00F9741B"/>
    <w:rsid w:val="00FB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31E760"/>
  <w15:chartTrackingRefBased/>
  <w15:docId w15:val="{DC821A59-D17E-4F15-954D-D51200CE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C0E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06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9068F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69068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9068F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5D7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15D76"/>
    <w:rPr>
      <w:rFonts w:ascii="Tahoma" w:hAnsi="Tahoma" w:cs="Tahoma"/>
      <w:sz w:val="16"/>
      <w:szCs w:val="16"/>
    </w:rPr>
  </w:style>
  <w:style w:type="character" w:styleId="Hipervnculo">
    <w:name w:val="Hyperlink"/>
    <w:rsid w:val="002C6C0E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rsid w:val="002C6C0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link w:val="Textosinformato"/>
    <w:uiPriority w:val="99"/>
    <w:rsid w:val="002C6C0E"/>
    <w:rPr>
      <w:rFonts w:ascii="Courier New" w:hAnsi="Courier New" w:cs="Courier New"/>
      <w:lang w:val="es-ES_tradnl" w:eastAsia="es-ES_tradnl"/>
    </w:rPr>
  </w:style>
  <w:style w:type="paragraph" w:styleId="Textoindependiente">
    <w:name w:val="Body Text"/>
    <w:basedOn w:val="Normal"/>
    <w:link w:val="TextoindependienteCar"/>
    <w:rsid w:val="002C6C0E"/>
    <w:pPr>
      <w:spacing w:after="120"/>
    </w:pPr>
    <w:rPr>
      <w:lang w:val="es-ES" w:eastAsia="es-ES"/>
    </w:rPr>
  </w:style>
  <w:style w:type="character" w:customStyle="1" w:styleId="TextoindependienteCar">
    <w:name w:val="Texto independiente Car"/>
    <w:link w:val="Textoindependiente"/>
    <w:rsid w:val="002C6C0E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2C6C0E"/>
    <w:pPr>
      <w:ind w:left="720"/>
      <w:contextualSpacing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vg\AppData\Roaming\Microsoft\Plantillas\Norm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A7B1AD9C649445A9E5E5606CC3FC73" ma:contentTypeVersion="13" ma:contentTypeDescription="Crear nuevo documento." ma:contentTypeScope="" ma:versionID="c88cf802d47f3295bdd3b9effa140401">
  <xsd:schema xmlns:xsd="http://www.w3.org/2001/XMLSchema" xmlns:xs="http://www.w3.org/2001/XMLSchema" xmlns:p="http://schemas.microsoft.com/office/2006/metadata/properties" xmlns:ns2="04a03997-771f-4d0c-8a3c-770c89d4422e" xmlns:ns3="2b9c4927-a988-4472-9984-217eaa369e09" targetNamespace="http://schemas.microsoft.com/office/2006/metadata/properties" ma:root="true" ma:fieldsID="905f277f6b92fdc0a3ca6f973db3d131" ns2:_="" ns3:_="">
    <xsd:import namespace="04a03997-771f-4d0c-8a3c-770c89d4422e"/>
    <xsd:import namespace="2b9c4927-a988-4472-9984-217eaa369e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03997-771f-4d0c-8a3c-770c89d442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44b3ed41-348c-4386-8a32-d3f52d4ff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c4927-a988-4472-9984-217eaa369e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520684-9d6b-406c-8382-3f51a6ee5b36}" ma:internalName="TaxCatchAll" ma:showField="CatchAllData" ma:web="2b9c4927-a988-4472-9984-217eaa369e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a03997-771f-4d0c-8a3c-770c89d4422e">
      <Terms xmlns="http://schemas.microsoft.com/office/infopath/2007/PartnerControls"/>
    </lcf76f155ced4ddcb4097134ff3c332f>
    <TaxCatchAll xmlns="2b9c4927-a988-4472-9984-217eaa369e09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AF406B8-B763-4EAD-9761-625CC1EB8C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0CA637-E7D3-42B1-8261-A7EC44ABC8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8C34D-4AC1-4CF0-A94D-9B58171ABCB3}"/>
</file>

<file path=customXml/itemProps4.xml><?xml version="1.0" encoding="utf-8"?>
<ds:datastoreItem xmlns:ds="http://schemas.openxmlformats.org/officeDocument/2006/customXml" ds:itemID="{50336C98-9576-40F7-A33F-2E85D0E9B765}">
  <ds:schemaRefs>
    <ds:schemaRef ds:uri="http://schemas.microsoft.com/office/2006/metadata/properties"/>
    <ds:schemaRef ds:uri="http://schemas.microsoft.com/office/infopath/2007/PartnerControls"/>
    <ds:schemaRef ds:uri="11f0ad40-4b45-4834-8028-28a0e12fce35"/>
    <ds:schemaRef ds:uri="67b241d3-d857-45ea-aea7-23b68191a3f8"/>
  </ds:schemaRefs>
</ds:datastoreItem>
</file>

<file path=customXml/itemProps5.xml><?xml version="1.0" encoding="utf-8"?>
<ds:datastoreItem xmlns:ds="http://schemas.openxmlformats.org/officeDocument/2006/customXml" ds:itemID="{E437BDEC-7469-4075-8A17-44DDFAB0B15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565</TotalTime>
  <Pages>1</Pages>
  <Words>190</Words>
  <Characters>1131</Characters>
  <Application>Microsoft Office Word</Application>
  <DocSecurity>0</DocSecurity>
  <Lines>87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ONCE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ONCE</dc:creator>
  <cp:keywords/>
  <cp:lastModifiedBy>García Juez, Susana</cp:lastModifiedBy>
  <cp:revision>7</cp:revision>
  <cp:lastPrinted>2016-12-21T08:52:00Z</cp:lastPrinted>
  <dcterms:created xsi:type="dcterms:W3CDTF">2025-12-26T19:46:00Z</dcterms:created>
  <dcterms:modified xsi:type="dcterms:W3CDTF">2026-09-11T07:43:00Z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García Juez, Susana</vt:lpwstr>
  </property>
  <property fmtid="{D5CDD505-2E9C-101B-9397-08002B2CF9AE}" pid="3" name="Order">
    <vt:lpwstr>271400.000000000</vt:lpwstr>
  </property>
  <property fmtid="{D5CDD505-2E9C-101B-9397-08002B2CF9AE}" pid="4" name="display_urn:schemas-microsoft-com:office:office#Author">
    <vt:lpwstr>García Juez, Susana</vt:lpwstr>
  </property>
  <property fmtid="{D5CDD505-2E9C-101B-9397-08002B2CF9AE}" pid="5" name="MSIP_Label_6dda522c-392e-4927-8936-fdbf7e4d8220_Enabled">
    <vt:lpwstr>true</vt:lpwstr>
  </property>
  <property fmtid="{D5CDD505-2E9C-101B-9397-08002B2CF9AE}" pid="6" name="MSIP_Label_6dda522c-392e-4927-8936-fdbf7e4d8220_SetDate">
    <vt:lpwstr>2024-12-10T12:02:24Z</vt:lpwstr>
  </property>
  <property fmtid="{D5CDD505-2E9C-101B-9397-08002B2CF9AE}" pid="7" name="MSIP_Label_6dda522c-392e-4927-8936-fdbf7e4d8220_Method">
    <vt:lpwstr>Standard</vt:lpwstr>
  </property>
  <property fmtid="{D5CDD505-2E9C-101B-9397-08002B2CF9AE}" pid="8" name="MSIP_Label_6dda522c-392e-4927-8936-fdbf7e4d8220_Name">
    <vt:lpwstr>Uso interno</vt:lpwstr>
  </property>
  <property fmtid="{D5CDD505-2E9C-101B-9397-08002B2CF9AE}" pid="9" name="MSIP_Label_6dda522c-392e-4927-8936-fdbf7e4d8220_SiteId">
    <vt:lpwstr>7058ea83-9484-46cb-b59d-67006e22c0d6</vt:lpwstr>
  </property>
  <property fmtid="{D5CDD505-2E9C-101B-9397-08002B2CF9AE}" pid="10" name="MSIP_Label_6dda522c-392e-4927-8936-fdbf7e4d8220_ActionId">
    <vt:lpwstr>117046bf-5866-4e6f-a07f-c7983cc97feb</vt:lpwstr>
  </property>
  <property fmtid="{D5CDD505-2E9C-101B-9397-08002B2CF9AE}" pid="11" name="MSIP_Label_6dda522c-392e-4927-8936-fdbf7e4d8220_ContentBits">
    <vt:lpwstr>2</vt:lpwstr>
  </property>
  <property fmtid="{D5CDD505-2E9C-101B-9397-08002B2CF9AE}" pid="12" name="ContentTypeId">
    <vt:lpwstr>0x01010072A7B1AD9C649445A9E5E5606CC3FC73</vt:lpwstr>
  </property>
  <property fmtid="{D5CDD505-2E9C-101B-9397-08002B2CF9AE}" pid="13" name="docLang">
    <vt:lpwstr>es</vt:lpwstr>
  </property>
  <property fmtid="{D5CDD505-2E9C-101B-9397-08002B2CF9AE}" pid="14" name="MediaServiceImageTags">
    <vt:lpwstr/>
  </property>
</Properties>
</file>