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7FE5EA2C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85302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4E373478" w14:textId="5F985D81" w:rsidR="0001410A" w:rsidRPr="00A07FE4" w:rsidRDefault="000D0CFC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34812D3" wp14:editId="2F07173F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33C35D7D" w14:textId="726A7B52" w:rsidR="00526D94" w:rsidRPr="00526D94" w:rsidRDefault="00FF0ECE" w:rsidP="00526D94">
            <w:pPr>
              <w:spacing w:after="24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_tradnl" w:eastAsia="en-US"/>
              </w:rPr>
            </w:pPr>
            <w:r w:rsidRPr="00FF0ECE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PROCEDIMIENTOS GENERALES DE INTERVENCIÓN EN FISIOTERAPIA I</w:t>
            </w:r>
          </w:p>
          <w:p w14:paraId="0237A65B" w14:textId="37CC4D6F" w:rsidR="00010418" w:rsidRPr="0057450A" w:rsidRDefault="00010418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412CD6">
      <w:pPr>
        <w:rPr>
          <w:rStyle w:val="Ninguno"/>
          <w:rFonts w:ascii="Arial" w:hAnsi="Arial"/>
          <w:b/>
          <w:bCs/>
        </w:rPr>
      </w:pPr>
      <w:bookmarkStart w:id="3" w:name="_Toc163501865"/>
      <w:bookmarkStart w:id="4" w:name="_Toc163501972"/>
      <w:bookmarkStart w:id="5" w:name="_Toc163502200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  <w:bookmarkEnd w:id="4"/>
      <w:bookmarkEnd w:id="5"/>
    </w:p>
    <w:bookmarkStart w:id="6" w:name="_Toc162953731" w:displacedByCustomXml="next"/>
    <w:bookmarkStart w:id="7" w:name="_Toc162956416" w:displacedByCustomXml="next"/>
    <w:bookmarkStart w:id="8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590237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B56EAE" w14:textId="11EDDA76" w:rsidR="00551418" w:rsidRDefault="00551418">
          <w:pPr>
            <w:pStyle w:val="TtuloTDC"/>
          </w:pPr>
        </w:p>
        <w:p w14:paraId="6BB4E91B" w14:textId="157CD785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802587" w:history="1">
            <w:r w:rsidRPr="00C657BB">
              <w:rPr>
                <w:rStyle w:val="Hipervnculo"/>
              </w:rPr>
              <w:t>ASIGNATURA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65FB25D" w14:textId="23A25BB9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88" w:history="1">
            <w:r w:rsidRPr="00C657BB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04A666F" w14:textId="54974D07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89" w:history="1">
            <w:r w:rsidRPr="00C657BB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148A98E" w14:textId="65DF4173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90" w:history="1">
            <w:r w:rsidRPr="00C657BB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B9DA8E5" w14:textId="66095D06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91" w:history="1">
            <w:r w:rsidRPr="00C657BB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A6519DB" w14:textId="69063227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92" w:history="1">
            <w:r w:rsidRPr="00C657BB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39DB708" w14:textId="46A2F41F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93" w:history="1">
            <w:r w:rsidRPr="00C657BB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4838AE4" w14:textId="784F57BF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94" w:history="1">
            <w:r w:rsidRPr="00C657BB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57436A1" w14:textId="758EC957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95" w:history="1">
            <w:r w:rsidRPr="00C657BB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660843E" w14:textId="26D81120" w:rsidR="00551418" w:rsidRDefault="0055141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02596" w:history="1">
            <w:r w:rsidRPr="00C657BB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_Toc198802596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063DE55" w14:textId="6FBE42D8" w:rsidR="00551418" w:rsidRDefault="00551418">
          <w:r>
            <w:rPr>
              <w:b/>
              <w:bCs/>
            </w:rPr>
            <w:fldChar w:fldCharType="end"/>
          </w:r>
        </w:p>
      </w:sdtContent>
    </w:sdt>
    <w:p w14:paraId="62017D91" w14:textId="68572911" w:rsidR="00412CD6" w:rsidRDefault="00412CD6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3501866"/>
      <w:bookmarkStart w:id="10" w:name="_Toc19880258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9"/>
      <w:bookmarkEnd w:id="10"/>
      <w:bookmarkEnd w:id="8"/>
      <w:bookmarkEnd w:id="7"/>
      <w:bookmarkEnd w:id="6"/>
    </w:p>
    <w:p w14:paraId="7351D6B2" w14:textId="77777777" w:rsidR="0001410A" w:rsidRPr="0001410A" w:rsidRDefault="0001410A" w:rsidP="0001410A"/>
    <w:p w14:paraId="12A4B693" w14:textId="3E6D39BC" w:rsidR="0001410A" w:rsidRDefault="0001410A" w:rsidP="00526D94">
      <w:pPr>
        <w:pStyle w:val="Textosinformato"/>
        <w:spacing w:line="360" w:lineRule="auto"/>
        <w:rPr>
          <w:rStyle w:val="Ninguno"/>
          <w:rFonts w:ascii="Arial" w:hAnsi="Arial"/>
          <w:b/>
          <w:bCs/>
          <w:sz w:val="24"/>
          <w:szCs w:val="24"/>
        </w:rPr>
      </w:pPr>
      <w:r w:rsidRPr="00526D94">
        <w:rPr>
          <w:rStyle w:val="Ninguno"/>
          <w:rFonts w:ascii="Arial" w:hAnsi="Arial" w:cs="Arial"/>
          <w:b/>
          <w:bCs/>
          <w:sz w:val="24"/>
          <w:szCs w:val="24"/>
        </w:rPr>
        <w:t>Nombre:</w:t>
      </w:r>
      <w:r w:rsidR="007B08D4">
        <w:t xml:space="preserve"> </w:t>
      </w:r>
      <w:r w:rsidR="00FF0ECE">
        <w:rPr>
          <w:rStyle w:val="Ninguno"/>
          <w:rFonts w:ascii="Arial" w:hAnsi="Arial"/>
          <w:color w:val="auto"/>
          <w:sz w:val="24"/>
          <w:szCs w:val="24"/>
        </w:rPr>
        <w:t>P</w:t>
      </w:r>
      <w:r w:rsidR="00FF0ECE" w:rsidRPr="00FF0ECE">
        <w:rPr>
          <w:rStyle w:val="Ninguno"/>
          <w:rFonts w:ascii="Arial" w:hAnsi="Arial"/>
          <w:color w:val="auto"/>
          <w:sz w:val="24"/>
          <w:szCs w:val="24"/>
        </w:rPr>
        <w:t xml:space="preserve">rocedimientos generales de intervención en fisioterapia </w:t>
      </w:r>
      <w:r w:rsidR="00FF0ECE">
        <w:rPr>
          <w:rStyle w:val="Ninguno"/>
          <w:rFonts w:ascii="Arial" w:hAnsi="Arial"/>
          <w:color w:val="auto"/>
          <w:sz w:val="24"/>
          <w:szCs w:val="24"/>
        </w:rPr>
        <w:t>I</w:t>
      </w:r>
      <w:r w:rsidR="00526D94" w:rsidRPr="00FF0ECE">
        <w:rPr>
          <w:rStyle w:val="Ninguno"/>
          <w:rFonts w:ascii="Arial" w:hAnsi="Arial"/>
          <w:sz w:val="24"/>
          <w:szCs w:val="24"/>
        </w:rPr>
        <w:t>.</w:t>
      </w:r>
    </w:p>
    <w:p w14:paraId="24716A22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Código: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17978</w:t>
      </w:r>
    </w:p>
    <w:p w14:paraId="2E0168F4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Procedimientos Generales de Intervención en Fisioterapia</w:t>
      </w:r>
    </w:p>
    <w:p w14:paraId="072420E0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Formación obligatoria</w:t>
      </w:r>
    </w:p>
    <w:p w14:paraId="100DE8C0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Grado</w:t>
      </w:r>
    </w:p>
    <w:p w14:paraId="00A6CA25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Curso: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Primero</w:t>
      </w:r>
    </w:p>
    <w:p w14:paraId="19A5B05B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Anual</w:t>
      </w:r>
    </w:p>
    <w:p w14:paraId="046B4E68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6 créditos ECTS</w:t>
      </w:r>
    </w:p>
    <w:p w14:paraId="23ABA55E" w14:textId="77777777" w:rsidR="00FF0ECE" w:rsidRPr="00AF2DB0" w:rsidRDefault="00FF0ECE" w:rsidP="52561516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b/>
          <w:bCs/>
          <w:color w:val="auto"/>
          <w:sz w:val="24"/>
          <w:szCs w:val="24"/>
          <w:lang w:val="es-ES"/>
        </w:rPr>
        <w:t>Idioma en que se imparte:</w:t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Español</w:t>
      </w:r>
    </w:p>
    <w:p w14:paraId="2874B1C1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0DC52254" w14:textId="6EA5A3D4" w:rsidR="00FF0ECE" w:rsidRPr="00AF2DB0" w:rsidRDefault="00576E78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1" w:name="_Toc162953732"/>
      <w:bookmarkStart w:id="12" w:name="_Toc162956417"/>
      <w:bookmarkStart w:id="13" w:name="_Toc162960239"/>
      <w:bookmarkStart w:id="14" w:name="_Toc16350186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</w:t>
      </w:r>
      <w:bookmarkStart w:id="15" w:name="_Toc162953733"/>
      <w:bookmarkStart w:id="16" w:name="_Toc162956418"/>
      <w:bookmarkStart w:id="17" w:name="_Toc162960240"/>
      <w:bookmarkStart w:id="18" w:name="_Toc163501868"/>
      <w:bookmarkEnd w:id="11"/>
      <w:bookmarkEnd w:id="12"/>
      <w:bookmarkEnd w:id="13"/>
      <w:bookmarkEnd w:id="14"/>
      <w:r w:rsidR="00FF0ECE" w:rsidRPr="00FF0ECE">
        <w:rPr>
          <w:b/>
          <w:bCs/>
          <w:szCs w:val="24"/>
        </w:rPr>
        <w:t xml:space="preserve"> </w:t>
      </w:r>
      <w:r w:rsidR="00FF0ECE"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previos:</w:t>
      </w:r>
    </w:p>
    <w:p w14:paraId="5EC2AEDB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6DBAE631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Para el adecuado progreso dentro de esta asignatura es recomendable que el/la alumno/a esté familiarizado con conocimientos básicos sobre las leyes de la Física y los principios de la Trigonometría.</w:t>
      </w:r>
    </w:p>
    <w:p w14:paraId="361DCF73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30AC4D1D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mínimos de asistencia a las sesiones presenciales:</w:t>
      </w:r>
    </w:p>
    <w:p w14:paraId="5D171F4F" w14:textId="77777777" w:rsidR="00FF0ECE" w:rsidRPr="00AF2DB0" w:rsidRDefault="00FF0ECE" w:rsidP="00FF0ECE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5B19085E" w14:textId="1E46AF47" w:rsidR="00FF0ECE" w:rsidRPr="00AF2DB0" w:rsidRDefault="00FF0ECE" w:rsidP="00FF0ECE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 w:rsidRPr="71E74CA5">
        <w:rPr>
          <w:rStyle w:val="Ninguno"/>
          <w:rFonts w:ascii="Arial" w:hAnsi="Arial"/>
          <w:color w:val="auto"/>
        </w:rPr>
        <w:t xml:space="preserve">La asistencia es obligatoria en al menos un </w:t>
      </w:r>
      <w:r w:rsidRPr="00FF0ECE">
        <w:rPr>
          <w:rStyle w:val="Ninguno"/>
          <w:rFonts w:ascii="Arial" w:hAnsi="Arial"/>
          <w:color w:val="auto"/>
        </w:rPr>
        <w:t xml:space="preserve">90% </w:t>
      </w:r>
      <w:r w:rsidRPr="71E74CA5">
        <w:rPr>
          <w:rStyle w:val="Ninguno"/>
          <w:rFonts w:ascii="Arial" w:hAnsi="Arial"/>
          <w:color w:val="auto"/>
        </w:rPr>
        <w:t>de las clases presenciales. (Ver la metodología de evaluación).</w:t>
      </w:r>
    </w:p>
    <w:p w14:paraId="7BC6F324" w14:textId="6A62E2DA" w:rsidR="00526D94" w:rsidRPr="00C05912" w:rsidRDefault="00526D94" w:rsidP="00FF0ECE">
      <w:pPr>
        <w:pStyle w:val="Ttulo1"/>
        <w:rPr>
          <w:rStyle w:val="Ninguno"/>
          <w:rFonts w:ascii="Arial" w:eastAsia="Arial" w:hAnsi="Arial" w:cs="Arial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9880258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5"/>
      <w:bookmarkEnd w:id="16"/>
      <w:bookmarkEnd w:id="17"/>
      <w:bookmarkEnd w:id="18"/>
      <w:bookmarkEnd w:id="19"/>
    </w:p>
    <w:p w14:paraId="575A6D3E" w14:textId="77777777" w:rsidR="0001410A" w:rsidRPr="0001410A" w:rsidRDefault="0001410A" w:rsidP="0001410A"/>
    <w:p w14:paraId="2E0EE293" w14:textId="256183BC" w:rsidR="00D004B6" w:rsidRDefault="67D7E0AC" w:rsidP="52561516">
      <w:pPr>
        <w:pStyle w:val="Textosinformato"/>
        <w:spacing w:line="360" w:lineRule="auto"/>
        <w:ind w:left="360"/>
        <w:rPr>
          <w:rStyle w:val="Ninguno"/>
          <w:rFonts w:ascii="Arial" w:hAnsi="Arial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sz w:val="24"/>
          <w:szCs w:val="24"/>
          <w:lang w:val="es-ES"/>
        </w:rPr>
        <w:t>Docentes</w:t>
      </w:r>
      <w:r w:rsidR="00D004B6" w:rsidRPr="52561516">
        <w:rPr>
          <w:rStyle w:val="Ninguno"/>
          <w:rFonts w:ascii="Arial" w:hAnsi="Arial"/>
          <w:sz w:val="24"/>
          <w:szCs w:val="24"/>
          <w:lang w:val="es-ES"/>
        </w:rPr>
        <w:t xml:space="preserve">: </w:t>
      </w:r>
    </w:p>
    <w:p w14:paraId="628C770A" w14:textId="2D754847" w:rsidR="00FF0ECE" w:rsidRDefault="00FF0ECE" w:rsidP="004265CF">
      <w:pPr>
        <w:pStyle w:val="Textosinformato"/>
        <w:numPr>
          <w:ilvl w:val="0"/>
          <w:numId w:val="17"/>
        </w:numPr>
        <w:spacing w:line="360" w:lineRule="auto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D.ª M.ª Rocío Rueda Liébana</w:t>
      </w:r>
    </w:p>
    <w:p w14:paraId="07629F6B" w14:textId="16F6DC00" w:rsidR="00FF0ECE" w:rsidRPr="00FF0ECE" w:rsidRDefault="00FF0ECE" w:rsidP="004265CF">
      <w:pPr>
        <w:pStyle w:val="Textosinformato"/>
        <w:numPr>
          <w:ilvl w:val="0"/>
          <w:numId w:val="17"/>
        </w:numPr>
        <w:spacing w:line="360" w:lineRule="auto"/>
        <w:rPr>
          <w:rFonts w:ascii="Arial" w:hAnsi="Arial"/>
          <w:color w:val="auto"/>
          <w:sz w:val="24"/>
          <w:szCs w:val="24"/>
        </w:rPr>
      </w:pPr>
      <w:r w:rsidRPr="00FF0ECE">
        <w:rPr>
          <w:rStyle w:val="Ninguno"/>
          <w:rFonts w:ascii="Arial" w:hAnsi="Arial"/>
          <w:color w:val="auto"/>
          <w:sz w:val="24"/>
          <w:szCs w:val="24"/>
        </w:rPr>
        <w:t>D.ª Guiomar Martín San Gil</w:t>
      </w:r>
    </w:p>
    <w:p w14:paraId="6772398C" w14:textId="77777777" w:rsidR="00D004B6" w:rsidRPr="00A278A1" w:rsidRDefault="00D004B6" w:rsidP="00D004B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</w:rPr>
      </w:pPr>
    </w:p>
    <w:p w14:paraId="2416ACB1" w14:textId="77777777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0" w:name="_Toc162953734"/>
      <w:bookmarkStart w:id="21" w:name="_Toc162956419"/>
      <w:bookmarkStart w:id="22" w:name="_Toc162960241"/>
      <w:bookmarkStart w:id="23" w:name="_Toc163501869"/>
      <w:bookmarkStart w:id="24" w:name="_Toc19880258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20"/>
      <w:bookmarkEnd w:id="21"/>
      <w:bookmarkEnd w:id="22"/>
      <w:bookmarkEnd w:id="23"/>
      <w:bookmarkEnd w:id="24"/>
    </w:p>
    <w:p w14:paraId="67A8A270" w14:textId="77777777" w:rsidR="0001410A" w:rsidRPr="0001410A" w:rsidRDefault="0001410A" w:rsidP="0001410A"/>
    <w:p w14:paraId="7957B03A" w14:textId="77777777" w:rsidR="00FF0ECE" w:rsidRPr="00CE48A3" w:rsidRDefault="00FF0ECE" w:rsidP="00FF0ECE">
      <w:pPr>
        <w:pStyle w:val="Textosinformato"/>
        <w:spacing w:line="360" w:lineRule="auto"/>
        <w:ind w:right="-291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E48A3">
        <w:rPr>
          <w:rStyle w:val="Ninguno"/>
          <w:rFonts w:ascii="Arial" w:hAnsi="Arial"/>
          <w:color w:val="auto"/>
          <w:sz w:val="24"/>
          <w:szCs w:val="24"/>
        </w:rPr>
        <w:t>Esta asignatura contribuye a la adquisición de las siguientes competencias:</w:t>
      </w:r>
    </w:p>
    <w:p w14:paraId="34109B48" w14:textId="77777777" w:rsidR="00FF0ECE" w:rsidRPr="00AF2DB0" w:rsidRDefault="00FF0ECE" w:rsidP="00FF0ECE">
      <w:pPr>
        <w:pStyle w:val="Textosinformato"/>
        <w:spacing w:before="240"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  <w:u w:color="FF0000"/>
        </w:rPr>
      </w:pP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Transversales:</w:t>
      </w:r>
    </w:p>
    <w:p w14:paraId="7C21D685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 xml:space="preserve">Que los/las estudiantes alcancen la capacidad de gestionar, analizar y sintetizar la información. </w:t>
      </w:r>
    </w:p>
    <w:p w14:paraId="392FA374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Que los/las alumnos/as desarrollen una comunicación oral y escrita efectiva.</w:t>
      </w:r>
    </w:p>
    <w:p w14:paraId="739E6BC9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Que los/las alumnos/as alcancen la capacidad de razonamiento crítico y aprendizaje autónomo, para mantener actualizados los conocimientos y competencias profesionales.</w:t>
      </w:r>
    </w:p>
    <w:p w14:paraId="1F99E546" w14:textId="77777777" w:rsidR="00FF0ECE" w:rsidRPr="00AF2DB0" w:rsidRDefault="00FF0ECE" w:rsidP="00FF0ECE">
      <w:pPr>
        <w:pStyle w:val="Textoindependiente"/>
        <w:spacing w:after="0" w:line="360" w:lineRule="auto"/>
        <w:rPr>
          <w:rStyle w:val="Ninguno"/>
          <w:rFonts w:ascii="Arial" w:eastAsia="Arial" w:hAnsi="Arial" w:cs="Arial"/>
          <w:i/>
          <w:iCs/>
          <w:u w:color="FF0000"/>
        </w:rPr>
      </w:pPr>
    </w:p>
    <w:p w14:paraId="6DFD6D97" w14:textId="77777777" w:rsidR="00FF0ECE" w:rsidRPr="00AF2DB0" w:rsidRDefault="00FF0ECE" w:rsidP="00FF0ECE">
      <w:pPr>
        <w:pStyle w:val="Textoindependiente"/>
        <w:spacing w:after="0" w:line="360" w:lineRule="auto"/>
        <w:rPr>
          <w:rStyle w:val="Ninguno"/>
          <w:rFonts w:ascii="Arial" w:eastAsia="Arial" w:hAnsi="Arial" w:cs="Arial"/>
          <w:i/>
          <w:iCs/>
          <w:u w:color="FF0000"/>
        </w:rPr>
      </w:pPr>
      <w:r w:rsidRPr="00AF2DB0">
        <w:rPr>
          <w:rStyle w:val="Ninguno"/>
          <w:rFonts w:ascii="Arial" w:hAnsi="Arial"/>
          <w:i/>
          <w:iCs/>
          <w:u w:color="FF0000"/>
        </w:rPr>
        <w:t>Específicas:</w:t>
      </w:r>
    </w:p>
    <w:p w14:paraId="2E623EC8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0A0F3B21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 xml:space="preserve">Diseñar el plan de intervención de fisioterapia atendiendo a criterios de adecuación, validez y eficiencia. </w:t>
      </w:r>
    </w:p>
    <w:p w14:paraId="055C0482" w14:textId="77777777" w:rsidR="00FF0ECE" w:rsidRPr="00AF2DB0" w:rsidRDefault="00FF0ECE" w:rsidP="52561516">
      <w:pPr>
        <w:pStyle w:val="Textoindependiente"/>
        <w:numPr>
          <w:ilvl w:val="0"/>
          <w:numId w:val="16"/>
        </w:numPr>
        <w:spacing w:after="0" w:line="360" w:lineRule="auto"/>
        <w:rPr>
          <w:rFonts w:ascii="Arial" w:hAnsi="Arial"/>
        </w:rPr>
      </w:pPr>
      <w:r w:rsidRPr="52561516">
        <w:rPr>
          <w:rStyle w:val="Ninguno"/>
          <w:rFonts w:ascii="Arial" w:hAnsi="Arial"/>
        </w:rPr>
        <w:t xml:space="preserve">Ejecutar, dirigir y coordinar el plan de intervención de fisioterapia, utilizando las herramientas terapéuticas propias y atendiendo a la individualidad </w:t>
      </w:r>
      <w:bookmarkStart w:id="25" w:name="_Int_p2w9k1gS"/>
      <w:r w:rsidRPr="52561516">
        <w:rPr>
          <w:rStyle w:val="Ninguno"/>
          <w:rFonts w:ascii="Arial" w:hAnsi="Arial"/>
        </w:rPr>
        <w:t>de el/la usuario</w:t>
      </w:r>
      <w:bookmarkEnd w:id="25"/>
      <w:r w:rsidRPr="52561516">
        <w:rPr>
          <w:rStyle w:val="Ninguno"/>
          <w:rFonts w:ascii="Arial" w:hAnsi="Arial"/>
        </w:rPr>
        <w:t xml:space="preserve">/a. </w:t>
      </w:r>
    </w:p>
    <w:p w14:paraId="3625A673" w14:textId="77777777" w:rsidR="00FF0ECE" w:rsidRPr="00AF2DB0" w:rsidRDefault="00FF0EC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AF2DB0">
        <w:rPr>
          <w:rStyle w:val="Ninguno"/>
          <w:rFonts w:ascii="Arial" w:hAnsi="Arial"/>
          <w:u w:color="FF0000"/>
        </w:rPr>
        <w:t>Comunicarse de modo efectivo y claro, tanto de forma oral como escrita, con los/las usuarios/as del sistema sanitario, así como con otros profesionales.</w:t>
      </w:r>
    </w:p>
    <w:p w14:paraId="0625BFE5" w14:textId="77777777" w:rsidR="00B1569E" w:rsidRPr="00C05912" w:rsidRDefault="00B1569E" w:rsidP="004265CF">
      <w:pPr>
        <w:pStyle w:val="Textoindependien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C05912">
        <w:rPr>
          <w:rStyle w:val="Ninguno"/>
          <w:rFonts w:ascii="Arial" w:hAnsi="Arial"/>
          <w:u w:color="FF0000"/>
        </w:rPr>
        <w:t xml:space="preserve">Incorporar los principios éticos y legales de la profesión a la práctica profesional, así como integrar los aspectos sociales y comunitarios en la toma de decisiones. </w:t>
      </w:r>
    </w:p>
    <w:p w14:paraId="31EEC44E" w14:textId="1000D70C" w:rsidR="00FF0ECE" w:rsidRDefault="00FF0ECE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2AB9BB45" w14:textId="0FE07B8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6" w:name="_Toc162953736"/>
      <w:bookmarkStart w:id="27" w:name="_Toc162956420"/>
      <w:bookmarkStart w:id="28" w:name="_Toc162960242"/>
      <w:bookmarkStart w:id="29" w:name="_Toc163501870"/>
      <w:bookmarkStart w:id="30" w:name="_Toc19880259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6"/>
      <w:bookmarkEnd w:id="27"/>
      <w:bookmarkEnd w:id="28"/>
      <w:bookmarkEnd w:id="29"/>
      <w:bookmarkEnd w:id="30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31" w:name="_Toc162953737"/>
      <w:bookmarkStart w:id="32" w:name="_Toc162956421"/>
    </w:p>
    <w:p w14:paraId="0505B3DC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33" w:name="_Toc162960243"/>
      <w:bookmarkStart w:id="34" w:name="_Toc163501871"/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transversales.</w:t>
      </w:r>
    </w:p>
    <w:p w14:paraId="46D1A369" w14:textId="77777777" w:rsidR="00FF0ECE" w:rsidRPr="00AF2DB0" w:rsidRDefault="00FF0ECE" w:rsidP="004265CF">
      <w:pPr>
        <w:pStyle w:val="Textosinformato"/>
        <w:numPr>
          <w:ilvl w:val="0"/>
          <w:numId w:val="1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  el/la alumno/a será capaz de demostrar que sabe hacer lo siguiente:</w:t>
      </w:r>
    </w:p>
    <w:p w14:paraId="7376DE97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 xml:space="preserve">Utilizar de forma adecuada las normas gramaticales y ortográficas en la redacción de textos. </w:t>
      </w:r>
    </w:p>
    <w:p w14:paraId="324632D4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Realizar correctamente exposiciones orales, utilizando recursos lingüísticos y de comunicación no verbal.</w:t>
      </w:r>
    </w:p>
    <w:p w14:paraId="4A18BF1D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ind w:right="-716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Analizar la información y extraer los aspectos relevantes.</w:t>
      </w:r>
    </w:p>
    <w:p w14:paraId="32689C0B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Estructurar de forma ordenada tanto la información oral como escrita.</w:t>
      </w:r>
    </w:p>
    <w:p w14:paraId="72372A09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Emplear un lenguaje técnico adecuado relacionado con la disciplina.</w:t>
      </w:r>
    </w:p>
    <w:p w14:paraId="49548585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Analizar, integrar e Interpretar la información con el fin de extraer conclusiones y poder justificarlas.</w:t>
      </w:r>
    </w:p>
    <w:p w14:paraId="4A9308AC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5C081A9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específicas.</w:t>
      </w:r>
    </w:p>
    <w:p w14:paraId="453AD556" w14:textId="77777777" w:rsidR="00FF0ECE" w:rsidRPr="00AF2DB0" w:rsidRDefault="00FF0ECE" w:rsidP="004265CF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ind w:right="-149"/>
        <w:contextualSpacing w:val="0"/>
        <w:rPr>
          <w:rStyle w:val="Ninguno"/>
        </w:rPr>
      </w:pPr>
      <w:r w:rsidRPr="00AF2DB0">
        <w:rPr>
          <w:rStyle w:val="Ninguno"/>
          <w:rFonts w:ascii="Arial" w:hAnsi="Arial"/>
          <w:u w:val="single"/>
        </w:rPr>
        <w:t>De conocimiento.</w:t>
      </w:r>
      <w:r w:rsidRPr="00AF2DB0">
        <w:rPr>
          <w:rStyle w:val="Ninguno"/>
          <w:rFonts w:ascii="Arial" w:hAnsi="Arial"/>
        </w:rPr>
        <w:t xml:space="preserve"> El/la alumno/a será capaz de demostrar conocimiento en:</w:t>
      </w:r>
    </w:p>
    <w:p w14:paraId="7D170CC5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Las bases teóricas que fundamentan la aplicación de los procedimientos generales de Fisioterapia: Masoterapia, Hidroterapia, Helioterapia, Climatoterapia y Cinesiterapia Instrumental.</w:t>
      </w:r>
    </w:p>
    <w:p w14:paraId="7851DB2C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La metodología de aplicación de los procedimientos fisioterapéuticos generales antes mencionados.</w:t>
      </w:r>
    </w:p>
    <w:p w14:paraId="77521FB1" w14:textId="77777777" w:rsidR="00FF0ECE" w:rsidRPr="00AF2DB0" w:rsidRDefault="00FF0ECE" w:rsidP="004265CF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rPr>
          <w:rFonts w:ascii="Arial" w:hAnsi="Arial"/>
        </w:rPr>
      </w:pPr>
      <w:r w:rsidRPr="00AF2DB0">
        <w:rPr>
          <w:rStyle w:val="Ninguno"/>
          <w:rFonts w:ascii="Arial" w:hAnsi="Arial"/>
          <w:u w:val="single"/>
        </w:rPr>
        <w:t>De habilidad.</w:t>
      </w:r>
      <w:r w:rsidRPr="00AF2DB0">
        <w:rPr>
          <w:rStyle w:val="Ninguno"/>
          <w:rFonts w:ascii="Arial" w:hAnsi="Arial"/>
        </w:rPr>
        <w:t xml:space="preserve"> El/la alumno/a será capaz de demostrar que sabe hacer lo siguiente:</w:t>
      </w:r>
    </w:p>
    <w:p w14:paraId="2496BB1E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Desarrollar las habilidades necesarias para el empleo de los procedimientos fisioterapéuticos vinculados a la Masoterapia, Hidroterapia, Helioterapia, Climatoterapia y Cinesiterapia Instrumental.</w:t>
      </w:r>
    </w:p>
    <w:p w14:paraId="45954471" w14:textId="77777777" w:rsidR="00FF0ECE" w:rsidRPr="00AF2DB0" w:rsidRDefault="00FF0ECE" w:rsidP="004265CF">
      <w:pPr>
        <w:pStyle w:val="Cuerpo"/>
        <w:numPr>
          <w:ilvl w:val="0"/>
          <w:numId w:val="19"/>
        </w:numPr>
        <w:spacing w:line="360" w:lineRule="auto"/>
        <w:rPr>
          <w:rFonts w:ascii="Arial" w:hAnsi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 xml:space="preserve">Diseñar el Plan de Intervención de Fisioterapia dirigido a la aplicación de los procedimientos generales antes mencionados, empleando habilidades de resolución de problemas y razonamiento crítico en consonancia con los recursos disponibles, formulando los objetivos de intervención, seleccionando los protocolos o procedimientos más adecuados a la </w:t>
      </w:r>
      <w:r w:rsidRPr="00AF2DB0">
        <w:rPr>
          <w:rStyle w:val="Ninguno"/>
          <w:rFonts w:ascii="Arial" w:hAnsi="Arial"/>
          <w:color w:val="auto"/>
        </w:rPr>
        <w:lastRenderedPageBreak/>
        <w:t>atención planificada, atendiendo a criterios de adecuación, validez y eficacia.</w:t>
      </w:r>
    </w:p>
    <w:p w14:paraId="6997F311" w14:textId="5D20AA4B" w:rsidR="00B1569E" w:rsidRDefault="00B1569E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2520921" w14:textId="0131ABC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5" w:name="_Toc19880259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31"/>
      <w:bookmarkEnd w:id="32"/>
      <w:bookmarkEnd w:id="33"/>
      <w:bookmarkEnd w:id="34"/>
      <w:bookmarkEnd w:id="35"/>
    </w:p>
    <w:p w14:paraId="2B4B7CA9" w14:textId="09FA1CEA" w:rsidR="0001410A" w:rsidRDefault="0001410A" w:rsidP="0001410A"/>
    <w:p w14:paraId="5B0E94FC" w14:textId="77777777" w:rsidR="00FF0ECE" w:rsidRPr="00AF2DB0" w:rsidRDefault="00FF0ECE" w:rsidP="5256151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La asignatura de Procedimientos Generales de Intervención en Fisioterapia I está dividida en dos partes. La primera, que se desarrolla en ambos semestres, versa sobre Masoterapia, Hidroterapia, Climatoterapia y Helioterapia; y la segunda, sobre Cinesiterapia Instrumental, impartida en el segundo semestre. En ellas se pretende establecer el marco teórico y práctico de la actuación de la Fisioterapia a través de la aplicación del masaje, el agua, el clima, las radiaciones solares y el movimiento mediante el uso de instrumentos simples.</w:t>
      </w:r>
    </w:p>
    <w:p w14:paraId="59766103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2D748549" w14:textId="77777777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La distribución de la materia se lleva a cabo del siguiente modo:</w:t>
      </w:r>
    </w:p>
    <w:p w14:paraId="52CD326C" w14:textId="77777777" w:rsidR="00FF0ECE" w:rsidRDefault="00FF0ECE" w:rsidP="00FF0ECE">
      <w:pPr>
        <w:pStyle w:val="Textosinformato"/>
        <w:spacing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</w:rPr>
      </w:pPr>
    </w:p>
    <w:p w14:paraId="6A2A0926" w14:textId="6DC36632" w:rsidR="00FF0ECE" w:rsidRPr="004C36DE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  <w:r w:rsidRPr="004C36DE">
        <w:rPr>
          <w:rStyle w:val="Ninguno"/>
          <w:rFonts w:ascii="Arial" w:hAnsi="Arial"/>
          <w:b/>
          <w:bCs/>
          <w:color w:val="auto"/>
          <w:sz w:val="24"/>
          <w:szCs w:val="24"/>
          <w:u w:val="single"/>
        </w:rPr>
        <w:t>A. MASOTERAPIA, HIDROTERAPIA, CLIMATOTERAPIA Y HELIOTERAPIA.</w:t>
      </w:r>
    </w:p>
    <w:p w14:paraId="66769ECE" w14:textId="77777777" w:rsidR="004C36DE" w:rsidRDefault="004C36D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</w:p>
    <w:p w14:paraId="25A1A6FE" w14:textId="6268B863" w:rsidR="00FF0ECE" w:rsidRDefault="00FF0ECE" w:rsidP="00FF0ECE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I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</w:p>
    <w:p w14:paraId="4FE470AD" w14:textId="30396464" w:rsidR="00FF0ECE" w:rsidRPr="00AF2DB0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MASOTERAPIA</w:t>
      </w:r>
    </w:p>
    <w:p w14:paraId="09C38321" w14:textId="20053BA5" w:rsid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Principios generales de la Masoterapia: definición, marco jurídico del masaje, clasificación, efectos fisiológicos, principios de aplicación, maniobras fundamentales, indicaciones y contraindicaciones. </w:t>
      </w:r>
    </w:p>
    <w:p w14:paraId="2C8A3A25" w14:textId="03CDF3F3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2.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La piel: Estructura y funciones. </w:t>
      </w:r>
    </w:p>
    <w:p w14:paraId="4DE556E9" w14:textId="0D7E2BF8" w:rsidR="00FF0ECE" w:rsidRPr="00FF0ECE" w:rsidRDefault="00FF0ECE" w:rsidP="004C36DE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Tema 3. </w:t>
      </w:r>
      <w:r w:rsidR="004C36DE">
        <w:rPr>
          <w:rStyle w:val="Ninguno"/>
          <w:rFonts w:ascii="Arial" w:hAnsi="Arial"/>
          <w:color w:val="auto"/>
          <w:sz w:val="24"/>
          <w:szCs w:val="24"/>
        </w:rPr>
        <w:tab/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Masaje de espalda*.</w:t>
      </w:r>
    </w:p>
    <w:p w14:paraId="72440EB2" w14:textId="3C697441" w:rsidR="00FF0ECE" w:rsidRPr="004C36DE" w:rsidRDefault="00FF0ECE" w:rsidP="004C36DE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Tema 4. </w:t>
      </w:r>
      <w:r w:rsidR="004C36DE">
        <w:rPr>
          <w:rStyle w:val="Ninguno"/>
          <w:rFonts w:ascii="Arial" w:hAnsi="Arial"/>
          <w:color w:val="auto"/>
          <w:sz w:val="24"/>
          <w:szCs w:val="24"/>
        </w:rPr>
        <w:tab/>
      </w: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Masaje cervical*: </w:t>
      </w:r>
      <w:r>
        <w:rPr>
          <w:rStyle w:val="Ninguno"/>
          <w:rFonts w:ascii="Arial" w:hAnsi="Arial"/>
          <w:color w:val="auto"/>
          <w:sz w:val="24"/>
          <w:szCs w:val="24"/>
        </w:rPr>
        <w:t>E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n sedestación y en decúbito prono y decúbito supino.</w:t>
      </w:r>
    </w:p>
    <w:p w14:paraId="37F4ABA4" w14:textId="0D120F25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5.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Masaje de la extremidad superior*</w:t>
      </w:r>
    </w:p>
    <w:p w14:paraId="4069787D" w14:textId="6E344254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6.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Masaje de la extremidad inferior*</w:t>
      </w:r>
    </w:p>
    <w:p w14:paraId="294018F2" w14:textId="14D68A14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7.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Masaje del abdomen*</w:t>
      </w:r>
    </w:p>
    <w:p w14:paraId="1B09C4F9" w14:textId="7EBC3F3B" w:rsidR="00FF0ECE" w:rsidRPr="00FF0EC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8.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Masaje Infantil* </w:t>
      </w:r>
    </w:p>
    <w:p w14:paraId="60D63BC1" w14:textId="77777777" w:rsidR="00FF0ECE" w:rsidRPr="00BB00E1" w:rsidRDefault="00FF0EC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color w:val="auto"/>
          <w:sz w:val="24"/>
          <w:szCs w:val="24"/>
        </w:rPr>
      </w:pPr>
      <w:r w:rsidRPr="00BB00E1">
        <w:rPr>
          <w:rStyle w:val="Ninguno"/>
          <w:rFonts w:ascii="Arial" w:hAnsi="Arial"/>
          <w:i/>
          <w:color w:val="auto"/>
          <w:sz w:val="24"/>
          <w:szCs w:val="24"/>
        </w:rPr>
        <w:t>* En las distintas regiones se realizará un protocolo con las maniobras a aplicar en cada una de las zonas.</w:t>
      </w:r>
    </w:p>
    <w:p w14:paraId="15BF36E7" w14:textId="77777777" w:rsidR="00FF0ECE" w:rsidRPr="00AF2DB0" w:rsidRDefault="00FF0ECE" w:rsidP="00FF0ECE">
      <w:pPr>
        <w:rPr>
          <w:rStyle w:val="Ninguno"/>
          <w:rFonts w:ascii="Arial" w:hAnsi="Arial" w:cs="Arial Unicode MS"/>
          <w:b/>
          <w:bCs/>
          <w:u w:color="000000"/>
          <w:lang w:val="es-ES_tradnl"/>
        </w:rPr>
      </w:pPr>
    </w:p>
    <w:p w14:paraId="057B752D" w14:textId="77777777" w:rsidR="004C36DE" w:rsidRDefault="004C36DE" w:rsidP="00FF0ECE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560979D8" w14:textId="194E2E96" w:rsidR="004C36DE" w:rsidRDefault="004C36DE" w:rsidP="004C36DE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I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</w:p>
    <w:p w14:paraId="63AA02F3" w14:textId="71F8FED8" w:rsidR="00FF0ECE" w:rsidRPr="00AF2DB0" w:rsidRDefault="004C36D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HIDROTERAPIA </w:t>
      </w:r>
    </w:p>
    <w:p w14:paraId="0C40059D" w14:textId="62DC549B" w:rsidR="00FF0ECE" w:rsidRPr="00AF2DB0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Antecedentes históricos, definiciones, efectos fisiológicos, clasificación de las aguas mineromedicinales, conceptos físicos relacionados, técnicas de aplicación, formas de aplicación, procedimientos hidrocinéticos, otros métodos relacionados, indicaciones y contraindicaciones. </w:t>
      </w:r>
    </w:p>
    <w:p w14:paraId="04D277E5" w14:textId="77777777" w:rsidR="004C36DE" w:rsidRDefault="004C36DE" w:rsidP="00FF0ECE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46BA3B7" w14:textId="33793325" w:rsidR="004C36DE" w:rsidRDefault="004C36DE" w:rsidP="004C36DE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II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I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</w:p>
    <w:p w14:paraId="0F2409A4" w14:textId="3479DE9D" w:rsidR="00FF0ECE" w:rsidRPr="00AF2DB0" w:rsidRDefault="004C36DE" w:rsidP="00FF0ECE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CLIMATOTERAPIA Y HELIOTERAPIA</w:t>
      </w:r>
    </w:p>
    <w:p w14:paraId="7492957E" w14:textId="5B849436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Climatoterapia: definiciones, clasificación, efectos fisiológicos, técnica de aplicación, indicaciones y contraindicaciones.</w:t>
      </w:r>
    </w:p>
    <w:p w14:paraId="367DF677" w14:textId="39FB0BB7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2.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Helioterapia: definición, clasificación de las radiaciones solares, efectos de las radiaciones solares sobre el organismo, técnica de aplicación, indicaciones y contraindicaciones. </w:t>
      </w:r>
    </w:p>
    <w:p w14:paraId="1964F818" w14:textId="77777777" w:rsidR="00FF0ECE" w:rsidRPr="00AF2DB0" w:rsidRDefault="00FF0ECE" w:rsidP="00FF0ECE">
      <w:pPr>
        <w:pStyle w:val="Cuerpo"/>
        <w:rPr>
          <w:rStyle w:val="Ninguno"/>
          <w:rFonts w:ascii="Arial" w:eastAsia="Arial" w:hAnsi="Arial" w:cs="Arial"/>
          <w:i/>
          <w:iCs/>
          <w:color w:val="auto"/>
        </w:rPr>
      </w:pPr>
    </w:p>
    <w:p w14:paraId="02F95B92" w14:textId="77777777" w:rsidR="004C36DE" w:rsidRDefault="004C36DE" w:rsidP="00FF0ECE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518E616C" w14:textId="345A303D" w:rsidR="00FF0ECE" w:rsidRPr="004C36DE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hAnsi="Arial"/>
          <w:b/>
          <w:bCs/>
          <w:color w:val="auto"/>
          <w:sz w:val="24"/>
          <w:szCs w:val="24"/>
          <w:u w:val="single"/>
        </w:rPr>
      </w:pPr>
      <w:r w:rsidRPr="004C36DE">
        <w:rPr>
          <w:rStyle w:val="Ninguno"/>
          <w:rFonts w:ascii="Arial" w:hAnsi="Arial"/>
          <w:b/>
          <w:bCs/>
          <w:color w:val="auto"/>
          <w:sz w:val="24"/>
          <w:szCs w:val="24"/>
          <w:u w:val="single"/>
        </w:rPr>
        <w:t>B. CINESITERAPIA INSTRUMENTAL</w:t>
      </w:r>
    </w:p>
    <w:p w14:paraId="0E21EEEB" w14:textId="77777777" w:rsidR="00FF0ECE" w:rsidRDefault="00FF0ECE" w:rsidP="00FF0ECE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6EC9B6AB" w14:textId="4B2D34E9" w:rsidR="004C36DE" w:rsidRDefault="004C36DE" w:rsidP="004C36DE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U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NIDAD DIDÁCTICA</w:t>
      </w: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IV:</w:t>
      </w:r>
    </w:p>
    <w:p w14:paraId="5E3C489F" w14:textId="47956AA3" w:rsidR="00FF0ECE" w:rsidRPr="00AF2DB0" w:rsidRDefault="004C36DE" w:rsidP="00FF0EC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>CINESITERAPIA INSTRUMENTAL</w:t>
      </w:r>
    </w:p>
    <w:p w14:paraId="49BAD42D" w14:textId="39E0B920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La Cinesiterapia: concepto y definición, clasificación, efectos fisiológicos, efectos terapéuticos, indicaciones y contraindicaciones.</w:t>
      </w:r>
    </w:p>
    <w:p w14:paraId="1F6AA914" w14:textId="6DE111DC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2.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Movimiento y postura: posición anatómica, ejes articulares, planos, descripción y denominación de los movimientos y descripción y denominación de las posturas.</w:t>
      </w:r>
    </w:p>
    <w:p w14:paraId="59E518DD" w14:textId="6A3FE0BC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3.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Nociones básicas sobre fisiología articular: funciones de las articulaciones, elementos articulares, tipos morfológicos de articulaciones y el hueso como palanca.</w:t>
      </w:r>
    </w:p>
    <w:p w14:paraId="44F7C3C1" w14:textId="46D6C232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4.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El músculo: la contracción muscular, tipos de contracción muscular, leyes que rigen la contracción muscular y denominación de los grupos musculares.</w:t>
      </w:r>
    </w:p>
    <w:p w14:paraId="701DAB69" w14:textId="5DE0DE7C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5.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Las suspensiones: concepto, tipos: axial concéntrica, axial excéntrica y pendular, efectos terapéuticos, indicaciones.</w:t>
      </w:r>
    </w:p>
    <w:p w14:paraId="3D45D55A" w14:textId="7EF43102" w:rsidR="00FF0ECE" w:rsidRPr="00AF2DB0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lastRenderedPageBreak/>
        <w:t>Tema 6.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Fortalecimiento por sistemas de pesos y poleas: leyes físicas de los sistemas de poleas, principios del fortalecimiento muscular mediante pesos y poleas, efectos terapéuticos, indicaciones, contraindicaciones.</w:t>
      </w:r>
    </w:p>
    <w:p w14:paraId="3B16C16D" w14:textId="6C379C96" w:rsidR="00FF0ECE" w:rsidRPr="004C36DE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7.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Fortalecimiento mediante muelles: principios del fortalecimiento por muelles, indicaciones, contraindicaciones.</w:t>
      </w:r>
    </w:p>
    <w:p w14:paraId="7307435E" w14:textId="22D4653E" w:rsidR="00FF0ECE" w:rsidRPr="00AF2DB0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8.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Los autopasivos: conceptos generales, normas para su aplicación, efectos terapéuticos, indicaciones, contraindicaciones.</w:t>
      </w:r>
    </w:p>
    <w:p w14:paraId="78B06601" w14:textId="3CA45009" w:rsidR="00FF0ECE" w:rsidRPr="00BB00E1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9.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La tracción vertebral: normas para su aplicación, efectos terapéuticos, tracción continua e intermitente, tracción cervical y lumbar, indicaciones y contraindicaciones. </w:t>
      </w:r>
    </w:p>
    <w:p w14:paraId="2246341E" w14:textId="28682921" w:rsidR="00FF0ECE" w:rsidRPr="00BB00E1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10.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Métodos de entrenamiento muscular instrumental:  Reeducación o entrenamiento muscular por fortalecimiento, principios del entrenamiento muscular dinámico de De Lorme y Watkins, instrumentos para el entrenamiento con cargas directas e indirectas, instrumentos para un entrenamiento funcional. Principios básicos del entrenamiento en suspensión.</w:t>
      </w:r>
    </w:p>
    <w:p w14:paraId="7A4A3132" w14:textId="47A256ED" w:rsidR="00FF0ECE" w:rsidRPr="00BB00E1" w:rsidRDefault="00FF0ECE" w:rsidP="52561516">
      <w:pPr>
        <w:pStyle w:val="Textosinformato"/>
        <w:tabs>
          <w:tab w:val="left" w:pos="1134"/>
        </w:tabs>
        <w:spacing w:line="360" w:lineRule="auto"/>
        <w:ind w:left="1134" w:hanging="1134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Tema 11.</w:t>
      </w:r>
      <w:r>
        <w:tab/>
      </w: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Mecanoterapia: mecanoterapia, rueda de hombro, polea fija, pesas, halterios, mesa universal de manos, plataformas inestables, plano inclinado, espalderas, paralelas, muletas, bastones y andadores y su utilización en la marcha, etc.</w:t>
      </w:r>
    </w:p>
    <w:p w14:paraId="5A8BE11C" w14:textId="77777777" w:rsidR="00E03C58" w:rsidRPr="00FF0ECE" w:rsidRDefault="00E03C58" w:rsidP="0001410A">
      <w:pPr>
        <w:rPr>
          <w:lang w:val="es-ES_tradnl"/>
        </w:rPr>
      </w:pPr>
    </w:p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6" w:name="_Toc162953738"/>
      <w:bookmarkStart w:id="37" w:name="_Toc162956422"/>
      <w:bookmarkStart w:id="38" w:name="_Toc162960244"/>
      <w:bookmarkStart w:id="39" w:name="_Toc163501872"/>
      <w:bookmarkStart w:id="40" w:name="_Toc19880259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6"/>
      <w:bookmarkEnd w:id="37"/>
      <w:bookmarkEnd w:id="38"/>
      <w:bookmarkEnd w:id="39"/>
      <w:bookmarkEnd w:id="40"/>
    </w:p>
    <w:p w14:paraId="63500093" w14:textId="77777777" w:rsidR="00D004B6" w:rsidRDefault="00D004B6" w:rsidP="00D004B6"/>
    <w:p w14:paraId="406A4470" w14:textId="38A78201" w:rsidR="00C14FA1" w:rsidRDefault="00C14FA1" w:rsidP="0001410A">
      <w:pPr>
        <w:rPr>
          <w:lang w:val="es-ES_tradnl"/>
        </w:rPr>
      </w:pPr>
    </w:p>
    <w:p w14:paraId="0160CDA9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 xml:space="preserve">A. Masoterapia, Hidroterapia, Helioterapia y Climatoterapia: </w:t>
      </w:r>
    </w:p>
    <w:p w14:paraId="79BE88EF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Torres M, Salvat I. Guía de masoterapia para fisioterapeutas. Madrid: Médica panamericana; 2006.</w:t>
      </w:r>
    </w:p>
    <w:p w14:paraId="1D98300A" w14:textId="77777777" w:rsidR="004C36DE" w:rsidRPr="00AF2DB0" w:rsidRDefault="004C36DE" w:rsidP="52561516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Duffield MH. Ejercicios en el agua. Barcelona: Editorial Jims; 1985.</w:t>
      </w:r>
    </w:p>
    <w:p w14:paraId="7277AE58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Pérez- Fernández MR. Principios de hidroterapia y balneoterapia. Madrid: McGraw-Hill- Interamericana; 2005.</w:t>
      </w:r>
    </w:p>
    <w:p w14:paraId="74686771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Armijo M. Curas balnearias y climáticas. 2ª ed. Madrid: Editorial complutense; 1994. </w:t>
      </w:r>
    </w:p>
    <w:p w14:paraId="64555575" w14:textId="77777777" w:rsidR="004C36DE" w:rsidRDefault="004C36DE" w:rsidP="52561516">
      <w:pPr>
        <w:pStyle w:val="Textosinformato"/>
        <w:numPr>
          <w:ilvl w:val="0"/>
          <w:numId w:val="20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lastRenderedPageBreak/>
        <w:t>Clay JH, Pounds DM. Masoterapia clínica básica: integración terapéutica anatómica. Madrid: McGraw-Hill- Interamericana; 2004.</w:t>
      </w:r>
    </w:p>
    <w:p w14:paraId="38BC49A3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</w:p>
    <w:p w14:paraId="2A61CDC7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B. Cinesiterapia Instrumental:</w:t>
      </w:r>
    </w:p>
    <w:p w14:paraId="052023CA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6AE235A2">
        <w:rPr>
          <w:rStyle w:val="Ninguno"/>
          <w:rFonts w:ascii="Arial" w:hAnsi="Arial"/>
          <w:color w:val="auto"/>
          <w:sz w:val="24"/>
          <w:szCs w:val="24"/>
        </w:rPr>
        <w:t>Igual C, Muñoz E, Aramburu C. Fisioterapia general: cinesiterapia. Madrid: Editorial Síntesis; 1996.</w:t>
      </w:r>
    </w:p>
    <w:p w14:paraId="3D099D5A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6AE235A2">
        <w:rPr>
          <w:rStyle w:val="Ninguno"/>
          <w:rFonts w:ascii="Arial" w:hAnsi="Arial"/>
          <w:color w:val="auto"/>
          <w:sz w:val="24"/>
          <w:szCs w:val="24"/>
        </w:rPr>
        <w:t>Martínez-Gil JL, Martínez-Cañadas J. Poleas y suspensiones en la actividad física y la fisioterapia. Madrid: Editorial Aran Ediciones SL; 2008.</w:t>
      </w:r>
    </w:p>
    <w:p w14:paraId="34E65C8A" w14:textId="77777777" w:rsidR="004C36DE" w:rsidRPr="00AF2DB0" w:rsidRDefault="004C36DE" w:rsidP="004265CF">
      <w:pPr>
        <w:pStyle w:val="Textosinformato"/>
        <w:numPr>
          <w:ilvl w:val="0"/>
          <w:numId w:val="20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6AE235A2">
        <w:rPr>
          <w:rStyle w:val="Ninguno"/>
          <w:rFonts w:ascii="Arial" w:hAnsi="Arial"/>
          <w:color w:val="auto"/>
          <w:sz w:val="24"/>
          <w:szCs w:val="24"/>
        </w:rPr>
        <w:t>Dawes J. Guía completa del entrenamiento en suspensión con el TRX. Madrid: Ediciones Tutor; 2018.</w:t>
      </w:r>
    </w:p>
    <w:p w14:paraId="56CD0AB4" w14:textId="77777777" w:rsidR="004C36DE" w:rsidRDefault="004C36DE" w:rsidP="004C36DE">
      <w:pPr>
        <w:pStyle w:val="Textosinformato"/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0478E19E" w14:textId="15F7999E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Esta bibliografía se puede encontrar en la biblioteca de la Escuela Universitaria de Fisioterapia de la ONCE.</w:t>
      </w:r>
    </w:p>
    <w:p w14:paraId="0D333ABB" w14:textId="77777777" w:rsidR="004C36DE" w:rsidRPr="00D004B6" w:rsidRDefault="004C36DE" w:rsidP="0001410A">
      <w:pPr>
        <w:rPr>
          <w:lang w:val="es-ES_tradnl"/>
        </w:rPr>
      </w:pPr>
    </w:p>
    <w:p w14:paraId="6F4F30BE" w14:textId="77777777" w:rsidR="00797424" w:rsidRPr="0001410A" w:rsidRDefault="00797424" w:rsidP="0001410A"/>
    <w:p w14:paraId="4F9A5B81" w14:textId="13208019" w:rsidR="00B1569E" w:rsidRDefault="00B1569E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1" w:name="_Toc162953739"/>
      <w:bookmarkStart w:id="42" w:name="_Toc162956423"/>
      <w:bookmarkStart w:id="43" w:name="_Toc162960245"/>
      <w:bookmarkStart w:id="44" w:name="_Toc163501873"/>
    </w:p>
    <w:p w14:paraId="5C582344" w14:textId="20BB618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5" w:name="_Toc19880259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1"/>
      <w:bookmarkEnd w:id="42"/>
      <w:bookmarkEnd w:id="43"/>
      <w:bookmarkEnd w:id="44"/>
      <w:bookmarkEnd w:id="45"/>
    </w:p>
    <w:p w14:paraId="76BD96CA" w14:textId="624EB772" w:rsidR="0001410A" w:rsidRDefault="0001410A" w:rsidP="0001410A"/>
    <w:p w14:paraId="6BD79991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bookmarkStart w:id="46" w:name="_Toc162953740"/>
      <w:bookmarkStart w:id="47" w:name="_Toc162956424"/>
      <w:r w:rsidRPr="00AF2DB0">
        <w:rPr>
          <w:rStyle w:val="Ninguno"/>
          <w:rFonts w:ascii="Arial" w:hAnsi="Arial"/>
          <w:color w:val="auto"/>
          <w:sz w:val="24"/>
          <w:szCs w:val="24"/>
        </w:rPr>
        <w:t>Actividades presenciales.</w:t>
      </w:r>
    </w:p>
    <w:p w14:paraId="492B4CCE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1D2E61DD" w14:textId="673B427E" w:rsidR="004C36DE" w:rsidRPr="004C36DE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C36DE">
        <w:rPr>
          <w:rStyle w:val="Ninguno"/>
          <w:rFonts w:ascii="Arial" w:hAnsi="Arial"/>
          <w:color w:val="auto"/>
          <w:sz w:val="24"/>
          <w:szCs w:val="24"/>
        </w:rPr>
        <w:t>1. Clases teóricas: exposición oral por parte del equipo docente de los contenidos teóricos fundamentales de cada tema y utilización de la metodología de clase invertida.</w:t>
      </w:r>
    </w:p>
    <w:p w14:paraId="176D2BC3" w14:textId="77777777" w:rsidR="004C36DE" w:rsidRPr="00AF2DB0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2. Clases prácticas: el/la profesor/a, con ayuda de modelos anatómicos u otros elementos de apoyo, procederá a la explicación de los conceptos y demostración de las maniobras de masaje y cinesiterapia instrumental. A su vez, el/la alumno/a contará con los medios materiales e instrumentales necesarios para la reproducción y aplicación directa de las técnicas sobre sus compañeros/as de clase, siempre bajo la instrucción, seguimiento y corrección de el/la profesor/a o sus colaboradores. Las clases prácticas se alternarán con las clases teóricas con el fin de que el/la alumno/a consiga una adecuada integración de los conocimientos y de las habilidades que debe adquirir en cada Unidad Didáctica.</w:t>
      </w:r>
    </w:p>
    <w:p w14:paraId="52348E76" w14:textId="678B5071" w:rsidR="004C36DE" w:rsidRPr="00AF2DB0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32AD630A">
        <w:rPr>
          <w:rStyle w:val="Ninguno"/>
          <w:rFonts w:ascii="Arial" w:hAnsi="Arial"/>
          <w:color w:val="auto"/>
          <w:sz w:val="24"/>
          <w:szCs w:val="24"/>
        </w:rPr>
        <w:t xml:space="preserve">3. Tutorías programadas: se proporcionará una atención individualizada y/o grupal a los/las estudiantes, dirigida a: resolución de dudas acerca del contenido </w:t>
      </w:r>
      <w:r w:rsidRPr="32AD630A">
        <w:rPr>
          <w:rStyle w:val="Ninguno"/>
          <w:rFonts w:ascii="Arial" w:hAnsi="Arial"/>
          <w:color w:val="auto"/>
          <w:sz w:val="24"/>
          <w:szCs w:val="24"/>
        </w:rPr>
        <w:lastRenderedPageBreak/>
        <w:t xml:space="preserve">de las clases magistrales y de las clases prácticas; orientación de el/la alumno/a en el proceso de autoaprendizaje y adquisición de las competencias vinculadas con la asignatura </w:t>
      </w:r>
      <w:r w:rsidRPr="004C36DE">
        <w:rPr>
          <w:rStyle w:val="Ninguno"/>
          <w:rFonts w:ascii="Arial" w:hAnsi="Arial"/>
          <w:color w:val="auto"/>
          <w:sz w:val="24"/>
          <w:szCs w:val="24"/>
        </w:rPr>
        <w:t xml:space="preserve">y análisis del desarrollo de las clases y la metodología docente utilizada por los/las docentes. </w:t>
      </w:r>
      <w:r w:rsidRPr="32AD630A">
        <w:rPr>
          <w:rStyle w:val="Ninguno"/>
          <w:rFonts w:ascii="Arial" w:hAnsi="Arial"/>
          <w:color w:val="auto"/>
          <w:sz w:val="24"/>
          <w:szCs w:val="24"/>
        </w:rPr>
        <w:t xml:space="preserve">Durante el segundo semestre se le solicitará al estudiante la realización de un diario de curso, que será analizado durante esta tutoría. Se comunicará al alumno/a una hora de tutoría en cada semestre. </w:t>
      </w:r>
    </w:p>
    <w:p w14:paraId="454A2EAA" w14:textId="77777777" w:rsidR="004C36DE" w:rsidRPr="00AF2DB0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4. Tutorías: con los mismos objetivos que las anteriores. Se establecerá, dentro del calendario docente, una hora quincenal para atender a los/las alumnos/as que lo demanden.</w:t>
      </w:r>
    </w:p>
    <w:p w14:paraId="49ED1BE1" w14:textId="77777777" w:rsidR="004C36DE" w:rsidRPr="00AF2DB0" w:rsidRDefault="004C36DE" w:rsidP="004C36DE">
      <w:pPr>
        <w:pStyle w:val="Textosinformato"/>
        <w:spacing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5. Seminarios/ talleres: sesiones monográficas sobre aspectos del temario o tareas encomendadas al estudiante. Los seminarios/talleres estarán reflejados en el cronograma del curso.</w:t>
      </w:r>
    </w:p>
    <w:p w14:paraId="285364B3" w14:textId="77777777" w:rsidR="004C36DE" w:rsidRDefault="004C36DE" w:rsidP="004C36DE">
      <w:pPr>
        <w:pStyle w:val="Textosinformato"/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31256511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Actividades no presenciales.</w:t>
      </w:r>
    </w:p>
    <w:p w14:paraId="02A2F9A6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414FF8D2" w14:textId="77777777" w:rsidR="004C36DE" w:rsidRPr="00AF2DB0" w:rsidRDefault="004C36DE" w:rsidP="004C36DE">
      <w:pPr>
        <w:pStyle w:val="Textosinformato"/>
        <w:spacing w:after="240" w:line="360" w:lineRule="auto"/>
        <w:ind w:left="56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Estudio personal: preparación individual de lecturas para la obtención de información. Estudio de los conocimientos teóricos de la asignatura y práctica de las técnicas incluidas en la asignatura. </w:t>
      </w:r>
    </w:p>
    <w:p w14:paraId="225DDF77" w14:textId="77777777" w:rsidR="004C36DE" w:rsidRDefault="004C36DE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8" w:name="_Toc162953741"/>
      <w:bookmarkStart w:id="49" w:name="_Toc162956425"/>
      <w:bookmarkStart w:id="50" w:name="_Toc162960247"/>
      <w:bookmarkEnd w:id="46"/>
      <w:bookmarkEnd w:id="47"/>
      <w:r>
        <w:rPr>
          <w:rStyle w:val="Ninguno"/>
          <w:rFonts w:ascii="Arial" w:hAnsi="Arial"/>
          <w:b/>
          <w:bCs/>
        </w:rPr>
        <w:br w:type="page"/>
      </w:r>
    </w:p>
    <w:p w14:paraId="011FE0EF" w14:textId="27E8A064" w:rsidR="00D5454C" w:rsidRDefault="00D5454C" w:rsidP="00D5454C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19880259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IEMPO DE TRABAJO DEL ESTUDIANTE</w:t>
      </w:r>
      <w:bookmarkEnd w:id="51"/>
    </w:p>
    <w:p w14:paraId="3F04DF94" w14:textId="77777777" w:rsidR="00D5454C" w:rsidRDefault="00D5454C" w:rsidP="00D5454C"/>
    <w:p w14:paraId="390217CB" w14:textId="77777777" w:rsidR="00D5454C" w:rsidRDefault="00D5454C" w:rsidP="00D5454C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75"/>
        <w:gridCol w:w="4726"/>
        <w:gridCol w:w="1441"/>
        <w:gridCol w:w="1423"/>
      </w:tblGrid>
      <w:tr w:rsidR="004C36DE" w:rsidRPr="004C36DE" w14:paraId="7541DD39" w14:textId="77777777" w:rsidTr="004C36DE">
        <w:trPr>
          <w:trHeight w:val="562"/>
          <w:tblHeader/>
        </w:trPr>
        <w:tc>
          <w:tcPr>
            <w:tcW w:w="3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EB835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 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D97C7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494EB" w14:textId="77777777" w:rsidR="004C36DE" w:rsidRPr="004C36DE" w:rsidRDefault="004C36DE" w:rsidP="00BC28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4C36DE" w:rsidRPr="004C36DE" w14:paraId="38B6B5E2" w14:textId="77777777" w:rsidTr="004C36DE">
        <w:tblPrEx>
          <w:shd w:val="clear" w:color="auto" w:fill="CED7E7"/>
        </w:tblPrEx>
        <w:trPr>
          <w:trHeight w:val="287"/>
        </w:trPr>
        <w:tc>
          <w:tcPr>
            <w:tcW w:w="813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0DC73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607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614A6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Clases teóricas</w:t>
            </w:r>
          </w:p>
        </w:tc>
        <w:tc>
          <w:tcPr>
            <w:tcW w:w="7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2FB4C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72 h</w:t>
            </w:r>
          </w:p>
          <w:p w14:paraId="5D1F6807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(48%)</w:t>
            </w:r>
          </w:p>
        </w:tc>
        <w:tc>
          <w:tcPr>
            <w:tcW w:w="7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6B115" w14:textId="77777777" w:rsidR="004C36DE" w:rsidRPr="004C36DE" w:rsidRDefault="004C36DE" w:rsidP="00BC2802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60%</w:t>
            </w:r>
          </w:p>
          <w:p w14:paraId="6524329E" w14:textId="77777777" w:rsidR="004C36DE" w:rsidRPr="004C36DE" w:rsidRDefault="004C36DE" w:rsidP="00BC28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90 h</w:t>
            </w:r>
          </w:p>
        </w:tc>
      </w:tr>
      <w:tr w:rsidR="004C36DE" w:rsidRPr="004C36DE" w14:paraId="05E10AAE" w14:textId="77777777" w:rsidTr="004C36DE">
        <w:tblPrEx>
          <w:shd w:val="clear" w:color="auto" w:fill="CED7E7"/>
        </w:tblPrEx>
        <w:trPr>
          <w:trHeight w:val="29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46C7AD0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063FD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Clases prácticas</w:t>
            </w:r>
          </w:p>
        </w:tc>
        <w:tc>
          <w:tcPr>
            <w:tcW w:w="7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C65C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B561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5F79521B" w14:textId="77777777" w:rsidTr="004C36DE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56370C8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A6BA4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Seminarios/ Talleres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05B41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11 h (7,4%)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99D03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452FF61D" w14:textId="77777777" w:rsidTr="004C36DE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4C4FC3BA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4A252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Tutorías programadas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3DEE8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2 h (1,3%)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5030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0A0DB825" w14:textId="77777777" w:rsidTr="004C36DE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C01849C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938DA" w14:textId="77777777" w:rsidR="004C36DE" w:rsidRPr="004C36DE" w:rsidRDefault="004C36DE" w:rsidP="00BC2802">
            <w:pPr>
              <w:pStyle w:val="Cuerpo"/>
              <w:tabs>
                <w:tab w:val="left" w:pos="2190"/>
              </w:tabs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Realización del examen final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6D76A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5 h (3,3%)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DDA4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521B7649" w14:textId="77777777" w:rsidTr="004C36DE">
        <w:tblPrEx>
          <w:shd w:val="clear" w:color="auto" w:fill="CED7E7"/>
        </w:tblPrEx>
        <w:trPr>
          <w:trHeight w:val="572"/>
        </w:trPr>
        <w:tc>
          <w:tcPr>
            <w:tcW w:w="8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E1591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495E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Realización de actividades prácticas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1985A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17 h (11,4%)</w:t>
            </w:r>
          </w:p>
        </w:tc>
        <w:tc>
          <w:tcPr>
            <w:tcW w:w="7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EA29D" w14:textId="77777777" w:rsidR="004C36DE" w:rsidRPr="004C36DE" w:rsidRDefault="004C36DE" w:rsidP="00BC2802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40%</w:t>
            </w:r>
          </w:p>
          <w:p w14:paraId="66F14CC8" w14:textId="77777777" w:rsidR="004C36DE" w:rsidRPr="004C36DE" w:rsidRDefault="004C36DE" w:rsidP="00BC28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60 h</w:t>
            </w:r>
          </w:p>
        </w:tc>
      </w:tr>
      <w:tr w:rsidR="004C36DE" w:rsidRPr="004C36DE" w14:paraId="4C362B25" w14:textId="77777777" w:rsidTr="004C36DE">
        <w:tblPrEx>
          <w:shd w:val="clear" w:color="auto" w:fill="CED7E7"/>
        </w:tblPrEx>
        <w:trPr>
          <w:trHeight w:val="572"/>
        </w:trPr>
        <w:tc>
          <w:tcPr>
            <w:tcW w:w="81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0295C25D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E1638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Estudio semanal (1 h x 28 semanas)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7312C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28 h (18,6%)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632C2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7EECC1FB" w14:textId="77777777" w:rsidTr="004C36DE">
        <w:tblPrEx>
          <w:shd w:val="clear" w:color="auto" w:fill="CED7E7"/>
        </w:tblPrEx>
        <w:trPr>
          <w:trHeight w:val="567"/>
        </w:trPr>
        <w:tc>
          <w:tcPr>
            <w:tcW w:w="81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5220F25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BDD14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Preparación del examen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D0B8D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color w:val="auto"/>
                <w:sz w:val="24"/>
              </w:rPr>
              <w:t>15 h (10%)</w:t>
            </w:r>
          </w:p>
        </w:tc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0FE68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4C36DE" w:rsidRPr="004C36DE" w14:paraId="1BF8C86F" w14:textId="77777777" w:rsidTr="004C36DE">
        <w:tblPrEx>
          <w:shd w:val="clear" w:color="auto" w:fill="CED7E7"/>
        </w:tblPrEx>
        <w:trPr>
          <w:trHeight w:val="287"/>
        </w:trPr>
        <w:tc>
          <w:tcPr>
            <w:tcW w:w="3420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AB118" w14:textId="77777777" w:rsidR="004C36DE" w:rsidRPr="004C36DE" w:rsidRDefault="004C36DE" w:rsidP="00BC2802">
            <w:pPr>
              <w:pStyle w:val="Cuerpo"/>
              <w:spacing w:before="40" w:after="40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Carga total de horas de trabajo: 25 horas x 6 ECTS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8C9BF" w14:textId="77777777" w:rsidR="004C36DE" w:rsidRPr="004C36DE" w:rsidRDefault="004C36DE" w:rsidP="00BC2802">
            <w:pPr>
              <w:pStyle w:val="Cuerpo"/>
              <w:spacing w:before="40" w:after="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C36DE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150 h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09109" w14:textId="77777777" w:rsidR="004C36DE" w:rsidRPr="004C36DE" w:rsidRDefault="004C36DE" w:rsidP="00BC28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6188D43E" w14:textId="5A610D05" w:rsidR="00D5454C" w:rsidRDefault="00D5454C" w:rsidP="002E4BA9">
      <w:pPr>
        <w:rPr>
          <w:lang w:val="es-ES_tradnl"/>
        </w:rPr>
      </w:pPr>
    </w:p>
    <w:p w14:paraId="583D6EC1" w14:textId="77777777" w:rsidR="004C36DE" w:rsidRPr="00D5454C" w:rsidRDefault="004C36DE" w:rsidP="002E4BA9">
      <w:pPr>
        <w:rPr>
          <w:lang w:val="es-ES_tradnl"/>
        </w:rPr>
      </w:pPr>
    </w:p>
    <w:p w14:paraId="057DCF44" w14:textId="1E4041AD" w:rsidR="00D5454C" w:rsidRDefault="00D5454C" w:rsidP="002E4BA9"/>
    <w:p w14:paraId="22243B14" w14:textId="77777777" w:rsidR="00D5454C" w:rsidRPr="002E4BA9" w:rsidRDefault="00D5454C" w:rsidP="002E4BA9"/>
    <w:p w14:paraId="1236F2EF" w14:textId="7732C66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2" w:name="_Toc163501899"/>
      <w:bookmarkStart w:id="53" w:name="_Toc163502234"/>
      <w:bookmarkStart w:id="54" w:name="_Toc19880259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8"/>
      <w:bookmarkEnd w:id="49"/>
      <w:bookmarkEnd w:id="50"/>
      <w:bookmarkEnd w:id="52"/>
      <w:bookmarkEnd w:id="53"/>
      <w:bookmarkEnd w:id="54"/>
    </w:p>
    <w:p w14:paraId="7F572DDC" w14:textId="726BC428" w:rsidR="0001410A" w:rsidRDefault="0001410A" w:rsidP="0001410A"/>
    <w:p w14:paraId="2B51325C" w14:textId="263CCB99" w:rsidR="00D004B6" w:rsidRDefault="00D004B6" w:rsidP="0001410A"/>
    <w:p w14:paraId="055B8633" w14:textId="23380F4C" w:rsidR="00B1569E" w:rsidRDefault="00B1569E" w:rsidP="0001410A"/>
    <w:p w14:paraId="6B9D4810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i/>
          <w:i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i/>
          <w:iCs/>
          <w:color w:val="auto"/>
          <w:sz w:val="24"/>
          <w:szCs w:val="24"/>
        </w:rPr>
        <w:t>A. Consideraciones generales.</w:t>
      </w:r>
    </w:p>
    <w:p w14:paraId="0BE28FE4" w14:textId="77777777" w:rsidR="004C36DE" w:rsidRPr="00AF2DB0" w:rsidRDefault="004C36DE" w:rsidP="004C36DE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1. La evaluación de el/la alumno/a estará basada en la valoración de las competencias que ha de adquirir.</w:t>
      </w:r>
    </w:p>
    <w:p w14:paraId="0DB6DDE5" w14:textId="77777777" w:rsidR="004C36DE" w:rsidRPr="00BB00E1" w:rsidRDefault="004C36DE" w:rsidP="004C36DE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2. Los componentes de evaluación que se llevarán a cabo se agrupan en:</w:t>
      </w:r>
    </w:p>
    <w:p w14:paraId="3B6B5948" w14:textId="3C056EE2" w:rsidR="004C36DE" w:rsidRPr="004C36DE" w:rsidRDefault="004C36DE" w:rsidP="004265CF">
      <w:pPr>
        <w:pStyle w:val="Textosinformato"/>
        <w:numPr>
          <w:ilvl w:val="0"/>
          <w:numId w:val="21"/>
        </w:numPr>
        <w:spacing w:line="360" w:lineRule="auto"/>
        <w:ind w:left="1276" w:hanging="425"/>
        <w:jc w:val="both"/>
        <w:rPr>
          <w:rFonts w:ascii="Arial" w:hAnsi="Arial"/>
          <w:color w:val="auto"/>
          <w:sz w:val="24"/>
          <w:szCs w:val="24"/>
        </w:rPr>
      </w:pPr>
      <w:r w:rsidRPr="71E74CA5">
        <w:rPr>
          <w:rStyle w:val="Ninguno"/>
          <w:rFonts w:ascii="Arial" w:hAnsi="Arial"/>
          <w:color w:val="auto"/>
          <w:sz w:val="24"/>
          <w:szCs w:val="24"/>
        </w:rPr>
        <w:t>Evaluación Continua</w:t>
      </w:r>
      <w:r w:rsidRPr="004C36DE">
        <w:rPr>
          <w:rStyle w:val="Ninguno"/>
          <w:rFonts w:ascii="Arial" w:hAnsi="Arial"/>
          <w:color w:val="auto"/>
          <w:sz w:val="24"/>
          <w:szCs w:val="24"/>
        </w:rPr>
        <w:t xml:space="preserve">:  35% de la calificación. </w:t>
      </w:r>
    </w:p>
    <w:p w14:paraId="204CF6C0" w14:textId="2912076A" w:rsidR="004C36DE" w:rsidRPr="004C36DE" w:rsidRDefault="004C36DE" w:rsidP="004265CF">
      <w:pPr>
        <w:pStyle w:val="Textosinformato"/>
        <w:numPr>
          <w:ilvl w:val="0"/>
          <w:numId w:val="21"/>
        </w:numPr>
        <w:spacing w:line="360" w:lineRule="auto"/>
        <w:ind w:left="1276" w:hanging="425"/>
        <w:jc w:val="both"/>
        <w:rPr>
          <w:rFonts w:ascii="Arial" w:hAnsi="Arial"/>
          <w:color w:val="auto"/>
          <w:sz w:val="24"/>
          <w:szCs w:val="24"/>
        </w:rPr>
      </w:pPr>
      <w:r w:rsidRPr="004C36DE">
        <w:rPr>
          <w:rStyle w:val="Ninguno"/>
          <w:rFonts w:ascii="Arial" w:hAnsi="Arial"/>
          <w:color w:val="auto"/>
          <w:sz w:val="24"/>
          <w:szCs w:val="24"/>
        </w:rPr>
        <w:t>Examen Final: 65% de la calificación, con una prueba teórica escrita y una práctica.</w:t>
      </w:r>
    </w:p>
    <w:p w14:paraId="43A2E430" w14:textId="77777777" w:rsidR="004C36DE" w:rsidRPr="00BB00E1" w:rsidRDefault="004C36DE" w:rsidP="52561516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lastRenderedPageBreak/>
        <w:t xml:space="preserve">3. En la Convocatoria Extraordinaria, se deberá obtener al menos un 5 en el examen final para el cálculo de la calificación final, manteniéndose la nota de evaluación </w:t>
      </w:r>
      <w:bookmarkStart w:id="55" w:name="_Int_vODFjikH"/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continua</w:t>
      </w:r>
      <w:bookmarkEnd w:id="55"/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obtenida durante el curso.</w:t>
      </w:r>
    </w:p>
    <w:p w14:paraId="5B18E75E" w14:textId="77777777" w:rsidR="004C36DE" w:rsidRPr="00BB00E1" w:rsidRDefault="004C36DE" w:rsidP="004C36DE">
      <w:pPr>
        <w:pStyle w:val="Textosinformato"/>
        <w:spacing w:line="360" w:lineRule="auto"/>
        <w:ind w:left="851" w:hanging="284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4. 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6570EA7F" w14:textId="77777777" w:rsidR="004C36DE" w:rsidRPr="00AF2DB0" w:rsidRDefault="004C36DE" w:rsidP="004265CF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AF2DB0">
        <w:rPr>
          <w:rStyle w:val="Ninguno"/>
          <w:rFonts w:ascii="Arial" w:hAnsi="Arial"/>
        </w:rPr>
        <w:t>En la Convocatoria Ordinaria: alcanzar una calificación mínima de 5 puntos en cada una de las partes antes mencionadas (evaluación continua y examen final).</w:t>
      </w:r>
    </w:p>
    <w:p w14:paraId="37E0F2D0" w14:textId="77777777" w:rsidR="004C36DE" w:rsidRPr="00AF2DB0" w:rsidRDefault="004C36DE" w:rsidP="004265CF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AF2DB0">
        <w:rPr>
          <w:rStyle w:val="Ninguno"/>
          <w:rFonts w:ascii="Arial" w:hAnsi="Arial"/>
        </w:rPr>
        <w:t xml:space="preserve">En la Convocatoria Extraordinaria: alcanzar una calificación mínima de 5 puntos en el examen. </w:t>
      </w:r>
    </w:p>
    <w:p w14:paraId="4BCFE5E3" w14:textId="77777777" w:rsidR="004C36DE" w:rsidRPr="00AF2DB0" w:rsidRDefault="004C36DE" w:rsidP="004265CF">
      <w:pPr>
        <w:pStyle w:val="Textosinformato"/>
        <w:numPr>
          <w:ilvl w:val="0"/>
          <w:numId w:val="22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Obtener una calificación mínima de </w:t>
      </w:r>
      <w:r>
        <w:rPr>
          <w:rStyle w:val="Ninguno"/>
          <w:rFonts w:ascii="Arial" w:hAnsi="Arial"/>
          <w:color w:val="auto"/>
          <w:sz w:val="24"/>
          <w:szCs w:val="24"/>
        </w:rPr>
        <w:t xml:space="preserve">5 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puntos en cada una de las partes integrantes del examen final, tanto la teórica escrita como la prueba práctica.</w:t>
      </w:r>
    </w:p>
    <w:p w14:paraId="01B30485" w14:textId="77777777" w:rsidR="004C36DE" w:rsidRPr="00AF2DB0" w:rsidRDefault="004C36DE" w:rsidP="004C36DE">
      <w:pPr>
        <w:pStyle w:val="Cuerpo"/>
        <w:spacing w:line="360" w:lineRule="auto"/>
        <w:ind w:left="567"/>
        <w:rPr>
          <w:rStyle w:val="Ninguno"/>
          <w:rFonts w:ascii="Arial" w:eastAsia="Arial" w:hAnsi="Arial" w:cs="Arial"/>
          <w:color w:val="auto"/>
        </w:rPr>
      </w:pPr>
    </w:p>
    <w:p w14:paraId="4BC107A1" w14:textId="77777777" w:rsidR="004C36DE" w:rsidRPr="00AF2DB0" w:rsidRDefault="004C36DE" w:rsidP="004C36DE">
      <w:pPr>
        <w:pStyle w:val="Cuerpo"/>
        <w:spacing w:line="360" w:lineRule="auto"/>
        <w:ind w:left="567"/>
        <w:rPr>
          <w:rStyle w:val="Ninguno"/>
          <w:rFonts w:ascii="Arial" w:eastAsia="Arial" w:hAnsi="Arial" w:cs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474E96DD" w14:textId="77777777" w:rsidR="004C36DE" w:rsidRPr="00AF2DB0" w:rsidRDefault="004C36DE" w:rsidP="004C36DE">
      <w:pPr>
        <w:pStyle w:val="Cuerpo"/>
        <w:spacing w:line="360" w:lineRule="auto"/>
        <w:ind w:left="567"/>
        <w:rPr>
          <w:rStyle w:val="Ninguno"/>
          <w:rFonts w:ascii="Arial" w:eastAsia="Arial" w:hAnsi="Arial" w:cs="Arial"/>
          <w:color w:val="auto"/>
        </w:rPr>
      </w:pPr>
      <w:r w:rsidRPr="00AF2DB0">
        <w:rPr>
          <w:rStyle w:val="Ninguno"/>
          <w:rFonts w:ascii="Arial" w:hAnsi="Arial"/>
          <w:color w:val="auto"/>
        </w:rPr>
        <w:t>Por su parte, los/las estudiantes que no hayan realizado NINGUNA actividad de evaluación serán calificados como “No Evaluados”.</w:t>
      </w:r>
    </w:p>
    <w:p w14:paraId="2CFE71EE" w14:textId="77777777" w:rsidR="004C36DE" w:rsidRPr="00AF2DB0" w:rsidRDefault="004C36DE" w:rsidP="004C36DE">
      <w:pPr>
        <w:pStyle w:val="Textosinformato"/>
        <w:spacing w:line="360" w:lineRule="auto"/>
        <w:ind w:left="1134" w:hanging="426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3865828A" w14:textId="77777777" w:rsidR="004C36DE" w:rsidRPr="00AF2DB0" w:rsidRDefault="004C36DE" w:rsidP="004C36DE">
      <w:pPr>
        <w:pStyle w:val="Cuerpo"/>
        <w:rPr>
          <w:rStyle w:val="Ninguno"/>
          <w:rFonts w:ascii="Arial" w:eastAsia="Arial" w:hAnsi="Arial" w:cs="Arial"/>
          <w:b/>
          <w:bCs/>
          <w:color w:val="auto"/>
        </w:rPr>
      </w:pPr>
    </w:p>
    <w:p w14:paraId="271CFEDF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B. </w:t>
      </w:r>
      <w:r w:rsidRPr="00AF2DB0">
        <w:rPr>
          <w:rStyle w:val="Ninguno"/>
          <w:rFonts w:ascii="Arial" w:hAnsi="Arial"/>
          <w:b/>
          <w:bCs/>
          <w:i/>
          <w:iCs/>
          <w:color w:val="auto"/>
          <w:sz w:val="24"/>
          <w:szCs w:val="24"/>
        </w:rPr>
        <w:t>Descripción de los elementos que integran el proceso de evaluación.</w:t>
      </w:r>
    </w:p>
    <w:p w14:paraId="1E6A8229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77102DDE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1. Evaluación continua.</w:t>
      </w:r>
    </w:p>
    <w:p w14:paraId="42BC88B9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Período de realización: A lo largo de todo el curso.</w:t>
      </w:r>
    </w:p>
    <w:p w14:paraId="55D5EA69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</w:p>
    <w:p w14:paraId="0A8EA9BF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>Criterios de evaluación:</w:t>
      </w:r>
    </w:p>
    <w:p w14:paraId="4E32F5D2" w14:textId="77777777" w:rsidR="004C36DE" w:rsidRDefault="004C36DE" w:rsidP="004C36DE">
      <w:pPr>
        <w:pStyle w:val="Textosinformato"/>
        <w:tabs>
          <w:tab w:val="left" w:pos="1418"/>
        </w:tabs>
        <w:spacing w:line="360" w:lineRule="auto"/>
        <w:ind w:left="709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71E74CA5">
        <w:rPr>
          <w:rStyle w:val="Ninguno"/>
          <w:rFonts w:ascii="Arial" w:hAnsi="Arial"/>
          <w:color w:val="auto"/>
          <w:sz w:val="24"/>
          <w:szCs w:val="24"/>
        </w:rPr>
        <w:t>Integración de la materia durante el desarrollo de las actividades formativas presenciales. Éstas incluirán talleres y/o seminarios realizados a lo largo de todo el curso:</w:t>
      </w:r>
    </w:p>
    <w:p w14:paraId="5E4C29E2" w14:textId="099A84FC" w:rsidR="004C36DE" w:rsidRPr="004265CF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265CF">
        <w:rPr>
          <w:rStyle w:val="Ninguno"/>
          <w:rFonts w:ascii="Arial" w:hAnsi="Arial"/>
          <w:color w:val="auto"/>
          <w:sz w:val="24"/>
          <w:szCs w:val="24"/>
        </w:rPr>
        <w:t>Integración de conocimientos de la materia y de la anatomía muscular y articular.</w:t>
      </w:r>
    </w:p>
    <w:p w14:paraId="2AEFAA21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lastRenderedPageBreak/>
        <w:t>Preparación y ejecución de la técnica.</w:t>
      </w:r>
    </w:p>
    <w:p w14:paraId="475E8476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Manejo del material.</w:t>
      </w:r>
    </w:p>
    <w:p w14:paraId="100C7FDB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Posición del modelo y alumno.</w:t>
      </w:r>
    </w:p>
    <w:p w14:paraId="4A91B7FE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Manejo e interacción con el modelo o paciente.</w:t>
      </w:r>
    </w:p>
    <w:p w14:paraId="534C7765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Razonamiento crítico.</w:t>
      </w:r>
    </w:p>
    <w:p w14:paraId="378D3BA7" w14:textId="77777777" w:rsidR="004C36DE" w:rsidRPr="00AF2DB0" w:rsidRDefault="004C36DE" w:rsidP="004265CF">
      <w:pPr>
        <w:pStyle w:val="Textosinformato"/>
        <w:numPr>
          <w:ilvl w:val="0"/>
          <w:numId w:val="2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oral.</w:t>
      </w:r>
    </w:p>
    <w:p w14:paraId="403646F7" w14:textId="77777777" w:rsidR="004C36DE" w:rsidRPr="00AF2DB0" w:rsidRDefault="004C36DE" w:rsidP="004C36DE">
      <w:pPr>
        <w:pStyle w:val="Textosinformato"/>
        <w:tabs>
          <w:tab w:val="left" w:pos="1701"/>
        </w:tabs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7D4D4EA3" w14:textId="77777777" w:rsidR="004C36DE" w:rsidRPr="00AF2DB0" w:rsidRDefault="004C36DE" w:rsidP="004C36DE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Realización de un diario de curso durante el segundo semestre, del cual se proporcionará más información cuando se inicie el curso y del que se va a valorar:</w:t>
      </w:r>
    </w:p>
    <w:p w14:paraId="19CECC69" w14:textId="77777777" w:rsidR="004C36DE" w:rsidRPr="00AF2DB0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síntesis.</w:t>
      </w:r>
    </w:p>
    <w:p w14:paraId="2D84A21A" w14:textId="77777777" w:rsidR="004C36DE" w:rsidRPr="00AF2DB0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escrita.</w:t>
      </w:r>
    </w:p>
    <w:p w14:paraId="544B7DA3" w14:textId="77777777" w:rsidR="004C36DE" w:rsidRPr="00AF2DB0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observación.</w:t>
      </w:r>
    </w:p>
    <w:p w14:paraId="6F1FA6E9" w14:textId="77777777" w:rsidR="004C36DE" w:rsidRPr="00AF2DB0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Continuidad y constancia en la cumplimentación del diario.</w:t>
      </w:r>
    </w:p>
    <w:p w14:paraId="2C532A89" w14:textId="77777777" w:rsidR="004C36DE" w:rsidRPr="00AF2DB0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0D93A735" w14:textId="77777777" w:rsidR="004C36DE" w:rsidRPr="00AF2DB0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autocrítica.</w:t>
      </w:r>
    </w:p>
    <w:p w14:paraId="637020C5" w14:textId="77777777" w:rsidR="00551418" w:rsidRDefault="00551418" w:rsidP="007B7C00">
      <w:pPr>
        <w:spacing w:line="360" w:lineRule="auto"/>
        <w:ind w:left="708"/>
        <w:rPr>
          <w:rFonts w:ascii="Arial" w:hAnsi="Arial" w:cs="Arial"/>
          <w:color w:val="FF0000"/>
          <w:lang w:val="es-ES_tradnl" w:eastAsia="es-ES_tradnl"/>
        </w:rPr>
      </w:pPr>
    </w:p>
    <w:p w14:paraId="06527C7D" w14:textId="6F7E82E3" w:rsidR="007B7C00" w:rsidRPr="00551418" w:rsidRDefault="007B7C00" w:rsidP="007B7C00">
      <w:pPr>
        <w:spacing w:line="360" w:lineRule="auto"/>
        <w:ind w:left="708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 xml:space="preserve">Así mismo, se tendrá en cuenta la </w:t>
      </w:r>
      <w:r w:rsidRPr="00551418">
        <w:rPr>
          <w:rFonts w:ascii="Arial" w:hAnsi="Arial" w:cs="Arial"/>
          <w:b/>
          <w:bCs/>
          <w:lang w:val="es-ES_tradnl" w:eastAsia="es-ES_tradnl"/>
        </w:rPr>
        <w:t>actitud del alumno/a</w:t>
      </w:r>
      <w:r w:rsidRPr="00551418">
        <w:rPr>
          <w:rFonts w:ascii="Arial" w:hAnsi="Arial" w:cs="Arial"/>
          <w:lang w:val="es-ES_tradnl" w:eastAsia="es-ES_tradnl"/>
        </w:rPr>
        <w:t xml:space="preserve"> durante el desarrollo de las actividades formativas presenciales en cuanto a los siguientes aspectos:</w:t>
      </w:r>
    </w:p>
    <w:p w14:paraId="257E73C5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sz w:val="22"/>
          <w:szCs w:val="22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Asistencia y puntualidad.</w:t>
      </w:r>
    </w:p>
    <w:p w14:paraId="7F2C146B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5918547D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Cuidado de las instalaciones y el material.</w:t>
      </w:r>
    </w:p>
    <w:p w14:paraId="156E36EC" w14:textId="77777777" w:rsidR="007B7C00" w:rsidRPr="00551418" w:rsidRDefault="007B7C00" w:rsidP="007B7C00">
      <w:pPr>
        <w:numPr>
          <w:ilvl w:val="0"/>
          <w:numId w:val="28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lang w:val="es-ES_tradnl" w:eastAsia="es-ES_tradnl"/>
        </w:rPr>
        <w:t>Correcta indumentaria e higiene.</w:t>
      </w:r>
    </w:p>
    <w:p w14:paraId="403DCAB6" w14:textId="77777777" w:rsidR="007B7C00" w:rsidRPr="00551418" w:rsidRDefault="007B7C00" w:rsidP="007B7C00">
      <w:pPr>
        <w:spacing w:line="360" w:lineRule="auto"/>
        <w:ind w:left="709"/>
        <w:rPr>
          <w:rFonts w:ascii="Arial" w:hAnsi="Arial" w:cs="Arial"/>
          <w:lang w:val="es-ES_tradnl" w:eastAsia="es-ES_tradnl"/>
        </w:rPr>
      </w:pPr>
    </w:p>
    <w:p w14:paraId="1D966CD4" w14:textId="65A113B9" w:rsidR="007B7C00" w:rsidRPr="00551418" w:rsidRDefault="007B7C00" w:rsidP="007B7C00">
      <w:pPr>
        <w:spacing w:line="360" w:lineRule="auto"/>
        <w:ind w:left="709"/>
        <w:rPr>
          <w:rFonts w:ascii="Arial" w:hAnsi="Arial" w:cs="Arial"/>
          <w:lang w:val="es-ES_tradnl" w:eastAsia="es-ES_tradnl"/>
        </w:rPr>
      </w:pPr>
      <w:r w:rsidRPr="00551418">
        <w:rPr>
          <w:rFonts w:ascii="Arial" w:hAnsi="Arial" w:cs="Arial"/>
          <w:b/>
          <w:bCs/>
          <w:lang w:val="es-ES_tradnl" w:eastAsia="es-ES_tradnl"/>
        </w:rPr>
        <w:t>Importante:</w:t>
      </w:r>
      <w:r w:rsidRPr="00551418">
        <w:rPr>
          <w:rFonts w:ascii="Arial" w:hAnsi="Arial" w:cs="Arial"/>
        </w:rPr>
        <w:t xml:space="preserve"> El/la alumno/a que no alcance, al menos, un 90% de presencialidad, sin causa justificada a criterio de las profesoras</w:t>
      </w:r>
      <w:r w:rsidRPr="00551418">
        <w:rPr>
          <w:rFonts w:ascii="Arial" w:hAnsi="Arial" w:cs="Arial"/>
          <w:lang w:val="es-ES_tradnl" w:eastAsia="es-ES_tradnl"/>
        </w:rPr>
        <w:t>, así como el incumplimiento de alguno de los apartados referentes a la actitud antes indicados, será penalizado con un “0” en la evaluación continua.</w:t>
      </w:r>
    </w:p>
    <w:p w14:paraId="74826322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4922091C" w14:textId="77777777" w:rsidR="004C36DE" w:rsidRPr="00AF2DB0" w:rsidRDefault="004C36DE" w:rsidP="004C36DE">
      <w:pPr>
        <w:spacing w:line="360" w:lineRule="auto"/>
        <w:rPr>
          <w:rStyle w:val="Ninguno"/>
          <w:rFonts w:ascii="Arial" w:eastAsia="Arial" w:hAnsi="Arial" w:cs="Arial"/>
        </w:rPr>
      </w:pPr>
      <w:r w:rsidRPr="71E74CA5">
        <w:rPr>
          <w:rStyle w:val="Ninguno"/>
          <w:rFonts w:ascii="Arial" w:hAnsi="Arial"/>
        </w:rPr>
        <w:t>2. Examen Final.</w:t>
      </w:r>
    </w:p>
    <w:p w14:paraId="39C45775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 xml:space="preserve">Período de realización: </w:t>
      </w:r>
    </w:p>
    <w:p w14:paraId="3C5BE6A4" w14:textId="77777777" w:rsidR="004C36DE" w:rsidRPr="004265CF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Convocatoria ordinaria de exámenes.</w:t>
      </w:r>
    </w:p>
    <w:p w14:paraId="2CABF1D4" w14:textId="77777777" w:rsidR="004C36DE" w:rsidRPr="004265CF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lastRenderedPageBreak/>
        <w:t>Convocatoria extraordinaria de exámenes: para los/las alumnos/as que no superen la Convocatoria ordinaria.</w:t>
      </w:r>
    </w:p>
    <w:p w14:paraId="5B691A18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</w:p>
    <w:p w14:paraId="6A1B00E1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>Composición del examen:</w:t>
      </w:r>
    </w:p>
    <w:p w14:paraId="28FDA2BD" w14:textId="77777777" w:rsidR="004C36DE" w:rsidRPr="004265CF" w:rsidRDefault="004C36DE" w:rsidP="52561516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  <w:lang w:val="es-ES"/>
        </w:rPr>
      </w:pPr>
      <w:r w:rsidRPr="52561516">
        <w:rPr>
          <w:rStyle w:val="Ninguno"/>
          <w:rFonts w:ascii="Arial" w:hAnsi="Arial"/>
          <w:color w:val="auto"/>
          <w:sz w:val="24"/>
          <w:szCs w:val="24"/>
          <w:lang w:val="es-ES"/>
        </w:rPr>
        <w:t>Prueba práctica: 70% de la nota del examen. Esta prueba constará de la realización por parte del/la alumno/a, de una serie de aplicaciones terapéuticas, empleando los diferentes agentes físicos estudiados en la asignatura, así como la resolución verbal de cuestiones teóricas relacionadas con la materia.</w:t>
      </w:r>
    </w:p>
    <w:p w14:paraId="2558EED3" w14:textId="77777777" w:rsidR="004C36DE" w:rsidRPr="004265CF" w:rsidRDefault="004C36DE" w:rsidP="004265CF">
      <w:pPr>
        <w:pStyle w:val="Textosinformato"/>
        <w:numPr>
          <w:ilvl w:val="0"/>
          <w:numId w:val="24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Parte teórica escrita: </w:t>
      </w:r>
      <w:r>
        <w:rPr>
          <w:rStyle w:val="Ninguno"/>
          <w:rFonts w:ascii="Arial" w:hAnsi="Arial"/>
          <w:color w:val="auto"/>
          <w:sz w:val="24"/>
          <w:szCs w:val="24"/>
        </w:rPr>
        <w:t>3</w:t>
      </w:r>
      <w:r w:rsidRPr="00AF2DB0">
        <w:rPr>
          <w:rStyle w:val="Ninguno"/>
          <w:rFonts w:ascii="Arial" w:hAnsi="Arial"/>
          <w:color w:val="auto"/>
          <w:sz w:val="24"/>
          <w:szCs w:val="24"/>
        </w:rPr>
        <w:t>0% de la nota del examen. Se llevará a cabo mediante preguntas de respuesta corta.</w:t>
      </w:r>
    </w:p>
    <w:p w14:paraId="5FCED70A" w14:textId="77777777" w:rsidR="004C36DE" w:rsidRDefault="004C36DE" w:rsidP="004C36DE">
      <w:pPr>
        <w:pStyle w:val="Textosinformato"/>
        <w:spacing w:line="360" w:lineRule="auto"/>
        <w:ind w:left="415" w:firstLine="293"/>
        <w:jc w:val="both"/>
        <w:rPr>
          <w:rStyle w:val="Ninguno"/>
          <w:rFonts w:ascii="Arial" w:hAnsi="Arial"/>
          <w:color w:val="auto"/>
          <w:sz w:val="24"/>
          <w:szCs w:val="24"/>
          <w:u w:val="single"/>
        </w:rPr>
      </w:pPr>
    </w:p>
    <w:p w14:paraId="1D1C71ED" w14:textId="77777777" w:rsidR="004C36DE" w:rsidRPr="00AF2DB0" w:rsidRDefault="004C36DE" w:rsidP="004C36DE">
      <w:pPr>
        <w:pStyle w:val="Textosinformato"/>
        <w:spacing w:line="360" w:lineRule="auto"/>
        <w:ind w:left="415" w:firstLine="293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AF2DB0">
        <w:rPr>
          <w:rStyle w:val="Ninguno"/>
          <w:rFonts w:ascii="Arial" w:hAnsi="Arial"/>
          <w:color w:val="auto"/>
          <w:sz w:val="24"/>
          <w:szCs w:val="24"/>
          <w:u w:val="single"/>
        </w:rPr>
        <w:t>Criterios de evaluación:</w:t>
      </w:r>
    </w:p>
    <w:p w14:paraId="674B5C06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A. </w:t>
      </w: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Prueba práctica:</w:t>
      </w:r>
    </w:p>
    <w:p w14:paraId="51164498" w14:textId="048DBD92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265CF">
        <w:rPr>
          <w:rStyle w:val="Ninguno"/>
          <w:rFonts w:ascii="Arial" w:hAnsi="Arial"/>
          <w:color w:val="auto"/>
          <w:sz w:val="24"/>
          <w:szCs w:val="24"/>
        </w:rPr>
        <w:t>Conocimiento de la materia. de la asignatura y de la anatomía muscular y articular.</w:t>
      </w:r>
    </w:p>
    <w:p w14:paraId="5E526311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19AF79F1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Estructuración en la exposición.</w:t>
      </w:r>
    </w:p>
    <w:p w14:paraId="7BE5C234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oral.</w:t>
      </w:r>
    </w:p>
    <w:p w14:paraId="385832D0" w14:textId="77777777" w:rsidR="004C36DE" w:rsidRPr="00CD49A6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Posición del modelo y alumno.</w:t>
      </w:r>
    </w:p>
    <w:p w14:paraId="2AA21B06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Preparación y ejecución de la técnica.</w:t>
      </w:r>
    </w:p>
    <w:p w14:paraId="27F37745" w14:textId="77777777" w:rsidR="004C36DE" w:rsidRPr="00AF2DB0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Tiempo empleado en la ejecución.</w:t>
      </w:r>
    </w:p>
    <w:p w14:paraId="42334D7C" w14:textId="77777777" w:rsidR="004C36DE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Manejo e interacción con el modelo o paciente.</w:t>
      </w:r>
    </w:p>
    <w:p w14:paraId="45306976" w14:textId="77777777" w:rsidR="004C36DE" w:rsidRPr="0048279B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8279B">
        <w:rPr>
          <w:rStyle w:val="Ninguno"/>
          <w:rFonts w:ascii="Arial" w:hAnsi="Arial"/>
          <w:color w:val="auto"/>
          <w:sz w:val="24"/>
          <w:szCs w:val="24"/>
        </w:rPr>
        <w:t>Uso de indumentaria adecuada: A los estudiantes que no acudan al examen con el uniforme clínico, no se les permitirá realizar la prueba práctica.</w:t>
      </w:r>
    </w:p>
    <w:p w14:paraId="6D4A9E6B" w14:textId="77777777" w:rsidR="004C36DE" w:rsidRPr="00AF2DB0" w:rsidRDefault="004C36DE" w:rsidP="004C36DE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AA42F72" w14:textId="77777777" w:rsidR="004C36DE" w:rsidRPr="00AF2DB0" w:rsidRDefault="004C36DE" w:rsidP="004C36DE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 xml:space="preserve">B. </w:t>
      </w:r>
      <w:r w:rsidRPr="00AF2DB0">
        <w:rPr>
          <w:rStyle w:val="Ninguno"/>
          <w:rFonts w:ascii="Arial" w:hAnsi="Arial"/>
          <w:i/>
          <w:iCs/>
          <w:color w:val="auto"/>
          <w:sz w:val="24"/>
          <w:szCs w:val="24"/>
        </w:rPr>
        <w:t>Prueba teórica escrita:</w:t>
      </w:r>
    </w:p>
    <w:p w14:paraId="57BCDE83" w14:textId="77777777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Conocimiento de la materia.</w:t>
      </w:r>
    </w:p>
    <w:p w14:paraId="03B126FA" w14:textId="77777777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3E310110" w14:textId="77777777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Capacidad de síntesis.</w:t>
      </w:r>
    </w:p>
    <w:p w14:paraId="79029E26" w14:textId="77777777" w:rsidR="004C36DE" w:rsidRPr="004265CF" w:rsidRDefault="004C36DE" w:rsidP="004265CF">
      <w:pPr>
        <w:pStyle w:val="Textosinformato"/>
        <w:numPr>
          <w:ilvl w:val="0"/>
          <w:numId w:val="25"/>
        </w:numPr>
        <w:spacing w:line="360" w:lineRule="auto"/>
        <w:jc w:val="both"/>
        <w:rPr>
          <w:rStyle w:val="Ninguno"/>
        </w:rPr>
      </w:pPr>
      <w:r w:rsidRPr="00AF2DB0">
        <w:rPr>
          <w:rStyle w:val="Ninguno"/>
          <w:rFonts w:ascii="Arial" w:hAnsi="Arial"/>
          <w:color w:val="auto"/>
          <w:sz w:val="24"/>
          <w:szCs w:val="24"/>
        </w:rPr>
        <w:t>Comunicación escrita.</w:t>
      </w:r>
    </w:p>
    <w:tbl>
      <w:tblPr>
        <w:tblpPr w:leftFromText="141" w:rightFromText="141" w:vertAnchor="text" w:horzAnchor="margin" w:tblpXSpec="center" w:tblpY="24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410"/>
        <w:gridCol w:w="2557"/>
      </w:tblGrid>
      <w:tr w:rsidR="004265CF" w:rsidRPr="004265CF" w14:paraId="713DC6BB" w14:textId="77777777" w:rsidTr="00551418">
        <w:trPr>
          <w:trHeight w:val="841"/>
        </w:trPr>
        <w:tc>
          <w:tcPr>
            <w:tcW w:w="9640" w:type="dxa"/>
            <w:gridSpan w:val="3"/>
            <w:shd w:val="clear" w:color="auto" w:fill="C5E0B3" w:themeFill="accent6" w:themeFillTint="66"/>
          </w:tcPr>
          <w:p w14:paraId="07A21CF6" w14:textId="77777777" w:rsidR="004C36DE" w:rsidRPr="004265CF" w:rsidRDefault="004C36DE" w:rsidP="00BC2802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4265CF">
              <w:rPr>
                <w:rFonts w:ascii="Arial" w:hAnsi="Arial" w:cs="Arial"/>
                <w:b/>
              </w:rPr>
              <w:lastRenderedPageBreak/>
              <w:t>Calificación final</w:t>
            </w:r>
          </w:p>
        </w:tc>
      </w:tr>
      <w:tr w:rsidR="004265CF" w:rsidRPr="004265CF" w14:paraId="4151C653" w14:textId="77777777" w:rsidTr="00BC2802">
        <w:trPr>
          <w:trHeight w:val="220"/>
        </w:trPr>
        <w:tc>
          <w:tcPr>
            <w:tcW w:w="4673" w:type="dxa"/>
            <w:vMerge w:val="restart"/>
            <w:vAlign w:val="center"/>
          </w:tcPr>
          <w:p w14:paraId="69FDEB11" w14:textId="768DB483" w:rsidR="004C36DE" w:rsidRPr="004265CF" w:rsidRDefault="004C36DE" w:rsidP="00BC2802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  <w:u w:val="single"/>
              </w:rPr>
              <w:t>Evaluación continua</w:t>
            </w:r>
            <w:r w:rsidRPr="004265CF">
              <w:rPr>
                <w:rFonts w:ascii="Arial" w:hAnsi="Arial" w:cs="Arial"/>
              </w:rPr>
              <w:t>: 35%</w:t>
            </w:r>
          </w:p>
        </w:tc>
        <w:tc>
          <w:tcPr>
            <w:tcW w:w="4967" w:type="dxa"/>
            <w:gridSpan w:val="2"/>
            <w:vAlign w:val="center"/>
          </w:tcPr>
          <w:p w14:paraId="4D2FE42F" w14:textId="2B648F4C" w:rsidR="004C36DE" w:rsidRPr="004265CF" w:rsidRDefault="004C36DE" w:rsidP="00BC2802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  <w:u w:val="single"/>
              </w:rPr>
              <w:t>Examen final</w:t>
            </w:r>
            <w:r w:rsidRPr="004265CF">
              <w:rPr>
                <w:rFonts w:ascii="Arial" w:hAnsi="Arial" w:cs="Arial"/>
              </w:rPr>
              <w:t>: 65%</w:t>
            </w:r>
          </w:p>
        </w:tc>
      </w:tr>
      <w:tr w:rsidR="004265CF" w:rsidRPr="004265CF" w14:paraId="0C2092D3" w14:textId="77777777" w:rsidTr="00BC2802">
        <w:trPr>
          <w:trHeight w:val="220"/>
        </w:trPr>
        <w:tc>
          <w:tcPr>
            <w:tcW w:w="4673" w:type="dxa"/>
            <w:vMerge/>
            <w:vAlign w:val="center"/>
          </w:tcPr>
          <w:p w14:paraId="79324387" w14:textId="77777777" w:rsidR="004C36DE" w:rsidRPr="004265CF" w:rsidRDefault="004C36DE" w:rsidP="00BC2802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18558908" w14:textId="77777777" w:rsidR="004C36DE" w:rsidRPr="004265CF" w:rsidRDefault="004C36DE" w:rsidP="00BC2802">
            <w:pPr>
              <w:spacing w:before="80" w:after="80"/>
              <w:ind w:left="-182" w:right="-193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Prueba escrita: 30%</w:t>
            </w:r>
          </w:p>
          <w:p w14:paraId="2476BC78" w14:textId="77777777" w:rsidR="004C36DE" w:rsidRPr="004265CF" w:rsidRDefault="004C36DE" w:rsidP="00BC2802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(&lt; 5 no supera)</w:t>
            </w:r>
          </w:p>
        </w:tc>
        <w:tc>
          <w:tcPr>
            <w:tcW w:w="2557" w:type="dxa"/>
            <w:vAlign w:val="center"/>
          </w:tcPr>
          <w:p w14:paraId="7A2902C9" w14:textId="77777777" w:rsidR="004C36DE" w:rsidRPr="004265CF" w:rsidRDefault="004C36DE" w:rsidP="00BC2802">
            <w:pPr>
              <w:spacing w:before="80" w:after="80"/>
              <w:ind w:left="-164" w:right="-171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Prueba práctica: 70%</w:t>
            </w:r>
          </w:p>
          <w:p w14:paraId="125CC5E5" w14:textId="77777777" w:rsidR="004C36DE" w:rsidRPr="004265CF" w:rsidRDefault="004C36DE" w:rsidP="00BC2802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4265CF">
              <w:rPr>
                <w:rFonts w:ascii="Arial" w:hAnsi="Arial" w:cs="Arial"/>
              </w:rPr>
              <w:t>(&lt; 5 no supera)</w:t>
            </w:r>
          </w:p>
        </w:tc>
      </w:tr>
      <w:tr w:rsidR="004265CF" w:rsidRPr="004265CF" w14:paraId="6B7C29DE" w14:textId="77777777" w:rsidTr="00BC2802">
        <w:trPr>
          <w:trHeight w:val="220"/>
        </w:trPr>
        <w:tc>
          <w:tcPr>
            <w:tcW w:w="4673" w:type="dxa"/>
          </w:tcPr>
          <w:p w14:paraId="58AD57B5" w14:textId="468C4E10" w:rsidR="004C36DE" w:rsidRPr="004265CF" w:rsidRDefault="004C36DE" w:rsidP="00BC2802">
            <w:pPr>
              <w:spacing w:before="60" w:after="60"/>
              <w:rPr>
                <w:rFonts w:ascii="Arial" w:eastAsia="Arial" w:hAnsi="Arial" w:cs="Arial"/>
                <w:u w:color="000000"/>
                <w:lang w:val="es-ES_tradn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</w:t>
            </w:r>
            <w:r w:rsidR="00551418">
              <w:rPr>
                <w:rFonts w:ascii="Arial" w:hAnsi="Arial" w:cs="Arial Unicode MS"/>
                <w:u w:color="000000"/>
                <w:lang w:val="es-ES_tradnl"/>
              </w:rPr>
              <w:t xml:space="preserve">   </w:t>
            </w:r>
            <w:r w:rsidRPr="004265CF">
              <w:rPr>
                <w:rFonts w:ascii="Arial" w:hAnsi="Arial" w:cs="Arial Unicode MS"/>
                <w:u w:color="000000"/>
                <w:lang w:val="es-ES_tradnl"/>
              </w:rPr>
              <w:t xml:space="preserve">Ordinaria (&lt; 5): </w:t>
            </w:r>
            <w:r w:rsidR="00551418">
              <w:rPr>
                <w:rFonts w:ascii="Arial" w:hAnsi="Arial" w:cs="Arial Unicode MS"/>
                <w:u w:color="000000"/>
                <w:lang w:val="es-ES_tradnl"/>
              </w:rPr>
              <w:t xml:space="preserve">  </w:t>
            </w:r>
            <w:r w:rsidRPr="004265CF">
              <w:rPr>
                <w:rFonts w:ascii="Arial" w:hAnsi="Arial" w:cs="Arial Unicode MS"/>
                <w:u w:color="000000"/>
                <w:lang w:val="es-ES_tradnl"/>
              </w:rPr>
              <w:t>No supera</w:t>
            </w:r>
          </w:p>
          <w:p w14:paraId="0D0A974B" w14:textId="05668BF5" w:rsidR="004C36DE" w:rsidRPr="004265CF" w:rsidRDefault="004C36DE" w:rsidP="00BC2802">
            <w:pPr>
              <w:spacing w:before="80" w:after="80"/>
              <w:rPr>
                <w:rFonts w:ascii="Arial" w:hAnsi="Arial" w:cs="Aria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</w:t>
            </w:r>
            <w:r w:rsidR="00551418">
              <w:rPr>
                <w:rFonts w:ascii="Arial" w:hAnsi="Arial" w:cs="Arial Unicode MS"/>
                <w:u w:color="000000"/>
                <w:lang w:val="es-ES_tradnl"/>
              </w:rPr>
              <w:t xml:space="preserve"> </w:t>
            </w:r>
            <w:r w:rsidRPr="004265CF">
              <w:rPr>
                <w:rFonts w:ascii="Arial" w:hAnsi="Arial" w:cs="Arial Unicode MS"/>
                <w:u w:color="000000"/>
                <w:lang w:val="es-ES_tradnl"/>
              </w:rPr>
              <w:t>Extraordinaria: Obtenida durante el curso.</w:t>
            </w:r>
          </w:p>
        </w:tc>
        <w:tc>
          <w:tcPr>
            <w:tcW w:w="4967" w:type="dxa"/>
            <w:gridSpan w:val="2"/>
            <w:vAlign w:val="center"/>
          </w:tcPr>
          <w:p w14:paraId="6A5AD83C" w14:textId="77777777" w:rsidR="004C36DE" w:rsidRPr="004265CF" w:rsidRDefault="004C36DE" w:rsidP="00BC2802">
            <w:pPr>
              <w:spacing w:before="60" w:after="60"/>
              <w:rPr>
                <w:rFonts w:ascii="Arial" w:hAnsi="Arial" w:cs="Arial Unicode MS"/>
                <w:u w:color="000000"/>
                <w:lang w:val="es-ES_tradn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  Ordinaria (&lt; 5): No supera.</w:t>
            </w:r>
          </w:p>
          <w:p w14:paraId="3A265448" w14:textId="77777777" w:rsidR="004C36DE" w:rsidRPr="004265CF" w:rsidRDefault="004C36DE" w:rsidP="00BC2802">
            <w:pPr>
              <w:spacing w:before="60" w:after="60"/>
              <w:rPr>
                <w:rFonts w:ascii="Arial" w:eastAsia="Arial" w:hAnsi="Arial" w:cs="Arial"/>
                <w:u w:color="000000"/>
                <w:lang w:val="es-ES_tradnl"/>
              </w:rPr>
            </w:pPr>
            <w:r w:rsidRPr="004265CF">
              <w:rPr>
                <w:rFonts w:ascii="Arial" w:hAnsi="Arial" w:cs="Arial Unicode MS"/>
                <w:u w:color="000000"/>
                <w:lang w:val="es-ES_tradnl"/>
              </w:rPr>
              <w:t>-  Extraordinaria (&lt; 5): No supera.</w:t>
            </w:r>
          </w:p>
        </w:tc>
      </w:tr>
    </w:tbl>
    <w:p w14:paraId="03D8A855" w14:textId="383C85C4" w:rsidR="00B1569E" w:rsidRDefault="00B1569E" w:rsidP="0001410A"/>
    <w:p w14:paraId="04E48686" w14:textId="77777777" w:rsidR="00B1569E" w:rsidRDefault="00B1569E" w:rsidP="0001410A"/>
    <w:p w14:paraId="4A72FF32" w14:textId="4BDA231C" w:rsidR="00412CD6" w:rsidRDefault="00412CD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6" w:name="_Toc162953742"/>
      <w:bookmarkStart w:id="57" w:name="_Toc162956426"/>
      <w:bookmarkStart w:id="58" w:name="_Toc162960248"/>
    </w:p>
    <w:p w14:paraId="57E6BDAC" w14:textId="7FA079F1" w:rsidR="00D5454C" w:rsidRDefault="00D5454C" w:rsidP="00D5454C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9" w:name="_Toc198802596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9"/>
    </w:p>
    <w:p w14:paraId="4A0757EF" w14:textId="77777777" w:rsidR="00D5454C" w:rsidRDefault="00D5454C" w:rsidP="00D5454C"/>
    <w:p w14:paraId="16C54D9C" w14:textId="77777777" w:rsidR="00D5454C" w:rsidRDefault="00D5454C" w:rsidP="00D5454C"/>
    <w:p w14:paraId="6BEB5F1D" w14:textId="77777777" w:rsidR="004265CF" w:rsidRPr="00551418" w:rsidRDefault="004265CF" w:rsidP="004265CF">
      <w:pPr>
        <w:pStyle w:val="Textosinformato"/>
        <w:numPr>
          <w:ilvl w:val="0"/>
          <w:numId w:val="26"/>
        </w:numPr>
        <w:spacing w:line="360" w:lineRule="auto"/>
        <w:jc w:val="both"/>
        <w:rPr>
          <w:rFonts w:ascii="Arial" w:hAnsi="Arial"/>
          <w:b/>
          <w:bCs/>
          <w:color w:val="auto"/>
          <w:sz w:val="24"/>
          <w:szCs w:val="24"/>
        </w:rPr>
      </w:pPr>
      <w:r w:rsidRPr="00551418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Masoterapia, Hidroterapia, Climatoterapia y Helioterapia: 28 semanas y 1 de evaluación. </w:t>
      </w:r>
    </w:p>
    <w:p w14:paraId="3FACD5BE" w14:textId="77777777" w:rsidR="004265CF" w:rsidRPr="00AF2DB0" w:rsidRDefault="004265CF" w:rsidP="004265C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518"/>
        <w:gridCol w:w="3930"/>
        <w:gridCol w:w="1747"/>
        <w:gridCol w:w="1865"/>
      </w:tblGrid>
      <w:tr w:rsidR="004265CF" w:rsidRPr="004265CF" w14:paraId="7FE41DD4" w14:textId="77777777" w:rsidTr="004265CF">
        <w:trPr>
          <w:trHeight w:val="842"/>
          <w:tblHeader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0BDC0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C65E3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D87F5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5C1AF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4265CF" w:rsidRPr="004265CF" w14:paraId="231B1635" w14:textId="77777777" w:rsidTr="004265CF">
        <w:tblPrEx>
          <w:shd w:val="clear" w:color="auto" w:fill="CED7E7"/>
        </w:tblPrEx>
        <w:trPr>
          <w:trHeight w:val="602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9444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1-13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C3D5E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I: Temas 1, 2, 3, 4 y 5.</w:t>
            </w:r>
          </w:p>
          <w:p w14:paraId="48EB0B33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Seminarios/Talleres I, II y III.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98B6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20 h</w:t>
            </w:r>
          </w:p>
          <w:p w14:paraId="7B04D8A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5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7BB5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13 h 50 m</w:t>
            </w:r>
          </w:p>
          <w:p w14:paraId="51D9944C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 30 m</w:t>
            </w:r>
          </w:p>
        </w:tc>
      </w:tr>
      <w:tr w:rsidR="004265CF" w:rsidRPr="004265CF" w14:paraId="3840056D" w14:textId="77777777" w:rsidTr="004265CF">
        <w:tblPrEx>
          <w:shd w:val="clear" w:color="auto" w:fill="CED7E7"/>
        </w:tblPrEx>
        <w:trPr>
          <w:trHeight w:val="375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A6A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13-14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82AE1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II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1E303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ECBE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</w:tr>
      <w:tr w:rsidR="004265CF" w:rsidRPr="004265CF" w14:paraId="5087491C" w14:textId="77777777" w:rsidTr="004265CF">
        <w:tblPrEx>
          <w:shd w:val="clear" w:color="auto" w:fill="CED7E7"/>
        </w:tblPrEx>
        <w:trPr>
          <w:trHeight w:val="562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CF12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12-14,16,17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C4BBE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2AB6A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6D0DB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40 m</w:t>
            </w:r>
          </w:p>
        </w:tc>
      </w:tr>
      <w:tr w:rsidR="004265CF" w:rsidRPr="004265CF" w14:paraId="2A6930D5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C9235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16- 19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1EFB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III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53DA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A2BA5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4265CF" w:rsidRPr="004265CF" w14:paraId="43251D76" w14:textId="77777777" w:rsidTr="004265CF">
        <w:tblPrEx>
          <w:shd w:val="clear" w:color="auto" w:fill="CED7E7"/>
        </w:tblPrEx>
        <w:trPr>
          <w:trHeight w:val="602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337B1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20-29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C52BF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I: Temas 6, 7 y 8.</w:t>
            </w:r>
          </w:p>
          <w:p w14:paraId="3EFF543C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 xml:space="preserve">Seminarios/Talleres IV y V 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F5C6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6 h</w:t>
            </w:r>
          </w:p>
          <w:p w14:paraId="53980C9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7F9C4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  <w:p w14:paraId="17A57FD0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</w:tr>
      <w:tr w:rsidR="004265CF" w:rsidRPr="004265CF" w14:paraId="26905052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81BFA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30</w:t>
            </w:r>
          </w:p>
        </w:tc>
        <w:tc>
          <w:tcPr>
            <w:tcW w:w="2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5ECB5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6C00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0FEEC" w14:textId="77777777" w:rsidR="004265CF" w:rsidRPr="004265CF" w:rsidRDefault="004265CF" w:rsidP="00BC2802">
            <w:pPr>
              <w:rPr>
                <w:sz w:val="24"/>
                <w:lang w:val="es-ES_tradnl"/>
              </w:rPr>
            </w:pPr>
          </w:p>
        </w:tc>
      </w:tr>
    </w:tbl>
    <w:p w14:paraId="09661031" w14:textId="77777777" w:rsidR="004265CF" w:rsidRPr="00AF2DB0" w:rsidRDefault="004265CF" w:rsidP="004265CF">
      <w:pPr>
        <w:pStyle w:val="Textosinformato"/>
        <w:widowControl w:val="0"/>
        <w:jc w:val="center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2B87D655" w14:textId="077F7151" w:rsidR="004265CF" w:rsidRDefault="004265CF">
      <w:pPr>
        <w:spacing w:after="160" w:line="259" w:lineRule="auto"/>
        <w:jc w:val="left"/>
        <w:rPr>
          <w:rFonts w:ascii="Courier New" w:eastAsia="Arial Unicode MS" w:hAnsi="Courier New" w:cs="Arial Unicode MS"/>
          <w:sz w:val="20"/>
          <w:szCs w:val="20"/>
          <w:u w:color="000000"/>
          <w:bdr w:val="nil"/>
          <w:lang w:val="es-ES_tradnl"/>
        </w:rPr>
      </w:pPr>
      <w:r>
        <w:br w:type="page"/>
      </w:r>
    </w:p>
    <w:p w14:paraId="3F2ADC8F" w14:textId="77777777" w:rsidR="004265CF" w:rsidRPr="00AF2DB0" w:rsidRDefault="004265CF" w:rsidP="004265CF">
      <w:pPr>
        <w:pStyle w:val="Textosinformato"/>
        <w:spacing w:line="360" w:lineRule="auto"/>
        <w:jc w:val="both"/>
        <w:rPr>
          <w:color w:val="auto"/>
        </w:rPr>
      </w:pPr>
    </w:p>
    <w:p w14:paraId="15364D01" w14:textId="77777777" w:rsidR="004265CF" w:rsidRPr="00551418" w:rsidRDefault="004265CF" w:rsidP="004265CF">
      <w:pPr>
        <w:pStyle w:val="Textosinformato"/>
        <w:numPr>
          <w:ilvl w:val="0"/>
          <w:numId w:val="27"/>
        </w:numPr>
        <w:spacing w:line="360" w:lineRule="auto"/>
        <w:jc w:val="both"/>
        <w:rPr>
          <w:rFonts w:ascii="Arial" w:hAnsi="Arial"/>
          <w:b/>
          <w:bCs/>
          <w:color w:val="auto"/>
          <w:sz w:val="24"/>
          <w:szCs w:val="24"/>
        </w:rPr>
      </w:pPr>
      <w:r w:rsidRPr="00551418">
        <w:rPr>
          <w:rStyle w:val="Ninguno"/>
          <w:rFonts w:ascii="Arial" w:hAnsi="Arial"/>
          <w:b/>
          <w:bCs/>
          <w:color w:val="auto"/>
          <w:sz w:val="24"/>
          <w:szCs w:val="24"/>
        </w:rPr>
        <w:t>Cinesiterapia Instrumental: 14 semanas y 1 de evaluación.</w:t>
      </w:r>
    </w:p>
    <w:p w14:paraId="5F34D5D6" w14:textId="77777777" w:rsidR="004265CF" w:rsidRPr="00AF2DB0" w:rsidRDefault="004265CF" w:rsidP="004265CF">
      <w:pPr>
        <w:pStyle w:val="Textosinformato"/>
        <w:spacing w:line="360" w:lineRule="auto"/>
        <w:ind w:left="78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82"/>
        <w:gridCol w:w="4001"/>
        <w:gridCol w:w="1778"/>
        <w:gridCol w:w="1799"/>
      </w:tblGrid>
      <w:tr w:rsidR="004265CF" w:rsidRPr="004265CF" w14:paraId="01357E4F" w14:textId="77777777" w:rsidTr="004265CF">
        <w:trPr>
          <w:trHeight w:val="562"/>
          <w:tblHeader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C4E9C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05E4F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ED9E9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97FD" w14:textId="77777777" w:rsidR="004265CF" w:rsidRPr="004265CF" w:rsidRDefault="004265CF" w:rsidP="00BC2802">
            <w:pPr>
              <w:pStyle w:val="Cuerpo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4265CF" w:rsidRPr="004265CF" w14:paraId="6479756D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B556B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16-29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8D6F9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UD IV y Talleres I y II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BB91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 xml:space="preserve">42 h 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88EC2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 xml:space="preserve">29h 20 m </w:t>
            </w:r>
          </w:p>
        </w:tc>
      </w:tr>
      <w:tr w:rsidR="004265CF" w:rsidRPr="004265CF" w14:paraId="1CE62216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AC55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21-25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8648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92C4F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965D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40 m</w:t>
            </w:r>
          </w:p>
        </w:tc>
      </w:tr>
      <w:tr w:rsidR="004265CF" w:rsidRPr="004265CF" w14:paraId="59C4D400" w14:textId="77777777" w:rsidTr="004265CF">
        <w:tblPrEx>
          <w:shd w:val="clear" w:color="auto" w:fill="CED7E7"/>
        </w:tblPrEx>
        <w:trPr>
          <w:trHeight w:val="365"/>
          <w:jc w:val="center"/>
        </w:trPr>
        <w:tc>
          <w:tcPr>
            <w:tcW w:w="8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67797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30</w:t>
            </w:r>
          </w:p>
        </w:tc>
        <w:tc>
          <w:tcPr>
            <w:tcW w:w="22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6AE47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9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8AC23" w14:textId="77777777" w:rsidR="004265CF" w:rsidRPr="004265CF" w:rsidRDefault="004265CF" w:rsidP="00BC2802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4265CF"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0AC75" w14:textId="77777777" w:rsidR="004265CF" w:rsidRPr="004265CF" w:rsidRDefault="004265CF" w:rsidP="00BC2802">
            <w:pPr>
              <w:rPr>
                <w:sz w:val="24"/>
                <w:lang w:val="es-ES_tradnl"/>
              </w:rPr>
            </w:pPr>
          </w:p>
        </w:tc>
      </w:tr>
    </w:tbl>
    <w:p w14:paraId="6F05F97C" w14:textId="77777777" w:rsidR="004265CF" w:rsidRPr="00AF2DB0" w:rsidRDefault="004265CF" w:rsidP="004265CF">
      <w:pPr>
        <w:pStyle w:val="Textosinformato"/>
        <w:spacing w:line="360" w:lineRule="auto"/>
        <w:jc w:val="both"/>
        <w:rPr>
          <w:color w:val="auto"/>
        </w:rPr>
      </w:pPr>
    </w:p>
    <w:p w14:paraId="7D72B315" w14:textId="7091A928" w:rsidR="00D5454C" w:rsidRDefault="00D5454C" w:rsidP="00D5454C">
      <w:pPr>
        <w:rPr>
          <w:lang w:val="es-ES_tradnl"/>
        </w:rPr>
      </w:pPr>
    </w:p>
    <w:bookmarkEnd w:id="56"/>
    <w:bookmarkEnd w:id="57"/>
    <w:bookmarkEnd w:id="58"/>
    <w:sectPr w:rsidR="00D5454C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718E" w14:textId="77777777" w:rsidR="0001410A" w:rsidRDefault="0001410A" w:rsidP="00E453DC">
      <w:r>
        <w:separator/>
      </w:r>
    </w:p>
  </w:endnote>
  <w:endnote w:type="continuationSeparator" w:id="0">
    <w:p w14:paraId="0E79009E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33A1" w14:textId="77777777" w:rsidR="0001410A" w:rsidRDefault="0001410A" w:rsidP="00E453DC">
      <w:r>
        <w:separator/>
      </w:r>
    </w:p>
  </w:footnote>
  <w:footnote w:type="continuationSeparator" w:id="0">
    <w:p w14:paraId="6A0A4E71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0B96" w14:textId="77777777" w:rsidR="000D0CFC" w:rsidRDefault="000D0CFC" w:rsidP="000D0CFC">
    <w:pPr>
      <w:pStyle w:val="Encabezado"/>
    </w:pPr>
    <w:r>
      <w:rPr>
        <w:noProof/>
      </w:rPr>
      <w:drawing>
        <wp:inline distT="0" distB="0" distL="0" distR="0" wp14:anchorId="4ACE60E5" wp14:editId="6A67FE24">
          <wp:extent cx="5759450" cy="543560"/>
          <wp:effectExtent l="0" t="0" r="0" b="8890"/>
          <wp:docPr id="2143871363" name="Imagen 21438713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6D6B" w14:textId="77777777" w:rsidR="000D0CFC" w:rsidRDefault="000D0CFC" w:rsidP="000D0CFC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eastAsia="en-US"/>
      </w:rPr>
    </w:pPr>
    <w:r>
      <w:rPr>
        <w:rFonts w:ascii="Arial-BoldMT" w:eastAsiaTheme="minorHAnsi" w:hAnsi="Arial-BoldMT" w:cs="Arial-BoldMT"/>
        <w:b/>
        <w:bCs/>
        <w:noProof/>
        <w:color w:val="003333"/>
        <w:sz w:val="18"/>
        <w:szCs w:val="18"/>
        <w:lang w:eastAsia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D8253C6" wp14:editId="4BD4ABB8">
              <wp:simplePos x="0" y="0"/>
              <wp:positionH relativeFrom="page">
                <wp:posOffset>903111</wp:posOffset>
              </wp:positionH>
              <wp:positionV relativeFrom="page">
                <wp:posOffset>428978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C651D" w14:textId="77777777" w:rsidR="000D0CFC" w:rsidRPr="00DF62C0" w:rsidRDefault="000D0CFC" w:rsidP="000D0C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0AFF4D6" w14:textId="77777777" w:rsidR="000D0CFC" w:rsidRPr="00DF62C0" w:rsidRDefault="000D0CFC" w:rsidP="000D0CFC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8253C6" id="Grupo 1" o:spid="_x0000_s1027" style="position:absolute;left:0;text-align:left;margin-left:71.1pt;margin-top:33.8pt;width:453.1pt;height:42.45pt;z-index:251663360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mtAUUw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sQAAAABSZ2h0&#10;bG9uZwAAB2A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C&#10;OEJJTQQMAAAAAAX/AAAAAQAAAKAAAAAPAAAB4AAAHCAAAAXjABgAAf/Y/+0ADEFkb2JlX0NNAAL/&#10;7gAOQWRvYmUAZIAAAAAB/9sAhAAMCAgICQgMCQkMEQsKCxEVDwwMDxUYExMVExMYEQwMDAwMDBEM&#10;DAwMDAwMDAwMDAwMDAwMDAwMDAwMDAwMDAwMAQ0LCw0ODRAODhAUDg4OFBQODg4OFBEMDAwMDBER&#10;DAwMDAwMEQwMDAwMDAwMDAwMDAwMDAwMDAwMDAwMDAwMDAz/wAARCAA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L/4klDQ19QUk9GSUxFAAEK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AUGBwgJCgsMDA0ODxAREhMU&#10;FBUWFxgZGhscHR4eHyAhIiMkJSYnKCkqKissLS4vMDEyMzQ1Njc4OTo7Ozw9Pj9AQUJDREVGR0hJ&#10;SktMTU5PUFFSU1RVVldYWVpbXF1eX2BhYmNkZWZnaGlqa2xtbm9wcXJzdHV2d3h5ent8fX5/gIGC&#10;g4SFhoeIiYqLjI2Oj5CRkpOUlZaXmJqbnJ2en6ChoqOkpaanqKmqq6ytrq+xsrO0tba3uLm6u7y9&#10;vr/AwcLDxcbHyMnKy8zNzs/Q0dLT1NXX2Nna29zd3t/g4eLj5OXm6Onq6+zt7u/w8fLz9PX2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/+L/4klDQ19QUk9GSUxFAAYK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EBQYHCAkKCwwMDQ4PEBESExQUFRYX&#10;GBkaGxwdHh4fICEiIyQlJicoKSoqKywtLi8wMTIzNDU2Nzg5Ojs7PD0+P0BBQkNERUZHSElKS0xN&#10;Tk9QUVJTVFVWV1hZWltcXV5fYGFiY2RlZmdoaWprbG1ub3BxcnN0dXZ3eHl6e3x9fn+AgYKDhIWG&#10;h4iJiouMjY6PkJGSk5SVlpeYmpucnZ6foKGio6SlpqeoqaqrrK2ur7Gys7S1tre4ubq7vL2+v8DB&#10;wsPFxsfIycrLzM3Oz9DR0tPU1dfY2drb3N3e3+Dh4uPk5ebo6err7O3u7/Dx8vP09fb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9t7y////////////////////////&#10;/////////////////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X3////////////////////////////&#10;///////////6tJSw9v/////////////////////////////////////ml2+S4f//////////////&#10;///////////////////////5s5Sv9f//////////////////////////////////////+eT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wabK////////////////////&#10;//////////////////+4elB/0f///////////////////////////////////+KWTQNYuv//////&#10;/////////////////////////////9GNaUpxx/////////////////////////////////////HR&#10;vJiy7f///////////////////////////////////////+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z7+7u7/X8//////////////////////////////////Ovm5qbnqWuurzE1Ob/////&#10;//////////////////////eXVExPVFtlboCXwOf///////////////////////////+uVAAbNlJw&#10;jKvL9v/////////////////////////////Kaz9jf5283vz/////////////////////////////&#10;///nmYOsyOf/////////////////////////////////////28z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D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U5UB1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/1eVAdU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70AC651D" w14:textId="77777777" w:rsidR="000D0CFC" w:rsidRPr="00DF62C0" w:rsidRDefault="000D0CFC" w:rsidP="000D0CF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0AFF4D6" w14:textId="77777777" w:rsidR="000D0CFC" w:rsidRPr="00DF62C0" w:rsidRDefault="000D0CFC" w:rsidP="000D0CFC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63C4F849" w14:textId="77777777" w:rsidR="00A8142E" w:rsidRDefault="00A8142E" w:rsidP="00A8142E">
    <w:pPr>
      <w:pStyle w:val="Encabezado"/>
    </w:pPr>
  </w:p>
  <w:p w14:paraId="1676049B" w14:textId="77777777" w:rsidR="00A8142E" w:rsidRDefault="00A8142E" w:rsidP="00A8142E">
    <w:pPr>
      <w:pStyle w:val="Encabezado"/>
    </w:pPr>
  </w:p>
  <w:p w14:paraId="489B59FE" w14:textId="41799741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A26A2C8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9C802E0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551418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="00551418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09C802E0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551418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="00551418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mspyxgIS9xFXZ" int2:id="1xjdTZmZ">
      <int2:state int2:value="Rejected" int2:type="AugLoop_Text_Critique"/>
    </int2:textHash>
    <int2:textHash int2:hashCode="mqikyQBOTlFHC+" int2:id="CwzUBaPH">
      <int2:state int2:value="Rejected" int2:type="AugLoop_Text_Critique"/>
    </int2:textHash>
    <int2:textHash int2:hashCode="wcg62vMTD9Dq6k" int2:id="EIMA24Mp">
      <int2:state int2:value="Rejected" int2:type="AugLoop_Text_Critique"/>
    </int2:textHash>
    <int2:textHash int2:hashCode="UnFo2m8VAD9tG4" int2:id="KTx99GCd">
      <int2:state int2:value="Rejected" int2:type="AugLoop_Text_Critique"/>
    </int2:textHash>
    <int2:textHash int2:hashCode="c2E31M0Lma9HiB" int2:id="bnsh9j15">
      <int2:state int2:value="Rejected" int2:type="AugLoop_Text_Critique"/>
    </int2:textHash>
    <int2:textHash int2:hashCode="C10dz0hnCux/qj" int2:id="tl1cNQde">
      <int2:state int2:value="Rejected" int2:type="AugLoop_Text_Critique"/>
    </int2:textHash>
    <int2:textHash int2:hashCode="AkKO7LAArVquGG" int2:id="yHAYgDpk">
      <int2:state int2:value="Rejected" int2:type="AugLoop_Text_Critique"/>
    </int2:textHash>
    <int2:bookmark int2:bookmarkName="_Int_vODFjikH" int2:invalidationBookmarkName="" int2:hashCode="hv17n1Mcz84Nh1" int2:id="aXE8cnIq">
      <int2:state int2:value="Rejected" int2:type="AugLoop_Text_Critique"/>
    </int2:bookmark>
    <int2:bookmark int2:bookmarkName="_Int_p2w9k1gS" int2:invalidationBookmarkName="" int2:hashCode="4Whub73AeDU9du" int2:id="lZ5ibqtv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1F1B"/>
    <w:multiLevelType w:val="hybridMultilevel"/>
    <w:tmpl w:val="C21887D8"/>
    <w:numStyleLink w:val="Estiloimportado9"/>
  </w:abstractNum>
  <w:abstractNum w:abstractNumId="1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F4021FF"/>
    <w:multiLevelType w:val="hybridMultilevel"/>
    <w:tmpl w:val="74D8205C"/>
    <w:numStyleLink w:val="Estiloimportado5"/>
  </w:abstractNum>
  <w:abstractNum w:abstractNumId="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04104E2"/>
    <w:multiLevelType w:val="hybridMultilevel"/>
    <w:tmpl w:val="EC9A5E1E"/>
    <w:numStyleLink w:val="Estiloimportado6"/>
  </w:abstractNum>
  <w:abstractNum w:abstractNumId="7" w15:restartNumberingAfterBreak="0">
    <w:nsid w:val="24C96679"/>
    <w:multiLevelType w:val="hybridMultilevel"/>
    <w:tmpl w:val="0820F38E"/>
    <w:lvl w:ilvl="0" w:tplc="C9F6642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2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6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5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8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2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9441A7"/>
    <w:multiLevelType w:val="hybridMultilevel"/>
    <w:tmpl w:val="E534B6CC"/>
    <w:numStyleLink w:val="Estiloimportado1"/>
  </w:abstractNum>
  <w:abstractNum w:abstractNumId="11" w15:restartNumberingAfterBreak="0">
    <w:nsid w:val="4B3F62A2"/>
    <w:multiLevelType w:val="hybridMultilevel"/>
    <w:tmpl w:val="74A8D70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1115E0"/>
    <w:multiLevelType w:val="hybridMultilevel"/>
    <w:tmpl w:val="D72C471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FA369F4"/>
    <w:multiLevelType w:val="hybridMultilevel"/>
    <w:tmpl w:val="455C2D80"/>
    <w:numStyleLink w:val="Estiloimportado3"/>
  </w:abstractNum>
  <w:abstractNum w:abstractNumId="14" w15:restartNumberingAfterBreak="0">
    <w:nsid w:val="534E1E8F"/>
    <w:multiLevelType w:val="hybridMultilevel"/>
    <w:tmpl w:val="71C87210"/>
    <w:numStyleLink w:val="Estiloimportado2"/>
  </w:abstractNum>
  <w:abstractNum w:abstractNumId="15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78F4956"/>
    <w:multiLevelType w:val="hybridMultilevel"/>
    <w:tmpl w:val="414C5B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1315A15"/>
    <w:multiLevelType w:val="hybridMultilevel"/>
    <w:tmpl w:val="529E0304"/>
    <w:numStyleLink w:val="Estiloimportado4"/>
  </w:abstractNum>
  <w:abstractNum w:abstractNumId="2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93021923">
    <w:abstractNumId w:val="8"/>
  </w:num>
  <w:num w:numId="2" w16cid:durableId="1464732756">
    <w:abstractNumId w:val="21"/>
  </w:num>
  <w:num w:numId="3" w16cid:durableId="8876891">
    <w:abstractNumId w:val="3"/>
  </w:num>
  <w:num w:numId="4" w16cid:durableId="1834447200">
    <w:abstractNumId w:val="25"/>
  </w:num>
  <w:num w:numId="5" w16cid:durableId="2016491473">
    <w:abstractNumId w:val="22"/>
  </w:num>
  <w:num w:numId="6" w16cid:durableId="990519787">
    <w:abstractNumId w:val="23"/>
  </w:num>
  <w:num w:numId="7" w16cid:durableId="1832024009">
    <w:abstractNumId w:val="24"/>
  </w:num>
  <w:num w:numId="8" w16cid:durableId="1222055090">
    <w:abstractNumId w:val="19"/>
  </w:num>
  <w:num w:numId="9" w16cid:durableId="641272102">
    <w:abstractNumId w:val="26"/>
  </w:num>
  <w:num w:numId="10" w16cid:durableId="382365091">
    <w:abstractNumId w:val="9"/>
  </w:num>
  <w:num w:numId="11" w16cid:durableId="1735811598">
    <w:abstractNumId w:val="2"/>
  </w:num>
  <w:num w:numId="12" w16cid:durableId="2065591981">
    <w:abstractNumId w:val="5"/>
  </w:num>
  <w:num w:numId="13" w16cid:durableId="1229654759">
    <w:abstractNumId w:val="17"/>
  </w:num>
  <w:num w:numId="14" w16cid:durableId="1034765292">
    <w:abstractNumId w:val="1"/>
  </w:num>
  <w:num w:numId="15" w16cid:durableId="1778790284">
    <w:abstractNumId w:val="15"/>
  </w:num>
  <w:num w:numId="16" w16cid:durableId="2015985529">
    <w:abstractNumId w:val="14"/>
  </w:num>
  <w:num w:numId="17" w16cid:durableId="345523416">
    <w:abstractNumId w:val="10"/>
  </w:num>
  <w:num w:numId="18" w16cid:durableId="1060396655">
    <w:abstractNumId w:val="13"/>
  </w:num>
  <w:num w:numId="19" w16cid:durableId="802120184">
    <w:abstractNumId w:val="20"/>
  </w:num>
  <w:num w:numId="20" w16cid:durableId="270627038">
    <w:abstractNumId w:val="4"/>
  </w:num>
  <w:num w:numId="21" w16cid:durableId="580454786">
    <w:abstractNumId w:val="6"/>
  </w:num>
  <w:num w:numId="22" w16cid:durableId="1565798180">
    <w:abstractNumId w:val="7"/>
  </w:num>
  <w:num w:numId="23" w16cid:durableId="388575654">
    <w:abstractNumId w:val="11"/>
  </w:num>
  <w:num w:numId="24" w16cid:durableId="1295911871">
    <w:abstractNumId w:val="16"/>
  </w:num>
  <w:num w:numId="25" w16cid:durableId="2026978064">
    <w:abstractNumId w:val="12"/>
  </w:num>
  <w:num w:numId="26" w16cid:durableId="688876880">
    <w:abstractNumId w:val="0"/>
  </w:num>
  <w:num w:numId="27" w16cid:durableId="1820075033">
    <w:abstractNumId w:val="0"/>
    <w:lvlOverride w:ilvl="0">
      <w:startOverride w:val="2"/>
    </w:lvlOverride>
  </w:num>
  <w:num w:numId="28" w16cid:durableId="1331134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41F1D"/>
    <w:rsid w:val="000D0CFC"/>
    <w:rsid w:val="00103AE8"/>
    <w:rsid w:val="001F7347"/>
    <w:rsid w:val="002D2F16"/>
    <w:rsid w:val="002E4BA9"/>
    <w:rsid w:val="00412CD6"/>
    <w:rsid w:val="004265CF"/>
    <w:rsid w:val="004C36DE"/>
    <w:rsid w:val="00526D94"/>
    <w:rsid w:val="00551418"/>
    <w:rsid w:val="0057450A"/>
    <w:rsid w:val="00576E78"/>
    <w:rsid w:val="00597494"/>
    <w:rsid w:val="005A494F"/>
    <w:rsid w:val="005C72C6"/>
    <w:rsid w:val="006A1CB0"/>
    <w:rsid w:val="006B22B0"/>
    <w:rsid w:val="00797424"/>
    <w:rsid w:val="007B08D4"/>
    <w:rsid w:val="007B7C00"/>
    <w:rsid w:val="00853023"/>
    <w:rsid w:val="00864B90"/>
    <w:rsid w:val="00866DA0"/>
    <w:rsid w:val="008749A1"/>
    <w:rsid w:val="008A5900"/>
    <w:rsid w:val="00912BA4"/>
    <w:rsid w:val="00927770"/>
    <w:rsid w:val="009A22C6"/>
    <w:rsid w:val="00A07FE4"/>
    <w:rsid w:val="00A557C7"/>
    <w:rsid w:val="00A8142E"/>
    <w:rsid w:val="00B1569E"/>
    <w:rsid w:val="00C14FA1"/>
    <w:rsid w:val="00D004B6"/>
    <w:rsid w:val="00D1488E"/>
    <w:rsid w:val="00D5454C"/>
    <w:rsid w:val="00D5508E"/>
    <w:rsid w:val="00D61388"/>
    <w:rsid w:val="00D76CC1"/>
    <w:rsid w:val="00E01AE8"/>
    <w:rsid w:val="00E03C58"/>
    <w:rsid w:val="00E453DC"/>
    <w:rsid w:val="00ED1024"/>
    <w:rsid w:val="00F37656"/>
    <w:rsid w:val="00FF0ECE"/>
    <w:rsid w:val="046A3FD4"/>
    <w:rsid w:val="1DE4A711"/>
    <w:rsid w:val="3399FBBA"/>
    <w:rsid w:val="37143AF8"/>
    <w:rsid w:val="3C63E36D"/>
    <w:rsid w:val="52561516"/>
    <w:rsid w:val="553A83ED"/>
    <w:rsid w:val="5AE31FC9"/>
    <w:rsid w:val="67D7E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54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paragraph" w:styleId="TDC3">
    <w:name w:val="toc 3"/>
    <w:basedOn w:val="Normal"/>
    <w:next w:val="Normal"/>
    <w:autoRedefine/>
    <w:uiPriority w:val="39"/>
    <w:unhideWhenUsed/>
    <w:rsid w:val="002E4BA9"/>
    <w:pPr>
      <w:spacing w:after="100" w:line="259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2E4BA9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unhideWhenUsed/>
    <w:rsid w:val="002E4BA9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E4BA9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E4BA9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E4BA9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E4BA9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2E4BA9"/>
    <w:rPr>
      <w:color w:val="605E5C"/>
      <w:shd w:val="clear" w:color="auto" w:fill="E1DFDD"/>
    </w:rPr>
  </w:style>
  <w:style w:type="table" w:customStyle="1" w:styleId="NormalTable0">
    <w:name w:val="Normal Table0"/>
    <w:rsid w:val="004C36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86DB5-2973-456A-B572-C009C12E0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11</TotalTime>
  <Pages>1</Pages>
  <Words>2818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8</cp:revision>
  <dcterms:created xsi:type="dcterms:W3CDTF">2024-04-09T06:50:00Z</dcterms:created>
  <dcterms:modified xsi:type="dcterms:W3CDTF">2025-09-01T11:07:00Z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