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6ED677EA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4809DB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0AC1509A" w14:textId="29F3FEB1" w:rsidR="00010418" w:rsidRPr="00576E78" w:rsidRDefault="007F4052" w:rsidP="00971EAE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107E88B2" wp14:editId="614ED793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7940FE6" w:rsidR="00010418" w:rsidRPr="008D78AE" w:rsidRDefault="002078F3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078F3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PSICOLOGÍA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lastRenderedPageBreak/>
        <w:br w:type="page"/>
      </w:r>
    </w:p>
    <w:p w14:paraId="59968C0A" w14:textId="28A92D6D" w:rsidR="00010418" w:rsidRDefault="00576E78" w:rsidP="002078F3">
      <w:pPr>
        <w:rPr>
          <w:rStyle w:val="Ninguno"/>
          <w:rFonts w:ascii="Arial" w:hAnsi="Arial"/>
          <w:b/>
          <w:bCs/>
        </w:rPr>
      </w:pPr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</w:p>
    <w:p w14:paraId="6B3FF333" w14:textId="77777777" w:rsidR="00597494" w:rsidRPr="007F4052" w:rsidRDefault="00597494" w:rsidP="00797424">
      <w:pPr>
        <w:pStyle w:val="TDC1"/>
        <w:rPr>
          <w:rStyle w:val="Hipervnculo"/>
          <w:color w:val="auto"/>
        </w:rPr>
      </w:pPr>
    </w:p>
    <w:bookmarkStart w:id="3" w:name="_Toc162960238" w:displacedByCustomXml="next"/>
    <w:bookmarkStart w:id="4" w:name="_Toc162956416" w:displacedByCustomXml="next"/>
    <w:bookmarkStart w:id="5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  <w:u w:val="single"/>
        </w:rPr>
        <w:id w:val="-133793878"/>
        <w:docPartObj>
          <w:docPartGallery w:val="Table of Contents"/>
          <w:docPartUnique/>
        </w:docPartObj>
      </w:sdtPr>
      <w:sdtEndPr>
        <w:rPr>
          <w:b/>
          <w:bCs/>
          <w:u w:val="none"/>
        </w:rPr>
      </w:sdtEndPr>
      <w:sdtContent>
        <w:p w14:paraId="734A7D2A" w14:textId="503227CD" w:rsidR="00593A45" w:rsidRPr="007F4052" w:rsidRDefault="00593A45">
          <w:pPr>
            <w:pStyle w:val="TtuloTDC"/>
            <w:rPr>
              <w:color w:val="auto"/>
            </w:rPr>
          </w:pPr>
        </w:p>
        <w:p w14:paraId="31DDE5DB" w14:textId="4A14949F" w:rsidR="00D27DF5" w:rsidRDefault="00593A4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623438" w:history="1">
            <w:r w:rsidR="00D27DF5" w:rsidRPr="00A10C7C">
              <w:rPr>
                <w:rStyle w:val="Hipervnculo"/>
              </w:rPr>
              <w:t>ASIGNATURA</w:t>
            </w:r>
            <w:r w:rsidR="00D27DF5">
              <w:rPr>
                <w:webHidden/>
              </w:rPr>
              <w:tab/>
            </w:r>
            <w:r w:rsidR="00D27DF5">
              <w:rPr>
                <w:webHidden/>
              </w:rPr>
              <w:fldChar w:fldCharType="begin"/>
            </w:r>
            <w:r w:rsidR="00D27DF5">
              <w:rPr>
                <w:webHidden/>
              </w:rPr>
              <w:instrText xml:space="preserve"> PAGEREF _Toc207623438 \h </w:instrText>
            </w:r>
            <w:r w:rsidR="00D27DF5">
              <w:rPr>
                <w:webHidden/>
              </w:rPr>
            </w:r>
            <w:r w:rsidR="00D27DF5">
              <w:rPr>
                <w:webHidden/>
              </w:rPr>
              <w:fldChar w:fldCharType="separate"/>
            </w:r>
            <w:r w:rsidR="00D27DF5">
              <w:rPr>
                <w:webHidden/>
              </w:rPr>
              <w:t>4</w:t>
            </w:r>
            <w:r w:rsidR="00D27DF5">
              <w:rPr>
                <w:webHidden/>
              </w:rPr>
              <w:fldChar w:fldCharType="end"/>
            </w:r>
          </w:hyperlink>
        </w:p>
        <w:p w14:paraId="28C7D3EF" w14:textId="32851C1E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39" w:history="1">
            <w:r w:rsidRPr="00A10C7C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51A3558" w14:textId="53AA46E3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0" w:history="1">
            <w:r w:rsidRPr="00A10C7C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97D2951" w14:textId="143DB24C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1" w:history="1">
            <w:r w:rsidRPr="00A10C7C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1A6D2AE" w14:textId="48FD8DA9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2" w:history="1">
            <w:r w:rsidRPr="00A10C7C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7ED3747" w14:textId="538A3797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3" w:history="1">
            <w:r w:rsidRPr="00A10C7C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26E5F02" w14:textId="6A3AD1D0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4" w:history="1">
            <w:r w:rsidRPr="00A10C7C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F3F9CC0" w14:textId="475B9F31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5" w:history="1">
            <w:r w:rsidRPr="00A10C7C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66D6776" w14:textId="3DB50202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6" w:history="1">
            <w:r w:rsidRPr="00A10C7C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E27017E" w14:textId="75FDAE28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7" w:history="1">
            <w:r w:rsidRPr="00A10C7C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97120A1" w14:textId="7F7B83AA" w:rsidR="00D27DF5" w:rsidRDefault="00D27DF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48" w:history="1">
            <w:r w:rsidRPr="00A10C7C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BB0A3C1" w14:textId="33FDA305" w:rsidR="00593A45" w:rsidRDefault="00593A45">
          <w:r>
            <w:rPr>
              <w:b/>
              <w:bCs/>
            </w:rPr>
            <w:fldChar w:fldCharType="end"/>
          </w:r>
        </w:p>
      </w:sdtContent>
    </w:sdt>
    <w:p w14:paraId="62017D91" w14:textId="0C714DD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0D0687FF" w14:textId="77777777" w:rsidR="002078F3" w:rsidRDefault="002078F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71C426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" w:name="_Toc2076234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5"/>
      <w:bookmarkEnd w:id="4"/>
      <w:bookmarkEnd w:id="3"/>
      <w:bookmarkEnd w:id="6"/>
    </w:p>
    <w:p w14:paraId="7351D6B2" w14:textId="77777777" w:rsidR="0001410A" w:rsidRPr="0001410A" w:rsidRDefault="0001410A" w:rsidP="0001410A"/>
    <w:p w14:paraId="12A4B693" w14:textId="5439EBB0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7B08D4">
        <w:t xml:space="preserve"> </w:t>
      </w:r>
      <w:r w:rsidR="002078F3">
        <w:rPr>
          <w:rFonts w:ascii="Arial" w:hAnsi="Arial" w:cs="Arial"/>
        </w:rPr>
        <w:t>P</w:t>
      </w:r>
      <w:r w:rsidR="002078F3" w:rsidRPr="002078F3">
        <w:rPr>
          <w:rFonts w:ascii="Arial" w:hAnsi="Arial" w:cs="Arial"/>
        </w:rPr>
        <w:t>sicología</w:t>
      </w:r>
      <w:r w:rsidR="008D78AE" w:rsidRPr="002078F3">
        <w:rPr>
          <w:rFonts w:ascii="Arial" w:hAnsi="Arial" w:cs="Arial"/>
        </w:rPr>
        <w:t>.</w:t>
      </w:r>
    </w:p>
    <w:p w14:paraId="018ED1DD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Código:</w:t>
      </w:r>
      <w:r w:rsidRPr="005C339E">
        <w:rPr>
          <w:rStyle w:val="Ninguno"/>
          <w:rFonts w:ascii="Arial" w:hAnsi="Arial"/>
          <w:color w:val="auto"/>
        </w:rPr>
        <w:t xml:space="preserve"> 17981</w:t>
      </w:r>
    </w:p>
    <w:p w14:paraId="5F15B5EB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Materia:</w:t>
      </w:r>
      <w:r w:rsidRPr="005C339E">
        <w:rPr>
          <w:rStyle w:val="Ninguno"/>
          <w:rFonts w:ascii="Arial" w:hAnsi="Arial"/>
          <w:color w:val="auto"/>
        </w:rPr>
        <w:t xml:space="preserve"> Psicología</w:t>
      </w:r>
    </w:p>
    <w:p w14:paraId="5EF0DFC6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Carácter:</w:t>
      </w:r>
      <w:r w:rsidRPr="005C339E">
        <w:rPr>
          <w:rStyle w:val="Ninguno"/>
          <w:rFonts w:ascii="Arial" w:hAnsi="Arial"/>
          <w:color w:val="auto"/>
        </w:rPr>
        <w:t xml:space="preserve"> Formación Básica</w:t>
      </w:r>
    </w:p>
    <w:p w14:paraId="59C58758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Nivel:</w:t>
      </w:r>
      <w:r w:rsidRPr="005C339E">
        <w:rPr>
          <w:rStyle w:val="Ninguno"/>
          <w:rFonts w:ascii="Arial" w:hAnsi="Arial"/>
          <w:color w:val="auto"/>
        </w:rPr>
        <w:t xml:space="preserve"> Grado</w:t>
      </w:r>
    </w:p>
    <w:p w14:paraId="09E621B3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Curso:</w:t>
      </w:r>
      <w:r w:rsidRPr="005C339E">
        <w:rPr>
          <w:rStyle w:val="Ninguno"/>
          <w:rFonts w:ascii="Arial" w:hAnsi="Arial"/>
          <w:color w:val="auto"/>
        </w:rPr>
        <w:t xml:space="preserve"> </w:t>
      </w:r>
      <w:r w:rsidRPr="005C339E">
        <w:rPr>
          <w:rStyle w:val="Ninguno"/>
          <w:rFonts w:ascii="Arial" w:hAnsi="Arial"/>
          <w:color w:val="auto"/>
          <w:u w:color="FF0000"/>
        </w:rPr>
        <w:t>Primero</w:t>
      </w:r>
    </w:p>
    <w:p w14:paraId="5CA784A0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Semestre:</w:t>
      </w:r>
      <w:r w:rsidRPr="005C339E">
        <w:rPr>
          <w:rStyle w:val="Ninguno"/>
          <w:rFonts w:ascii="Arial" w:hAnsi="Arial"/>
          <w:color w:val="auto"/>
        </w:rPr>
        <w:t xml:space="preserve"> Primero</w:t>
      </w:r>
    </w:p>
    <w:p w14:paraId="2197DB99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Número de créditos:</w:t>
      </w:r>
      <w:r w:rsidRPr="005C339E">
        <w:rPr>
          <w:rStyle w:val="Ninguno"/>
          <w:rFonts w:ascii="Arial" w:hAnsi="Arial"/>
          <w:color w:val="auto"/>
        </w:rPr>
        <w:t xml:space="preserve"> 6 créditos ECTS</w:t>
      </w:r>
    </w:p>
    <w:p w14:paraId="59D03E85" w14:textId="77777777" w:rsidR="002078F3" w:rsidRPr="005C339E" w:rsidRDefault="002078F3" w:rsidP="4F9ACEAE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4F9ACEAE">
        <w:rPr>
          <w:rStyle w:val="Ninguno"/>
          <w:rFonts w:ascii="Arial" w:hAnsi="Arial"/>
          <w:b/>
          <w:bCs/>
          <w:color w:val="auto"/>
          <w:sz w:val="24"/>
          <w:szCs w:val="24"/>
          <w:lang w:val="es-ES"/>
        </w:rPr>
        <w:t>Idioma en que se imparte:</w:t>
      </w:r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Español</w:t>
      </w:r>
    </w:p>
    <w:p w14:paraId="2874B1C1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2953732"/>
      <w:bookmarkStart w:id="8" w:name="_Toc162956417"/>
      <w:bookmarkStart w:id="9" w:name="_Toc162960239"/>
      <w:bookmarkStart w:id="10" w:name="_Toc20762343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7"/>
      <w:bookmarkEnd w:id="8"/>
      <w:bookmarkEnd w:id="9"/>
      <w:bookmarkEnd w:id="10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1B535D3D" w14:textId="77777777" w:rsidR="002078F3" w:rsidRPr="005C339E" w:rsidRDefault="002078F3" w:rsidP="002078F3">
      <w:pPr>
        <w:pStyle w:val="Cuerpo"/>
        <w:spacing w:line="360" w:lineRule="auto"/>
        <w:jc w:val="left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Requisitos previos:</w:t>
      </w:r>
    </w:p>
    <w:p w14:paraId="682CB9F6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Ninguno en particular</w:t>
      </w:r>
    </w:p>
    <w:p w14:paraId="16E6F32D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</w:p>
    <w:p w14:paraId="350BD2E6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Requisitos mínimos de asistencia a las sesiones presenciales:</w:t>
      </w:r>
    </w:p>
    <w:p w14:paraId="21A69B52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La asistencia es obligatoria para superar la asignatura en la Convocatoria Ordinaria (ver criterios de evaluación).</w:t>
      </w:r>
    </w:p>
    <w:p w14:paraId="5CD2A210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162953733"/>
      <w:bookmarkStart w:id="12" w:name="_Toc162956418"/>
      <w:bookmarkStart w:id="13" w:name="_Toc162960240"/>
      <w:bookmarkStart w:id="14" w:name="_Toc20762344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1"/>
      <w:bookmarkEnd w:id="12"/>
      <w:bookmarkEnd w:id="13"/>
      <w:bookmarkEnd w:id="14"/>
    </w:p>
    <w:p w14:paraId="575A6D3E" w14:textId="77777777" w:rsidR="0001410A" w:rsidRPr="0001410A" w:rsidRDefault="0001410A" w:rsidP="0001410A"/>
    <w:p w14:paraId="2E0EE293" w14:textId="77777777" w:rsidR="00D004B6" w:rsidRPr="00A278A1" w:rsidRDefault="00D004B6" w:rsidP="00D004B6">
      <w:pPr>
        <w:pStyle w:val="Textosinformato"/>
        <w:spacing w:line="360" w:lineRule="auto"/>
        <w:ind w:left="360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Docente: </w:t>
      </w:r>
    </w:p>
    <w:p w14:paraId="77792ECC" w14:textId="7F30B3A1" w:rsidR="00714979" w:rsidRPr="008D3170" w:rsidRDefault="00714979" w:rsidP="00593A45">
      <w:pPr>
        <w:pStyle w:val="Textocomentario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Style w:val="Ninguno"/>
          <w:rFonts w:ascii="Arial" w:hAnsi="Arial"/>
          <w:sz w:val="24"/>
          <w:szCs w:val="24"/>
        </w:rPr>
      </w:pPr>
      <w:r w:rsidRPr="008D3170">
        <w:rPr>
          <w:rStyle w:val="Ninguno"/>
          <w:rFonts w:ascii="Arial" w:hAnsi="Arial"/>
          <w:sz w:val="24"/>
          <w:szCs w:val="24"/>
        </w:rPr>
        <w:t>D</w:t>
      </w:r>
      <w:r w:rsidR="00AC41EC" w:rsidRPr="008D3170">
        <w:rPr>
          <w:rStyle w:val="Ninguno"/>
          <w:rFonts w:ascii="Arial" w:hAnsi="Arial"/>
          <w:sz w:val="24"/>
          <w:szCs w:val="24"/>
        </w:rPr>
        <w:t xml:space="preserve">. </w:t>
      </w:r>
      <w:r w:rsidRPr="008D3170">
        <w:rPr>
          <w:rStyle w:val="Ninguno"/>
          <w:rFonts w:ascii="Arial" w:hAnsi="Arial"/>
          <w:sz w:val="24"/>
          <w:szCs w:val="24"/>
        </w:rPr>
        <w:t>Diego Fernández Reguera</w:t>
      </w:r>
      <w:r w:rsidR="00AC41EC" w:rsidRPr="008D3170">
        <w:rPr>
          <w:rStyle w:val="Ninguno"/>
          <w:rFonts w:ascii="Arial" w:hAnsi="Arial"/>
          <w:sz w:val="24"/>
          <w:szCs w:val="24"/>
        </w:rPr>
        <w:t>s</w:t>
      </w:r>
      <w:r w:rsidRPr="008D3170">
        <w:rPr>
          <w:rStyle w:val="Ninguno"/>
          <w:rFonts w:ascii="Arial" w:hAnsi="Arial"/>
          <w:sz w:val="24"/>
          <w:szCs w:val="24"/>
        </w:rPr>
        <w:t>.</w:t>
      </w:r>
    </w:p>
    <w:p w14:paraId="0EA7EC07" w14:textId="21D58EF9" w:rsidR="00714979" w:rsidRPr="008D3170" w:rsidRDefault="00714979" w:rsidP="00593A45">
      <w:pPr>
        <w:pStyle w:val="Textocomentario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Style w:val="Ninguno"/>
          <w:rFonts w:ascii="Arial" w:hAnsi="Arial"/>
          <w:sz w:val="24"/>
          <w:szCs w:val="24"/>
        </w:rPr>
      </w:pPr>
      <w:r w:rsidRPr="008D3170">
        <w:rPr>
          <w:rStyle w:val="Ninguno"/>
          <w:rFonts w:ascii="Arial" w:hAnsi="Arial"/>
          <w:sz w:val="24"/>
          <w:szCs w:val="24"/>
        </w:rPr>
        <w:t>D.ª María Márquez González.</w:t>
      </w:r>
    </w:p>
    <w:p w14:paraId="6772398C" w14:textId="77777777" w:rsidR="00D004B6" w:rsidRPr="002078F3" w:rsidRDefault="00D004B6" w:rsidP="00D004B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lang w:val="es-ES"/>
        </w:rPr>
      </w:pPr>
    </w:p>
    <w:p w14:paraId="2416ACB1" w14:textId="77777777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E015F13" w14:textId="77777777" w:rsidR="002078F3" w:rsidRDefault="002078F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5" w:name="_Toc162953734"/>
      <w:bookmarkStart w:id="16" w:name="_Toc162956419"/>
      <w:bookmarkStart w:id="17" w:name="_Toc162960241"/>
      <w:r>
        <w:rPr>
          <w:rStyle w:val="Ninguno"/>
          <w:rFonts w:ascii="Arial" w:hAnsi="Arial"/>
          <w:b/>
          <w:bCs/>
        </w:rPr>
        <w:br w:type="page"/>
      </w:r>
    </w:p>
    <w:p w14:paraId="7B774C5E" w14:textId="0809E0C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0762344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5"/>
      <w:bookmarkEnd w:id="16"/>
      <w:bookmarkEnd w:id="17"/>
      <w:bookmarkEnd w:id="18"/>
    </w:p>
    <w:p w14:paraId="67A8A270" w14:textId="77777777" w:rsidR="0001410A" w:rsidRPr="0001410A" w:rsidRDefault="0001410A" w:rsidP="0001410A"/>
    <w:p w14:paraId="6A53C5CF" w14:textId="77777777" w:rsidR="002078F3" w:rsidRPr="005C339E" w:rsidRDefault="002078F3" w:rsidP="002078F3">
      <w:pPr>
        <w:pStyle w:val="Textosinformato"/>
        <w:spacing w:before="240"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  <w:u w:color="FF0000"/>
        </w:rPr>
      </w:pPr>
      <w:r w:rsidRPr="005C339E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Transversales:</w:t>
      </w:r>
    </w:p>
    <w:p w14:paraId="2AD87AAE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 xml:space="preserve">Que los/las estudiantes alcancen la capacidad de gestionar, analizar y sintetizar la información. </w:t>
      </w:r>
    </w:p>
    <w:p w14:paraId="4DE72EF1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Que los/las alumnos/as desarrollen una comunicación oral y escrita efectiva.</w:t>
      </w:r>
    </w:p>
    <w:p w14:paraId="3900A333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Que los/las alumnos/as alcancen la capacidad de razonamiento crítico y aprendizaje autónomo, para mantener actualizados los conocimientos y competencias profesionales.</w:t>
      </w:r>
    </w:p>
    <w:p w14:paraId="6881B896" w14:textId="77777777" w:rsidR="002078F3" w:rsidRPr="005C339E" w:rsidRDefault="002078F3" w:rsidP="002078F3">
      <w:pPr>
        <w:pStyle w:val="Textoindependiente"/>
        <w:spacing w:after="0" w:line="360" w:lineRule="auto"/>
        <w:rPr>
          <w:rStyle w:val="Ninguno"/>
          <w:rFonts w:ascii="Arial" w:eastAsia="Arial" w:hAnsi="Arial" w:cs="Arial"/>
          <w:i/>
          <w:iCs/>
          <w:u w:color="FF0000"/>
        </w:rPr>
      </w:pPr>
    </w:p>
    <w:p w14:paraId="53934342" w14:textId="77777777" w:rsidR="002078F3" w:rsidRPr="005C339E" w:rsidRDefault="002078F3" w:rsidP="002078F3">
      <w:pPr>
        <w:pStyle w:val="Textoindependiente"/>
        <w:spacing w:after="0" w:line="360" w:lineRule="auto"/>
        <w:rPr>
          <w:rStyle w:val="Ninguno"/>
          <w:rFonts w:ascii="Arial" w:eastAsia="Arial" w:hAnsi="Arial" w:cs="Arial"/>
          <w:i/>
          <w:iCs/>
          <w:u w:color="FF0000"/>
        </w:rPr>
      </w:pPr>
      <w:r w:rsidRPr="005C339E">
        <w:rPr>
          <w:rStyle w:val="Ninguno"/>
          <w:rFonts w:ascii="Arial" w:hAnsi="Arial"/>
          <w:i/>
          <w:iCs/>
          <w:u w:color="FF0000"/>
        </w:rPr>
        <w:t>Específicas:</w:t>
      </w:r>
    </w:p>
    <w:p w14:paraId="538822FA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Conocer y comprender la morfología, la fisiología, la patología y la conducta de las personas, tanto sanas como enfermas, en el medio natural y social.</w:t>
      </w:r>
    </w:p>
    <w:p w14:paraId="28B2AF28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 xml:space="preserve">Valorar el estado funcional del paciente, considerando los aspectos físicos, psicológicos y sociales. </w:t>
      </w:r>
    </w:p>
    <w:p w14:paraId="69F65F4E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Saber trabajar en equipos profesionales como unidad básica en la que se estructuran de forma uni o multidisciplinar e interdisciplinar los profesionales y demás personal de las organizaciones asistenciales.</w:t>
      </w:r>
    </w:p>
    <w:p w14:paraId="2BB32202" w14:textId="77777777" w:rsidR="002078F3" w:rsidRPr="005C339E" w:rsidRDefault="002078F3" w:rsidP="00593A45">
      <w:pPr>
        <w:pStyle w:val="Textoindependiente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5C339E">
        <w:rPr>
          <w:rStyle w:val="Ninguno"/>
          <w:rFonts w:ascii="Arial" w:hAnsi="Arial"/>
          <w:u w:color="FF0000"/>
        </w:rPr>
        <w:t>Comunicarse de modo efectivo y claro, tanto de forma oral como escrita, con los/las usuarios/as del sistema sanitario, así como con otros profesionales.</w:t>
      </w:r>
    </w:p>
    <w:p w14:paraId="31EEC44E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AB9BB45" w14:textId="0FE07B8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6"/>
      <w:bookmarkStart w:id="20" w:name="_Toc162956420"/>
      <w:bookmarkStart w:id="21" w:name="_Toc162960242"/>
      <w:bookmarkStart w:id="22" w:name="_Toc20762344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19"/>
      <w:bookmarkEnd w:id="20"/>
      <w:bookmarkEnd w:id="21"/>
      <w:bookmarkEnd w:id="22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23" w:name="_Toc162953737"/>
      <w:bookmarkStart w:id="24" w:name="_Toc162956421"/>
    </w:p>
    <w:p w14:paraId="6CB27683" w14:textId="77777777" w:rsidR="002078F3" w:rsidRPr="005C339E" w:rsidRDefault="002078F3" w:rsidP="002078F3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25" w:name="_Toc162960243"/>
      <w:r w:rsidRPr="005C339E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transversales.</w:t>
      </w:r>
    </w:p>
    <w:p w14:paraId="15797F32" w14:textId="77777777" w:rsidR="002078F3" w:rsidRPr="005C339E" w:rsidRDefault="002078F3" w:rsidP="002078F3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71116186" w14:textId="77777777" w:rsidR="002078F3" w:rsidRPr="005C339E" w:rsidRDefault="002078F3" w:rsidP="00593A45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jc w:val="left"/>
        <w:rPr>
          <w:rFonts w:ascii="Arial" w:hAnsi="Arial"/>
        </w:rPr>
      </w:pPr>
      <w:r w:rsidRPr="005C339E">
        <w:rPr>
          <w:rStyle w:val="Ninguno"/>
          <w:rFonts w:ascii="Arial" w:hAnsi="Arial"/>
          <w:u w:val="single"/>
        </w:rPr>
        <w:t>De conocimiento.</w:t>
      </w:r>
      <w:r w:rsidRPr="005C339E">
        <w:rPr>
          <w:rStyle w:val="Ninguno"/>
          <w:rFonts w:ascii="Arial" w:hAnsi="Arial"/>
        </w:rPr>
        <w:t xml:space="preserve"> El/la alumno/a será capaz de demostrar conocimiento en:</w:t>
      </w:r>
    </w:p>
    <w:p w14:paraId="42D75302" w14:textId="77777777" w:rsidR="002078F3" w:rsidRPr="005C339E" w:rsidRDefault="002078F3" w:rsidP="00593A45">
      <w:pPr>
        <w:pStyle w:val="Textosinformato"/>
        <w:numPr>
          <w:ilvl w:val="0"/>
          <w:numId w:val="1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Los factores que influyen en el trabajo en equipo y en situaciones de liderazgo. </w:t>
      </w:r>
    </w:p>
    <w:p w14:paraId="59983AFB" w14:textId="77777777" w:rsidR="002078F3" w:rsidRPr="005C339E" w:rsidRDefault="002078F3" w:rsidP="00593A45">
      <w:pPr>
        <w:pStyle w:val="Textosinformato"/>
        <w:numPr>
          <w:ilvl w:val="0"/>
          <w:numId w:val="1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La teoría de la comunicación y de las habilidades interpersonales</w:t>
      </w:r>
      <w:r w:rsidRPr="005C339E">
        <w:rPr>
          <w:rStyle w:val="Ninguno"/>
          <w:rFonts w:ascii="Arial" w:hAnsi="Arial"/>
          <w:color w:val="auto"/>
          <w:spacing w:val="-6"/>
          <w:sz w:val="24"/>
          <w:szCs w:val="24"/>
        </w:rPr>
        <w:t>.</w:t>
      </w:r>
    </w:p>
    <w:p w14:paraId="401BA56C" w14:textId="77777777" w:rsidR="002078F3" w:rsidRPr="005C339E" w:rsidRDefault="002078F3" w:rsidP="002078F3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pacing w:val="-6"/>
          <w:sz w:val="24"/>
          <w:szCs w:val="24"/>
        </w:rPr>
      </w:pPr>
    </w:p>
    <w:p w14:paraId="7FA5EBD5" w14:textId="77777777" w:rsidR="002078F3" w:rsidRPr="005C339E" w:rsidRDefault="002078F3" w:rsidP="00593A45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  <w:u w:val="single"/>
        </w:rPr>
        <w:lastRenderedPageBreak/>
        <w:t>De habilidad.</w:t>
      </w: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</w:t>
      </w:r>
    </w:p>
    <w:p w14:paraId="1B555526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Utilizar de forma adecuada las normas gramaticales y ortográficas en la redacción de textos. </w:t>
      </w:r>
    </w:p>
    <w:p w14:paraId="33B05591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Realizar correctamente exposiciones orales, utilizando recursos lingüísticos y de comunicación no verbal.</w:t>
      </w:r>
    </w:p>
    <w:p w14:paraId="0ECF6F73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Analizar la información y extraer los aspectos relevantes.</w:t>
      </w:r>
    </w:p>
    <w:p w14:paraId="46F3451A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Estructurar de forma ordenada tanto la información oral como escrita.</w:t>
      </w:r>
    </w:p>
    <w:p w14:paraId="7DAEC45E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Emplear un lenguaje técnico adecuado relacionado con la disciplina.</w:t>
      </w:r>
    </w:p>
    <w:p w14:paraId="34B046C1" w14:textId="77777777" w:rsidR="002078F3" w:rsidRPr="005C339E" w:rsidRDefault="002078F3" w:rsidP="4F9ACEAE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Colaborar y trabajar en equipo, relacionándose de forma efectiva con el resto de </w:t>
      </w:r>
      <w:bookmarkStart w:id="26" w:name="_Int_bNamoekC"/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>profesionales</w:t>
      </w:r>
      <w:bookmarkEnd w:id="26"/>
      <w:r w:rsidRPr="4F9ACEAE">
        <w:rPr>
          <w:rStyle w:val="Ninguno"/>
          <w:rFonts w:ascii="Arial" w:hAnsi="Arial"/>
          <w:color w:val="auto"/>
          <w:sz w:val="24"/>
          <w:szCs w:val="24"/>
          <w:lang w:val="es-ES"/>
        </w:rPr>
        <w:t>.</w:t>
      </w:r>
    </w:p>
    <w:p w14:paraId="699736A6" w14:textId="77777777" w:rsidR="002078F3" w:rsidRPr="005C339E" w:rsidRDefault="002078F3" w:rsidP="00593A45">
      <w:pPr>
        <w:pStyle w:val="Textosinformato"/>
        <w:numPr>
          <w:ilvl w:val="0"/>
          <w:numId w:val="2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Analizar, integrar e Interpretar la información con el fin de extraer conclusiones y poder justificarlas.</w:t>
      </w:r>
    </w:p>
    <w:p w14:paraId="691864A8" w14:textId="77777777" w:rsidR="002078F3" w:rsidRPr="005C339E" w:rsidRDefault="002078F3" w:rsidP="002078F3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67DA5F84" w14:textId="77777777" w:rsidR="002078F3" w:rsidRPr="005C339E" w:rsidRDefault="002078F3" w:rsidP="002078F3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específicas.</w:t>
      </w:r>
    </w:p>
    <w:p w14:paraId="3F8F26AA" w14:textId="77777777" w:rsidR="002078F3" w:rsidRPr="005C339E" w:rsidRDefault="002078F3" w:rsidP="002078F3">
      <w:pPr>
        <w:pStyle w:val="Cuerpo"/>
        <w:shd w:val="clear" w:color="auto" w:fill="FFFFFF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71CB2E2F" w14:textId="77777777" w:rsidR="002078F3" w:rsidRPr="005C339E" w:rsidRDefault="002078F3" w:rsidP="00593A45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jc w:val="left"/>
        <w:rPr>
          <w:rFonts w:ascii="Arial" w:hAnsi="Arial"/>
        </w:rPr>
      </w:pPr>
      <w:r w:rsidRPr="005C339E">
        <w:rPr>
          <w:rStyle w:val="Ninguno"/>
          <w:rFonts w:ascii="Arial" w:hAnsi="Arial"/>
          <w:u w:val="single"/>
        </w:rPr>
        <w:t>De conocimiento.</w:t>
      </w:r>
      <w:r w:rsidRPr="005C339E">
        <w:rPr>
          <w:rStyle w:val="Ninguno"/>
          <w:rFonts w:ascii="Arial" w:hAnsi="Arial"/>
        </w:rPr>
        <w:t xml:space="preserve"> El/la alumno/a será capaz de demostrar conocimiento en:</w:t>
      </w:r>
    </w:p>
    <w:p w14:paraId="1AB7A688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Las teorías del aprendizaje a aplicar en la educación para la salud y el propio proceso de aprendizaje a lo largo de toda la vida.</w:t>
      </w:r>
    </w:p>
    <w:p w14:paraId="127C60C9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Los aspectos psicológicos de la relación fisioterapeuta-paciente.</w:t>
      </w:r>
    </w:p>
    <w:p w14:paraId="4899CD65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Los aspectos psicológicos de la discapacidad física.</w:t>
      </w:r>
    </w:p>
    <w:p w14:paraId="4F697561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Las características y las bases fisiológicas del estrés. </w:t>
      </w:r>
    </w:p>
    <w:p w14:paraId="1BC8F457" w14:textId="77777777" w:rsidR="002078F3" w:rsidRPr="005C339E" w:rsidRDefault="002078F3" w:rsidP="00593A45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El concepto de adhesión al tratamiento y los factores que influyen.</w:t>
      </w:r>
    </w:p>
    <w:p w14:paraId="075268E1" w14:textId="77777777" w:rsidR="002078F3" w:rsidRPr="005C339E" w:rsidRDefault="002078F3" w:rsidP="002078F3">
      <w:pPr>
        <w:pStyle w:val="Cuerpo"/>
        <w:shd w:val="clear" w:color="auto" w:fill="FFFFFF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7F8E26D9" w14:textId="77777777" w:rsidR="002078F3" w:rsidRPr="005C339E" w:rsidRDefault="002078F3" w:rsidP="00593A45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jc w:val="left"/>
        <w:rPr>
          <w:rFonts w:ascii="Arial" w:hAnsi="Arial"/>
        </w:rPr>
      </w:pPr>
      <w:r w:rsidRPr="005C339E">
        <w:rPr>
          <w:rStyle w:val="Ninguno"/>
          <w:rFonts w:ascii="Arial" w:hAnsi="Arial"/>
          <w:u w:val="single"/>
        </w:rPr>
        <w:t>De habilidad.</w:t>
      </w:r>
      <w:r w:rsidRPr="005C339E">
        <w:rPr>
          <w:rStyle w:val="Ninguno"/>
          <w:rFonts w:ascii="Arial" w:hAnsi="Arial"/>
        </w:rPr>
        <w:t xml:space="preserve"> El/la alumno/a será capaz de demostrar que sabe:</w:t>
      </w:r>
    </w:p>
    <w:p w14:paraId="0B754BFF" w14:textId="77777777" w:rsidR="002078F3" w:rsidRPr="005C339E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Identificar los factores psicológicos y sociales que influyen en el estado de salud o enfermedad de las personas, familias y comunidad.</w:t>
      </w:r>
    </w:p>
    <w:p w14:paraId="2DF11E2D" w14:textId="77777777" w:rsidR="002078F3" w:rsidRPr="005C339E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>Valorar el estado funcional del paciente, considerando los aspectos físicos, psicológicos y sociales.</w:t>
      </w:r>
    </w:p>
    <w:p w14:paraId="161F6217" w14:textId="77777777" w:rsidR="002078F3" w:rsidRPr="005C339E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t xml:space="preserve">Poner en marcha estrategias para controlar la ansiedad y el estrés en diversas situaciones dentro del contexto profesional. </w:t>
      </w:r>
    </w:p>
    <w:p w14:paraId="4D02D99B" w14:textId="77777777" w:rsidR="002078F3" w:rsidRPr="005C339E" w:rsidRDefault="002078F3" w:rsidP="00593A45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5C339E">
        <w:rPr>
          <w:rStyle w:val="Ninguno"/>
          <w:rFonts w:ascii="Arial" w:hAnsi="Arial"/>
          <w:color w:val="auto"/>
          <w:sz w:val="24"/>
          <w:szCs w:val="24"/>
        </w:rPr>
        <w:lastRenderedPageBreak/>
        <w:t>Desarrollar estrategias de comunicación y motivación dirigidas a incrementar la adhesión al tratamiento y fomentar la participación de el/la usuario/a y la familia en su proceso de recuperación.</w:t>
      </w:r>
    </w:p>
    <w:p w14:paraId="0162F391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32520921" w14:textId="455D79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20762344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3"/>
      <w:bookmarkEnd w:id="24"/>
      <w:bookmarkEnd w:id="25"/>
      <w:bookmarkEnd w:id="27"/>
    </w:p>
    <w:p w14:paraId="2B4B7CA9" w14:textId="09FA1CEA" w:rsidR="0001410A" w:rsidRDefault="0001410A" w:rsidP="0001410A"/>
    <w:p w14:paraId="5A8BE11C" w14:textId="395F47D8" w:rsidR="00E03C58" w:rsidRDefault="00E03C58" w:rsidP="0001410A">
      <w:pPr>
        <w:rPr>
          <w:lang w:val="es-ES_tradnl"/>
        </w:rPr>
      </w:pPr>
    </w:p>
    <w:p w14:paraId="321863FB" w14:textId="77777777" w:rsidR="002078F3" w:rsidRPr="005C339E" w:rsidRDefault="002078F3" w:rsidP="002078F3">
      <w:pPr>
        <w:pStyle w:val="Cuerpo"/>
        <w:suppressAutoHyphens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 xml:space="preserve">UNIDAD DIDÁCTICA I: </w:t>
      </w:r>
    </w:p>
    <w:p w14:paraId="6CC06B53" w14:textId="4A93D96C" w:rsidR="002078F3" w:rsidRPr="005C339E" w:rsidRDefault="002078F3" w:rsidP="002078F3">
      <w:pPr>
        <w:pStyle w:val="Cuerpo"/>
        <w:suppressAutoHyphens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ASPECTOS CONCEPTUALES. (DESCRIPTORES: ENFERMEDAD, SALUD, MODELO BIOPSICOSOCIAL).</w:t>
      </w:r>
    </w:p>
    <w:p w14:paraId="2CE23282" w14:textId="77777777" w:rsidR="002078F3" w:rsidRPr="005C339E" w:rsidRDefault="002078F3" w:rsidP="002078F3">
      <w:pPr>
        <w:pStyle w:val="Cuerpo"/>
        <w:tabs>
          <w:tab w:val="left" w:pos="851"/>
        </w:tabs>
        <w:suppressAutoHyphens/>
        <w:spacing w:line="360" w:lineRule="auto"/>
        <w:ind w:left="851" w:hanging="284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</w:t>
      </w:r>
      <w:r w:rsidRPr="005C339E">
        <w:rPr>
          <w:rStyle w:val="Ninguno"/>
          <w:rFonts w:ascii="Arial" w:hAnsi="Arial"/>
          <w:color w:val="auto"/>
        </w:rPr>
        <w:tab/>
        <w:t>Concepto de normalidad psicológica: perspectiva individual y social de la salud.</w:t>
      </w:r>
    </w:p>
    <w:p w14:paraId="7CB879AB" w14:textId="77777777" w:rsidR="002078F3" w:rsidRPr="005C339E" w:rsidRDefault="002078F3" w:rsidP="002078F3">
      <w:pPr>
        <w:pStyle w:val="Cuerpo"/>
        <w:tabs>
          <w:tab w:val="left" w:pos="720"/>
        </w:tabs>
        <w:suppressAutoHyphens/>
        <w:spacing w:line="360" w:lineRule="auto"/>
        <w:ind w:left="1418" w:hanging="567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1.1. La conducta adaptativa y desadaptativa: evolución histórica del concepto de problema psicológico.</w:t>
      </w:r>
    </w:p>
    <w:p w14:paraId="4C208A29" w14:textId="77777777" w:rsidR="002078F3" w:rsidRPr="005C339E" w:rsidRDefault="002078F3" w:rsidP="002078F3">
      <w:pPr>
        <w:pStyle w:val="Cuerpo"/>
        <w:tabs>
          <w:tab w:val="left" w:pos="720"/>
        </w:tabs>
        <w:suppressAutoHyphens/>
        <w:spacing w:line="360" w:lineRule="auto"/>
        <w:ind w:left="1418" w:hanging="567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1.2. El modelo biopsicosocial: la salud como estado de bienestar global del individuo en su entorno social.</w:t>
      </w:r>
    </w:p>
    <w:p w14:paraId="1761163F" w14:textId="77777777" w:rsidR="002078F3" w:rsidRPr="005C339E" w:rsidRDefault="002078F3" w:rsidP="002078F3">
      <w:pPr>
        <w:pStyle w:val="Cuerpo"/>
        <w:tabs>
          <w:tab w:val="left" w:pos="720"/>
        </w:tabs>
        <w:suppressAutoHyphens/>
        <w:spacing w:line="360" w:lineRule="auto"/>
        <w:ind w:left="1418" w:hanging="567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1.3.</w:t>
      </w:r>
      <w:r w:rsidRPr="005C339E">
        <w:rPr>
          <w:rStyle w:val="Ninguno"/>
          <w:rFonts w:ascii="Arial" w:hAnsi="Arial"/>
          <w:b/>
          <w:bCs/>
          <w:color w:val="auto"/>
        </w:rPr>
        <w:t xml:space="preserve"> </w:t>
      </w:r>
      <w:r w:rsidRPr="005C339E">
        <w:rPr>
          <w:rStyle w:val="Ninguno"/>
          <w:rFonts w:ascii="Arial" w:hAnsi="Arial"/>
          <w:color w:val="auto"/>
        </w:rPr>
        <w:t>Principales modelos en psicopatología.</w:t>
      </w:r>
    </w:p>
    <w:p w14:paraId="029F3014" w14:textId="77777777" w:rsidR="002078F3" w:rsidRPr="005C339E" w:rsidRDefault="002078F3" w:rsidP="002078F3">
      <w:pPr>
        <w:pStyle w:val="Cuerpo"/>
        <w:tabs>
          <w:tab w:val="left" w:pos="720"/>
        </w:tabs>
        <w:suppressAutoHyphens/>
        <w:spacing w:line="360" w:lineRule="auto"/>
        <w:ind w:left="1440" w:hanging="1440"/>
        <w:rPr>
          <w:rStyle w:val="Ninguno"/>
          <w:rFonts w:ascii="Arial" w:eastAsia="Arial" w:hAnsi="Arial" w:cs="Arial"/>
          <w:color w:val="auto"/>
        </w:rPr>
      </w:pPr>
    </w:p>
    <w:p w14:paraId="300423CB" w14:textId="77777777" w:rsidR="002078F3" w:rsidRPr="005C339E" w:rsidRDefault="002078F3" w:rsidP="002078F3">
      <w:pPr>
        <w:pStyle w:val="Cuerpo"/>
        <w:suppressAutoHyphens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 xml:space="preserve">UNIDAD DIDÁCTICA II: </w:t>
      </w:r>
    </w:p>
    <w:p w14:paraId="29DDE2E4" w14:textId="6E42B96B" w:rsidR="002078F3" w:rsidRPr="005C339E" w:rsidRDefault="002078F3" w:rsidP="002078F3">
      <w:pPr>
        <w:pStyle w:val="Cuerpo"/>
        <w:suppressAutoHyphens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APRENDIZAJE. (DESCRIPTORES: CONDICIONAMIENTO CLÁSICO, CONDICIONAMIENTO OPERANTE, CONDUCTA, ANÁLISIS FUNCIONAL).</w:t>
      </w:r>
    </w:p>
    <w:p w14:paraId="4055FB87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2. </w:t>
      </w:r>
      <w:r w:rsidRPr="005C339E">
        <w:rPr>
          <w:rStyle w:val="Ninguno"/>
          <w:rFonts w:ascii="Arial" w:hAnsi="Arial"/>
          <w:color w:val="auto"/>
        </w:rPr>
        <w:tab/>
        <w:t>Análisis funcional de la conducta.</w:t>
      </w:r>
    </w:p>
    <w:p w14:paraId="3D9F3472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2.1. Qu</w:t>
      </w:r>
      <w:r w:rsidRPr="005C339E">
        <w:rPr>
          <w:rStyle w:val="Ninguno"/>
          <w:rFonts w:ascii="Arial" w:hAnsi="Arial"/>
          <w:color w:val="auto"/>
        </w:rPr>
        <w:t>é es conducta.</w:t>
      </w:r>
    </w:p>
    <w:p w14:paraId="1FABE16B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2.2. Secuencia conductual E-R-C.</w:t>
      </w:r>
    </w:p>
    <w:p w14:paraId="1FF37DD8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2.3. Morfolog</w:t>
      </w:r>
      <w:r w:rsidRPr="005C339E">
        <w:rPr>
          <w:rStyle w:val="Ninguno"/>
          <w:rFonts w:ascii="Arial" w:hAnsi="Arial"/>
          <w:color w:val="auto"/>
        </w:rPr>
        <w:t>ía y función de la conducta.</w:t>
      </w:r>
    </w:p>
    <w:p w14:paraId="5B2F953E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2.4. Variables disposicionales.</w:t>
      </w:r>
    </w:p>
    <w:p w14:paraId="4B7D5A31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3.</w:t>
      </w:r>
      <w:r w:rsidRPr="005C339E">
        <w:rPr>
          <w:rStyle w:val="Ninguno"/>
          <w:rFonts w:ascii="Arial" w:hAnsi="Arial"/>
          <w:color w:val="auto"/>
        </w:rPr>
        <w:tab/>
        <w:t>Tipos de aprendizaje.</w:t>
      </w:r>
    </w:p>
    <w:p w14:paraId="22F9EE82" w14:textId="77777777" w:rsidR="002078F3" w:rsidRPr="005C339E" w:rsidRDefault="002078F3" w:rsidP="002078F3">
      <w:pPr>
        <w:pStyle w:val="Cuerpo"/>
        <w:suppressAutoHyphens/>
        <w:spacing w:line="360" w:lineRule="auto"/>
        <w:ind w:left="1134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3.1. Aprendizaje asociativo: condicionamiento clásico y operante.</w:t>
      </w:r>
    </w:p>
    <w:p w14:paraId="693FA97F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4. </w:t>
      </w:r>
      <w:r w:rsidRPr="005C339E">
        <w:rPr>
          <w:rStyle w:val="Ninguno"/>
          <w:rFonts w:ascii="Arial" w:hAnsi="Arial"/>
          <w:color w:val="auto"/>
        </w:rPr>
        <w:tab/>
        <w:t>Procedimientos de cambio basados en principios de condicionamiento clásico o respondiente.</w:t>
      </w:r>
    </w:p>
    <w:p w14:paraId="4A5656C9" w14:textId="77777777" w:rsidR="002078F3" w:rsidRPr="005C339E" w:rsidRDefault="002078F3" w:rsidP="002078F3">
      <w:pPr>
        <w:pStyle w:val="Cuerpo"/>
        <w:suppressAutoHyphens/>
        <w:spacing w:line="360" w:lineRule="auto"/>
        <w:ind w:left="1560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4.1. Principios del condicionamiento respondiente.</w:t>
      </w:r>
    </w:p>
    <w:p w14:paraId="6D4C3B34" w14:textId="77777777" w:rsidR="002078F3" w:rsidRPr="005C339E" w:rsidRDefault="002078F3" w:rsidP="002078F3">
      <w:pPr>
        <w:pStyle w:val="Cuerpo"/>
        <w:suppressAutoHyphens/>
        <w:spacing w:line="360" w:lineRule="auto"/>
        <w:ind w:left="1560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4.2. Extinción respondiente.</w:t>
      </w:r>
    </w:p>
    <w:p w14:paraId="20882018" w14:textId="77777777" w:rsidR="002078F3" w:rsidRPr="005C339E" w:rsidRDefault="002078F3" w:rsidP="4F9ACEAE">
      <w:pPr>
        <w:pStyle w:val="Cuerpo"/>
        <w:suppressAutoHyphens/>
        <w:spacing w:line="360" w:lineRule="auto"/>
        <w:ind w:left="1560" w:hanging="426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4.3. Contracondicionamiento.</w:t>
      </w:r>
    </w:p>
    <w:p w14:paraId="21440945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lastRenderedPageBreak/>
        <w:t>5.</w:t>
      </w:r>
      <w:r w:rsidRPr="005C339E">
        <w:rPr>
          <w:rStyle w:val="Ninguno"/>
          <w:rFonts w:ascii="Arial" w:hAnsi="Arial"/>
          <w:color w:val="auto"/>
        </w:rPr>
        <w:tab/>
        <w:t>Principios y procedimientos comportamentales básicos del condicionamiento instrumental u operante</w:t>
      </w:r>
      <w:r w:rsidRPr="005C339E">
        <w:rPr>
          <w:rStyle w:val="Ninguno"/>
          <w:rFonts w:ascii="Arial" w:hAnsi="Arial"/>
          <w:color w:val="auto"/>
        </w:rPr>
        <w:tab/>
        <w:t>.</w:t>
      </w:r>
    </w:p>
    <w:p w14:paraId="4A2459A8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5.1. Definici</w:t>
      </w:r>
      <w:r w:rsidRPr="005C339E">
        <w:rPr>
          <w:rStyle w:val="Ninguno"/>
          <w:rFonts w:ascii="Arial" w:hAnsi="Arial"/>
          <w:color w:val="auto"/>
        </w:rPr>
        <w:t>ón de conducta operante.</w:t>
      </w:r>
    </w:p>
    <w:p w14:paraId="6F9067B5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5.2. Reforzamiento positivo y negativo.</w:t>
      </w:r>
    </w:p>
    <w:p w14:paraId="11E77741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5.3. Castigo positivo y negativo.</w:t>
      </w:r>
    </w:p>
    <w:p w14:paraId="77D6ACAF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5.4. Extinci</w:t>
      </w:r>
      <w:r w:rsidRPr="005C339E">
        <w:rPr>
          <w:rStyle w:val="Ninguno"/>
          <w:rFonts w:ascii="Arial" w:hAnsi="Arial"/>
          <w:color w:val="auto"/>
        </w:rPr>
        <w:t>ón operante.</w:t>
      </w:r>
    </w:p>
    <w:p w14:paraId="01ABBEFF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5.5. Control de est</w:t>
      </w:r>
      <w:r w:rsidRPr="005C339E">
        <w:rPr>
          <w:rStyle w:val="Ninguno"/>
          <w:rFonts w:ascii="Arial" w:hAnsi="Arial"/>
          <w:color w:val="auto"/>
        </w:rPr>
        <w:t>ímulos.</w:t>
      </w:r>
    </w:p>
    <w:p w14:paraId="34CAF535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6.</w:t>
      </w:r>
      <w:r w:rsidRPr="005C339E">
        <w:rPr>
          <w:rStyle w:val="Ninguno"/>
          <w:rFonts w:ascii="Arial" w:hAnsi="Arial"/>
          <w:color w:val="auto"/>
        </w:rPr>
        <w:tab/>
        <w:t>Técnicas de cambio por combinación de principios operantes.</w:t>
      </w:r>
    </w:p>
    <w:p w14:paraId="692DD16A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6.1. Reforzamiento fijo y variable</w:t>
      </w:r>
    </w:p>
    <w:p w14:paraId="1DC7B437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6.2. Moldeamiento</w:t>
      </w:r>
    </w:p>
    <w:p w14:paraId="11595A41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6.3. Entrenamiento en discriminaci</w:t>
      </w:r>
      <w:r w:rsidRPr="005C339E">
        <w:rPr>
          <w:rStyle w:val="Ninguno"/>
          <w:rFonts w:ascii="Arial" w:hAnsi="Arial"/>
          <w:color w:val="auto"/>
        </w:rPr>
        <w:t>ón</w:t>
      </w:r>
    </w:p>
    <w:p w14:paraId="2BE832E7" w14:textId="77777777" w:rsidR="002078F3" w:rsidRPr="005C339E" w:rsidRDefault="002078F3" w:rsidP="00593A45">
      <w:pPr>
        <w:pStyle w:val="Cuerpo"/>
        <w:numPr>
          <w:ilvl w:val="0"/>
          <w:numId w:val="26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Instrumentos de observación y registro para el fisioterapeuta y para el paciente.</w:t>
      </w:r>
    </w:p>
    <w:p w14:paraId="05F57FBE" w14:textId="77777777" w:rsidR="002078F3" w:rsidRPr="005C339E" w:rsidRDefault="002078F3" w:rsidP="002078F3">
      <w:pPr>
        <w:pStyle w:val="Cuerpo"/>
        <w:spacing w:line="360" w:lineRule="auto"/>
        <w:ind w:left="360" w:firstLine="708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7.1. Registros y autorregistros de conducta.</w:t>
      </w:r>
    </w:p>
    <w:p w14:paraId="36325BDD" w14:textId="77777777" w:rsidR="002078F3" w:rsidRPr="005C339E" w:rsidRDefault="002078F3" w:rsidP="002078F3">
      <w:pPr>
        <w:pStyle w:val="Cuerpo"/>
        <w:spacing w:line="360" w:lineRule="auto"/>
        <w:ind w:left="1560" w:hanging="492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7.2. Aplicación de las técnicas de autoobservación para el registro de las conductas objetivo de intervención en la práctica fisioterápica.</w:t>
      </w:r>
    </w:p>
    <w:p w14:paraId="44FAFDD5" w14:textId="77777777" w:rsidR="002078F3" w:rsidRPr="005C339E" w:rsidRDefault="002078F3" w:rsidP="002078F3">
      <w:pPr>
        <w:pStyle w:val="Cuerpo"/>
        <w:spacing w:line="360" w:lineRule="auto"/>
        <w:ind w:left="720"/>
        <w:rPr>
          <w:rStyle w:val="Ninguno"/>
          <w:rFonts w:ascii="Arial" w:eastAsia="Arial" w:hAnsi="Arial" w:cs="Arial"/>
          <w:color w:val="auto"/>
        </w:rPr>
      </w:pPr>
    </w:p>
    <w:p w14:paraId="6BE8B855" w14:textId="77777777" w:rsidR="002078F3" w:rsidRPr="005C339E" w:rsidRDefault="002078F3" w:rsidP="002078F3">
      <w:pPr>
        <w:pStyle w:val="Cuerpo"/>
        <w:suppressAutoHyphens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 xml:space="preserve">UNIDAD DIDÁCTICA III: </w:t>
      </w:r>
    </w:p>
    <w:p w14:paraId="59F47A8E" w14:textId="3F4CBBDD" w:rsidR="002078F3" w:rsidRPr="005C339E" w:rsidRDefault="002078F3" w:rsidP="002078F3">
      <w:pPr>
        <w:pStyle w:val="Cuerpo"/>
        <w:suppressAutoHyphens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t>PRÁCTICA PROFESIONAL. (DESCRIPTORES: HABILIDADES TERAPÉUTICAS, ADHESIÓN).</w:t>
      </w:r>
    </w:p>
    <w:p w14:paraId="130E8629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</w:t>
      </w:r>
      <w:r w:rsidRPr="005C339E">
        <w:rPr>
          <w:rStyle w:val="Ninguno"/>
          <w:rFonts w:ascii="Arial" w:hAnsi="Arial"/>
          <w:color w:val="auto"/>
        </w:rPr>
        <w:tab/>
        <w:t>Comportamientos que pueden interferir en la aplicación de un tratamiento fisioterápico y cómo manejarlos.</w:t>
      </w:r>
    </w:p>
    <w:p w14:paraId="2F3D8DF0" w14:textId="77777777" w:rsidR="002078F3" w:rsidRPr="005C339E" w:rsidRDefault="002078F3" w:rsidP="002078F3">
      <w:pPr>
        <w:pStyle w:val="Cuerpo"/>
        <w:suppressAutoHyphens/>
        <w:spacing w:line="360" w:lineRule="auto"/>
        <w:ind w:left="2856" w:hanging="1722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8.1. Componentes operantes y respondientes de las emociones.</w:t>
      </w:r>
    </w:p>
    <w:p w14:paraId="677B0F1F" w14:textId="77777777" w:rsidR="002078F3" w:rsidRPr="005C339E" w:rsidRDefault="002078F3" w:rsidP="002078F3">
      <w:pPr>
        <w:pStyle w:val="Cuerpo"/>
        <w:suppressAutoHyphens/>
        <w:spacing w:line="360" w:lineRule="auto"/>
        <w:ind w:left="2856" w:hanging="1722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8.2. Conductas de ansiedad: estrategias de relajación.</w:t>
      </w:r>
    </w:p>
    <w:p w14:paraId="76FFF76B" w14:textId="77777777" w:rsidR="002078F3" w:rsidRPr="005C339E" w:rsidRDefault="002078F3" w:rsidP="002078F3">
      <w:pPr>
        <w:pStyle w:val="Cuerpo"/>
        <w:suppressAutoHyphens/>
        <w:spacing w:line="360" w:lineRule="auto"/>
        <w:ind w:left="2856" w:hanging="1722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8.3. Conductas depresivas: estrategias de reforzamiento.</w:t>
      </w:r>
    </w:p>
    <w:p w14:paraId="54C3B7EF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9. </w:t>
      </w:r>
      <w:r w:rsidRPr="005C339E">
        <w:rPr>
          <w:rStyle w:val="Ninguno"/>
          <w:rFonts w:ascii="Arial" w:hAnsi="Arial"/>
          <w:color w:val="auto"/>
        </w:rPr>
        <w:tab/>
        <w:t>Estrategias generales para el manejo del estrés.</w:t>
      </w:r>
    </w:p>
    <w:p w14:paraId="73743399" w14:textId="77777777" w:rsidR="002078F3" w:rsidRPr="005C339E" w:rsidRDefault="002078F3" w:rsidP="002078F3">
      <w:pPr>
        <w:pStyle w:val="Cuerpo"/>
        <w:suppressAutoHyphens/>
        <w:spacing w:line="360" w:lineRule="auto"/>
        <w:ind w:left="1842" w:hanging="708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9.1. Estrés: clarificación teórica y conceptual.</w:t>
      </w:r>
    </w:p>
    <w:p w14:paraId="4BEC6460" w14:textId="77777777" w:rsidR="002078F3" w:rsidRPr="005C339E" w:rsidRDefault="002078F3" w:rsidP="002078F3">
      <w:pPr>
        <w:pStyle w:val="Cuerpo"/>
        <w:suppressAutoHyphens/>
        <w:spacing w:line="360" w:lineRule="auto"/>
        <w:ind w:left="1842" w:hanging="708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9.2. Bases fisiológicas del estrés.</w:t>
      </w:r>
    </w:p>
    <w:p w14:paraId="46D39103" w14:textId="77777777" w:rsidR="002078F3" w:rsidRPr="005C339E" w:rsidRDefault="002078F3" w:rsidP="4F9ACEAE">
      <w:pPr>
        <w:pStyle w:val="Cuerpo"/>
        <w:suppressAutoHyphens/>
        <w:spacing w:line="360" w:lineRule="auto"/>
        <w:ind w:left="1701" w:hanging="567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9.3. Afrontamiento del estrés: técnicas operantes, pavlovianas y cognitivas.</w:t>
      </w:r>
    </w:p>
    <w:p w14:paraId="3D6F0DA3" w14:textId="77777777" w:rsidR="002078F3" w:rsidRPr="005C339E" w:rsidRDefault="002078F3" w:rsidP="4F9ACEAE">
      <w:pPr>
        <w:pStyle w:val="Cuerpo"/>
        <w:tabs>
          <w:tab w:val="left" w:pos="993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10. Motivación.</w:t>
      </w:r>
      <w:r>
        <w:tab/>
      </w:r>
    </w:p>
    <w:p w14:paraId="686AEF1E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10.1. Concepto de motivaci</w:t>
      </w:r>
      <w:r w:rsidRPr="005C339E">
        <w:rPr>
          <w:rStyle w:val="Ninguno"/>
          <w:rFonts w:ascii="Arial" w:hAnsi="Arial"/>
          <w:color w:val="auto"/>
        </w:rPr>
        <w:t xml:space="preserve">ón. </w:t>
      </w:r>
    </w:p>
    <w:p w14:paraId="696447FC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10.2. Una definici</w:t>
      </w:r>
      <w:r w:rsidRPr="005C339E">
        <w:rPr>
          <w:rStyle w:val="Ninguno"/>
          <w:rFonts w:ascii="Arial" w:hAnsi="Arial"/>
          <w:color w:val="auto"/>
        </w:rPr>
        <w:t>ón funcional de la motivación.</w:t>
      </w:r>
    </w:p>
    <w:p w14:paraId="472A7293" w14:textId="77777777" w:rsidR="002078F3" w:rsidRPr="005C339E" w:rsidRDefault="002078F3" w:rsidP="002078F3">
      <w:pPr>
        <w:pStyle w:val="Cuerpo"/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10.3. Las operaciones de establecimiento: motivadoras y de abolici</w:t>
      </w:r>
      <w:r w:rsidRPr="005C339E">
        <w:rPr>
          <w:rStyle w:val="Ninguno"/>
          <w:rFonts w:ascii="Arial" w:hAnsi="Arial"/>
          <w:color w:val="auto"/>
        </w:rPr>
        <w:t>ón.</w:t>
      </w:r>
    </w:p>
    <w:p w14:paraId="427A5E0C" w14:textId="77777777" w:rsidR="002078F3" w:rsidRPr="005C339E" w:rsidRDefault="002078F3" w:rsidP="002078F3">
      <w:pPr>
        <w:pStyle w:val="Cuerpo"/>
        <w:tabs>
          <w:tab w:val="left" w:pos="993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lastRenderedPageBreak/>
        <w:t>11.</w:t>
      </w:r>
      <w:r w:rsidRPr="005C339E">
        <w:rPr>
          <w:rStyle w:val="Ninguno"/>
          <w:rFonts w:ascii="Arial" w:hAnsi="Arial"/>
          <w:color w:val="auto"/>
        </w:rPr>
        <w:tab/>
        <w:t>La adhesión al tratamiento.</w:t>
      </w:r>
    </w:p>
    <w:p w14:paraId="6B76DABB" w14:textId="77777777" w:rsidR="002078F3" w:rsidRPr="005C339E" w:rsidRDefault="002078F3" w:rsidP="002078F3">
      <w:pPr>
        <w:pStyle w:val="Cuerpo"/>
        <w:suppressAutoHyphens/>
        <w:spacing w:line="360" w:lineRule="auto"/>
        <w:ind w:left="1843" w:hanging="709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11.1. Concepto de adhesión.</w:t>
      </w:r>
    </w:p>
    <w:p w14:paraId="49B2391C" w14:textId="77777777" w:rsidR="002078F3" w:rsidRPr="005C339E" w:rsidRDefault="002078F3" w:rsidP="002078F3">
      <w:pPr>
        <w:pStyle w:val="Cuerpo"/>
        <w:suppressAutoHyphens/>
        <w:spacing w:line="360" w:lineRule="auto"/>
        <w:ind w:left="1843" w:hanging="709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11.2. Factores que afectan a la adhesión: variables del paciente, del tratamiento, de la enfermedad y de la relación profesional-paciente.</w:t>
      </w:r>
    </w:p>
    <w:p w14:paraId="5545C6B4" w14:textId="77777777" w:rsidR="002078F3" w:rsidRPr="005C339E" w:rsidRDefault="002078F3" w:rsidP="002078F3">
      <w:pPr>
        <w:pStyle w:val="Cuerpo"/>
        <w:suppressAutoHyphens/>
        <w:spacing w:line="360" w:lineRule="auto"/>
        <w:ind w:left="1843" w:hanging="709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11.3. Cómo facilitar el proceso de adhesión: la comunicación terapéutica y la motivación.</w:t>
      </w:r>
    </w:p>
    <w:p w14:paraId="70E4D7EE" w14:textId="77777777" w:rsidR="002078F3" w:rsidRPr="005C339E" w:rsidRDefault="002078F3" w:rsidP="002078F3">
      <w:pPr>
        <w:pStyle w:val="Cuerpo"/>
        <w:tabs>
          <w:tab w:val="left" w:pos="993"/>
        </w:tabs>
        <w:suppressAutoHyphens/>
        <w:spacing w:line="360" w:lineRule="auto"/>
        <w:ind w:left="1134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12. </w:t>
      </w:r>
      <w:r w:rsidRPr="005C339E">
        <w:rPr>
          <w:rStyle w:val="Ninguno"/>
          <w:rFonts w:ascii="Arial" w:hAnsi="Arial"/>
          <w:color w:val="auto"/>
        </w:rPr>
        <w:tab/>
        <w:t>El trabajo en equipo.</w:t>
      </w:r>
    </w:p>
    <w:p w14:paraId="163CBEEC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12.1. Qu</w:t>
      </w:r>
      <w:r w:rsidRPr="005C339E">
        <w:rPr>
          <w:rStyle w:val="Ninguno"/>
          <w:rFonts w:ascii="Arial" w:hAnsi="Arial"/>
          <w:color w:val="auto"/>
        </w:rPr>
        <w:t>é es una intervención interdisciplinar.</w:t>
      </w:r>
    </w:p>
    <w:p w14:paraId="33752825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12.2. El papel del fisioterapeuta en un marco interdisciplinar.</w:t>
      </w:r>
    </w:p>
    <w:p w14:paraId="3091E710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12.3. Estrategias de trabajo en equipo.</w:t>
      </w:r>
    </w:p>
    <w:p w14:paraId="685A1F8F" w14:textId="77777777" w:rsidR="002078F3" w:rsidRPr="005C339E" w:rsidRDefault="002078F3" w:rsidP="002078F3">
      <w:pPr>
        <w:pStyle w:val="Cuerpo"/>
        <w:tabs>
          <w:tab w:val="left" w:pos="1134"/>
        </w:tabs>
        <w:suppressAutoHyphens/>
        <w:spacing w:line="360" w:lineRule="auto"/>
        <w:ind w:left="1419" w:hanging="426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eastAsia="Arial" w:hAnsi="Arial" w:cs="Arial"/>
          <w:color w:val="auto"/>
        </w:rPr>
        <w:tab/>
        <w:t>12.4. Toma de decisiones, responsabilidad compartida y cohesi</w:t>
      </w:r>
      <w:r w:rsidRPr="005C339E">
        <w:rPr>
          <w:rStyle w:val="Ninguno"/>
          <w:rFonts w:ascii="Arial" w:hAnsi="Arial"/>
          <w:color w:val="auto"/>
        </w:rPr>
        <w:t>ón del equipo.</w:t>
      </w:r>
    </w:p>
    <w:p w14:paraId="17540928" w14:textId="77777777" w:rsidR="002078F3" w:rsidRPr="0016440F" w:rsidRDefault="002078F3" w:rsidP="0001410A">
      <w:pPr>
        <w:rPr>
          <w:lang w:val="es-ES_tradnl"/>
        </w:rPr>
      </w:pPr>
    </w:p>
    <w:p w14:paraId="10350045" w14:textId="265E35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2953738"/>
      <w:bookmarkStart w:id="29" w:name="_Toc162956422"/>
      <w:bookmarkStart w:id="30" w:name="_Toc162960244"/>
      <w:bookmarkStart w:id="31" w:name="_Toc20762344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8"/>
      <w:bookmarkEnd w:id="29"/>
      <w:bookmarkEnd w:id="30"/>
      <w:bookmarkEnd w:id="31"/>
    </w:p>
    <w:p w14:paraId="073A2E3C" w14:textId="77777777" w:rsidR="0016440F" w:rsidRPr="0016440F" w:rsidRDefault="0016440F" w:rsidP="0016440F"/>
    <w:p w14:paraId="63500093" w14:textId="77777777" w:rsidR="00D004B6" w:rsidRDefault="00D004B6" w:rsidP="00D004B6"/>
    <w:p w14:paraId="3418CAA1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t>Bibliografía obligatoria</w:t>
      </w:r>
      <w:r w:rsidRPr="005C339E">
        <w:rPr>
          <w:rStyle w:val="Ninguno"/>
          <w:rFonts w:ascii="Arial" w:hAnsi="Arial"/>
          <w:color w:val="auto"/>
        </w:rPr>
        <w:t>:</w:t>
      </w:r>
    </w:p>
    <w:p w14:paraId="362244E0" w14:textId="77777777" w:rsidR="002078F3" w:rsidRPr="005C339E" w:rsidRDefault="002078F3" w:rsidP="4F9ACEAE">
      <w:pPr>
        <w:pStyle w:val="Cuerpo"/>
        <w:numPr>
          <w:ilvl w:val="0"/>
          <w:numId w:val="27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Froján, M. X. y Santacreu, J. (1999). Qué es un tratamiento psicológico (capítulo 3). </w:t>
      </w:r>
    </w:p>
    <w:p w14:paraId="5BB91CAA" w14:textId="77777777" w:rsidR="002078F3" w:rsidRPr="005C339E" w:rsidRDefault="002078F3" w:rsidP="4F9ACEAE">
      <w:pPr>
        <w:pStyle w:val="Cuerpo"/>
        <w:numPr>
          <w:ilvl w:val="0"/>
          <w:numId w:val="27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Carrobles JA. (1985). Análisis y modificación de conducta II (lecciones 3 y 4). Madrid: UNED.</w:t>
      </w:r>
    </w:p>
    <w:p w14:paraId="678D970C" w14:textId="77777777" w:rsidR="002078F3" w:rsidRPr="005C339E" w:rsidRDefault="002078F3" w:rsidP="4F9ACEAE">
      <w:pPr>
        <w:pStyle w:val="Cuerpo"/>
        <w:numPr>
          <w:ilvl w:val="0"/>
          <w:numId w:val="27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Martin G, Pear J. (1998). Modificación de conducta. Qué es y cómo aplicarla (capítulos 3, 4, 5, 13, 21). Madrid: Pentrice Hall.</w:t>
      </w:r>
    </w:p>
    <w:p w14:paraId="3DE899C6" w14:textId="77777777" w:rsidR="002078F3" w:rsidRPr="005C339E" w:rsidRDefault="002078F3" w:rsidP="00593A45">
      <w:pPr>
        <w:pStyle w:val="Cuerpo"/>
        <w:numPr>
          <w:ilvl w:val="0"/>
          <w:numId w:val="27"/>
        </w:numPr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Méndez, F. X., Olivares, J. y Quiles, M. J. (1998). Técnicas de relajación y respiración. En J. Olivares y F. X. Méndez (Dir.), Técnicas de modificación de conducta (pp. 27-78). Biblioteca Nueva.</w:t>
      </w:r>
    </w:p>
    <w:p w14:paraId="1F6028C8" w14:textId="77777777" w:rsidR="002078F3" w:rsidRPr="005C339E" w:rsidRDefault="002078F3" w:rsidP="00593A45">
      <w:pPr>
        <w:pStyle w:val="Cuerpo"/>
        <w:numPr>
          <w:ilvl w:val="0"/>
          <w:numId w:val="27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Pérez Fernández, V., Gutiérrez Domínguez, M. T., García García, A. y Gómez Bujedo, J. (2017). Procesos psicológicos básicos. Un análisis funcional (capítulo 3). UNED.</w:t>
      </w:r>
    </w:p>
    <w:p w14:paraId="4709510E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4B775C1A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t>Bibliografía recomendada</w:t>
      </w:r>
      <w:r w:rsidRPr="005C339E">
        <w:rPr>
          <w:rStyle w:val="Ninguno"/>
          <w:rFonts w:ascii="Arial" w:hAnsi="Arial"/>
          <w:color w:val="auto"/>
        </w:rPr>
        <w:t>:</w:t>
      </w:r>
    </w:p>
    <w:p w14:paraId="3D153F5E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Belloch A, Sandin B, Ramos F. Manual de Psicopatología (I y II). Madrid: McGraw Hill; 1994. </w:t>
      </w:r>
    </w:p>
    <w:p w14:paraId="732CBE87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lastRenderedPageBreak/>
        <w:t>Carnwath T, Miller D. Psicoterapia conductual en asistencia primaria: manual práctico</w:t>
      </w:r>
      <w:r w:rsidRPr="4F9ACEAE">
        <w:rPr>
          <w:rStyle w:val="Ninguno"/>
          <w:rFonts w:ascii="Arial" w:hAnsi="Arial"/>
          <w:i/>
          <w:iCs/>
          <w:color w:val="auto"/>
          <w:lang w:val="es-ES"/>
        </w:rPr>
        <w:t>.</w:t>
      </w:r>
      <w:r w:rsidRPr="4F9ACEAE">
        <w:rPr>
          <w:rStyle w:val="Ninguno"/>
          <w:rFonts w:ascii="Arial" w:hAnsi="Arial"/>
          <w:color w:val="auto"/>
          <w:lang w:val="es-ES"/>
        </w:rPr>
        <w:t xml:space="preserve"> Barcelona: Martínez Roca; 1989.</w:t>
      </w:r>
    </w:p>
    <w:p w14:paraId="169648E4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lang w:val="en-US"/>
        </w:rPr>
        <w:t xml:space="preserve">Carrobles JA, Godoy J. Biofeedback. </w:t>
      </w:r>
      <w:r w:rsidRPr="005C339E">
        <w:rPr>
          <w:rStyle w:val="Ninguno"/>
          <w:rFonts w:ascii="Arial" w:hAnsi="Arial"/>
          <w:color w:val="auto"/>
        </w:rPr>
        <w:t>Principios y aplicaciones. Barcelona: Martínez Roca; 1987.</w:t>
      </w:r>
    </w:p>
    <w:p w14:paraId="1E771272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lang w:val="en-US"/>
        </w:rPr>
        <w:t xml:space="preserve">Davis M, McKay M, Eshelman ER. </w:t>
      </w:r>
      <w:r w:rsidRPr="005C339E">
        <w:rPr>
          <w:rStyle w:val="Ninguno"/>
          <w:rFonts w:ascii="Arial" w:hAnsi="Arial"/>
          <w:color w:val="auto"/>
        </w:rPr>
        <w:t>Técnicas de autocontrol emocional. Barcelona: Martínez Roca; 1985.</w:t>
      </w:r>
    </w:p>
    <w:p w14:paraId="590B5B0E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Derogatis LR, Wise TN. Trastornos depresivos y de ansiedad en asistencia primaria</w:t>
      </w:r>
      <w:r w:rsidRPr="4F9ACEAE">
        <w:rPr>
          <w:rStyle w:val="Ninguno"/>
          <w:rFonts w:ascii="Arial" w:hAnsi="Arial"/>
          <w:i/>
          <w:iCs/>
          <w:color w:val="auto"/>
          <w:lang w:val="es-ES"/>
        </w:rPr>
        <w:t xml:space="preserve">. </w:t>
      </w:r>
      <w:r w:rsidRPr="4F9ACEAE">
        <w:rPr>
          <w:rStyle w:val="Ninguno"/>
          <w:rFonts w:ascii="Arial" w:hAnsi="Arial"/>
          <w:color w:val="auto"/>
          <w:lang w:val="es-ES"/>
        </w:rPr>
        <w:t>Barcelona: Martínez Roca; 1986.</w:t>
      </w:r>
    </w:p>
    <w:p w14:paraId="23B11868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Echeburúa E. Superar un trauma. El tratamiento de las víctimas de sucesos violentos. Madrid: Pirámide; 2004.</w:t>
      </w:r>
    </w:p>
    <w:p w14:paraId="5C020BF8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Froján MX, Santacreu J. Qué es un tratamiento psicológico. Madrid: Biblioteca Nueva; 1999.</w:t>
      </w:r>
    </w:p>
    <w:p w14:paraId="55922027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Fuentenebro F, Vázquez C. Psicología Médica, Psicopatología y Psiquiatría. Vols. I y II. Madrid: Interamericana-McGraw-Hill; 1990.</w:t>
      </w:r>
    </w:p>
    <w:p w14:paraId="61E86A0F" w14:textId="77777777" w:rsidR="002078F3" w:rsidRPr="005C339E" w:rsidRDefault="002078F3" w:rsidP="4F9ACEAE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Meichenbaum D, Jaremko M. Prevención y reducción del estrés. Bilbao: Desclée de Brouwer; 1987.</w:t>
      </w:r>
    </w:p>
    <w:p w14:paraId="2C399EE3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lang w:val="en-US"/>
        </w:rPr>
        <w:t xml:space="preserve">Morley S, Eccleston C, Williams A. A systematic review and meta-analysis of randomized controlled trials of cognitive behaviour therapy and behaviour therapy for chronic pain in adults, excluding headache. </w:t>
      </w:r>
      <w:r w:rsidRPr="005C339E">
        <w:rPr>
          <w:rStyle w:val="Ninguno"/>
          <w:rFonts w:ascii="Arial" w:hAnsi="Arial"/>
          <w:color w:val="auto"/>
        </w:rPr>
        <w:t>Psi.:1999; p.80,1-13.</w:t>
      </w:r>
    </w:p>
    <w:p w14:paraId="39913159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Philips HC. El tratamiento psicológico del dolor crónico. Madrid: Pirámide; 1991.</w:t>
      </w:r>
    </w:p>
    <w:p w14:paraId="121EF6BB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Ribes E. Psicología y salud: un análisis conceptual. Barcelona: Martínez Roca; 1990.</w:t>
      </w:r>
    </w:p>
    <w:p w14:paraId="48EC1DC7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Ruiz MA, Villalobos A. Habilidades terapéuticas. Madrid: Fundación Universidad-Empresa; 1994.</w:t>
      </w:r>
    </w:p>
    <w:p w14:paraId="253F3DD3" w14:textId="77777777" w:rsidR="002078F3" w:rsidRPr="005C339E" w:rsidRDefault="002078F3" w:rsidP="00593A45">
      <w:pPr>
        <w:pStyle w:val="Cuerpo"/>
        <w:numPr>
          <w:ilvl w:val="0"/>
          <w:numId w:val="28"/>
        </w:numPr>
        <w:spacing w:line="360" w:lineRule="auto"/>
        <w:rPr>
          <w:rFonts w:ascii="Arial" w:hAnsi="Arial"/>
          <w:color w:val="auto"/>
          <w:lang w:val="en-US"/>
        </w:rPr>
      </w:pPr>
      <w:r w:rsidRPr="005C339E">
        <w:rPr>
          <w:rStyle w:val="Ninguno"/>
          <w:rFonts w:ascii="Arial" w:hAnsi="Arial"/>
          <w:color w:val="auto"/>
          <w:lang w:val="en-US"/>
        </w:rPr>
        <w:t>Turk DC, Okifuji A. Psychosocial factors in chronic pain: Evolution and revolution. Journal of Consulting and Clinical Psycholog; 2002, 70, 679-80.</w:t>
      </w:r>
    </w:p>
    <w:p w14:paraId="06339C07" w14:textId="77777777" w:rsidR="002078F3" w:rsidRPr="005C339E" w:rsidRDefault="002078F3" w:rsidP="002078F3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04F559E4" w14:textId="77777777" w:rsidR="002078F3" w:rsidRDefault="002078F3" w:rsidP="002078F3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t>Enlaces de interés de la asignatura</w:t>
      </w:r>
      <w:r w:rsidRPr="005C339E">
        <w:rPr>
          <w:rStyle w:val="Ninguno"/>
          <w:rFonts w:ascii="Arial" w:hAnsi="Arial"/>
          <w:color w:val="auto"/>
        </w:rPr>
        <w:t>:</w:t>
      </w:r>
    </w:p>
    <w:p w14:paraId="5D70F442" w14:textId="77777777" w:rsidR="002078F3" w:rsidRPr="005C339E" w:rsidRDefault="002078F3" w:rsidP="00593A45">
      <w:pPr>
        <w:pStyle w:val="Cuerpo"/>
        <w:numPr>
          <w:ilvl w:val="0"/>
          <w:numId w:val="29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Enlace con la APA (Asociación Americana de Psicología) http://www.apa.org/ </w:t>
      </w:r>
    </w:p>
    <w:p w14:paraId="32EE94B4" w14:textId="77777777" w:rsidR="00A46139" w:rsidRPr="00A46139" w:rsidRDefault="002078F3" w:rsidP="00593A45">
      <w:pPr>
        <w:pStyle w:val="Cuerpo"/>
        <w:numPr>
          <w:ilvl w:val="0"/>
          <w:numId w:val="29"/>
        </w:numPr>
        <w:spacing w:line="360" w:lineRule="auto"/>
        <w:rPr>
          <w:rStyle w:val="Hipervnculo"/>
          <w:rFonts w:ascii="Arial" w:hAnsi="Arial"/>
          <w:color w:val="auto"/>
          <w:u w:val="none"/>
        </w:rPr>
      </w:pPr>
      <w:r w:rsidRPr="00A46139">
        <w:rPr>
          <w:rStyle w:val="Ninguno"/>
          <w:rFonts w:ascii="Arial" w:hAnsi="Arial"/>
          <w:color w:val="auto"/>
        </w:rPr>
        <w:t>Base de datos PSYCINFO, a través de la página web de la biblioteca UAM:</w:t>
      </w:r>
      <w:r w:rsidRPr="00A46139">
        <w:rPr>
          <w:rFonts w:ascii="Arial" w:hAnsi="Arial"/>
          <w:color w:val="auto"/>
        </w:rPr>
        <w:t xml:space="preserve"> </w:t>
      </w:r>
      <w:hyperlink r:id="rId13" w:history="1">
        <w:r w:rsidRPr="00A46139">
          <w:rPr>
            <w:rStyle w:val="Hipervnculo"/>
            <w:rFonts w:ascii="Arial" w:hAnsi="Arial"/>
            <w:color w:val="auto"/>
          </w:rPr>
          <w:t>https://biblioguias.uam.es/az.php</w:t>
        </w:r>
      </w:hyperlink>
    </w:p>
    <w:p w14:paraId="6F9F6246" w14:textId="0CF1CA67" w:rsidR="002078F3" w:rsidRPr="00A46139" w:rsidRDefault="002078F3" w:rsidP="00A46139">
      <w:pPr>
        <w:pStyle w:val="Cuerpo"/>
        <w:spacing w:line="360" w:lineRule="auto"/>
        <w:ind w:left="1068"/>
        <w:rPr>
          <w:rFonts w:ascii="Arial" w:hAnsi="Arial"/>
          <w:color w:val="auto"/>
        </w:rPr>
      </w:pPr>
      <w:r w:rsidRPr="00A46139">
        <w:rPr>
          <w:rFonts w:ascii="Arial" w:hAnsi="Arial"/>
          <w:color w:val="auto"/>
        </w:rPr>
        <w:lastRenderedPageBreak/>
        <w:t>En esta base de datos el alumnado podrá encontrar toda la investigación relevante que se realiza a nivel internacional sobre los distintos temas tratados en la asignatura.</w:t>
      </w:r>
    </w:p>
    <w:p w14:paraId="6F4F30BE" w14:textId="77777777" w:rsidR="00797424" w:rsidRPr="002078F3" w:rsidRDefault="00797424" w:rsidP="0001410A">
      <w:pPr>
        <w:rPr>
          <w:lang w:val="es-ES_tradnl"/>
        </w:rPr>
      </w:pPr>
    </w:p>
    <w:p w14:paraId="5C582344" w14:textId="5D6DBA9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53739"/>
      <w:bookmarkStart w:id="33" w:name="_Toc162956423"/>
      <w:bookmarkStart w:id="34" w:name="_Toc162960245"/>
      <w:bookmarkStart w:id="35" w:name="_Toc2076234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2"/>
      <w:bookmarkEnd w:id="33"/>
      <w:bookmarkEnd w:id="34"/>
      <w:bookmarkEnd w:id="35"/>
    </w:p>
    <w:p w14:paraId="559C4125" w14:textId="77777777" w:rsidR="00A46139" w:rsidRPr="00A46139" w:rsidRDefault="00A46139" w:rsidP="00A46139"/>
    <w:p w14:paraId="6D52D5ED" w14:textId="77777777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bookmarkStart w:id="36" w:name="_Toc162953740"/>
      <w:bookmarkStart w:id="37" w:name="_Toc162956424"/>
      <w:bookmarkStart w:id="38" w:name="_Toc162960246"/>
      <w:r w:rsidRPr="4F9ACEAE">
        <w:rPr>
          <w:rStyle w:val="Ninguno"/>
          <w:rFonts w:ascii="Arial" w:hAnsi="Arial"/>
          <w:color w:val="auto"/>
          <w:lang w:val="es-ES"/>
        </w:rPr>
        <w:t xml:space="preserve">La metodología docente será fundamentalmente participativa y práctica y las clases presenciales expositivas se alternarán en todo momento con las clases presenciales prácticas. </w:t>
      </w:r>
    </w:p>
    <w:p w14:paraId="1DE5D112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Para el desarrollo de la asignatura se llevarán a cabo una serie de actividades formativas presenciales y no presenciales:</w:t>
      </w:r>
    </w:p>
    <w:p w14:paraId="14926FA4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50D1A0B9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words"/>
        </w:rPr>
        <w:t>Actividades presenciales</w:t>
      </w:r>
      <w:r w:rsidRPr="005C339E">
        <w:rPr>
          <w:rStyle w:val="Ninguno"/>
          <w:rFonts w:ascii="Arial" w:hAnsi="Arial"/>
          <w:color w:val="auto"/>
        </w:rPr>
        <w:t>:</w:t>
      </w:r>
    </w:p>
    <w:p w14:paraId="150FB140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Clase magistral para todos los/las alumnos/as matriculados</w:t>
      </w:r>
    </w:p>
    <w:p w14:paraId="160FA823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Clases prácticas</w:t>
      </w:r>
    </w:p>
    <w:p w14:paraId="71B20FEB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Estudio de casos y discusión</w:t>
      </w:r>
    </w:p>
    <w:p w14:paraId="571995F8" w14:textId="77777777" w:rsidR="00A46139" w:rsidRPr="005C339E" w:rsidRDefault="00A46139" w:rsidP="4F9ACEAE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Representación simulada de actuaciones clínicas (role-playing).</w:t>
      </w:r>
    </w:p>
    <w:p w14:paraId="0B9B1EA4" w14:textId="77777777" w:rsidR="00A46139" w:rsidRPr="005C339E" w:rsidRDefault="00A46139" w:rsidP="00593A45">
      <w:pPr>
        <w:pStyle w:val="Cuerpo"/>
        <w:numPr>
          <w:ilvl w:val="0"/>
          <w:numId w:val="30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Tutoría programada (individual o en pequeño grupo)</w:t>
      </w:r>
    </w:p>
    <w:p w14:paraId="58F3415C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  <w:u w:val="words"/>
        </w:rPr>
        <w:t>Actividades no presenciales</w:t>
      </w:r>
      <w:r w:rsidRPr="005C339E">
        <w:rPr>
          <w:rStyle w:val="Ninguno"/>
          <w:rFonts w:ascii="Arial" w:hAnsi="Arial"/>
          <w:color w:val="auto"/>
        </w:rPr>
        <w:t>:</w:t>
      </w:r>
    </w:p>
    <w:p w14:paraId="071F40B7" w14:textId="77777777" w:rsidR="00A46139" w:rsidRPr="00A46139" w:rsidRDefault="00A46139" w:rsidP="00593A45">
      <w:pPr>
        <w:pStyle w:val="Cuerpo"/>
        <w:numPr>
          <w:ilvl w:val="0"/>
          <w:numId w:val="31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Trabajos prácticos individuales y en grupo</w:t>
      </w:r>
    </w:p>
    <w:p w14:paraId="55025B3C" w14:textId="77777777" w:rsidR="00A46139" w:rsidRPr="00A46139" w:rsidRDefault="00A46139" w:rsidP="00593A45">
      <w:pPr>
        <w:pStyle w:val="Cuerpo"/>
        <w:numPr>
          <w:ilvl w:val="0"/>
          <w:numId w:val="31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Estudio y resolución de casos clínicos</w:t>
      </w:r>
    </w:p>
    <w:p w14:paraId="5672F3D2" w14:textId="77777777" w:rsidR="00A46139" w:rsidRPr="00A46139" w:rsidRDefault="00A46139" w:rsidP="00593A45">
      <w:pPr>
        <w:pStyle w:val="Cuerpo"/>
        <w:numPr>
          <w:ilvl w:val="0"/>
          <w:numId w:val="31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Ensayo y práctica de técnicas de control de la activación</w:t>
      </w:r>
    </w:p>
    <w:p w14:paraId="1300B621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1D57C69D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u w:val="words"/>
        </w:rPr>
      </w:pPr>
      <w:r w:rsidRPr="005C339E">
        <w:rPr>
          <w:rStyle w:val="Ninguno"/>
          <w:rFonts w:ascii="Arial" w:hAnsi="Arial"/>
          <w:color w:val="auto"/>
          <w:u w:val="words"/>
        </w:rPr>
        <w:t>Dinámica docente</w:t>
      </w:r>
    </w:p>
    <w:p w14:paraId="4B6B3878" w14:textId="4F360782" w:rsidR="00A46139" w:rsidRPr="00A46139" w:rsidRDefault="00A46139" w:rsidP="4F9ACEAE">
      <w:pPr>
        <w:pStyle w:val="Cuerpo"/>
        <w:numPr>
          <w:ilvl w:val="3"/>
          <w:numId w:val="32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 xml:space="preserve">Clase magistral: exposición oral por parte de </w:t>
      </w:r>
      <w:bookmarkStart w:id="39" w:name="_Int_zPSk3OyA"/>
      <w:r w:rsidRPr="4F9ACEAE">
        <w:rPr>
          <w:rStyle w:val="Ninguno"/>
          <w:rFonts w:ascii="Arial" w:hAnsi="Arial"/>
          <w:color w:val="auto"/>
          <w:lang w:val="es-ES"/>
        </w:rPr>
        <w:t>el</w:t>
      </w:r>
      <w:bookmarkEnd w:id="39"/>
      <w:r w:rsidRPr="4F9ACEAE">
        <w:rPr>
          <w:rStyle w:val="Ninguno"/>
          <w:rFonts w:ascii="Arial" w:hAnsi="Arial"/>
          <w:color w:val="auto"/>
          <w:lang w:val="es-ES"/>
        </w:rPr>
        <w:t>/la profesor/a de los contenidos teóricos fundamentales de cada tema. La información explicada en clase tendrá que ser complementada con las lecturas obligatorias.</w:t>
      </w:r>
    </w:p>
    <w:p w14:paraId="6B623FB7" w14:textId="77777777" w:rsidR="00A46139" w:rsidRPr="005C339E" w:rsidRDefault="00A46139" w:rsidP="00A46139">
      <w:pPr>
        <w:pStyle w:val="Cuerpo"/>
        <w:spacing w:line="360" w:lineRule="auto"/>
        <w:ind w:left="720"/>
        <w:rPr>
          <w:rFonts w:ascii="Arial" w:hAnsi="Arial"/>
          <w:color w:val="auto"/>
        </w:rPr>
      </w:pPr>
    </w:p>
    <w:p w14:paraId="33332D71" w14:textId="77777777" w:rsidR="00A46139" w:rsidRPr="00A46139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Clases prácticas: resolución por parte de los/las alumnos/as de ejercicios y casos prácticos propuestos por el/la profesor/a. Se contemplan dos tipos de clases prácticas:</w:t>
      </w:r>
    </w:p>
    <w:p w14:paraId="4D63197F" w14:textId="77777777" w:rsidR="00A46139" w:rsidRPr="005C339E" w:rsidRDefault="00A46139" w:rsidP="00593A45">
      <w:pPr>
        <w:pStyle w:val="Cuerpo"/>
        <w:numPr>
          <w:ilvl w:val="0"/>
          <w:numId w:val="33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Corrección de ejercicios: exposición oral por parte de los/las alumnos/as de ejercicios resueltos durante el tiempo de estudio personal.</w:t>
      </w:r>
    </w:p>
    <w:p w14:paraId="6DD607FB" w14:textId="47EEB803" w:rsidR="00A46139" w:rsidRDefault="00A46139" w:rsidP="4F9ACEAE">
      <w:pPr>
        <w:pStyle w:val="Cuerpo"/>
        <w:numPr>
          <w:ilvl w:val="0"/>
          <w:numId w:val="33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lastRenderedPageBreak/>
        <w:t xml:space="preserve">Talleres de ejercicios: realización de ejercicios en el aula bajo la supervisión </w:t>
      </w:r>
      <w:bookmarkStart w:id="40" w:name="_Int_lajanTTa"/>
      <w:r w:rsidRPr="4F9ACEAE">
        <w:rPr>
          <w:rStyle w:val="Ninguno"/>
          <w:rFonts w:ascii="Arial" w:hAnsi="Arial"/>
          <w:color w:val="auto"/>
          <w:lang w:val="es-ES"/>
        </w:rPr>
        <w:t>de el/la profesor</w:t>
      </w:r>
      <w:bookmarkEnd w:id="40"/>
      <w:r w:rsidRPr="4F9ACEAE">
        <w:rPr>
          <w:rStyle w:val="Ninguno"/>
          <w:rFonts w:ascii="Arial" w:hAnsi="Arial"/>
          <w:color w:val="auto"/>
          <w:lang w:val="es-ES"/>
        </w:rPr>
        <w:t>/a. Los/las alumnos/as podrán utilizar el material teórico de que dispongan.</w:t>
      </w:r>
    </w:p>
    <w:p w14:paraId="2C16162B" w14:textId="77777777" w:rsidR="00A46139" w:rsidRPr="005C339E" w:rsidRDefault="00A46139" w:rsidP="00A46139">
      <w:pPr>
        <w:pStyle w:val="Cuerpo"/>
        <w:spacing w:line="360" w:lineRule="auto"/>
        <w:ind w:left="1080"/>
        <w:rPr>
          <w:rFonts w:ascii="Arial" w:hAnsi="Arial"/>
          <w:color w:val="auto"/>
        </w:rPr>
      </w:pPr>
    </w:p>
    <w:p w14:paraId="46FD2923" w14:textId="665D499C" w:rsidR="00A46139" w:rsidRPr="00A46139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Estudios de casos y discusión: presentación oral o escrita de casos clínicos sobre los cuales los/las alumnos/as tendrán que realizar las tareas señaladas (desarrollo y aplicación de un programa de moldeamiento de las tareas fisioterápicas, análisis y registro de la conducta problema, etc.). En clase se discutirá sobre la tarea y las posibles alternativas para su solución.</w:t>
      </w:r>
    </w:p>
    <w:p w14:paraId="23DDC548" w14:textId="77777777" w:rsidR="00A46139" w:rsidRPr="00A46139" w:rsidRDefault="00A46139" w:rsidP="00A46139">
      <w:pPr>
        <w:pStyle w:val="Cuerpo"/>
        <w:spacing w:line="360" w:lineRule="auto"/>
        <w:ind w:left="720"/>
        <w:rPr>
          <w:rStyle w:val="Ninguno"/>
        </w:rPr>
      </w:pPr>
    </w:p>
    <w:p w14:paraId="791FEE6A" w14:textId="420D70C6" w:rsidR="00A46139" w:rsidRPr="00A46139" w:rsidRDefault="00A46139" w:rsidP="4F9ACEAE">
      <w:pPr>
        <w:pStyle w:val="Cuerpo"/>
        <w:numPr>
          <w:ilvl w:val="3"/>
          <w:numId w:val="32"/>
        </w:numPr>
        <w:spacing w:line="360" w:lineRule="auto"/>
        <w:rPr>
          <w:rStyle w:val="Ningun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Representación simulada de actuaciones clínicas (role-playing): simulación de contextos clínicos en los cuales los/las alumnos/as tienen que comportarse como profesionales desempeñando las distintas tareas programadas y resolviendo los problemas planteados. Ejemplos de representaciones: entrevista clínica, planteamiento de la intervención fisioterápica, etc.</w:t>
      </w:r>
    </w:p>
    <w:p w14:paraId="18AC2510" w14:textId="77777777" w:rsidR="00A46139" w:rsidRPr="00A46139" w:rsidRDefault="00A46139" w:rsidP="00A46139">
      <w:pPr>
        <w:pStyle w:val="Cuerpo"/>
        <w:spacing w:line="360" w:lineRule="auto"/>
        <w:rPr>
          <w:rStyle w:val="Ninguno"/>
        </w:rPr>
      </w:pPr>
    </w:p>
    <w:p w14:paraId="590A5C61" w14:textId="3DE16FDA" w:rsidR="00A46139" w:rsidRPr="00A46139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Discusión y corrección de trabajos prácticos realizados fuera del horario de clase: puesta en común de las distintas propuestas y sugerencias de mejora en su caso. Tutorías, tanto programadas de la asignatura como tutoría en red: sesiones en grupos pequeños para el seguimiento del desarrollo de la materia. Las tutorías programadas se anunciarán en el aula con dos semanas de antelación.</w:t>
      </w:r>
    </w:p>
    <w:p w14:paraId="2C182040" w14:textId="77777777" w:rsidR="00A46139" w:rsidRPr="00A46139" w:rsidRDefault="00A46139" w:rsidP="00A46139">
      <w:pPr>
        <w:pStyle w:val="Cuerpo"/>
        <w:spacing w:line="360" w:lineRule="auto"/>
        <w:rPr>
          <w:rStyle w:val="Ninguno"/>
        </w:rPr>
      </w:pPr>
    </w:p>
    <w:p w14:paraId="7D86E973" w14:textId="77777777" w:rsidR="00A46139" w:rsidRPr="00A46139" w:rsidRDefault="00A46139" w:rsidP="00593A45">
      <w:pPr>
        <w:pStyle w:val="Cuerpo"/>
        <w:numPr>
          <w:ilvl w:val="3"/>
          <w:numId w:val="32"/>
        </w:numPr>
        <w:spacing w:line="360" w:lineRule="auto"/>
        <w:rPr>
          <w:rStyle w:val="Ninguno"/>
        </w:rPr>
      </w:pPr>
      <w:r w:rsidRPr="005C339E">
        <w:rPr>
          <w:rStyle w:val="Ninguno"/>
          <w:rFonts w:ascii="Arial" w:hAnsi="Arial"/>
          <w:color w:val="auto"/>
        </w:rPr>
        <w:t>Entrenamiento en técnicas de control de la activación fuera del horario de clase, con el objetivo de dominar las estrategias explicadas en el aula.</w:t>
      </w:r>
    </w:p>
    <w:p w14:paraId="3BB6D66A" w14:textId="77777777" w:rsidR="00A46139" w:rsidRPr="005C339E" w:rsidRDefault="00A46139" w:rsidP="00A46139">
      <w:pPr>
        <w:pStyle w:val="Cuerpo"/>
        <w:jc w:val="left"/>
        <w:rPr>
          <w:color w:val="auto"/>
        </w:rPr>
      </w:pPr>
    </w:p>
    <w:p w14:paraId="719E4F99" w14:textId="77777777" w:rsidR="0016440F" w:rsidRPr="00B51942" w:rsidRDefault="0016440F" w:rsidP="0016440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323C9B97" w14:textId="77777777" w:rsidR="0016440F" w:rsidRDefault="0016440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C4DDD7E" w14:textId="089AB5C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20762344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6"/>
      <w:bookmarkEnd w:id="37"/>
      <w:bookmarkEnd w:id="38"/>
      <w:bookmarkEnd w:id="41"/>
    </w:p>
    <w:p w14:paraId="1C17B512" w14:textId="74C52983" w:rsidR="0001410A" w:rsidRDefault="0001410A" w:rsidP="0001410A"/>
    <w:p w14:paraId="52555E24" w14:textId="4DF3136F" w:rsidR="0001410A" w:rsidRDefault="0001410A" w:rsidP="0001410A"/>
    <w:p w14:paraId="013D7A18" w14:textId="77777777" w:rsidR="0016440F" w:rsidRDefault="0016440F" w:rsidP="0001410A"/>
    <w:tbl>
      <w:tblPr>
        <w:tblStyle w:val="NormalTable0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74"/>
        <w:gridCol w:w="4150"/>
        <w:gridCol w:w="1873"/>
        <w:gridCol w:w="1568"/>
      </w:tblGrid>
      <w:tr w:rsidR="00A46139" w:rsidRPr="00A46139" w14:paraId="01B06155" w14:textId="77777777" w:rsidTr="00A46139">
        <w:trPr>
          <w:trHeight w:val="562"/>
          <w:tblHeader/>
        </w:trPr>
        <w:tc>
          <w:tcPr>
            <w:tcW w:w="31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F31BB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 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37D7E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22B35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A46139" w:rsidRPr="00A46139" w14:paraId="76DE87A6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29B85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28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2C84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Clases teóricas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97D59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20 h </w:t>
            </w:r>
          </w:p>
          <w:p w14:paraId="06FA9E6B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(33,5 %)</w:t>
            </w:r>
          </w:p>
        </w:tc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C359A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30 % </w:t>
            </w:r>
          </w:p>
          <w:p w14:paraId="1EC140C5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45 horas</w:t>
            </w:r>
          </w:p>
        </w:tc>
      </w:tr>
      <w:tr w:rsidR="00A46139" w:rsidRPr="00A46139" w14:paraId="780BFFCE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206F373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65E43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Clases prácticas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B283A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20 h </w:t>
            </w:r>
          </w:p>
          <w:p w14:paraId="58530486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(50 %)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15F27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19DF380F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F617B37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0F712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Seminarios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364C0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  <w:p w14:paraId="7ACCF336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(6,5 %)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B5A2D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103AA18F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3764469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B2306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Tutorías programadas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B5D79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  <w:p w14:paraId="306D9897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(3,5 %)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3A415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42584EE9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34549C07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29169" w14:textId="77777777" w:rsidR="00A46139" w:rsidRPr="00A46139" w:rsidRDefault="00A46139" w:rsidP="0043128C">
            <w:pPr>
              <w:pStyle w:val="Cuerpo"/>
              <w:tabs>
                <w:tab w:val="left" w:pos="2190"/>
              </w:tabs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Examen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12CF4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  <w:p w14:paraId="3DE6753E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(6,5 %)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C94E1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4FB1942C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80BF2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F31D0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Realización de actividades prácticas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6A571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53 h </w:t>
            </w:r>
          </w:p>
          <w:p w14:paraId="6375D8AF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(50 %)</w:t>
            </w:r>
          </w:p>
        </w:tc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69C7F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70 % </w:t>
            </w:r>
          </w:p>
          <w:p w14:paraId="07AE95B2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105 horas</w:t>
            </w:r>
          </w:p>
        </w:tc>
      </w:tr>
      <w:tr w:rsidR="00A46139" w:rsidRPr="00A46139" w14:paraId="6FF03FA5" w14:textId="77777777" w:rsidTr="00A46139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A8E32E6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3965E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Estudio 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C74CE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26 h</w:t>
            </w:r>
          </w:p>
          <w:p w14:paraId="4549E8F7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(25 %)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1563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6F559090" w14:textId="77777777" w:rsidTr="00A46139">
        <w:tblPrEx>
          <w:shd w:val="clear" w:color="auto" w:fill="CED7E7"/>
        </w:tblPrEx>
        <w:trPr>
          <w:trHeight w:val="567"/>
        </w:trPr>
        <w:tc>
          <w:tcPr>
            <w:tcW w:w="81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EC67E1F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2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15BBA" w14:textId="77777777" w:rsidR="00A46139" w:rsidRPr="00A46139" w:rsidRDefault="00A46139" w:rsidP="0043128C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Lectura de materiales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8E124" w14:textId="77777777" w:rsidR="00A46139" w:rsidRPr="00A46139" w:rsidRDefault="00A46139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26 h </w:t>
            </w:r>
          </w:p>
          <w:p w14:paraId="0531CB25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color w:val="auto"/>
                <w:sz w:val="24"/>
              </w:rPr>
              <w:t>(25 %)</w:t>
            </w:r>
          </w:p>
        </w:tc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AEC3B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A46139" w:rsidRPr="00A46139" w14:paraId="5FFC5788" w14:textId="77777777" w:rsidTr="00A46139">
        <w:tblPrEx>
          <w:shd w:val="clear" w:color="auto" w:fill="CED7E7"/>
        </w:tblPrEx>
        <w:trPr>
          <w:trHeight w:val="287"/>
        </w:trPr>
        <w:tc>
          <w:tcPr>
            <w:tcW w:w="3102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7CB30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Carga total de horas de trabajo: 6 ECTS 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AD96A" w14:textId="77777777" w:rsidR="00A46139" w:rsidRPr="00A46139" w:rsidRDefault="00A46139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4613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150 h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37D58" w14:textId="77777777" w:rsidR="00A46139" w:rsidRPr="00A46139" w:rsidRDefault="00A46139" w:rsidP="0043128C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56A5EB9C" w14:textId="12D859F4" w:rsidR="00A07FE4" w:rsidRDefault="00A07FE4" w:rsidP="0001410A"/>
    <w:p w14:paraId="10FF9599" w14:textId="77777777" w:rsidR="00D004B6" w:rsidRDefault="00D004B6" w:rsidP="0001410A"/>
    <w:p w14:paraId="37EE571E" w14:textId="77777777" w:rsidR="00A07FE4" w:rsidRPr="0001410A" w:rsidRDefault="00A07FE4" w:rsidP="0001410A"/>
    <w:p w14:paraId="1236F2EF" w14:textId="01648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162953741"/>
      <w:bookmarkStart w:id="43" w:name="_Toc162956425"/>
      <w:bookmarkStart w:id="44" w:name="_Toc162960247"/>
      <w:bookmarkStart w:id="45" w:name="_Toc20762344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2"/>
      <w:bookmarkEnd w:id="43"/>
      <w:bookmarkEnd w:id="44"/>
      <w:bookmarkEnd w:id="45"/>
    </w:p>
    <w:p w14:paraId="7F572DDC" w14:textId="03E00522" w:rsidR="0001410A" w:rsidRDefault="0001410A" w:rsidP="0001410A"/>
    <w:p w14:paraId="3F52E955" w14:textId="77777777" w:rsidR="00A46139" w:rsidRPr="00A46139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A46139">
        <w:rPr>
          <w:rStyle w:val="Ninguno"/>
          <w:rFonts w:ascii="Arial" w:hAnsi="Arial"/>
          <w:b/>
          <w:bCs/>
          <w:color w:val="auto"/>
        </w:rPr>
        <w:t xml:space="preserve">Convocatoria ordinaria: </w:t>
      </w:r>
    </w:p>
    <w:p w14:paraId="6ACE2EC1" w14:textId="749BE318" w:rsidR="00A46139" w:rsidRDefault="00A46139" w:rsidP="00A46139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La evaluación de la asignatura se realizará a través del trabajo desarrollado durante el curso y del examen programado en la fecha designada oficialmente. La calificación final será la media ponderada de ambas partes, siempre y cuando la nota obtenida en el examen sea mayor que 5.</w:t>
      </w:r>
      <w:r w:rsidRPr="005C339E">
        <w:rPr>
          <w:rStyle w:val="Ninguno"/>
          <w:rFonts w:ascii="Arial" w:hAnsi="Arial"/>
          <w:color w:val="auto"/>
          <w:u w:color="FF0000"/>
        </w:rPr>
        <w:t xml:space="preserve"> En el caso de suspender el examen</w:t>
      </w:r>
      <w:r w:rsidRPr="005C339E">
        <w:rPr>
          <w:rStyle w:val="Ninguno"/>
          <w:rFonts w:ascii="Arial" w:hAnsi="Arial"/>
          <w:color w:val="auto"/>
        </w:rPr>
        <w:t>, la calificación obtenida será la de la parte suspensa y la asignatura estará suspensa en su totalidad.</w:t>
      </w:r>
    </w:p>
    <w:p w14:paraId="1B640DAD" w14:textId="77777777" w:rsidR="00A46139" w:rsidRDefault="00A46139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p w14:paraId="02E489E5" w14:textId="77777777" w:rsidR="00A46139" w:rsidRPr="005C339E" w:rsidRDefault="00A46139" w:rsidP="00593A45">
      <w:pPr>
        <w:pStyle w:val="Cuerpo"/>
        <w:numPr>
          <w:ilvl w:val="0"/>
          <w:numId w:val="37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u w:val="single"/>
        </w:rPr>
        <w:lastRenderedPageBreak/>
        <w:t>Examen:</w:t>
      </w:r>
    </w:p>
    <w:p w14:paraId="148AB956" w14:textId="77777777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Se realizará un examen al final del periodo docente a través del cual se evaluarán los conocimientos adquiridos por los/las estudiantes a lo largo de la asignatura. Este examen constará de preguntas tipo test, teórico-prácticas, y se puntuará sobre 10, suponiendo el 70% de la calificación final. El suspenso en el examen implica el suspenso en toda la asignatura.</w:t>
      </w:r>
    </w:p>
    <w:p w14:paraId="534F0DF9" w14:textId="77777777" w:rsidR="00A46139" w:rsidRPr="00A46139" w:rsidRDefault="00A46139" w:rsidP="00593A45">
      <w:pPr>
        <w:pStyle w:val="Cuerpo"/>
        <w:numPr>
          <w:ilvl w:val="0"/>
          <w:numId w:val="37"/>
        </w:numPr>
        <w:spacing w:line="360" w:lineRule="auto"/>
        <w:rPr>
          <w:rStyle w:val="Ninguno"/>
          <w:u w:val="single"/>
        </w:rPr>
      </w:pPr>
      <w:r w:rsidRPr="005C339E">
        <w:rPr>
          <w:rStyle w:val="Ninguno"/>
          <w:rFonts w:ascii="Arial" w:hAnsi="Arial"/>
          <w:color w:val="auto"/>
          <w:u w:val="single"/>
        </w:rPr>
        <w:t>Evaluación continua:</w:t>
      </w:r>
    </w:p>
    <w:p w14:paraId="1AD7F009" w14:textId="77777777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El 30% de la calificación final se obtendrá por evaluación continua a través de diferentes actividades desarrolladas en clase, tales como presentación de trabajos propuestos, participación en el role-playing de situaciones terapéuticas, y actitud general a lo largo del curso; todas estas actividades se puntuarán sobre 10 y se hará la media entre todas las realizadas, de manera que el/la alumno/a podrá obtener una calificación máxima de 10 puntos en la evaluación continua, que supondrá un 30%  en la calificación final.</w:t>
      </w:r>
    </w:p>
    <w:p w14:paraId="6920564B" w14:textId="77777777" w:rsidR="00A46139" w:rsidRPr="005C339E" w:rsidRDefault="00A46139" w:rsidP="00A46139">
      <w:pPr>
        <w:pStyle w:val="Cuerpo"/>
        <w:spacing w:line="360" w:lineRule="auto"/>
        <w:ind w:firstLine="360"/>
        <w:rPr>
          <w:rStyle w:val="Ninguno"/>
          <w:rFonts w:ascii="Arial" w:eastAsia="Arial" w:hAnsi="Arial" w:cs="Arial"/>
          <w:i/>
          <w:iCs/>
          <w:color w:val="auto"/>
        </w:rPr>
      </w:pPr>
      <w:r w:rsidRPr="005C339E">
        <w:rPr>
          <w:rStyle w:val="Ninguno"/>
          <w:rFonts w:ascii="Arial" w:hAnsi="Arial"/>
          <w:i/>
          <w:iCs/>
          <w:color w:val="auto"/>
        </w:rPr>
        <w:t xml:space="preserve">Criterios de evaluación: </w:t>
      </w:r>
    </w:p>
    <w:p w14:paraId="189B70F6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Participación en las tareas de clase.</w:t>
      </w:r>
    </w:p>
    <w:p w14:paraId="1E494E8F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Entrega puntual de trabajos y calidad de su presentación.</w:t>
      </w:r>
    </w:p>
    <w:p w14:paraId="7D577878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Habilidad para trasladar los conocimientos teóricos a la práctica de la fisioterapia.</w:t>
      </w:r>
    </w:p>
    <w:p w14:paraId="1FB5A076" w14:textId="77777777" w:rsidR="00A46139" w:rsidRPr="005C339E" w:rsidRDefault="00A46139" w:rsidP="00593A45">
      <w:pPr>
        <w:pStyle w:val="Cuerpo"/>
        <w:numPr>
          <w:ilvl w:val="0"/>
          <w:numId w:val="34"/>
        </w:numPr>
        <w:spacing w:line="360" w:lineRule="auto"/>
        <w:ind w:left="1068" w:hanging="360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Competencia en la resolución de casos clínicos</w:t>
      </w:r>
    </w:p>
    <w:p w14:paraId="57331B91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5EB570DA" w14:textId="55C8470F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La asistencia a clase es obligatoria y sólo se permitirán un máximo de 3 horas de falta a clase no justificadas y otras 3 horas justificadas, a criterio de la profesora. Aquellos/las alumnos/as que superen las faltas de asistencia permitidas serán calificados con un 0 en la evaluación continua; la misma calificación (un 0) obtendrán aquellos/las alumnos/as que fallen en la entrega de más de 2 prácticas.</w:t>
      </w:r>
    </w:p>
    <w:p w14:paraId="71B7399A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1D29C40E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u w:val="single"/>
        </w:rPr>
      </w:pPr>
      <w:r w:rsidRPr="005C339E">
        <w:rPr>
          <w:rStyle w:val="Ninguno"/>
          <w:rFonts w:ascii="Arial" w:hAnsi="Arial"/>
          <w:color w:val="auto"/>
          <w:u w:val="single"/>
        </w:rPr>
        <w:t>Calificación final:</w:t>
      </w:r>
    </w:p>
    <w:p w14:paraId="66531158" w14:textId="77777777" w:rsidR="00A46139" w:rsidRPr="005C339E" w:rsidRDefault="00A46139" w:rsidP="00593A45">
      <w:pPr>
        <w:pStyle w:val="Cuerpo"/>
        <w:numPr>
          <w:ilvl w:val="0"/>
          <w:numId w:val="36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 xml:space="preserve">La nota final será la </w:t>
      </w:r>
      <w:r w:rsidRPr="005C339E">
        <w:rPr>
          <w:rStyle w:val="Ninguno"/>
          <w:rFonts w:ascii="Arial" w:hAnsi="Arial"/>
          <w:color w:val="auto"/>
          <w:u w:color="FF0000"/>
        </w:rPr>
        <w:t>media ponderada de las obtenidas en</w:t>
      </w:r>
      <w:r w:rsidRPr="005C339E">
        <w:rPr>
          <w:rStyle w:val="Ninguno"/>
          <w:rFonts w:ascii="Arial" w:hAnsi="Arial"/>
          <w:color w:val="auto"/>
        </w:rPr>
        <w:t xml:space="preserve"> ambas partes, siempre y cuando </w:t>
      </w:r>
      <w:r w:rsidRPr="005C339E">
        <w:rPr>
          <w:rStyle w:val="Ninguno"/>
          <w:rFonts w:ascii="Arial" w:hAnsi="Arial"/>
          <w:color w:val="auto"/>
          <w:u w:color="FF0000"/>
        </w:rPr>
        <w:t>la calificación en el examen sea superior a cinco puntos.</w:t>
      </w:r>
    </w:p>
    <w:p w14:paraId="1BCD4905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u w:val="single"/>
        </w:rPr>
      </w:pPr>
    </w:p>
    <w:p w14:paraId="2D76F572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</w:p>
    <w:p w14:paraId="47B2EBD5" w14:textId="3F1D8B25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5C339E">
        <w:rPr>
          <w:rStyle w:val="Ninguno"/>
          <w:rFonts w:ascii="Arial" w:hAnsi="Arial"/>
          <w:b/>
          <w:bCs/>
          <w:color w:val="auto"/>
        </w:rPr>
        <w:lastRenderedPageBreak/>
        <w:t>Convocatoria extraordinaria:</w:t>
      </w:r>
    </w:p>
    <w:p w14:paraId="360E26EB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Se realizará un examen tipo test, con preguntas teórico-prácticas, a través del cual se evaluarán los conocimientos adquiridos por los estudiantes a lo largo de la asignatura y se puntuará sobre 10.</w:t>
      </w:r>
    </w:p>
    <w:p w14:paraId="57F7C55C" w14:textId="4E9277A9" w:rsidR="00A46139" w:rsidRPr="005C339E" w:rsidRDefault="00A46139" w:rsidP="4F9ACEA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4F9ACEAE">
        <w:rPr>
          <w:rStyle w:val="Ninguno"/>
          <w:rFonts w:ascii="Arial" w:hAnsi="Arial"/>
          <w:color w:val="auto"/>
          <w:lang w:val="es-ES"/>
        </w:rPr>
        <w:t>La calificación obtenida en el examen supondrá un 70</w:t>
      </w:r>
      <w:r w:rsidR="345E0192" w:rsidRPr="4F9ACEAE">
        <w:rPr>
          <w:rStyle w:val="Ninguno"/>
          <w:rFonts w:ascii="Arial" w:hAnsi="Arial"/>
          <w:color w:val="auto"/>
          <w:lang w:val="es-ES"/>
        </w:rPr>
        <w:t>% en</w:t>
      </w:r>
      <w:r w:rsidRPr="4F9ACEAE">
        <w:rPr>
          <w:rStyle w:val="Ninguno"/>
          <w:rFonts w:ascii="Arial" w:hAnsi="Arial"/>
          <w:color w:val="auto"/>
          <w:lang w:val="es-ES"/>
        </w:rPr>
        <w:t xml:space="preserve"> relación con la calificación final de la asignatura; el 30</w:t>
      </w:r>
      <w:bookmarkStart w:id="46" w:name="_Int_rNpl3i8Z"/>
      <w:r w:rsidRPr="4F9ACEAE">
        <w:rPr>
          <w:rStyle w:val="Ninguno"/>
          <w:rFonts w:ascii="Arial" w:hAnsi="Arial"/>
          <w:color w:val="auto"/>
          <w:lang w:val="es-ES"/>
        </w:rPr>
        <w:t>%  restante</w:t>
      </w:r>
      <w:bookmarkEnd w:id="46"/>
      <w:r w:rsidRPr="4F9ACEAE">
        <w:rPr>
          <w:rStyle w:val="Ninguno"/>
          <w:rFonts w:ascii="Arial" w:hAnsi="Arial"/>
          <w:color w:val="auto"/>
          <w:lang w:val="es-ES"/>
        </w:rPr>
        <w:t xml:space="preserve"> será la calificación obtenida en las prácticas desarrolladas durante el curso. </w:t>
      </w:r>
    </w:p>
    <w:p w14:paraId="394DDEC3" w14:textId="77777777" w:rsidR="00A46139" w:rsidRDefault="00A46139" w:rsidP="00A46139">
      <w:pPr>
        <w:pStyle w:val="Cuerpo"/>
        <w:spacing w:line="360" w:lineRule="auto"/>
        <w:rPr>
          <w:rStyle w:val="Ninguno"/>
          <w:rFonts w:ascii="Arial" w:hAnsi="Arial"/>
          <w:color w:val="auto"/>
          <w:u w:val="single"/>
        </w:rPr>
      </w:pPr>
    </w:p>
    <w:p w14:paraId="61A2F7FE" w14:textId="61B008C9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  <w:u w:val="single"/>
        </w:rPr>
      </w:pPr>
      <w:r w:rsidRPr="005C339E">
        <w:rPr>
          <w:rStyle w:val="Ninguno"/>
          <w:rFonts w:ascii="Arial" w:hAnsi="Arial"/>
          <w:color w:val="auto"/>
          <w:u w:val="single"/>
        </w:rPr>
        <w:t>Calificación final:</w:t>
      </w:r>
    </w:p>
    <w:p w14:paraId="4410B1B3" w14:textId="77777777" w:rsidR="00A46139" w:rsidRPr="005C339E" w:rsidRDefault="00A46139" w:rsidP="00593A45">
      <w:pPr>
        <w:pStyle w:val="Cuerpo"/>
        <w:numPr>
          <w:ilvl w:val="0"/>
          <w:numId w:val="36"/>
        </w:numPr>
        <w:spacing w:line="360" w:lineRule="auto"/>
        <w:rPr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  <w:u w:color="FF0000"/>
        </w:rPr>
        <w:t>La nota final será la media ponderada de las obtenidas en ambas partes, siempre y cuando la calificación en el examen sea superior a cinco puntos.</w:t>
      </w:r>
    </w:p>
    <w:p w14:paraId="4F7E057B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30A51747" w14:textId="77777777" w:rsidR="00A46139" w:rsidRPr="005C339E" w:rsidRDefault="00A46139" w:rsidP="00A46139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 w:rsidRPr="005C339E">
        <w:rPr>
          <w:rStyle w:val="Ninguno"/>
          <w:rFonts w:ascii="Arial" w:hAnsi="Arial"/>
          <w:color w:val="auto"/>
        </w:rPr>
        <w:t>Por su parte, los estudiantes que no hayan realizado NINGUNA actividad de evaluación serán calificados como “No Evaluados”.</w:t>
      </w:r>
    </w:p>
    <w:p w14:paraId="407798B4" w14:textId="77777777" w:rsidR="00593A45" w:rsidRDefault="00593A45" w:rsidP="00593A45">
      <w:pPr>
        <w:pStyle w:val="Ttulo1"/>
        <w:spacing w:before="0"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u w:color="000000"/>
        </w:rPr>
      </w:pPr>
    </w:p>
    <w:p w14:paraId="7B853DC9" w14:textId="6D9D943C" w:rsidR="00593A45" w:rsidRPr="00593A45" w:rsidRDefault="00593A45" w:rsidP="00593A45">
      <w:pPr>
        <w:rPr>
          <w:rStyle w:val="Ninguno"/>
          <w:rFonts w:ascii="Arial" w:eastAsia="Arial" w:hAnsi="Arial" w:cs="Arial"/>
          <w:b/>
          <w:bCs/>
          <w:u w:color="000000"/>
        </w:rPr>
      </w:pPr>
      <w:r w:rsidRPr="00593A45">
        <w:rPr>
          <w:rStyle w:val="Ninguno"/>
          <w:rFonts w:ascii="Arial" w:eastAsia="Arial" w:hAnsi="Arial" w:cs="Arial"/>
          <w:b/>
          <w:bCs/>
          <w:u w:color="000000"/>
        </w:rPr>
        <w:t>Tabla resumen de sistema de evaluación:</w:t>
      </w:r>
    </w:p>
    <w:p w14:paraId="41A04526" w14:textId="77777777" w:rsidR="00593A45" w:rsidRPr="005C339E" w:rsidRDefault="00593A45" w:rsidP="00593A45">
      <w:pPr>
        <w:pStyle w:val="Cuerpo"/>
        <w:rPr>
          <w:rFonts w:ascii="Arial" w:hAnsi="Arial" w:cs="Arial"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816"/>
      </w:tblGrid>
      <w:tr w:rsidR="00593A45" w:rsidRPr="00593A45" w14:paraId="50DBD392" w14:textId="77777777" w:rsidTr="00593A45">
        <w:trPr>
          <w:trHeight w:val="2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0726D66" w14:textId="3472B216" w:rsidR="00593A45" w:rsidRPr="00593A45" w:rsidRDefault="00593A45" w:rsidP="00593A45">
            <w:pPr>
              <w:pStyle w:val="paragraph"/>
              <w:spacing w:before="120" w:beforeAutospacing="0" w:after="12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 w:rsidRPr="00593A45">
              <w:rPr>
                <w:rStyle w:val="normaltextrun"/>
                <w:rFonts w:ascii="Arial" w:hAnsi="Arial" w:cs="Arial"/>
                <w:b/>
                <w:bCs/>
              </w:rPr>
              <w:t>Calificación final</w:t>
            </w:r>
          </w:p>
        </w:tc>
      </w:tr>
      <w:tr w:rsidR="00593A45" w:rsidRPr="00E8079B" w14:paraId="5867A559" w14:textId="77777777" w:rsidTr="00593A45">
        <w:trPr>
          <w:trHeight w:val="225"/>
        </w:trPr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9A9D5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  <w:u w:val="single"/>
              </w:rPr>
              <w:t>Evaluación continua</w:t>
            </w:r>
            <w:r w:rsidRPr="005C339E">
              <w:rPr>
                <w:rStyle w:val="normaltextrun"/>
                <w:rFonts w:ascii="Arial" w:hAnsi="Arial" w:cs="Arial"/>
              </w:rPr>
              <w:t>: 30%</w:t>
            </w:r>
            <w:r w:rsidRPr="005C339E">
              <w:rPr>
                <w:rStyle w:val="eop"/>
                <w:rFonts w:ascii="Arial" w:hAnsi="Arial" w:cs="Arial"/>
              </w:rPr>
              <w:t> </w:t>
            </w:r>
          </w:p>
          <w:p w14:paraId="084520DB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A282E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  <w:u w:val="single"/>
              </w:rPr>
              <w:t>Examen final</w:t>
            </w:r>
            <w:r w:rsidRPr="005C339E">
              <w:rPr>
                <w:rStyle w:val="normaltextrun"/>
                <w:rFonts w:ascii="Arial" w:hAnsi="Arial" w:cs="Arial"/>
              </w:rPr>
              <w:t>: 70%</w:t>
            </w:r>
            <w:r w:rsidRPr="005C339E">
              <w:rPr>
                <w:rStyle w:val="eop"/>
                <w:rFonts w:ascii="Arial" w:hAnsi="Arial" w:cs="Arial"/>
              </w:rPr>
              <w:t> </w:t>
            </w:r>
          </w:p>
          <w:p w14:paraId="23B45683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</w:rPr>
              <w:t>(&lt; 5/10 no supera asignatura)</w:t>
            </w:r>
            <w:r w:rsidRPr="005C339E">
              <w:rPr>
                <w:rStyle w:val="eop"/>
                <w:rFonts w:ascii="Arial" w:hAnsi="Arial" w:cs="Arial"/>
              </w:rPr>
              <w:t> </w:t>
            </w:r>
          </w:p>
        </w:tc>
      </w:tr>
      <w:tr w:rsidR="00593A45" w:rsidRPr="00E8079B" w14:paraId="22D7D469" w14:textId="77777777" w:rsidTr="00593A45">
        <w:trPr>
          <w:trHeight w:val="1065"/>
        </w:trPr>
        <w:tc>
          <w:tcPr>
            <w:tcW w:w="2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F254B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</w:rPr>
              <w:t>Se evaluarán distintas actividades: entrega de trabajos, participación en las actividades propuestas en el aula y actitud durante el curso.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867F8B" w14:textId="77777777" w:rsidR="00593A45" w:rsidRPr="005C339E" w:rsidRDefault="00593A45" w:rsidP="00593A45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C339E">
              <w:rPr>
                <w:rStyle w:val="normaltextrun"/>
                <w:rFonts w:ascii="Arial" w:hAnsi="Arial" w:cs="Arial"/>
              </w:rPr>
              <w:t>Prueba teórico-práctica de preguntas tipo test.</w:t>
            </w:r>
          </w:p>
        </w:tc>
      </w:tr>
    </w:tbl>
    <w:p w14:paraId="49C43285" w14:textId="06D2F2FC" w:rsidR="00307108" w:rsidRPr="00593A45" w:rsidRDefault="00307108" w:rsidP="0001410A"/>
    <w:p w14:paraId="7512E48E" w14:textId="77777777" w:rsidR="00307108" w:rsidRDefault="0030710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7" w:name="_Toc162953742"/>
      <w:bookmarkStart w:id="48" w:name="_Toc162956426"/>
      <w:bookmarkStart w:id="49" w:name="_Toc162960248"/>
      <w:r>
        <w:rPr>
          <w:rStyle w:val="Ninguno"/>
          <w:rFonts w:ascii="Arial" w:hAnsi="Arial"/>
          <w:b/>
          <w:bCs/>
        </w:rPr>
        <w:br w:type="page"/>
      </w:r>
    </w:p>
    <w:p w14:paraId="61126B3A" w14:textId="4461C016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207623448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47"/>
      <w:bookmarkEnd w:id="48"/>
      <w:bookmarkEnd w:id="49"/>
      <w:bookmarkEnd w:id="50"/>
    </w:p>
    <w:p w14:paraId="012585AB" w14:textId="77777777" w:rsidR="006B22B0" w:rsidRPr="006B22B0" w:rsidRDefault="006B22B0" w:rsidP="006B22B0"/>
    <w:p w14:paraId="6C88AFAF" w14:textId="65358AC3" w:rsidR="0001410A" w:rsidRDefault="0001410A" w:rsidP="0001410A">
      <w:pPr>
        <w:rPr>
          <w:rFonts w:eastAsia="Arial Unicode MS"/>
        </w:rPr>
      </w:pPr>
    </w:p>
    <w:tbl>
      <w:tblPr>
        <w:tblStyle w:val="NormalTable0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232"/>
        <w:gridCol w:w="4331"/>
        <w:gridCol w:w="1712"/>
        <w:gridCol w:w="1785"/>
      </w:tblGrid>
      <w:tr w:rsidR="00593A45" w:rsidRPr="00593A45" w14:paraId="64A8D962" w14:textId="77777777" w:rsidTr="4F9ACEAE">
        <w:trPr>
          <w:trHeight w:val="842"/>
          <w:tblHeader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B70B5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FB230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Contenido 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3D711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E9C24" w14:textId="77777777" w:rsidR="00593A45" w:rsidRPr="00593A45" w:rsidRDefault="00593A45" w:rsidP="0043128C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593A45" w:rsidRPr="00593A45" w14:paraId="0E50450E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8694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CB3F9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Aspectos conceptuales:</w:t>
            </w:r>
          </w:p>
          <w:p w14:paraId="64F11AB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Normalidad y anormalidad.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BC93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2DC75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593A45" w:rsidRPr="00593A45" w14:paraId="06FFFB90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5E7A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5BD87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Aspectos conceptuales:</w:t>
            </w:r>
          </w:p>
          <w:p w14:paraId="7484AA2C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Salud desde el modelo biopsicosocial.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15ACA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4B42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</w:tr>
      <w:tr w:rsidR="00593A45" w:rsidRPr="00593A45" w14:paraId="3C23D7EB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26A0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B4B0A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39CAA210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Análisis funcional de la conducta.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81B14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38AE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593A45" w:rsidRPr="00593A45" w14:paraId="776BDC9B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F27B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36D0D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19BB4FD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Condicionamiento respondiente.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27C7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EA6A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593A45" w:rsidRPr="00593A45" w14:paraId="070BF1B2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B303F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3-4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6F086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07F6267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Condicionamiento operante.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E5849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D8CB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15</w:t>
            </w:r>
          </w:p>
        </w:tc>
      </w:tr>
      <w:tr w:rsidR="00593A45" w:rsidRPr="00593A45" w14:paraId="4B2A47E7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3E964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5-6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D9637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Aprendizaje:</w:t>
            </w:r>
          </w:p>
          <w:p w14:paraId="3958A39B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Instrumentos de observación y registro.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9533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B3482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15</w:t>
            </w:r>
          </w:p>
        </w:tc>
      </w:tr>
      <w:tr w:rsidR="00593A45" w:rsidRPr="00593A45" w14:paraId="0F010539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5393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6-8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1CE9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Práctica profesional: Estrategias generales para el manejo del estrés.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EA915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94FA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593A45" w:rsidRPr="00593A45" w14:paraId="1FEEAD07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2097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9-10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2D993" w14:textId="77777777" w:rsidR="00593A45" w:rsidRPr="00593A45" w:rsidRDefault="00593A45" w:rsidP="4F9ACEA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  <w:lang w:val="es-ES"/>
              </w:rPr>
            </w:pPr>
            <w:r w:rsidRPr="4F9ACEAE">
              <w:rPr>
                <w:rStyle w:val="Ninguno"/>
                <w:rFonts w:ascii="Arial" w:hAnsi="Arial" w:cs="Arial"/>
                <w:color w:val="auto"/>
                <w:sz w:val="24"/>
                <w:lang w:val="es-ES"/>
              </w:rPr>
              <w:t>Práctica profesional: Comportamientos interfirientes en la práctica.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BC17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9701C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25</w:t>
            </w:r>
          </w:p>
        </w:tc>
      </w:tr>
      <w:tr w:rsidR="00593A45" w:rsidRPr="00593A45" w14:paraId="3C97F292" w14:textId="77777777" w:rsidTr="4F9ACEAE">
        <w:tblPrEx>
          <w:shd w:val="clear" w:color="auto" w:fill="CED7E7"/>
        </w:tblPrEx>
        <w:trPr>
          <w:trHeight w:val="40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0AAA1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11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A818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Práctica profesional: Motivar.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971A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8C059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593A45" w:rsidRPr="00593A45" w14:paraId="4341417C" w14:textId="77777777" w:rsidTr="4F9ACEAE">
        <w:tblPrEx>
          <w:shd w:val="clear" w:color="auto" w:fill="CED7E7"/>
        </w:tblPrEx>
        <w:trPr>
          <w:trHeight w:val="56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19585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12-14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1D7EB" w14:textId="77777777" w:rsidR="00593A45" w:rsidRPr="00593A45" w:rsidRDefault="00593A45" w:rsidP="0043128C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Práctica profesional: </w:t>
            </w:r>
          </w:p>
          <w:p w14:paraId="269552F3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Adhesión y comunicación.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C026D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9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5FAC0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25</w:t>
            </w:r>
          </w:p>
        </w:tc>
      </w:tr>
      <w:tr w:rsidR="00593A45" w:rsidRPr="00593A45" w14:paraId="242726E3" w14:textId="77777777" w:rsidTr="4F9ACEAE">
        <w:tblPrEx>
          <w:shd w:val="clear" w:color="auto" w:fill="CED7E7"/>
        </w:tblPrEx>
        <w:trPr>
          <w:trHeight w:val="402"/>
          <w:jc w:val="center"/>
        </w:trPr>
        <w:tc>
          <w:tcPr>
            <w:tcW w:w="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A128E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15</w:t>
            </w:r>
          </w:p>
        </w:tc>
        <w:tc>
          <w:tcPr>
            <w:tcW w:w="2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6B518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Práctica profesional: Trabajo en equipo.</w:t>
            </w:r>
          </w:p>
        </w:tc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E1596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  <w:tc>
          <w:tcPr>
            <w:tcW w:w="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EFA5A" w14:textId="77777777" w:rsidR="00593A45" w:rsidRPr="00593A45" w:rsidRDefault="00593A45" w:rsidP="0043128C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93A45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</w:tbl>
    <w:p w14:paraId="5219489C" w14:textId="77777777" w:rsidR="00593A45" w:rsidRDefault="00593A45" w:rsidP="0001410A">
      <w:pPr>
        <w:rPr>
          <w:rFonts w:eastAsia="Arial Unicode MS"/>
        </w:rPr>
      </w:pPr>
    </w:p>
    <w:sectPr w:rsidR="00593A45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19F6" w14:textId="77777777" w:rsidR="00407DFA" w:rsidRDefault="00407DFA" w:rsidP="00E453DC">
      <w:r>
        <w:separator/>
      </w:r>
    </w:p>
  </w:endnote>
  <w:endnote w:type="continuationSeparator" w:id="0">
    <w:p w14:paraId="30A2953E" w14:textId="77777777" w:rsidR="00407DFA" w:rsidRDefault="00407DF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150F" w14:textId="77777777" w:rsidR="00407DFA" w:rsidRDefault="00407DFA" w:rsidP="00E453DC">
      <w:r>
        <w:separator/>
      </w:r>
    </w:p>
  </w:footnote>
  <w:footnote w:type="continuationSeparator" w:id="0">
    <w:p w14:paraId="0DE78802" w14:textId="77777777" w:rsidR="00407DFA" w:rsidRDefault="00407DF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5997" w14:textId="77777777" w:rsidR="007F4052" w:rsidRDefault="007F4052" w:rsidP="007F4052">
    <w:pPr>
      <w:pStyle w:val="Encabezado"/>
    </w:pPr>
    <w:r>
      <w:rPr>
        <w:noProof/>
      </w:rPr>
      <w:drawing>
        <wp:inline distT="0" distB="0" distL="0" distR="0" wp14:anchorId="25DAD551" wp14:editId="573647A3">
          <wp:extent cx="5759450" cy="543560"/>
          <wp:effectExtent l="0" t="0" r="0" b="889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8CF" w14:textId="77777777" w:rsidR="007F4052" w:rsidRDefault="007F4052" w:rsidP="007F4052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eastAsia="en-US"/>
      </w:rPr>
    </w:pPr>
    <w:r>
      <w:rPr>
        <w:rFonts w:ascii="Arial-BoldMT" w:eastAsiaTheme="minorHAnsi" w:hAnsi="Arial-BoldMT" w:cs="Arial-BoldMT"/>
        <w:b/>
        <w:bCs/>
        <w:noProof/>
        <w:color w:val="003333"/>
        <w:sz w:val="18"/>
        <w:szCs w:val="18"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25784B8" wp14:editId="228B778A">
              <wp:simplePos x="0" y="0"/>
              <wp:positionH relativeFrom="page">
                <wp:posOffset>903111</wp:posOffset>
              </wp:positionH>
              <wp:positionV relativeFrom="page">
                <wp:posOffset>428978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74B8F" w14:textId="77777777" w:rsidR="007F4052" w:rsidRPr="00DF62C0" w:rsidRDefault="007F4052" w:rsidP="007F405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7A0A849D" w14:textId="77777777" w:rsidR="007F4052" w:rsidRPr="00DF62C0" w:rsidRDefault="007F4052" w:rsidP="007F4052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5784B8" id="Grupo 1" o:spid="_x0000_s1027" style="position:absolute;left:0;text-align:left;margin-left:71.1pt;margin-top:33.8pt;width:453.1pt;height:42.45pt;z-index:251663360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mtAUUw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sQAAAABSZ2h0&#10;bG9uZwAAB2A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C&#10;OEJJTQQMAAAAAAX/AAAAAQAAAKAAAAAPAAAB4AAAHCAAAAXjABgAAf/Y/+0ADEFkb2JlX0NNAAL/&#10;7gAOQWRvYmUAZIAAAAAB/9sAhAAMCAgICQgMCQkMEQsKCxEVDwwMDxUYExMVExMYEQwMDAwMDBEM&#10;DAwMDAwMDAwMDAwMDAwMDAwMDAwMDAwMDAwMAQ0LCw0ODRAODhAUDg4OFBQODg4OFBEMDAwMDBER&#10;DAwMDAwMEQwMDAwMDAwMDAwMDAwMDAwMDAwMDAwMDAwMDAz/wAARCAA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L/4klDQ19QUk9GSUxFAAEK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AUGBwgJCgsMDA0ODxAREhMU&#10;FBUWFxgZGhscHR4eHyAhIiMkJSYnKCkqKissLS4vMDEyMzQ1Njc4OTo7Ozw9Pj9AQUJDREVGR0hJ&#10;SktMTU5PUFFSU1RVVldYWVpbXF1eX2BhYmNkZWZnaGlqa2xtbm9wcXJzdHV2d3h5ent8fX5/gIGC&#10;g4SFhoeIiYqLjI2Oj5CRkpOUlZaXmJqbnJ2en6ChoqOkpaanqKmqq6ytrq+xsrO0tba3uLm6u7y9&#10;vr/AwcLDxcbHyMnKy8zNzs/Q0dLT1NXX2Nna29zd3t/g4eLj5OXm6Onq6+zt7u/w8fLz9PX2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/+L/4klDQ19QUk9GSUxFAAYK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EBQYHCAkKCwwMDQ4PEBESExQUFRYX&#10;GBkaGxwdHh4fICEiIyQlJicoKSoqKywtLi8wMTIzNDU2Nzg5Ojs7PD0+P0BBQkNERUZHSElKS0xN&#10;Tk9QUVJTVFVWV1hZWltcXV5fYGFiY2RlZmdoaWprbG1ub3BxcnN0dXZ3eHl6e3x9fn+AgYKDhIWG&#10;h4iJiouMjY6PkJGSk5SVlpeYmpucnZ6foKGio6SlpqeoqaqrrK2ur7Gys7S1tre4ubq7vL2+v8DB&#10;wsPFxsfIycrLzM3Oz9DR0tPU1dfY2drb3N3e3+Dh4uPk5ebo6err7O3u7/Dx8vP09fb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9t7y////////////////////////&#10;/////////////////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X3////////////////////////////&#10;///////////6tJSw9v/////////////////////////////////////ml2+S4f//////////////&#10;///////////////////////5s5Sv9f//////////////////////////////////////+eT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wabK////////////////////&#10;//////////////////+4elB/0f///////////////////////////////////+KWTQNYuv//////&#10;/////////////////////////////9GNaUpxx/////////////////////////////////////HR&#10;vJiy7f///////////////////////////////////////+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z7+7u7/X8//////////////////////////////////Ovm5qbnqWuurzE1Ob/////&#10;//////////////////////eXVExPVFtlboCXwOf///////////////////////////+uVAAbNlJw&#10;jKvL9v/////////////////////////////Kaz9jf5283vz/////////////////////////////&#10;///nmYOsyOf/////////////////////////////////////28z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D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U5UB1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/1eVAdU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1A74B8F" w14:textId="77777777" w:rsidR="007F4052" w:rsidRPr="00DF62C0" w:rsidRDefault="007F4052" w:rsidP="007F405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7A0A849D" w14:textId="77777777" w:rsidR="007F4052" w:rsidRPr="00DF62C0" w:rsidRDefault="007F4052" w:rsidP="007F4052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63C4F849" w14:textId="77777777" w:rsidR="00A8142E" w:rsidRDefault="00A8142E" w:rsidP="00A8142E">
    <w:pPr>
      <w:pStyle w:val="Encabezado"/>
    </w:pPr>
  </w:p>
  <w:p w14:paraId="1676049B" w14:textId="77777777" w:rsidR="00A8142E" w:rsidRDefault="00A8142E" w:rsidP="00A8142E">
    <w:pPr>
      <w:pStyle w:val="Encabezado"/>
    </w:pPr>
  </w:p>
  <w:p w14:paraId="489B59FE" w14:textId="5C0BBBAD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4A197BF0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B2321BD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8D3170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1B2321BD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8D3170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GOXPtxnB9pFtS" int2:id="wpN83K6Q">
      <int2:state int2:value="Rejected" int2:type="AugLoop_Text_Critique"/>
    </int2:textHash>
    <int2:textHash int2:hashCode="Tqdfj8eTc0yZwJ" int2:id="ZAd6DsGY">
      <int2:state int2:value="Rejected" int2:type="AugLoop_Text_Critique"/>
    </int2:textHash>
    <int2:textHash int2:hashCode="4ky72j016yAd2o" int2:id="RXWTbL2D">
      <int2:state int2:value="Rejected" int2:type="AugLoop_Text_Critique"/>
    </int2:textHash>
    <int2:textHash int2:hashCode="v3jXqOAVqWKVSe" int2:id="mYYpaqTd">
      <int2:state int2:value="Rejected" int2:type="AugLoop_Text_Critique"/>
    </int2:textHash>
    <int2:textHash int2:hashCode="BslKzP2vDqFiwH" int2:id="dfjFPA9m">
      <int2:state int2:value="Rejected" int2:type="AugLoop_Text_Critique"/>
    </int2:textHash>
    <int2:textHash int2:hashCode="akideO9kyfrg4A" int2:id="B2YJJHfA">
      <int2:state int2:value="Rejected" int2:type="AugLoop_Text_Critique"/>
    </int2:textHash>
    <int2:textHash int2:hashCode="yxKdHTtJtsPfE3" int2:id="63tmuDbx">
      <int2:state int2:value="Rejected" int2:type="AugLoop_Text_Critique"/>
    </int2:textHash>
    <int2:textHash int2:hashCode="qlKi/dK/CY0sn1" int2:id="yFLYVsgo">
      <int2:state int2:value="Rejected" int2:type="AugLoop_Text_Critique"/>
    </int2:textHash>
    <int2:textHash int2:hashCode="3E9VLNzAWBjCMT" int2:id="dUi27Ww9">
      <int2:state int2:value="Rejected" int2:type="AugLoop_Text_Critique"/>
    </int2:textHash>
    <int2:textHash int2:hashCode="2JWjcoO4vYE4uL" int2:id="sYj1ITym">
      <int2:state int2:value="Rejected" int2:type="AugLoop_Text_Critique"/>
    </int2:textHash>
    <int2:textHash int2:hashCode="rVcfRMzz1/puhp" int2:id="aKjCr4CF">
      <int2:state int2:value="Rejected" int2:type="AugLoop_Text_Critique"/>
    </int2:textHash>
    <int2:textHash int2:hashCode="Piv1+qLD/sH4QG" int2:id="0y6vTc3i">
      <int2:state int2:value="Rejected" int2:type="AugLoop_Text_Critique"/>
    </int2:textHash>
    <int2:textHash int2:hashCode="FytRsCy+IkXpCW" int2:id="1eQuaR9U">
      <int2:state int2:value="Rejected" int2:type="AugLoop_Text_Critique"/>
    </int2:textHash>
    <int2:textHash int2:hashCode="P+q+7e2xrHHFo1" int2:id="eCUa9wVZ">
      <int2:state int2:value="Rejected" int2:type="AugLoop_Text_Critique"/>
    </int2:textHash>
    <int2:textHash int2:hashCode="mluoBYkUP/y6BD" int2:id="GlLmlDsn">
      <int2:state int2:value="Rejected" int2:type="AugLoop_Text_Critique"/>
    </int2:textHash>
    <int2:textHash int2:hashCode="NCG1dNooyTfkMS" int2:id="TtJxJvE1">
      <int2:state int2:value="Rejected" int2:type="AugLoop_Text_Critique"/>
    </int2:textHash>
    <int2:textHash int2:hashCode="skwFBXoDU/JBFB" int2:id="PgIMDKjI">
      <int2:state int2:value="Rejected" int2:type="AugLoop_Text_Critique"/>
    </int2:textHash>
    <int2:textHash int2:hashCode="9zNz7RompQq4RQ" int2:id="UtsoumoF">
      <int2:state int2:value="Rejected" int2:type="AugLoop_Text_Critique"/>
    </int2:textHash>
    <int2:bookmark int2:bookmarkName="_Int_rNpl3i8Z" int2:invalidationBookmarkName="" int2:hashCode="6gvqiulcQZFXWl" int2:id="oIde5hFR">
      <int2:state int2:value="Rejected" int2:type="AugLoop_Text_Critique"/>
    </int2:bookmark>
    <int2:bookmark int2:bookmarkName="_Int_bNamoekC" int2:invalidationBookmarkName="" int2:hashCode="6EJLmHNgEFMZie" int2:id="hD05Spek">
      <int2:state int2:value="Rejected" int2:type="AugLoop_Text_Critique"/>
    </int2:bookmark>
    <int2:bookmark int2:bookmarkName="_Int_zPSk3OyA" int2:invalidationBookmarkName="" int2:hashCode="Tx6k8J2yqq+wqS" int2:id="lwvQNiH4">
      <int2:state int2:value="Rejected" int2:type="AugLoop_Text_Critique"/>
    </int2:bookmark>
    <int2:bookmark int2:bookmarkName="_Int_lajanTTa" int2:invalidationBookmarkName="" int2:hashCode="jggI4va4hWp9CD" int2:id="VxHQuzbE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321B"/>
    <w:multiLevelType w:val="hybridMultilevel"/>
    <w:tmpl w:val="F1BEB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26B65C">
      <w:start w:val="1"/>
      <w:numFmt w:val="decimal"/>
      <w:lvlText w:val="%4."/>
      <w:lvlJc w:val="left"/>
      <w:pPr>
        <w:ind w:left="720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6A747A"/>
    <w:multiLevelType w:val="hybridMultilevel"/>
    <w:tmpl w:val="5FEEBF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756560"/>
    <w:multiLevelType w:val="hybridMultilevel"/>
    <w:tmpl w:val="791A3B36"/>
    <w:numStyleLink w:val="Estiloimportado7"/>
  </w:abstractNum>
  <w:abstractNum w:abstractNumId="5" w15:restartNumberingAfterBreak="0">
    <w:nsid w:val="1C1743C5"/>
    <w:multiLevelType w:val="hybridMultilevel"/>
    <w:tmpl w:val="71C87210"/>
    <w:numStyleLink w:val="Estiloimportado2"/>
  </w:abstractNum>
  <w:abstractNum w:abstractNumId="6" w15:restartNumberingAfterBreak="0">
    <w:nsid w:val="1D950E1A"/>
    <w:multiLevelType w:val="hybridMultilevel"/>
    <w:tmpl w:val="C21887D8"/>
    <w:numStyleLink w:val="Estiloimportado9"/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165486F"/>
    <w:multiLevelType w:val="hybridMultilevel"/>
    <w:tmpl w:val="2B6E99E4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474447"/>
    <w:multiLevelType w:val="hybridMultilevel"/>
    <w:tmpl w:val="37FABE88"/>
    <w:lvl w:ilvl="0" w:tplc="0C0A0001">
      <w:start w:val="1"/>
      <w:numFmt w:val="bullet"/>
      <w:lvlText w:val=""/>
      <w:lvlJc w:val="left"/>
      <w:pPr>
        <w:ind w:left="993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31C1B23"/>
    <w:multiLevelType w:val="hybridMultilevel"/>
    <w:tmpl w:val="9432E58C"/>
    <w:lvl w:ilvl="0" w:tplc="0C0A0001">
      <w:start w:val="1"/>
      <w:numFmt w:val="bullet"/>
      <w:lvlText w:val=""/>
      <w:lvlJc w:val="left"/>
      <w:pPr>
        <w:ind w:left="1277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7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43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8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59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3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0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AC05159"/>
    <w:multiLevelType w:val="hybridMultilevel"/>
    <w:tmpl w:val="F8DE1CE2"/>
    <w:lvl w:ilvl="0" w:tplc="0C0A0017">
      <w:start w:val="1"/>
      <w:numFmt w:val="lowerLetter"/>
      <w:lvlText w:val="%1)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left" w:pos="1080"/>
        </w:tabs>
        <w:ind w:left="25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1080"/>
        </w:tabs>
        <w:ind w:left="46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1080"/>
        </w:tabs>
        <w:ind w:left="684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0155268"/>
    <w:multiLevelType w:val="hybridMultilevel"/>
    <w:tmpl w:val="7BE8F8E8"/>
    <w:numStyleLink w:val="Estiloimportado8"/>
  </w:abstractNum>
  <w:abstractNum w:abstractNumId="14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B847527"/>
    <w:multiLevelType w:val="hybridMultilevel"/>
    <w:tmpl w:val="163E97E0"/>
    <w:lvl w:ilvl="0" w:tplc="1BE8E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44D71"/>
    <w:multiLevelType w:val="hybridMultilevel"/>
    <w:tmpl w:val="37669BC6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E3D48E3"/>
    <w:multiLevelType w:val="hybridMultilevel"/>
    <w:tmpl w:val="F5B0F5E4"/>
    <w:lvl w:ilvl="0" w:tplc="0C0A0001">
      <w:start w:val="1"/>
      <w:numFmt w:val="bullet"/>
      <w:lvlText w:val=""/>
      <w:lvlJc w:val="left"/>
      <w:pPr>
        <w:ind w:left="993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2E2628F"/>
    <w:multiLevelType w:val="hybridMultilevel"/>
    <w:tmpl w:val="35ECF0BA"/>
    <w:numStyleLink w:val="Estiloimportado16"/>
  </w:abstractNum>
  <w:abstractNum w:abstractNumId="20" w15:restartNumberingAfterBreak="0">
    <w:nsid w:val="53A36459"/>
    <w:multiLevelType w:val="hybridMultilevel"/>
    <w:tmpl w:val="EC9A5E1E"/>
    <w:numStyleLink w:val="Estiloimportado6"/>
  </w:abstractNum>
  <w:abstractNum w:abstractNumId="21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D01323B"/>
    <w:multiLevelType w:val="hybridMultilevel"/>
    <w:tmpl w:val="8DC41BC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D781313"/>
    <w:multiLevelType w:val="hybridMultilevel"/>
    <w:tmpl w:val="455C2D80"/>
    <w:numStyleLink w:val="Estiloimportado3"/>
  </w:abstractNum>
  <w:abstractNum w:abstractNumId="26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AB31B94"/>
    <w:multiLevelType w:val="hybridMultilevel"/>
    <w:tmpl w:val="5B66D69A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20E54DB"/>
    <w:multiLevelType w:val="hybridMultilevel"/>
    <w:tmpl w:val="1A52320A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912693C"/>
    <w:multiLevelType w:val="hybridMultilevel"/>
    <w:tmpl w:val="01687270"/>
    <w:lvl w:ilvl="0" w:tplc="0C0A0001">
      <w:start w:val="1"/>
      <w:numFmt w:val="bullet"/>
      <w:lvlText w:val=""/>
      <w:lvlJc w:val="left"/>
      <w:pPr>
        <w:ind w:left="1288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200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72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44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1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88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60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32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04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B0F4C6D"/>
    <w:multiLevelType w:val="hybridMultilevel"/>
    <w:tmpl w:val="AE7C5130"/>
    <w:numStyleLink w:val="Estiloimportado15"/>
  </w:abstractNum>
  <w:abstractNum w:abstractNumId="36" w15:restartNumberingAfterBreak="0">
    <w:nsid w:val="7B362993"/>
    <w:multiLevelType w:val="hybridMultilevel"/>
    <w:tmpl w:val="35ECF0BA"/>
    <w:styleLink w:val="Estiloimportado16"/>
    <w:lvl w:ilvl="0" w:tplc="C18C92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E051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3CAC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B4AB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D061A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CBE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0E28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3AC2C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7894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60804199">
    <w:abstractNumId w:val="14"/>
  </w:num>
  <w:num w:numId="2" w16cid:durableId="361446166">
    <w:abstractNumId w:val="26"/>
  </w:num>
  <w:num w:numId="3" w16cid:durableId="1254246969">
    <w:abstractNumId w:val="7"/>
  </w:num>
  <w:num w:numId="4" w16cid:durableId="979574003">
    <w:abstractNumId w:val="33"/>
  </w:num>
  <w:num w:numId="5" w16cid:durableId="2022848705">
    <w:abstractNumId w:val="27"/>
  </w:num>
  <w:num w:numId="6" w16cid:durableId="1135369621">
    <w:abstractNumId w:val="29"/>
  </w:num>
  <w:num w:numId="7" w16cid:durableId="351301675">
    <w:abstractNumId w:val="31"/>
  </w:num>
  <w:num w:numId="8" w16cid:durableId="802038082">
    <w:abstractNumId w:val="24"/>
  </w:num>
  <w:num w:numId="9" w16cid:durableId="1244416652">
    <w:abstractNumId w:val="34"/>
  </w:num>
  <w:num w:numId="10" w16cid:durableId="687096551">
    <w:abstractNumId w:val="15"/>
  </w:num>
  <w:num w:numId="11" w16cid:durableId="942886187">
    <w:abstractNumId w:val="3"/>
  </w:num>
  <w:num w:numId="12" w16cid:durableId="1681273048">
    <w:abstractNumId w:val="8"/>
  </w:num>
  <w:num w:numId="13" w16cid:durableId="1752659639">
    <w:abstractNumId w:val="22"/>
  </w:num>
  <w:num w:numId="14" w16cid:durableId="1155074023">
    <w:abstractNumId w:val="2"/>
  </w:num>
  <w:num w:numId="15" w16cid:durableId="2035692969">
    <w:abstractNumId w:val="21"/>
  </w:num>
  <w:num w:numId="16" w16cid:durableId="1776167625">
    <w:abstractNumId w:val="5"/>
  </w:num>
  <w:num w:numId="17" w16cid:durableId="1798983485">
    <w:abstractNumId w:val="25"/>
  </w:num>
  <w:num w:numId="18" w16cid:durableId="975331574">
    <w:abstractNumId w:val="11"/>
  </w:num>
  <w:num w:numId="19" w16cid:durableId="572471049">
    <w:abstractNumId w:val="17"/>
  </w:num>
  <w:num w:numId="20" w16cid:durableId="1269000847">
    <w:abstractNumId w:val="9"/>
  </w:num>
  <w:num w:numId="21" w16cid:durableId="1512259239">
    <w:abstractNumId w:val="32"/>
  </w:num>
  <w:num w:numId="22" w16cid:durableId="1881279886">
    <w:abstractNumId w:val="28"/>
  </w:num>
  <w:num w:numId="23" w16cid:durableId="1304919596">
    <w:abstractNumId w:val="10"/>
  </w:num>
  <w:num w:numId="24" w16cid:durableId="2000032554">
    <w:abstractNumId w:val="30"/>
  </w:num>
  <w:num w:numId="25" w16cid:durableId="674497963">
    <w:abstractNumId w:val="18"/>
  </w:num>
  <w:num w:numId="26" w16cid:durableId="1522671068">
    <w:abstractNumId w:val="20"/>
    <w:lvlOverride w:ilvl="0">
      <w:startOverride w:val="7"/>
    </w:lvlOverride>
  </w:num>
  <w:num w:numId="27" w16cid:durableId="576861216">
    <w:abstractNumId w:val="4"/>
  </w:num>
  <w:num w:numId="28" w16cid:durableId="608047530">
    <w:abstractNumId w:val="13"/>
  </w:num>
  <w:num w:numId="29" w16cid:durableId="1350253627">
    <w:abstractNumId w:val="6"/>
  </w:num>
  <w:num w:numId="30" w16cid:durableId="1875462872">
    <w:abstractNumId w:val="1"/>
  </w:num>
  <w:num w:numId="31" w16cid:durableId="2038460492">
    <w:abstractNumId w:val="16"/>
  </w:num>
  <w:num w:numId="32" w16cid:durableId="948588909">
    <w:abstractNumId w:val="0"/>
  </w:num>
  <w:num w:numId="33" w16cid:durableId="223489739">
    <w:abstractNumId w:val="12"/>
  </w:num>
  <w:num w:numId="34" w16cid:durableId="2081057828">
    <w:abstractNumId w:val="35"/>
  </w:num>
  <w:num w:numId="35" w16cid:durableId="1803423871">
    <w:abstractNumId w:val="36"/>
  </w:num>
  <w:num w:numId="36" w16cid:durableId="784614456">
    <w:abstractNumId w:val="19"/>
  </w:num>
  <w:num w:numId="37" w16cid:durableId="2145078950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103AE8"/>
    <w:rsid w:val="0016440F"/>
    <w:rsid w:val="001F7347"/>
    <w:rsid w:val="002078F3"/>
    <w:rsid w:val="00307108"/>
    <w:rsid w:val="00407DFA"/>
    <w:rsid w:val="004809DB"/>
    <w:rsid w:val="0057450A"/>
    <w:rsid w:val="00576E78"/>
    <w:rsid w:val="00593A45"/>
    <w:rsid w:val="00597494"/>
    <w:rsid w:val="005C72C6"/>
    <w:rsid w:val="005D6A3B"/>
    <w:rsid w:val="006A1CB0"/>
    <w:rsid w:val="006B22B0"/>
    <w:rsid w:val="00714979"/>
    <w:rsid w:val="00797424"/>
    <w:rsid w:val="007B08D4"/>
    <w:rsid w:val="007F4052"/>
    <w:rsid w:val="00864B90"/>
    <w:rsid w:val="008A5900"/>
    <w:rsid w:val="008D3170"/>
    <w:rsid w:val="008D78AE"/>
    <w:rsid w:val="00912BA4"/>
    <w:rsid w:val="00927770"/>
    <w:rsid w:val="00A07FE4"/>
    <w:rsid w:val="00A46139"/>
    <w:rsid w:val="00A557C7"/>
    <w:rsid w:val="00A8142E"/>
    <w:rsid w:val="00AC41EC"/>
    <w:rsid w:val="00C14FA1"/>
    <w:rsid w:val="00D004B6"/>
    <w:rsid w:val="00D1488E"/>
    <w:rsid w:val="00D27DF5"/>
    <w:rsid w:val="00D5508E"/>
    <w:rsid w:val="00D61388"/>
    <w:rsid w:val="00D76CC1"/>
    <w:rsid w:val="00DD6B00"/>
    <w:rsid w:val="00E01AE8"/>
    <w:rsid w:val="00E03C58"/>
    <w:rsid w:val="00E30D80"/>
    <w:rsid w:val="00E453DC"/>
    <w:rsid w:val="00ED1024"/>
    <w:rsid w:val="00F37656"/>
    <w:rsid w:val="0431A9CD"/>
    <w:rsid w:val="046A3FD4"/>
    <w:rsid w:val="1DE4A711"/>
    <w:rsid w:val="22B0E629"/>
    <w:rsid w:val="3399FBBA"/>
    <w:rsid w:val="345E0192"/>
    <w:rsid w:val="3C63E36D"/>
    <w:rsid w:val="4F9ACEAE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table" w:customStyle="1" w:styleId="NormalTable00">
    <w:name w:val="Normal Table00"/>
    <w:rsid w:val="00A461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6">
    <w:name w:val="Estilo importado 16"/>
    <w:rsid w:val="00A46139"/>
    <w:pPr>
      <w:numPr>
        <w:numId w:val="35"/>
      </w:numPr>
    </w:pPr>
  </w:style>
  <w:style w:type="paragraph" w:customStyle="1" w:styleId="paragraph">
    <w:name w:val="paragraph"/>
    <w:basedOn w:val="Normal"/>
    <w:rsid w:val="00593A45"/>
    <w:pPr>
      <w:spacing w:before="100" w:beforeAutospacing="1" w:after="100" w:afterAutospacing="1"/>
      <w:jc w:val="left"/>
    </w:pPr>
    <w:rPr>
      <w:rFonts w:ascii="Times New Roman" w:eastAsiaTheme="minorHAnsi" w:hAnsi="Times New Roman"/>
    </w:rPr>
  </w:style>
  <w:style w:type="character" w:customStyle="1" w:styleId="normaltextrun">
    <w:name w:val="normaltextrun"/>
    <w:basedOn w:val="Fuentedeprrafopredeter"/>
    <w:rsid w:val="00593A45"/>
  </w:style>
  <w:style w:type="character" w:customStyle="1" w:styleId="eop">
    <w:name w:val="eop"/>
    <w:basedOn w:val="Fuentedeprrafopredeter"/>
    <w:rsid w:val="0059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blioguias.uam.es/az.php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AE0E18-2D19-4FB9-9B0A-2442C4D30A4B}"/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49</TotalTime>
  <Pages>16</Pages>
  <Words>2770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9</cp:revision>
  <dcterms:created xsi:type="dcterms:W3CDTF">2024-04-09T07:35:00Z</dcterms:created>
  <dcterms:modified xsi:type="dcterms:W3CDTF">2025-09-01T10:50:00Z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