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D572" w14:textId="77777777" w:rsidR="00F37656" w:rsidRPr="00576E78" w:rsidRDefault="00F37656" w:rsidP="0098529F">
      <w:pPr>
        <w:spacing w:after="1200"/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35AE7954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5B37B2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6/2027</w:t>
            </w:r>
          </w:p>
          <w:p w14:paraId="4E373478" w14:textId="5F985D81" w:rsidR="0001410A" w:rsidRPr="00A07FE4" w:rsidRDefault="000D0CFC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734812D3" wp14:editId="2F07173F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33C35D7D" w14:textId="726A7B52" w:rsidR="00526D94" w:rsidRPr="00526D94" w:rsidRDefault="00FF0ECE" w:rsidP="00526D94">
            <w:pPr>
              <w:spacing w:after="240" w:line="360" w:lineRule="auto"/>
              <w:jc w:val="center"/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_tradnl" w:eastAsia="en-US"/>
              </w:rPr>
            </w:pPr>
            <w:r w:rsidRPr="00FF0ECE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PROCEDIMIENTOS GENERALES DE INTERVENCIÓN EN FISIOTERAPIA I</w:t>
            </w:r>
          </w:p>
          <w:p w14:paraId="0237A65B" w14:textId="37CC4D6F" w:rsidR="00010418" w:rsidRPr="0057450A" w:rsidRDefault="00010418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412CD6">
      <w:pPr>
        <w:rPr>
          <w:rStyle w:val="Ninguno"/>
          <w:rFonts w:ascii="Arial" w:hAnsi="Arial"/>
          <w:b/>
          <w:bCs/>
        </w:rPr>
      </w:pPr>
      <w:bookmarkStart w:id="3" w:name="_Toc163501865"/>
      <w:bookmarkStart w:id="4" w:name="_Toc163501972"/>
      <w:bookmarkStart w:id="5" w:name="_Toc163502200"/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  <w:bookmarkEnd w:id="4"/>
      <w:bookmarkEnd w:id="5"/>
    </w:p>
    <w:bookmarkStart w:id="6" w:name="_Toc162953731" w:displacedByCustomXml="next"/>
    <w:bookmarkStart w:id="7" w:name="_Toc162956416" w:displacedByCustomXml="next"/>
    <w:bookmarkStart w:id="8" w:name="_Toc162960238" w:displacedByCustomXml="next"/>
    <w:sdt>
      <w:sdtPr>
        <w:rPr>
          <w:rFonts w:ascii="Trebuchet MS" w:eastAsia="Times New Roman" w:hAnsi="Trebuchet MS" w:cs="Times New Roman"/>
          <w:color w:val="auto"/>
          <w:sz w:val="24"/>
          <w:szCs w:val="24"/>
        </w:rPr>
        <w:id w:val="-1590237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B56EAE" w14:textId="11EDDA76" w:rsidR="00551418" w:rsidRPr="00AD56D4" w:rsidRDefault="00551418">
          <w:pPr>
            <w:pStyle w:val="TtuloTDC"/>
            <w:rPr>
              <w:color w:val="auto"/>
            </w:rPr>
          </w:pPr>
        </w:p>
        <w:p w14:paraId="730BC280" w14:textId="49C708F6" w:rsidR="000A1BDD" w:rsidRDefault="0055141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55791" w:history="1">
            <w:r w:rsidR="000A1BDD" w:rsidRPr="0082537C">
              <w:rPr>
                <w:rStyle w:val="Hipervnculo"/>
              </w:rPr>
              <w:t>ASIGNATURA</w:t>
            </w:r>
            <w:r w:rsidR="000A1BDD">
              <w:rPr>
                <w:webHidden/>
              </w:rPr>
              <w:tab/>
            </w:r>
            <w:r w:rsidR="000A1BDD">
              <w:rPr>
                <w:webHidden/>
              </w:rPr>
              <w:fldChar w:fldCharType="begin"/>
            </w:r>
            <w:r w:rsidR="000A1BDD">
              <w:rPr>
                <w:webHidden/>
              </w:rPr>
              <w:instrText xml:space="preserve"> PAGEREF _Toc229055791 \h </w:instrText>
            </w:r>
            <w:r w:rsidR="000A1BDD">
              <w:rPr>
                <w:webHidden/>
              </w:rPr>
            </w:r>
            <w:r w:rsidR="000A1BDD">
              <w:rPr>
                <w:webHidden/>
              </w:rPr>
              <w:fldChar w:fldCharType="separate"/>
            </w:r>
            <w:r w:rsidR="000A1BDD">
              <w:rPr>
                <w:webHidden/>
              </w:rPr>
              <w:t>3</w:t>
            </w:r>
            <w:r w:rsidR="000A1BDD">
              <w:rPr>
                <w:webHidden/>
              </w:rPr>
              <w:fldChar w:fldCharType="end"/>
            </w:r>
          </w:hyperlink>
        </w:p>
        <w:p w14:paraId="25318E41" w14:textId="32EEAC44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2" w:history="1">
            <w:r w:rsidRPr="0082537C">
              <w:rPr>
                <w:rStyle w:val="Hipervnculo"/>
                <w:rFonts w:cs="Arial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92B20DC" w14:textId="60134592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3" w:history="1">
            <w:r w:rsidRPr="0082537C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698A28B" w14:textId="429CC6DC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4" w:history="1">
            <w:r w:rsidRPr="0082537C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8A06379" w14:textId="0B5FC16E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5" w:history="1">
            <w:r w:rsidRPr="0082537C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C14DC8B" w14:textId="6B6B132E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6" w:history="1">
            <w:r w:rsidRPr="0082537C">
              <w:rPr>
                <w:rStyle w:val="Hipervnculo"/>
              </w:rPr>
              <w:t>CONSIDERACIONES ADICIONALES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75D9431" w14:textId="750D30C1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7" w:history="1">
            <w:r w:rsidRPr="0082537C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C0AF185" w14:textId="240719B1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8" w:history="1">
            <w:r w:rsidRPr="0082537C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AE04D5C" w14:textId="7CAAEEA3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799" w:history="1">
            <w:r w:rsidRPr="0082537C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A04BEA7" w14:textId="2BD1316A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800" w:history="1">
            <w:r w:rsidRPr="0082537C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312ECCD" w14:textId="1F2F94E5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801" w:history="1">
            <w:r w:rsidRPr="0082537C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8135008" w14:textId="018E55F9" w:rsidR="000A1BDD" w:rsidRDefault="000A1BD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5802" w:history="1">
            <w:r w:rsidRPr="0082537C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_Toc229055802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063DE55" w14:textId="47F241C2" w:rsidR="00551418" w:rsidRDefault="00551418">
          <w:r>
            <w:rPr>
              <w:b/>
              <w:bCs/>
            </w:rPr>
            <w:fldChar w:fldCharType="end"/>
          </w:r>
        </w:p>
      </w:sdtContent>
    </w:sdt>
    <w:p w14:paraId="62017D91" w14:textId="68572911" w:rsidR="00412CD6" w:rsidRDefault="00412CD6">
      <w:pPr>
        <w:spacing w:after="160" w:line="259" w:lineRule="auto"/>
        <w:jc w:val="left"/>
        <w:rPr>
          <w:rStyle w:val="Ninguno"/>
          <w:rFonts w:ascii="Arial" w:hAnsi="Arial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345CAA64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3501866"/>
      <w:bookmarkStart w:id="10" w:name="_Toc22905579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9"/>
      <w:bookmarkEnd w:id="8"/>
      <w:bookmarkEnd w:id="7"/>
      <w:bookmarkEnd w:id="6"/>
      <w:bookmarkEnd w:id="10"/>
    </w:p>
    <w:p w14:paraId="12A4B693" w14:textId="3E6D39BC" w:rsidR="0001410A" w:rsidRDefault="0001410A" w:rsidP="00526D94">
      <w:pPr>
        <w:pStyle w:val="Textosinformato"/>
        <w:spacing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526D94">
        <w:rPr>
          <w:rStyle w:val="Ninguno"/>
          <w:rFonts w:ascii="Arial" w:hAnsi="Arial" w:cs="Arial"/>
          <w:b/>
          <w:bCs/>
          <w:sz w:val="24"/>
          <w:szCs w:val="24"/>
        </w:rPr>
        <w:t>Nombre:</w:t>
      </w:r>
      <w:r w:rsidR="007B08D4">
        <w:t xml:space="preserve"> </w:t>
      </w:r>
      <w:r w:rsidR="00FF0ECE">
        <w:rPr>
          <w:rStyle w:val="Ninguno"/>
          <w:rFonts w:ascii="Arial" w:hAnsi="Arial"/>
          <w:color w:val="auto"/>
          <w:sz w:val="24"/>
          <w:szCs w:val="24"/>
        </w:rPr>
        <w:t>P</w:t>
      </w:r>
      <w:r w:rsidR="00FF0ECE" w:rsidRPr="00FF0ECE">
        <w:rPr>
          <w:rStyle w:val="Ninguno"/>
          <w:rFonts w:ascii="Arial" w:hAnsi="Arial"/>
          <w:color w:val="auto"/>
          <w:sz w:val="24"/>
          <w:szCs w:val="24"/>
        </w:rPr>
        <w:t xml:space="preserve">rocedimientos generales de intervención en fisioterapia </w:t>
      </w:r>
      <w:r w:rsidR="00FF0ECE">
        <w:rPr>
          <w:rStyle w:val="Ninguno"/>
          <w:rFonts w:ascii="Arial" w:hAnsi="Arial"/>
          <w:color w:val="auto"/>
          <w:sz w:val="24"/>
          <w:szCs w:val="24"/>
        </w:rPr>
        <w:t>I</w:t>
      </w:r>
      <w:r w:rsidR="00526D94" w:rsidRPr="00FF0ECE">
        <w:rPr>
          <w:rStyle w:val="Ninguno"/>
          <w:rFonts w:ascii="Arial" w:hAnsi="Arial"/>
          <w:sz w:val="24"/>
          <w:szCs w:val="24"/>
        </w:rPr>
        <w:t>.</w:t>
      </w:r>
    </w:p>
    <w:p w14:paraId="24716A22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Código: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17978</w:t>
      </w:r>
    </w:p>
    <w:p w14:paraId="2E0168F4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Materia: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Procedimientos Generales de Intervención en Fisioterapia</w:t>
      </w:r>
    </w:p>
    <w:p w14:paraId="072420E0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Carácter: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Formación obligatoria</w:t>
      </w:r>
    </w:p>
    <w:p w14:paraId="100DE8C0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Nivel: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Grado</w:t>
      </w:r>
    </w:p>
    <w:p w14:paraId="00A6CA25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Curso: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Primero</w:t>
      </w:r>
    </w:p>
    <w:p w14:paraId="19A5B05B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Semestre: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Anual</w:t>
      </w:r>
    </w:p>
    <w:p w14:paraId="046B4E68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Número de créditos: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6 créditos ECTS</w:t>
      </w:r>
    </w:p>
    <w:p w14:paraId="23ABA55E" w14:textId="77777777" w:rsidR="00FF0ECE" w:rsidRPr="00AF2DB0" w:rsidRDefault="00FF0ECE" w:rsidP="52561516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b/>
          <w:bCs/>
          <w:color w:val="auto"/>
          <w:sz w:val="24"/>
          <w:szCs w:val="24"/>
          <w:lang w:val="es-ES"/>
        </w:rPr>
        <w:t>Idioma en que se imparte:</w:t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Español</w:t>
      </w:r>
    </w:p>
    <w:p w14:paraId="0375681E" w14:textId="64B4E988" w:rsidR="00AD56D4" w:rsidRPr="00AD56D4" w:rsidRDefault="00AD56D4" w:rsidP="00AD56D4">
      <w:pPr>
        <w:pStyle w:val="Ttulo1"/>
        <w:spacing w:before="360" w:after="240"/>
        <w:rPr>
          <w:rStyle w:val="Ninguno"/>
          <w:rFonts w:ascii="Arial" w:hAnsi="Arial" w:cs="Arial"/>
          <w:b/>
          <w:bCs/>
          <w:color w:val="auto"/>
          <w:sz w:val="24"/>
          <w:szCs w:val="24"/>
        </w:rPr>
      </w:pPr>
      <w:bookmarkStart w:id="11" w:name="_Toc229055792"/>
      <w:r w:rsidRPr="00AD56D4">
        <w:rPr>
          <w:rStyle w:val="Ninguno"/>
          <w:rFonts w:ascii="Arial" w:hAnsi="Arial" w:cs="Arial"/>
          <w:b/>
          <w:bCs/>
          <w:color w:val="auto"/>
          <w:sz w:val="24"/>
          <w:szCs w:val="24"/>
        </w:rPr>
        <w:t>REQUISITOS</w:t>
      </w:r>
      <w:bookmarkEnd w:id="11"/>
    </w:p>
    <w:p w14:paraId="0DC52254" w14:textId="3D8F9047" w:rsidR="00FF0ECE" w:rsidRPr="00AF2DB0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bookmarkStart w:id="12" w:name="_Toc162953733"/>
      <w:bookmarkStart w:id="13" w:name="_Toc162956418"/>
      <w:bookmarkStart w:id="14" w:name="_Toc162960240"/>
      <w:bookmarkStart w:id="15" w:name="_Toc163501868"/>
      <w:r w:rsidRPr="3F02A90F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 previos:</w:t>
      </w:r>
    </w:p>
    <w:p w14:paraId="6DBAE631" w14:textId="77777777" w:rsidR="00FF0ECE" w:rsidRPr="00AF2DB0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Para el adecuado progreso dentro de esta asignatura es recomendable que el/la alumno/a esté familiarizado con conocimientos básicos sobre las leyes de la Física y los principios de la Trigonometría.</w:t>
      </w:r>
    </w:p>
    <w:p w14:paraId="30AC4D1D" w14:textId="77777777" w:rsidR="00FF0ECE" w:rsidRPr="00AD56D4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 mínimos de asistencia a las sesiones presenciales:</w:t>
      </w:r>
    </w:p>
    <w:p w14:paraId="5B19085E" w14:textId="1E46AF47" w:rsidR="00FF0ECE" w:rsidRPr="00AF2DB0" w:rsidRDefault="00FF0ECE" w:rsidP="00FF0ECE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71E74CA5">
        <w:rPr>
          <w:rStyle w:val="Ninguno"/>
          <w:rFonts w:ascii="Arial" w:hAnsi="Arial"/>
          <w:color w:val="auto"/>
        </w:rPr>
        <w:t xml:space="preserve">La asistencia es obligatoria en al menos un </w:t>
      </w:r>
      <w:r w:rsidRPr="00FF0ECE">
        <w:rPr>
          <w:rStyle w:val="Ninguno"/>
          <w:rFonts w:ascii="Arial" w:hAnsi="Arial"/>
          <w:color w:val="auto"/>
        </w:rPr>
        <w:t xml:space="preserve">90% </w:t>
      </w:r>
      <w:r w:rsidRPr="71E74CA5">
        <w:rPr>
          <w:rStyle w:val="Ninguno"/>
          <w:rFonts w:ascii="Arial" w:hAnsi="Arial"/>
          <w:color w:val="auto"/>
        </w:rPr>
        <w:t>de las clases presenciales. (Ver la metodología de evaluación).</w:t>
      </w:r>
    </w:p>
    <w:p w14:paraId="3DA198FF" w14:textId="1E08EC35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6" w:name="_Toc22905579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2"/>
      <w:bookmarkEnd w:id="13"/>
      <w:bookmarkEnd w:id="14"/>
      <w:bookmarkEnd w:id="15"/>
      <w:bookmarkEnd w:id="16"/>
    </w:p>
    <w:p w14:paraId="2E0EE293" w14:textId="256183BC" w:rsidR="00D004B6" w:rsidRDefault="67D7E0AC" w:rsidP="52561516">
      <w:pPr>
        <w:pStyle w:val="Textosinformato"/>
        <w:spacing w:line="360" w:lineRule="auto"/>
        <w:ind w:left="360"/>
        <w:rPr>
          <w:rStyle w:val="Ninguno"/>
          <w:rFonts w:ascii="Arial" w:hAnsi="Arial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sz w:val="24"/>
          <w:szCs w:val="24"/>
          <w:lang w:val="es-ES"/>
        </w:rPr>
        <w:t>Docentes</w:t>
      </w:r>
      <w:r w:rsidR="00D004B6" w:rsidRPr="52561516">
        <w:rPr>
          <w:rStyle w:val="Ninguno"/>
          <w:rFonts w:ascii="Arial" w:hAnsi="Arial"/>
          <w:sz w:val="24"/>
          <w:szCs w:val="24"/>
          <w:lang w:val="es-ES"/>
        </w:rPr>
        <w:t xml:space="preserve">: </w:t>
      </w:r>
    </w:p>
    <w:p w14:paraId="628C770A" w14:textId="2D754847" w:rsidR="00FF0ECE" w:rsidRDefault="00FF0ECE" w:rsidP="004265CF">
      <w:pPr>
        <w:pStyle w:val="Textosinformato"/>
        <w:numPr>
          <w:ilvl w:val="0"/>
          <w:numId w:val="17"/>
        </w:numPr>
        <w:spacing w:line="360" w:lineRule="auto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D.ª M.ª Rocío Rueda Liébana</w:t>
      </w:r>
    </w:p>
    <w:p w14:paraId="07629F6B" w14:textId="16F6DC00" w:rsidR="00FF0ECE" w:rsidRPr="00FF0ECE" w:rsidRDefault="00FF0ECE" w:rsidP="004265CF">
      <w:pPr>
        <w:pStyle w:val="Textosinformato"/>
        <w:numPr>
          <w:ilvl w:val="0"/>
          <w:numId w:val="17"/>
        </w:numPr>
        <w:spacing w:line="360" w:lineRule="auto"/>
        <w:rPr>
          <w:rFonts w:ascii="Arial" w:hAnsi="Arial"/>
          <w:color w:val="auto"/>
          <w:sz w:val="24"/>
          <w:szCs w:val="24"/>
        </w:rPr>
      </w:pPr>
      <w:r w:rsidRPr="00FF0ECE">
        <w:rPr>
          <w:rStyle w:val="Ninguno"/>
          <w:rFonts w:ascii="Arial" w:hAnsi="Arial"/>
          <w:color w:val="auto"/>
          <w:sz w:val="24"/>
          <w:szCs w:val="24"/>
        </w:rPr>
        <w:t>D.ª Guiomar Martín San Gil</w:t>
      </w:r>
    </w:p>
    <w:p w14:paraId="2416ACB1" w14:textId="0E1A6B21" w:rsidR="00AD56D4" w:rsidRDefault="00D004B6" w:rsidP="00AD56D4">
      <w:pPr>
        <w:pStyle w:val="Textosinformato"/>
        <w:spacing w:before="240" w:after="240" w:line="360" w:lineRule="auto"/>
        <w:jc w:val="both"/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268C9A0C" w14:textId="77777777" w:rsidR="00AD56D4" w:rsidRDefault="00AD56D4">
      <w:pPr>
        <w:spacing w:after="160" w:line="259" w:lineRule="auto"/>
        <w:jc w:val="left"/>
        <w:rPr>
          <w:rFonts w:ascii="Courier New" w:eastAsia="Arial Unicode MS" w:hAnsi="Courier New" w:cs="Arial Unicode MS"/>
          <w:color w:val="000000"/>
          <w:sz w:val="20"/>
          <w:szCs w:val="20"/>
          <w:u w:color="000000"/>
          <w:bdr w:val="nil"/>
          <w:lang w:val="es-ES_tradnl"/>
        </w:rPr>
      </w:pPr>
      <w:r>
        <w:br w:type="page"/>
      </w:r>
    </w:p>
    <w:p w14:paraId="7B774C5E" w14:textId="4B6C891D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7" w:name="_Toc162953734"/>
      <w:bookmarkStart w:id="18" w:name="_Toc162956419"/>
      <w:bookmarkStart w:id="19" w:name="_Toc162960241"/>
      <w:bookmarkStart w:id="20" w:name="_Toc163501869"/>
      <w:bookmarkStart w:id="21" w:name="_Toc22905579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7"/>
      <w:bookmarkEnd w:id="18"/>
      <w:bookmarkEnd w:id="19"/>
      <w:bookmarkEnd w:id="20"/>
      <w:bookmarkEnd w:id="21"/>
    </w:p>
    <w:p w14:paraId="7957B03A" w14:textId="77777777" w:rsidR="00FF0ECE" w:rsidRPr="00CE48A3" w:rsidRDefault="00FF0ECE" w:rsidP="00FF0ECE">
      <w:pPr>
        <w:pStyle w:val="Textosinformato"/>
        <w:spacing w:line="360" w:lineRule="auto"/>
        <w:ind w:right="-291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CE48A3">
        <w:rPr>
          <w:rStyle w:val="Ninguno"/>
          <w:rFonts w:ascii="Arial" w:hAnsi="Arial"/>
          <w:color w:val="auto"/>
          <w:sz w:val="24"/>
          <w:szCs w:val="24"/>
        </w:rPr>
        <w:t>Esta asignatura contribuye a la adquisición de las siguientes competencias:</w:t>
      </w:r>
    </w:p>
    <w:p w14:paraId="34109B48" w14:textId="77777777" w:rsidR="00FF0ECE" w:rsidRPr="00AF2DB0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  <w:u w:color="FF0000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Transversales:</w:t>
      </w:r>
    </w:p>
    <w:p w14:paraId="7C21D685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 xml:space="preserve">Que los/las estudiantes alcancen la capacidad de gestionar, analizar y sintetizar la información. </w:t>
      </w:r>
    </w:p>
    <w:p w14:paraId="392FA374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Que los/las alumnos/as desarrollen una comunicación oral y escrita efectiva.</w:t>
      </w:r>
    </w:p>
    <w:p w14:paraId="739E6BC9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Que los/las alumnos/as alcancen la capacidad de razonamiento crítico y aprendizaje autónomo, para mantener actualizados los conocimientos y competencias profesionales.</w:t>
      </w:r>
    </w:p>
    <w:p w14:paraId="6DFD6D97" w14:textId="77777777" w:rsidR="00FF0ECE" w:rsidRPr="00AD56D4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r w:rsidRPr="00AD56D4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Específicas:</w:t>
      </w:r>
    </w:p>
    <w:p w14:paraId="2E623EC8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Conocer y comprender los métodos, procedimientos y actuaciones fisioterapéuticas, encaminados tanto a la terapéutica propiamente dicha a aplicar en la clínica para la reeducación o recuperación funcional, como a la realización de actividades dirigidas a la promoción y mantenimiento de la salud.</w:t>
      </w:r>
    </w:p>
    <w:p w14:paraId="0A0F3B21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 xml:space="preserve">Diseñar el plan de intervención de fisioterapia atendiendo a criterios de adecuación, validez y eficiencia. </w:t>
      </w:r>
    </w:p>
    <w:p w14:paraId="055C0482" w14:textId="77777777" w:rsidR="00FF0ECE" w:rsidRPr="00AF2DB0" w:rsidRDefault="00FF0ECE" w:rsidP="52561516">
      <w:pPr>
        <w:pStyle w:val="Textoindependiente"/>
        <w:numPr>
          <w:ilvl w:val="0"/>
          <w:numId w:val="16"/>
        </w:numPr>
        <w:spacing w:after="0" w:line="360" w:lineRule="auto"/>
        <w:rPr>
          <w:rFonts w:ascii="Arial" w:hAnsi="Arial"/>
        </w:rPr>
      </w:pPr>
      <w:r w:rsidRPr="1F6555BE">
        <w:rPr>
          <w:rStyle w:val="Ninguno"/>
          <w:rFonts w:ascii="Arial" w:hAnsi="Arial"/>
        </w:rPr>
        <w:t xml:space="preserve">Ejecutar, dirigir y coordinar el plan de intervención de fisioterapia, utilizando las herramientas terapéuticas propias y atendiendo a la individualidad de el/la usuario/a. </w:t>
      </w:r>
    </w:p>
    <w:p w14:paraId="3625A673" w14:textId="77777777" w:rsidR="00FF0ECE" w:rsidRPr="00AF2DB0" w:rsidRDefault="00FF0EC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AF2DB0">
        <w:rPr>
          <w:rStyle w:val="Ninguno"/>
          <w:rFonts w:ascii="Arial" w:hAnsi="Arial"/>
          <w:u w:color="FF0000"/>
        </w:rPr>
        <w:t>Comunicarse de modo efectivo y claro, tanto de forma oral como escrita, con los/las usuarios/as del sistema sanitario, así como con otros profesionales.</w:t>
      </w:r>
    </w:p>
    <w:p w14:paraId="0625BFE5" w14:textId="77777777" w:rsidR="00B1569E" w:rsidRPr="00C05912" w:rsidRDefault="00B1569E" w:rsidP="004265CF">
      <w:pPr>
        <w:pStyle w:val="Textoindependiente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C05912">
        <w:rPr>
          <w:rStyle w:val="Ninguno"/>
          <w:rFonts w:ascii="Arial" w:hAnsi="Arial"/>
          <w:u w:color="FF0000"/>
        </w:rPr>
        <w:t xml:space="preserve">Incorporar los principios éticos y legales de la profesión a la práctica profesional, así como integrar los aspectos sociales y comunitarios en la toma de decisiones. </w:t>
      </w:r>
    </w:p>
    <w:p w14:paraId="31EEC44E" w14:textId="1000D70C" w:rsidR="00FF0ECE" w:rsidRDefault="00FF0ECE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2AB9BB45" w14:textId="0FE07B81" w:rsidR="00576E78" w:rsidRPr="00A8142E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2" w:name="_Toc162953736"/>
      <w:bookmarkStart w:id="23" w:name="_Toc162956420"/>
      <w:bookmarkStart w:id="24" w:name="_Toc162960242"/>
      <w:bookmarkStart w:id="25" w:name="_Toc163501870"/>
      <w:bookmarkStart w:id="26" w:name="_Toc22905579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RESULTADOS DE APRENDIZAJE</w:t>
      </w:r>
      <w:bookmarkEnd w:id="22"/>
      <w:bookmarkEnd w:id="23"/>
      <w:bookmarkEnd w:id="24"/>
      <w:bookmarkEnd w:id="25"/>
      <w:bookmarkEnd w:id="26"/>
    </w:p>
    <w:p w14:paraId="0505B3DC" w14:textId="77777777" w:rsidR="00FF0ECE" w:rsidRPr="00AD56D4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bookmarkStart w:id="27" w:name="_Toc162953737"/>
      <w:bookmarkStart w:id="28" w:name="_Toc162956421"/>
      <w:bookmarkStart w:id="29" w:name="_Toc162960243"/>
      <w:bookmarkStart w:id="30" w:name="_Toc163501871"/>
      <w:r w:rsidRPr="00AD56D4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Vinculados al desarrollo de competencias transversales.</w:t>
      </w:r>
    </w:p>
    <w:p w14:paraId="46D1A369" w14:textId="77777777" w:rsidR="00FF0ECE" w:rsidRPr="00AF2DB0" w:rsidRDefault="00FF0ECE" w:rsidP="004265CF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  el/la alumno/a será capaz de demostrar que sabe hacer lo siguiente:</w:t>
      </w:r>
    </w:p>
    <w:p w14:paraId="7376DE97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 xml:space="preserve">Utilizar de forma adecuada las normas gramaticales y ortográficas en la redacción de textos. </w:t>
      </w:r>
    </w:p>
    <w:p w14:paraId="324632D4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Realizar correctamente exposiciones orales, utilizando recursos lingüísticos y de comunicación no verbal.</w:t>
      </w:r>
    </w:p>
    <w:p w14:paraId="4A18BF1D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ind w:right="-716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Analizar la información y extraer los aspectos relevantes.</w:t>
      </w:r>
    </w:p>
    <w:p w14:paraId="32689C0B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Estructurar de forma ordenada tanto la información oral como escrita.</w:t>
      </w:r>
    </w:p>
    <w:p w14:paraId="72372A09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Emplear un lenguaje técnico adecuado relacionado con la disciplina.</w:t>
      </w:r>
    </w:p>
    <w:p w14:paraId="49548585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Analizar, integrar e Interpretar la información con el fin de extraer conclusiones y poder justificarlas.</w:t>
      </w:r>
    </w:p>
    <w:p w14:paraId="05C081A9" w14:textId="77777777" w:rsidR="00FF0ECE" w:rsidRPr="00AD56D4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r w:rsidRPr="00AD56D4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Vinculados al desarrollo de competencias específicas.</w:t>
      </w:r>
    </w:p>
    <w:p w14:paraId="453AD556" w14:textId="77777777" w:rsidR="00FF0ECE" w:rsidRPr="00AF2DB0" w:rsidRDefault="00FF0ECE" w:rsidP="004265CF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ind w:right="-149"/>
        <w:contextualSpacing w:val="0"/>
        <w:rPr>
          <w:rStyle w:val="Ninguno"/>
        </w:rPr>
      </w:pPr>
      <w:r w:rsidRPr="00AF2DB0">
        <w:rPr>
          <w:rStyle w:val="Ninguno"/>
          <w:rFonts w:ascii="Arial" w:hAnsi="Arial"/>
          <w:u w:val="single"/>
        </w:rPr>
        <w:t>De conocimiento.</w:t>
      </w:r>
      <w:r w:rsidRPr="00AF2DB0">
        <w:rPr>
          <w:rStyle w:val="Ninguno"/>
          <w:rFonts w:ascii="Arial" w:hAnsi="Arial"/>
        </w:rPr>
        <w:t xml:space="preserve"> El/la alumno/a será capaz de demostrar conocimiento en:</w:t>
      </w:r>
    </w:p>
    <w:p w14:paraId="7D170CC5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Las bases teóricas que fundamentan la aplicación de los procedimientos generales de Fisioterapia: Masoterapia, Hidroterapia, Helioterapia, Climatoterapia y Cinesiterapia Instrumental.</w:t>
      </w:r>
    </w:p>
    <w:p w14:paraId="7851DB2C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La metodología de aplicación de los procedimientos fisioterapéuticos generales antes mencionados.</w:t>
      </w:r>
    </w:p>
    <w:p w14:paraId="77521FB1" w14:textId="77777777" w:rsidR="00FF0ECE" w:rsidRPr="00AF2DB0" w:rsidRDefault="00FF0ECE" w:rsidP="004265CF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  <w:u w:val="single"/>
        </w:rPr>
        <w:t>De habilidad.</w:t>
      </w:r>
      <w:r w:rsidRPr="00AF2DB0">
        <w:rPr>
          <w:rStyle w:val="Ninguno"/>
          <w:rFonts w:ascii="Arial" w:hAnsi="Arial"/>
        </w:rPr>
        <w:t xml:space="preserve"> El/la alumno/a será capaz de demostrar que sabe hacer lo siguiente:</w:t>
      </w:r>
    </w:p>
    <w:p w14:paraId="2496BB1E" w14:textId="77777777" w:rsidR="00FF0ECE" w:rsidRPr="00AF2DB0" w:rsidRDefault="00FF0ECE" w:rsidP="004265CF">
      <w:pPr>
        <w:pStyle w:val="Cuerpo"/>
        <w:numPr>
          <w:ilvl w:val="0"/>
          <w:numId w:val="19"/>
        </w:numPr>
        <w:spacing w:line="360" w:lineRule="auto"/>
        <w:rPr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Desarrollar las habilidades necesarias para el empleo de los procedimientos fisioterapéuticos vinculados a la Masoterapia, Hidroterapia, Helioterapia, Climatoterapia y Cinesiterapia Instrumental.</w:t>
      </w:r>
    </w:p>
    <w:p w14:paraId="45954471" w14:textId="77777777" w:rsidR="00FF0ECE" w:rsidRDefault="00FF0ECE" w:rsidP="004265CF">
      <w:pPr>
        <w:pStyle w:val="Cuerpo"/>
        <w:numPr>
          <w:ilvl w:val="0"/>
          <w:numId w:val="19"/>
        </w:numPr>
        <w:spacing w:line="360" w:lineRule="auto"/>
        <w:rPr>
          <w:rStyle w:val="Ninguno"/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 xml:space="preserve">Diseñar el Plan de Intervención de Fisioterapia dirigido a la aplicación de los procedimientos generales antes mencionados, empleando habilidades de resolución de problemas y razonamiento crítico en consonancia con los recursos disponibles, formulando los objetivos de intervención, seleccionando los protocolos o procedimientos más adecuados a la </w:t>
      </w:r>
      <w:r w:rsidRPr="00AF2DB0">
        <w:rPr>
          <w:rStyle w:val="Ninguno"/>
          <w:rFonts w:ascii="Arial" w:hAnsi="Arial"/>
          <w:color w:val="auto"/>
        </w:rPr>
        <w:lastRenderedPageBreak/>
        <w:t>atención planificada, atendiendo a criterios de adecuación, validez y eficacia.</w:t>
      </w:r>
    </w:p>
    <w:p w14:paraId="01B46A3E" w14:textId="77777777" w:rsidR="0098529F" w:rsidRPr="00AD56D4" w:rsidRDefault="0098529F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1" w:name="_Toc228348343"/>
      <w:bookmarkStart w:id="32" w:name="_Toc229055796"/>
      <w:r w:rsidRPr="00AD56D4">
        <w:rPr>
          <w:rStyle w:val="Ninguno"/>
          <w:rFonts w:ascii="Arial" w:hAnsi="Arial"/>
          <w:b/>
          <w:bCs/>
          <w:color w:val="auto"/>
          <w:sz w:val="24"/>
          <w:szCs w:val="24"/>
        </w:rPr>
        <w:t>CONSIDERACIONES ADICIONALES</w:t>
      </w:r>
      <w:bookmarkEnd w:id="31"/>
      <w:bookmarkEnd w:id="32"/>
    </w:p>
    <w:p w14:paraId="525CEC0E" w14:textId="77777777" w:rsidR="0098529F" w:rsidRPr="00E72A8F" w:rsidRDefault="0098529F" w:rsidP="0098529F">
      <w:pPr>
        <w:spacing w:line="360" w:lineRule="auto"/>
        <w:rPr>
          <w:rFonts w:ascii="Arial" w:hAnsi="Arial" w:cs="Arial"/>
        </w:rPr>
      </w:pPr>
      <w:r w:rsidRPr="00E72A8F">
        <w:rPr>
          <w:rFonts w:ascii="Arial" w:hAnsi="Arial" w:cs="Arial"/>
        </w:rPr>
        <w:t>En esta asignatura se permite el uso responsable de tecnologías de Inteligencia Artificial Generativa (IAGen) como herramienta de apoyo al proceso de enseñanza-aprendizaje. En ningún caso la IAGen debe sustituir la participación activa del estudiantado en la realización de tareas evaluables que acrediten la adquisición de los resultados de formación y aprendizaje previstos. Las tareas deberán reflejar una contribución sustancial del estudiante en el análisis, la argumentación y la reflexión personal. Cada docente establecerá las condiciones específicas de uso de estas tecnologías de IAGen y el estudiantado deberá declarar expresamente su utilización cuando se le requiera.</w:t>
      </w:r>
    </w:p>
    <w:p w14:paraId="32520921" w14:textId="0131ABC9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3" w:name="_Toc22905579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7"/>
      <w:bookmarkEnd w:id="28"/>
      <w:bookmarkEnd w:id="29"/>
      <w:bookmarkEnd w:id="30"/>
      <w:bookmarkEnd w:id="33"/>
    </w:p>
    <w:p w14:paraId="5B0E94FC" w14:textId="77777777" w:rsidR="00FF0ECE" w:rsidRPr="00AF2DB0" w:rsidRDefault="00FF0ECE" w:rsidP="52561516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 asignatura de Procedimientos Generales de Intervención en Fisioterapia I está dividida en dos partes. La primera, que se desarrolla en ambos semestres, versa sobre Masoterapia, Hidroterapia, Climatoterapia y Helioterapia; y la segunda, sobre Cinesiterapia Instrumental, impartida en el segundo semestre. En ellas se pretende establecer el marco teórico y práctico de la actuación de la Fisioterapia a través de la aplicación del masaje, el agua, el clima, las radiaciones solares y el movimiento mediante el uso de instrumentos simples.</w:t>
      </w:r>
    </w:p>
    <w:p w14:paraId="2D748549" w14:textId="39D4A4F1" w:rsidR="0098529F" w:rsidRDefault="00FF0ECE" w:rsidP="00AD56D4">
      <w:pPr>
        <w:pStyle w:val="Textosinformato"/>
        <w:spacing w:before="240"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La distribución de la materia se lleva a cabo del siguiente modo:</w:t>
      </w:r>
    </w:p>
    <w:p w14:paraId="6A2A0926" w14:textId="6DC36632" w:rsidR="00FF0ECE" w:rsidRPr="004C36DE" w:rsidRDefault="004C36DE" w:rsidP="00AD56D4">
      <w:pPr>
        <w:pStyle w:val="Textosinformato"/>
        <w:spacing w:before="240" w:after="240" w:line="360" w:lineRule="auto"/>
        <w:ind w:left="567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  <w:r w:rsidRPr="004C36DE"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  <w:t>A. MASOTERAPIA, HIDROTERAPIA, CLIMATOTERAPIA Y HELIOTERAPIA.</w:t>
      </w:r>
    </w:p>
    <w:p w14:paraId="4FE470AD" w14:textId="0EEA9928" w:rsidR="00FF0ECE" w:rsidRPr="00AF2DB0" w:rsidRDefault="00FF0EC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  <w:r w:rsidR="00AD56D4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MASOTERAPIA</w:t>
      </w:r>
    </w:p>
    <w:p w14:paraId="09C38321" w14:textId="20053BA5" w:rsid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Principios generales de la Masoterapia: definición, marco jurídico del masaje, clasificación, efectos fisiológicos, principios de aplicación, maniobras fundamentales, indicaciones y contraindicaciones. </w:t>
      </w:r>
    </w:p>
    <w:p w14:paraId="2C8A3A25" w14:textId="03CDF3F3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La piel: Estructura y funciones. </w:t>
      </w:r>
    </w:p>
    <w:p w14:paraId="4DE556E9" w14:textId="0D7E2BF8" w:rsidR="00FF0ECE" w:rsidRPr="00FF0ECE" w:rsidRDefault="00FF0ECE" w:rsidP="004C36DE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Tema 3. </w:t>
      </w:r>
      <w:r w:rsidR="004C36DE">
        <w:rPr>
          <w:rStyle w:val="Ninguno"/>
          <w:rFonts w:ascii="Arial" w:hAnsi="Arial"/>
          <w:color w:val="auto"/>
          <w:sz w:val="24"/>
          <w:szCs w:val="24"/>
        </w:rPr>
        <w:tab/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Masaje de espalda*.</w:t>
      </w:r>
    </w:p>
    <w:p w14:paraId="72440EB2" w14:textId="3C697441" w:rsidR="00FF0ECE" w:rsidRPr="004C36DE" w:rsidRDefault="00FF0ECE" w:rsidP="004C36DE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 xml:space="preserve">Tema 4. </w:t>
      </w:r>
      <w:r w:rsidR="004C36DE">
        <w:rPr>
          <w:rStyle w:val="Ninguno"/>
          <w:rFonts w:ascii="Arial" w:hAnsi="Arial"/>
          <w:color w:val="auto"/>
          <w:sz w:val="24"/>
          <w:szCs w:val="24"/>
        </w:rPr>
        <w:tab/>
      </w: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Masaje cervical*: </w:t>
      </w:r>
      <w:r>
        <w:rPr>
          <w:rStyle w:val="Ninguno"/>
          <w:rFonts w:ascii="Arial" w:hAnsi="Arial"/>
          <w:color w:val="auto"/>
          <w:sz w:val="24"/>
          <w:szCs w:val="24"/>
        </w:rPr>
        <w:t>E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n sedestación y en decúbito prono y decúbito supino.</w:t>
      </w:r>
    </w:p>
    <w:p w14:paraId="37F4ABA4" w14:textId="0D120F25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5.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 la extremidad superior*</w:t>
      </w:r>
    </w:p>
    <w:p w14:paraId="4069787D" w14:textId="6E344254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6.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 la extremidad inferior*</w:t>
      </w:r>
    </w:p>
    <w:p w14:paraId="294018F2" w14:textId="14D68A14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7.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Masaje del abdomen*</w:t>
      </w:r>
    </w:p>
    <w:p w14:paraId="1B09C4F9" w14:textId="7EBC3F3B" w:rsidR="00FF0ECE" w:rsidRPr="00FF0EC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8.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Masaje Infantil* </w:t>
      </w:r>
    </w:p>
    <w:p w14:paraId="60D63BC1" w14:textId="77777777" w:rsidR="00FF0ECE" w:rsidRPr="00BB00E1" w:rsidRDefault="00FF0ECE" w:rsidP="00FF0ECE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i/>
          <w:color w:val="auto"/>
          <w:sz w:val="24"/>
          <w:szCs w:val="24"/>
        </w:rPr>
      </w:pPr>
      <w:r w:rsidRPr="00BB00E1">
        <w:rPr>
          <w:rStyle w:val="Ninguno"/>
          <w:rFonts w:ascii="Arial" w:hAnsi="Arial"/>
          <w:i/>
          <w:color w:val="auto"/>
          <w:sz w:val="24"/>
          <w:szCs w:val="24"/>
        </w:rPr>
        <w:t>* En las distintas regiones se realizará un protocolo con las maniobras a aplicar en cada una de las zonas.</w:t>
      </w:r>
    </w:p>
    <w:p w14:paraId="63AA02F3" w14:textId="44C100F9" w:rsidR="00FF0ECE" w:rsidRPr="00AF2DB0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  <w:r w:rsidR="00AD56D4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HIDROTERAPIA </w:t>
      </w:r>
    </w:p>
    <w:p w14:paraId="0C40059D" w14:textId="62DC549B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Antecedentes históricos, definiciones, efectos fisiológicos, clasificación de las aguas mineromedicinales, conceptos físicos relacionados, técnicas de aplicación, formas de aplicación, procedimientos hidrocinéticos, otros métodos relacionados, indicaciones y contraindicaciones. </w:t>
      </w:r>
    </w:p>
    <w:p w14:paraId="0F2409A4" w14:textId="23A79686" w:rsidR="00FF0ECE" w:rsidRPr="00AF2DB0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II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I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:</w:t>
      </w:r>
      <w:r w:rsidR="00AD56D4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CLIMATOTERAPIA Y HELIOTERAPIA</w:t>
      </w:r>
    </w:p>
    <w:p w14:paraId="7492957E" w14:textId="5B849436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Climatoterapia: definiciones, clasificación, efectos fisiológicos, técnica de aplicación, indicaciones y contraindicaciones.</w:t>
      </w:r>
    </w:p>
    <w:p w14:paraId="6C29773D" w14:textId="77777777" w:rsidR="0098529F" w:rsidRDefault="00FF0ECE" w:rsidP="0098529F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Helioterapia: definición, clasificación de las radiaciones solares, efectos de las radiaciones solares sobre el organismo, técnica de aplicación, indicaciones y contraindicaciones.</w:t>
      </w:r>
    </w:p>
    <w:p w14:paraId="518E616C" w14:textId="0DD04464" w:rsidR="00FF0ECE" w:rsidRPr="004C36DE" w:rsidRDefault="004C36DE" w:rsidP="00AD56D4">
      <w:pPr>
        <w:pStyle w:val="Textosinformato"/>
        <w:spacing w:before="240" w:after="240" w:line="360" w:lineRule="auto"/>
        <w:ind w:left="567"/>
        <w:jc w:val="both"/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</w:pPr>
      <w:r w:rsidRPr="004C36DE">
        <w:rPr>
          <w:rStyle w:val="Ninguno"/>
          <w:rFonts w:ascii="Arial" w:hAnsi="Arial"/>
          <w:b/>
          <w:bCs/>
          <w:color w:val="auto"/>
          <w:sz w:val="24"/>
          <w:szCs w:val="24"/>
          <w:u w:val="single"/>
        </w:rPr>
        <w:t>B. CINESITERAPIA INSTRUMENTAL</w:t>
      </w:r>
    </w:p>
    <w:p w14:paraId="5E3C489F" w14:textId="555238B1" w:rsidR="00FF0ECE" w:rsidRPr="00AF2DB0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U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NIDAD DIDÁCTICA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IV:</w:t>
      </w:r>
      <w:r w:rsidR="00AD56D4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 </w:t>
      </w:r>
      <w:r w:rsidRPr="00AF2DB0">
        <w:rPr>
          <w:rStyle w:val="Ninguno"/>
          <w:rFonts w:ascii="Arial" w:hAnsi="Arial"/>
          <w:b/>
          <w:bCs/>
          <w:color w:val="auto"/>
          <w:sz w:val="24"/>
          <w:szCs w:val="24"/>
        </w:rPr>
        <w:t>CINESITERAPIA INSTRUMENTAL</w:t>
      </w:r>
    </w:p>
    <w:p w14:paraId="49BAD42D" w14:textId="39E0B920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 Cinesiterapia: concepto y definición, clasificación, efectos fisiológicos, efectos terapéuticos, indicaciones y contraindicaciones.</w:t>
      </w:r>
    </w:p>
    <w:p w14:paraId="1F6AA914" w14:textId="6DE111D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2.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Movimiento y postura: posición anatómica, ejes articulares, planos, descripción y denominación de los movimientos y descripción y denominación de las posturas.</w:t>
      </w:r>
    </w:p>
    <w:p w14:paraId="59E518DD" w14:textId="6A3FE0B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3.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Nociones básicas sobre fisiología articular: funciones de las articulaciones, elementos articulares, tipos morfológicos de articulaciones y el hueso como palanca.</w:t>
      </w:r>
    </w:p>
    <w:p w14:paraId="44F7C3C1" w14:textId="46D6C232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lastRenderedPageBreak/>
        <w:t>Tema 4.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El músculo: la contracción muscular, tipos de contracción muscular, leyes que rigen la contracción muscular y denominación de los grupos musculares.</w:t>
      </w:r>
    </w:p>
    <w:p w14:paraId="701DAB69" w14:textId="5DE0DE7C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5.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Las suspensiones: concepto, tipos: axial concéntrica, axial excéntrica y pendular, efectos terapéuticos, indicaciones.</w:t>
      </w:r>
    </w:p>
    <w:p w14:paraId="3D45D55A" w14:textId="7EF43102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6.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Fortalecimiento por sistemas de pesos y poleas: leyes físicas de los sistemas de poleas, principios del fortalecimiento muscular mediante pesos y poleas, efectos terapéuticos, indicaciones, contraindicaciones.</w:t>
      </w:r>
    </w:p>
    <w:p w14:paraId="3B16C16D" w14:textId="6C379C96" w:rsidR="00FF0ECE" w:rsidRPr="004C36DE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7.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Fortalecimiento mediante muelles: principios del fortalecimiento por muelles, indicaciones, contraindicaciones.</w:t>
      </w:r>
    </w:p>
    <w:p w14:paraId="7307435E" w14:textId="22D4653E" w:rsidR="00FF0ECE" w:rsidRPr="00AF2DB0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8.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Los autopasivos: conceptos generales, normas para su aplicación, efectos terapéuticos, indicaciones, contraindicaciones.</w:t>
      </w:r>
    </w:p>
    <w:p w14:paraId="78B06601" w14:textId="3CA45009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9.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La tracción vertebral: normas para su aplicación, efectos terapéuticos, tracción continua e intermitente, tracción cervical y lumbar, indicaciones y contraindicaciones. </w:t>
      </w:r>
    </w:p>
    <w:p w14:paraId="2246341E" w14:textId="28682921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10.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Métodos de entrenamiento muscular instrumental:  Reeducación o entrenamiento muscular por fortalecimiento, principios del entrenamiento muscular dinámico de De Lorme y Watkins, instrumentos para el entrenamiento con cargas directas e indirectas, instrumentos para un entrenamiento funcional. Principios básicos del entrenamiento en suspensión.</w:t>
      </w:r>
    </w:p>
    <w:p w14:paraId="7A4A3132" w14:textId="47A256ED" w:rsidR="00FF0ECE" w:rsidRPr="00BB00E1" w:rsidRDefault="00FF0ECE" w:rsidP="52561516">
      <w:pPr>
        <w:pStyle w:val="Textosinformato"/>
        <w:tabs>
          <w:tab w:val="left" w:pos="1134"/>
        </w:tabs>
        <w:spacing w:line="360" w:lineRule="auto"/>
        <w:ind w:left="1134" w:hanging="1134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Tema 11.</w:t>
      </w:r>
      <w:r>
        <w:tab/>
      </w: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Mecanoterapia: mecanoterapia, rueda de hombro, polea fija, pesas, halterios, mesa universal de manos, plataformas inestables, plano inclinado, espalderas, paralelas, muletas, bastones y andadores y su utilización en la marcha, etc.</w:t>
      </w:r>
    </w:p>
    <w:p w14:paraId="10350045" w14:textId="0A6A0E84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4" w:name="_Toc162953738"/>
      <w:bookmarkStart w:id="35" w:name="_Toc162956422"/>
      <w:bookmarkStart w:id="36" w:name="_Toc162960244"/>
      <w:bookmarkStart w:id="37" w:name="_Toc163501872"/>
      <w:bookmarkStart w:id="38" w:name="_Toc22905579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34"/>
      <w:bookmarkEnd w:id="35"/>
      <w:bookmarkEnd w:id="36"/>
      <w:bookmarkEnd w:id="37"/>
      <w:bookmarkEnd w:id="38"/>
    </w:p>
    <w:p w14:paraId="0160CDA9" w14:textId="77777777" w:rsidR="004C36DE" w:rsidRPr="00AF2DB0" w:rsidRDefault="004C36DE" w:rsidP="00AD56D4">
      <w:pPr>
        <w:pStyle w:val="Textosinformato"/>
        <w:spacing w:before="24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 xml:space="preserve">A. Masoterapia, Hidroterapia, Helioterapia y Climatoterapia: </w:t>
      </w:r>
    </w:p>
    <w:p w14:paraId="79BE88EF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Torres M, Salvat I. Guía de masoterapia para fisioterapeutas. Madrid: Médica panamericana; 2006.</w:t>
      </w:r>
    </w:p>
    <w:p w14:paraId="1D98300A" w14:textId="77777777" w:rsidR="004C36DE" w:rsidRPr="00AF2DB0" w:rsidRDefault="004C36DE" w:rsidP="52561516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Duffield MH. Ejercicios en el agua. Barcelona: Editorial Jims; 1985.</w:t>
      </w:r>
    </w:p>
    <w:p w14:paraId="7277AE58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>Pérez- Fernández MR. Principios de hidroterapia y balneoterapia. Madrid: McGraw-Hill- Interamericana; 2005.</w:t>
      </w:r>
    </w:p>
    <w:p w14:paraId="74686771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Armijo M. Curas balnearias y climáticas. 2ª ed. Madrid: Editorial complutense; 1994. </w:t>
      </w:r>
    </w:p>
    <w:p w14:paraId="64555575" w14:textId="77777777" w:rsidR="004C36DE" w:rsidRDefault="004C36DE" w:rsidP="52561516">
      <w:pPr>
        <w:pStyle w:val="Textosinformato"/>
        <w:numPr>
          <w:ilvl w:val="0"/>
          <w:numId w:val="20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Clay JH, Pounds DM. Masoterapia clínica básica: integración terapéutica anatómica. Madrid: McGraw-Hill- Interamericana; 2004.</w:t>
      </w:r>
    </w:p>
    <w:p w14:paraId="2A61CDC7" w14:textId="77777777" w:rsidR="004C36DE" w:rsidRPr="00AD56D4" w:rsidRDefault="004C36DE" w:rsidP="00AD56D4">
      <w:pPr>
        <w:pStyle w:val="Textosinformato"/>
        <w:spacing w:before="24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B. Cinesiterapia Instrumental:</w:t>
      </w:r>
    </w:p>
    <w:p w14:paraId="052023C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Igual C, Muñoz E, Aramburu C. Fisioterapia general: cinesiterapia. Madrid: Editorial Síntesis; 1996.</w:t>
      </w:r>
    </w:p>
    <w:p w14:paraId="3D099D5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Martínez-Gil JL, Martínez-Cañadas J. Poleas y suspensiones en la actividad física y la fisioterapia. Madrid: Editorial Aran Ediciones SL; 2008.</w:t>
      </w:r>
    </w:p>
    <w:p w14:paraId="34E65C8A" w14:textId="77777777" w:rsidR="004C36DE" w:rsidRPr="00AF2DB0" w:rsidRDefault="004C36DE" w:rsidP="004265CF">
      <w:pPr>
        <w:pStyle w:val="Textosinformato"/>
        <w:numPr>
          <w:ilvl w:val="0"/>
          <w:numId w:val="20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6AE235A2">
        <w:rPr>
          <w:rStyle w:val="Ninguno"/>
          <w:rFonts w:ascii="Arial" w:hAnsi="Arial"/>
          <w:color w:val="auto"/>
          <w:sz w:val="24"/>
          <w:szCs w:val="24"/>
        </w:rPr>
        <w:t>Dawes J. Guía completa del entrenamiento en suspensión con el TRX. Madrid: Ediciones Tutor; 2018.</w:t>
      </w:r>
    </w:p>
    <w:p w14:paraId="56CD0AB4" w14:textId="77777777" w:rsidR="004C36DE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</w:p>
    <w:p w14:paraId="0478E19E" w14:textId="7B4C76EB" w:rsidR="0098529F" w:rsidRDefault="004C36DE" w:rsidP="004C36DE">
      <w:pPr>
        <w:pStyle w:val="Textosinformato"/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Esta bibliografía se puede encontrar en la biblioteca de la Escuela Universitaria de Fisioterapia de la ONCE.</w:t>
      </w:r>
    </w:p>
    <w:p w14:paraId="5C582344" w14:textId="20BB618E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9" w:name="_Toc162953739"/>
      <w:bookmarkStart w:id="40" w:name="_Toc162956423"/>
      <w:bookmarkStart w:id="41" w:name="_Toc162960245"/>
      <w:bookmarkStart w:id="42" w:name="_Toc163501873"/>
      <w:bookmarkStart w:id="43" w:name="_Toc22905579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39"/>
      <w:bookmarkEnd w:id="40"/>
      <w:bookmarkEnd w:id="41"/>
      <w:bookmarkEnd w:id="42"/>
      <w:bookmarkEnd w:id="43"/>
    </w:p>
    <w:p w14:paraId="6BD79991" w14:textId="77777777" w:rsidR="004C36DE" w:rsidRPr="00AD56D4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</w:rPr>
      </w:pPr>
      <w:bookmarkStart w:id="44" w:name="_Toc162953740"/>
      <w:bookmarkStart w:id="45" w:name="_Toc162956424"/>
      <w:r w:rsidRPr="00AD56D4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presenciales.</w:t>
      </w:r>
    </w:p>
    <w:p w14:paraId="1D2E61DD" w14:textId="673B427E" w:rsidR="004C36DE" w:rsidRPr="004C36DE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4C36DE">
        <w:rPr>
          <w:rStyle w:val="Ninguno"/>
          <w:rFonts w:ascii="Arial" w:hAnsi="Arial"/>
          <w:color w:val="auto"/>
          <w:sz w:val="24"/>
          <w:szCs w:val="24"/>
        </w:rPr>
        <w:t>1. Clases teóricas: exposición oral por parte del equipo docente de los contenidos teóricos fundamentales de cada tema y utilización de la metodología de clase invertida.</w:t>
      </w:r>
    </w:p>
    <w:p w14:paraId="176D2BC3" w14:textId="77777777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2. Clases prácticas: el/la profesor/a, con ayuda de modelos anatómicos u otros elementos de apoyo, procederá a la explicación de los conceptos y demostración de las maniobras de masaje y cinesiterapia instrumental. A su vez, el/la alumno/a contará con los medios materiales e instrumentales necesarios para la reproducción y aplicación directa de las técnicas sobre sus compañeros/as de clase, siempre bajo la instrucción, seguimiento y corrección de el/la profesor/a o sus colaboradores. Las clases prácticas se alternarán con las clases teóricas con el fin de que el/la alumno/a consiga una adecuada integración de los conocimientos y de las habilidades que debe adquirir en cada Unidad Didáctica.</w:t>
      </w:r>
    </w:p>
    <w:p w14:paraId="52348E76" w14:textId="678B5071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32AD630A">
        <w:rPr>
          <w:rStyle w:val="Ninguno"/>
          <w:rFonts w:ascii="Arial" w:hAnsi="Arial"/>
          <w:color w:val="auto"/>
          <w:sz w:val="24"/>
          <w:szCs w:val="24"/>
        </w:rPr>
        <w:lastRenderedPageBreak/>
        <w:t xml:space="preserve">3. Tutorías programadas: se proporcionará una atención individualizada y/o grupal a los/las estudiantes, dirigida a: resolución de dudas acerca del contenido de las clases magistrales y de las clases prácticas; orientación de el/la alumno/a en el proceso de autoaprendizaje y adquisición de las competencias vinculadas con la asignatura </w:t>
      </w:r>
      <w:r w:rsidRPr="004C36DE">
        <w:rPr>
          <w:rStyle w:val="Ninguno"/>
          <w:rFonts w:ascii="Arial" w:hAnsi="Arial"/>
          <w:color w:val="auto"/>
          <w:sz w:val="24"/>
          <w:szCs w:val="24"/>
        </w:rPr>
        <w:t xml:space="preserve">y análisis del desarrollo de las clases y la metodología docente utilizada por los/las docentes. </w:t>
      </w:r>
      <w:r w:rsidRPr="32AD630A">
        <w:rPr>
          <w:rStyle w:val="Ninguno"/>
          <w:rFonts w:ascii="Arial" w:hAnsi="Arial"/>
          <w:color w:val="auto"/>
          <w:sz w:val="24"/>
          <w:szCs w:val="24"/>
        </w:rPr>
        <w:t xml:space="preserve">Durante el segundo semestre se le solicitará al estudiante la realización de un diario de curso, que será analizado durante esta tutoría. Se comunicará al alumno/a una hora de tutoría en cada semestre. </w:t>
      </w:r>
    </w:p>
    <w:p w14:paraId="454A2EAA" w14:textId="77777777" w:rsidR="004C36DE" w:rsidRPr="00AF2DB0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4. Tutorías: con los mismos objetivos que las anteriores. Se establecerá, dentro del calendario docente, una hora quincenal para atender a los/las alumnos/as que lo demanden.</w:t>
      </w:r>
    </w:p>
    <w:p w14:paraId="49ED1BE1" w14:textId="2B5C3A5A" w:rsidR="0098529F" w:rsidRDefault="004C36DE" w:rsidP="004C36DE">
      <w:pPr>
        <w:pStyle w:val="Textosinformato"/>
        <w:spacing w:line="360" w:lineRule="auto"/>
        <w:ind w:left="567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5. Seminarios/ talleres: sesiones monográficas sobre aspectos del temario o tareas encomendadas al estudiante. Los seminarios/talleres estarán reflejados en el cronograma del curso.</w:t>
      </w:r>
    </w:p>
    <w:p w14:paraId="31256511" w14:textId="77777777" w:rsidR="004C36DE" w:rsidRPr="00AD56D4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</w:rPr>
      </w:pPr>
      <w:r w:rsidRPr="00AD56D4">
        <w:rPr>
          <w:rStyle w:val="Ninguno"/>
          <w:rFonts w:ascii="Arial" w:hAnsi="Arial"/>
          <w:i/>
          <w:iCs/>
          <w:color w:val="auto"/>
          <w:sz w:val="24"/>
          <w:szCs w:val="24"/>
        </w:rPr>
        <w:t>Actividades no presenciales.</w:t>
      </w:r>
    </w:p>
    <w:p w14:paraId="5B87BEB9" w14:textId="77777777" w:rsidR="00AD56D4" w:rsidRDefault="004C36DE" w:rsidP="004C36DE">
      <w:pPr>
        <w:pStyle w:val="Textosinformato"/>
        <w:spacing w:after="240" w:line="360" w:lineRule="auto"/>
        <w:ind w:left="567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Estudio personal: preparación individual de lecturas para la obtención de información. Estudio de los conocimientos teóricos de la asignatura y práctica de las técnicas incluidas en la asignatura.</w:t>
      </w:r>
    </w:p>
    <w:p w14:paraId="570AA0ED" w14:textId="77777777" w:rsidR="00AD56D4" w:rsidRDefault="00AD56D4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011FE0EF" w14:textId="27E8A064" w:rsidR="00D5454C" w:rsidRDefault="00D5454C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6" w:name="_Toc162953741"/>
      <w:bookmarkStart w:id="47" w:name="_Toc162956425"/>
      <w:bookmarkStart w:id="48" w:name="_Toc162960247"/>
      <w:bookmarkStart w:id="49" w:name="_Toc229055800"/>
      <w:bookmarkEnd w:id="44"/>
      <w:bookmarkEnd w:id="4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</w:t>
      </w:r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IEMPO DE TRABAJO DEL ESTUDIANTE</w:t>
      </w:r>
      <w:bookmarkEnd w:id="49"/>
    </w:p>
    <w:p w14:paraId="3F04DF94" w14:textId="77777777" w:rsidR="00D5454C" w:rsidRDefault="00D5454C" w:rsidP="00D5454C"/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77"/>
        <w:gridCol w:w="4726"/>
        <w:gridCol w:w="1441"/>
        <w:gridCol w:w="1421"/>
      </w:tblGrid>
      <w:tr w:rsidR="004C36DE" w:rsidRPr="004C36DE" w14:paraId="7541DD39" w14:textId="77777777" w:rsidTr="004C36DE">
        <w:trPr>
          <w:trHeight w:val="562"/>
          <w:tblHeader/>
        </w:trPr>
        <w:tc>
          <w:tcPr>
            <w:tcW w:w="3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EB835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 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D97C7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494EB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4C36DE" w:rsidRPr="004C36DE" w14:paraId="38B6B5E2" w14:textId="77777777" w:rsidTr="00AD56D4">
        <w:tblPrEx>
          <w:shd w:val="clear" w:color="auto" w:fill="CED7E7"/>
        </w:tblPrEx>
        <w:trPr>
          <w:trHeight w:val="287"/>
        </w:trPr>
        <w:tc>
          <w:tcPr>
            <w:tcW w:w="814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0DC73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60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614A6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Clases teóricas</w:t>
            </w:r>
          </w:p>
        </w:tc>
        <w:tc>
          <w:tcPr>
            <w:tcW w:w="7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2FB4C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72 h</w:t>
            </w:r>
          </w:p>
          <w:p w14:paraId="5D1F6807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(48%)</w:t>
            </w:r>
          </w:p>
        </w:tc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6B115" w14:textId="77777777" w:rsidR="004C36DE" w:rsidRPr="004C36DE" w:rsidRDefault="004C36DE" w:rsidP="00BC2802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60%</w:t>
            </w:r>
          </w:p>
          <w:p w14:paraId="6524329E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90 h</w:t>
            </w:r>
          </w:p>
        </w:tc>
      </w:tr>
      <w:tr w:rsidR="004C36DE" w:rsidRPr="004C36DE" w14:paraId="05E10AAE" w14:textId="77777777" w:rsidTr="00AD56D4">
        <w:tblPrEx>
          <w:shd w:val="clear" w:color="auto" w:fill="CED7E7"/>
        </w:tblPrEx>
        <w:trPr>
          <w:trHeight w:val="292"/>
        </w:trPr>
        <w:tc>
          <w:tcPr>
            <w:tcW w:w="814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46C7AD0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063FD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Clases prácticas</w:t>
            </w:r>
          </w:p>
        </w:tc>
        <w:tc>
          <w:tcPr>
            <w:tcW w:w="7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C65C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B561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5F79521B" w14:textId="77777777" w:rsidTr="00AD56D4">
        <w:tblPrEx>
          <w:shd w:val="clear" w:color="auto" w:fill="CED7E7"/>
        </w:tblPrEx>
        <w:trPr>
          <w:trHeight w:val="572"/>
        </w:trPr>
        <w:tc>
          <w:tcPr>
            <w:tcW w:w="814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56370C8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A6BA4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Seminarios/ Talleres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05B41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11 h (7,4%)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9D03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452FF61D" w14:textId="77777777" w:rsidTr="00AD56D4">
        <w:tblPrEx>
          <w:shd w:val="clear" w:color="auto" w:fill="CED7E7"/>
        </w:tblPrEx>
        <w:trPr>
          <w:trHeight w:val="572"/>
        </w:trPr>
        <w:tc>
          <w:tcPr>
            <w:tcW w:w="814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4C4FC3BA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4A252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Tutorías programadas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3DEE8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2 h (1,3%)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5030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0A0DB825" w14:textId="77777777" w:rsidTr="00AD56D4">
        <w:tblPrEx>
          <w:shd w:val="clear" w:color="auto" w:fill="CED7E7"/>
        </w:tblPrEx>
        <w:trPr>
          <w:trHeight w:val="572"/>
        </w:trPr>
        <w:tc>
          <w:tcPr>
            <w:tcW w:w="814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C01849C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938DA" w14:textId="77777777" w:rsidR="004C36DE" w:rsidRPr="004C36DE" w:rsidRDefault="004C36DE" w:rsidP="00BC2802">
            <w:pPr>
              <w:pStyle w:val="Cuerpo"/>
              <w:tabs>
                <w:tab w:val="left" w:pos="2190"/>
              </w:tabs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Realización del examen final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6D76A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5 h (3,3%)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DDA4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521B7649" w14:textId="77777777" w:rsidTr="00AD56D4">
        <w:tblPrEx>
          <w:shd w:val="clear" w:color="auto" w:fill="CED7E7"/>
        </w:tblPrEx>
        <w:trPr>
          <w:trHeight w:val="572"/>
        </w:trPr>
        <w:tc>
          <w:tcPr>
            <w:tcW w:w="81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E1591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6E495E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1985A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17 h (11,4%)</w:t>
            </w:r>
          </w:p>
        </w:tc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EA29D" w14:textId="77777777" w:rsidR="004C36DE" w:rsidRPr="004C36DE" w:rsidRDefault="004C36DE" w:rsidP="00BC2802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40%</w:t>
            </w:r>
          </w:p>
          <w:p w14:paraId="66F14CC8" w14:textId="77777777" w:rsidR="004C36DE" w:rsidRPr="004C36DE" w:rsidRDefault="004C36DE" w:rsidP="00BC2802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60 h</w:t>
            </w:r>
          </w:p>
        </w:tc>
      </w:tr>
      <w:tr w:rsidR="004C36DE" w:rsidRPr="004C36DE" w14:paraId="4C362B25" w14:textId="77777777" w:rsidTr="00AD56D4">
        <w:tblPrEx>
          <w:shd w:val="clear" w:color="auto" w:fill="CED7E7"/>
        </w:tblPrEx>
        <w:trPr>
          <w:trHeight w:val="572"/>
        </w:trPr>
        <w:tc>
          <w:tcPr>
            <w:tcW w:w="814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0295C25D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E1638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Estudio semanal (1 h x 28 semanas)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7312C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28 h (18,6%)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32C2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7EECC1FB" w14:textId="77777777" w:rsidTr="00AD56D4">
        <w:tblPrEx>
          <w:shd w:val="clear" w:color="auto" w:fill="CED7E7"/>
        </w:tblPrEx>
        <w:trPr>
          <w:trHeight w:val="567"/>
        </w:trPr>
        <w:tc>
          <w:tcPr>
            <w:tcW w:w="814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5220F25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60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BDD14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Preparación del examen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0B8D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color w:val="auto"/>
                <w:sz w:val="24"/>
              </w:rPr>
              <w:t>15 h (10%)</w:t>
            </w:r>
          </w:p>
        </w:tc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0FE68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4C36DE" w:rsidRPr="004C36DE" w14:paraId="1BF8C86F" w14:textId="77777777" w:rsidTr="004C36DE">
        <w:tblPrEx>
          <w:shd w:val="clear" w:color="auto" w:fill="CED7E7"/>
        </w:tblPrEx>
        <w:trPr>
          <w:trHeight w:val="287"/>
        </w:trPr>
        <w:tc>
          <w:tcPr>
            <w:tcW w:w="3420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AB118" w14:textId="77777777" w:rsidR="004C36DE" w:rsidRPr="004C36DE" w:rsidRDefault="004C36DE" w:rsidP="00BC2802">
            <w:pPr>
              <w:pStyle w:val="Cuerpo"/>
              <w:spacing w:before="40" w:after="40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Carga total de horas de trabajo: 25 horas x 6 ECTS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8C9BF" w14:textId="77777777" w:rsidR="004C36DE" w:rsidRPr="004C36DE" w:rsidRDefault="004C36DE" w:rsidP="00BC2802">
            <w:pPr>
              <w:pStyle w:val="Cuerpo"/>
              <w:spacing w:before="40" w:after="4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4C36DE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150 h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09109" w14:textId="77777777" w:rsidR="004C36DE" w:rsidRPr="004C36DE" w:rsidRDefault="004C36DE" w:rsidP="00BC2802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</w:tbl>
    <w:p w14:paraId="6188D43E" w14:textId="05664779" w:rsidR="0098529F" w:rsidRDefault="0098529F" w:rsidP="002E4BA9">
      <w:pPr>
        <w:rPr>
          <w:lang w:val="es-ES_tradnl"/>
        </w:rPr>
      </w:pPr>
    </w:p>
    <w:p w14:paraId="1236F2EF" w14:textId="31C846E8" w:rsidR="00576E78" w:rsidRDefault="00576E78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0" w:name="_Toc163501899"/>
      <w:bookmarkStart w:id="51" w:name="_Toc163502234"/>
      <w:bookmarkStart w:id="52" w:name="_Toc22905580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6"/>
      <w:bookmarkEnd w:id="47"/>
      <w:bookmarkEnd w:id="48"/>
      <w:bookmarkEnd w:id="50"/>
      <w:bookmarkEnd w:id="51"/>
      <w:bookmarkEnd w:id="52"/>
    </w:p>
    <w:p w14:paraId="6B9D4810" w14:textId="77777777" w:rsidR="004C36DE" w:rsidRPr="00AF2DB0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i/>
          <w:iCs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  <w:t>A. Consideraciones generales.</w:t>
      </w:r>
    </w:p>
    <w:p w14:paraId="0BE28FE4" w14:textId="77777777" w:rsidR="004C36DE" w:rsidRPr="00AF2DB0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1. La evaluación de el/la alumno/a estará basada en la valoración de las competencias que ha de adquirir.</w:t>
      </w:r>
    </w:p>
    <w:p w14:paraId="0DB6DDE5" w14:textId="77777777" w:rsidR="004C36DE" w:rsidRPr="00BB00E1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2. Los componentes de evaluación que se llevarán a cabo se agrupan en:</w:t>
      </w:r>
    </w:p>
    <w:p w14:paraId="3B6B5948" w14:textId="3C056EE2" w:rsidR="004C36DE" w:rsidRPr="004C36DE" w:rsidRDefault="004C36DE" w:rsidP="004265CF">
      <w:pPr>
        <w:pStyle w:val="Textosinformato"/>
        <w:numPr>
          <w:ilvl w:val="0"/>
          <w:numId w:val="21"/>
        </w:numPr>
        <w:spacing w:line="360" w:lineRule="auto"/>
        <w:ind w:left="1276" w:hanging="425"/>
        <w:jc w:val="both"/>
        <w:rPr>
          <w:rFonts w:ascii="Arial" w:hAnsi="Arial"/>
          <w:color w:val="auto"/>
          <w:sz w:val="24"/>
          <w:szCs w:val="24"/>
        </w:rPr>
      </w:pPr>
      <w:r w:rsidRPr="71E74CA5">
        <w:rPr>
          <w:rStyle w:val="Ninguno"/>
          <w:rFonts w:ascii="Arial" w:hAnsi="Arial"/>
          <w:color w:val="auto"/>
          <w:sz w:val="24"/>
          <w:szCs w:val="24"/>
        </w:rPr>
        <w:t>Evaluación Continua</w:t>
      </w:r>
      <w:r w:rsidRPr="004C36DE">
        <w:rPr>
          <w:rStyle w:val="Ninguno"/>
          <w:rFonts w:ascii="Arial" w:hAnsi="Arial"/>
          <w:color w:val="auto"/>
          <w:sz w:val="24"/>
          <w:szCs w:val="24"/>
        </w:rPr>
        <w:t xml:space="preserve">:  35% de la calificación. </w:t>
      </w:r>
    </w:p>
    <w:p w14:paraId="204CF6C0" w14:textId="2912076A" w:rsidR="004C36DE" w:rsidRPr="004C36DE" w:rsidRDefault="004C36DE" w:rsidP="004265CF">
      <w:pPr>
        <w:pStyle w:val="Textosinformato"/>
        <w:numPr>
          <w:ilvl w:val="0"/>
          <w:numId w:val="21"/>
        </w:numPr>
        <w:spacing w:line="360" w:lineRule="auto"/>
        <w:ind w:left="1276" w:hanging="425"/>
        <w:jc w:val="both"/>
        <w:rPr>
          <w:rFonts w:ascii="Arial" w:hAnsi="Arial"/>
          <w:color w:val="auto"/>
          <w:sz w:val="24"/>
          <w:szCs w:val="24"/>
        </w:rPr>
      </w:pPr>
      <w:r w:rsidRPr="004C36DE">
        <w:rPr>
          <w:rStyle w:val="Ninguno"/>
          <w:rFonts w:ascii="Arial" w:hAnsi="Arial"/>
          <w:color w:val="auto"/>
          <w:sz w:val="24"/>
          <w:szCs w:val="24"/>
        </w:rPr>
        <w:t>Examen Final: 65% de la calificación, con una prueba teórica escrita y una práctica.</w:t>
      </w:r>
    </w:p>
    <w:p w14:paraId="43A2E430" w14:textId="77777777" w:rsidR="004C36DE" w:rsidRPr="00BB00E1" w:rsidRDefault="004C36DE" w:rsidP="52561516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  <w:lang w:val="es-ES"/>
        </w:rPr>
      </w:pPr>
      <w:r w:rsidRPr="1F6555BE">
        <w:rPr>
          <w:rStyle w:val="Ninguno"/>
          <w:rFonts w:ascii="Arial" w:hAnsi="Arial"/>
          <w:color w:val="auto"/>
          <w:sz w:val="24"/>
          <w:szCs w:val="24"/>
          <w:lang w:val="es-ES"/>
        </w:rPr>
        <w:t>3. En la Convocatoria Extraordinaria, se deberá obtener al menos un 5 en el examen final para el cálculo de la calificación final, manteniéndose la nota de evaluación continua obtenida durante el curso.</w:t>
      </w:r>
    </w:p>
    <w:p w14:paraId="5B18E75E" w14:textId="77777777" w:rsidR="004C36DE" w:rsidRPr="00BB00E1" w:rsidRDefault="004C36DE" w:rsidP="004C36DE">
      <w:pPr>
        <w:pStyle w:val="Textosinformato"/>
        <w:spacing w:line="360" w:lineRule="auto"/>
        <w:ind w:left="851" w:hanging="284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 xml:space="preserve">4. No superarán la asignatura, obteniendo una calificación de 4 puntos, los/las alumnos/as que aun habiendo alcanzado una nota final ponderada de 5 o más puntos, no cumplan alguno de los criterios que se exponen a continuación: </w:t>
      </w:r>
    </w:p>
    <w:p w14:paraId="6570EA7F" w14:textId="77777777" w:rsidR="004C36DE" w:rsidRPr="00AF2DB0" w:rsidRDefault="004C36DE" w:rsidP="004265CF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</w:rPr>
        <w:t>En la Convocatoria Ordinaria: alcanzar una calificación mínima de 5 puntos en cada una de las partes antes mencionadas (evaluación continua y examen final).</w:t>
      </w:r>
    </w:p>
    <w:p w14:paraId="37E0F2D0" w14:textId="77777777" w:rsidR="004C36DE" w:rsidRPr="00AF2DB0" w:rsidRDefault="004C36DE" w:rsidP="004265CF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 w:rsidRPr="00AF2DB0">
        <w:rPr>
          <w:rStyle w:val="Ninguno"/>
          <w:rFonts w:ascii="Arial" w:hAnsi="Arial"/>
        </w:rPr>
        <w:t xml:space="preserve">En la Convocatoria Extraordinaria: alcanzar una calificación mínima de 5 puntos en el examen. </w:t>
      </w:r>
    </w:p>
    <w:p w14:paraId="4BCFE5E3" w14:textId="77777777" w:rsidR="004C36DE" w:rsidRPr="00AF2DB0" w:rsidRDefault="004C36DE" w:rsidP="004265CF">
      <w:pPr>
        <w:pStyle w:val="Textosinformato"/>
        <w:numPr>
          <w:ilvl w:val="0"/>
          <w:numId w:val="22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Obtener una calificación mínima de </w:t>
      </w:r>
      <w:r>
        <w:rPr>
          <w:rStyle w:val="Ninguno"/>
          <w:rFonts w:ascii="Arial" w:hAnsi="Arial"/>
          <w:color w:val="auto"/>
          <w:sz w:val="24"/>
          <w:szCs w:val="24"/>
        </w:rPr>
        <w:t xml:space="preserve">5 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puntos en cada una de las partes integrantes del examen final, tanto la teórica escrita como la prueba práctica.</w:t>
      </w:r>
    </w:p>
    <w:p w14:paraId="4BC107A1" w14:textId="77777777" w:rsidR="004C36DE" w:rsidRPr="00AF2DB0" w:rsidRDefault="004C36DE" w:rsidP="00AD56D4">
      <w:pPr>
        <w:pStyle w:val="Cuerpo"/>
        <w:spacing w:before="240" w:after="240" w:line="360" w:lineRule="auto"/>
        <w:ind w:left="567"/>
        <w:rPr>
          <w:rStyle w:val="Ninguno"/>
          <w:rFonts w:ascii="Arial" w:eastAsia="Arial" w:hAnsi="Arial" w:cs="Arial"/>
          <w:color w:val="auto"/>
          <w:lang w:val="es-ES"/>
        </w:rPr>
      </w:pPr>
      <w:r w:rsidRPr="3F02A90F">
        <w:rPr>
          <w:rStyle w:val="Ninguno"/>
          <w:rFonts w:ascii="Arial" w:hAnsi="Arial"/>
          <w:color w:val="auto"/>
          <w:lang w:val="es-ES"/>
        </w:rPr>
        <w:t>Así mismo, en el caso de estudiantes con una calificación final ponderada entre 3.1 y 4.9 puntos y que, además, no cumplan alguno de los criterios antes mencionados, obtendrán una nota final de 3 puntos.</w:t>
      </w:r>
    </w:p>
    <w:p w14:paraId="474E96DD" w14:textId="29950DF4" w:rsidR="0098529F" w:rsidRDefault="004C36DE" w:rsidP="00AD56D4">
      <w:pPr>
        <w:pStyle w:val="Cuerpo"/>
        <w:spacing w:before="240" w:after="240" w:line="360" w:lineRule="auto"/>
        <w:ind w:left="567"/>
        <w:rPr>
          <w:rStyle w:val="Ninguno"/>
          <w:rFonts w:ascii="Arial" w:hAnsi="Arial"/>
          <w:color w:val="auto"/>
        </w:rPr>
      </w:pPr>
      <w:r w:rsidRPr="00AF2DB0">
        <w:rPr>
          <w:rStyle w:val="Ninguno"/>
          <w:rFonts w:ascii="Arial" w:hAnsi="Arial"/>
          <w:color w:val="auto"/>
        </w:rPr>
        <w:t>Por su parte, los/las estudiantes que no hayan realizado NINGUNA actividad de evaluación serán calificados como “No Evaluados”.</w:t>
      </w:r>
    </w:p>
    <w:p w14:paraId="271CFEDF" w14:textId="746756E1" w:rsidR="004C36DE" w:rsidRPr="00AD56D4" w:rsidRDefault="004C36DE" w:rsidP="00AD56D4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</w:pPr>
      <w:r w:rsidRPr="00AD56D4"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  <w:t xml:space="preserve">B. </w:t>
      </w:r>
      <w:r w:rsidRPr="00AF2DB0">
        <w:rPr>
          <w:rStyle w:val="Ninguno"/>
          <w:rFonts w:ascii="Arial" w:hAnsi="Arial"/>
          <w:b/>
          <w:bCs/>
          <w:i/>
          <w:iCs/>
          <w:color w:val="auto"/>
          <w:sz w:val="24"/>
          <w:szCs w:val="24"/>
        </w:rPr>
        <w:t>Descripción de los elementos que integran el proceso de evaluación.</w:t>
      </w:r>
    </w:p>
    <w:p w14:paraId="77102DDE" w14:textId="77777777" w:rsidR="004C36DE" w:rsidRPr="00AF2DB0" w:rsidRDefault="004C36DE" w:rsidP="00AD56D4">
      <w:pPr>
        <w:pStyle w:val="Textosinformato"/>
        <w:spacing w:before="240" w:after="240" w:line="360" w:lineRule="auto"/>
        <w:ind w:firstLine="709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1. Evaluación continua.</w:t>
      </w:r>
    </w:p>
    <w:p w14:paraId="42BC88B9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Período de realización: A lo largo de todo el curso.</w:t>
      </w:r>
    </w:p>
    <w:p w14:paraId="55D5EA69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</w:p>
    <w:p w14:paraId="0A8EA9BF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Criterios de evaluación:</w:t>
      </w:r>
    </w:p>
    <w:p w14:paraId="4E32F5D2" w14:textId="77777777" w:rsidR="004C36DE" w:rsidRDefault="004C36DE" w:rsidP="004C36DE">
      <w:pPr>
        <w:pStyle w:val="Textosinformato"/>
        <w:tabs>
          <w:tab w:val="left" w:pos="1418"/>
        </w:tabs>
        <w:spacing w:line="360" w:lineRule="auto"/>
        <w:ind w:left="709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71E74CA5">
        <w:rPr>
          <w:rStyle w:val="Ninguno"/>
          <w:rFonts w:ascii="Arial" w:hAnsi="Arial"/>
          <w:color w:val="auto"/>
          <w:sz w:val="24"/>
          <w:szCs w:val="24"/>
        </w:rPr>
        <w:t>Integración de la materia durante el desarrollo de las actividades formativas presenciales. Éstas incluirán talleres y/o seminarios realizados a lo largo de todo el curso:</w:t>
      </w:r>
    </w:p>
    <w:p w14:paraId="5E4C29E2" w14:textId="099A84FC" w:rsidR="004C36DE" w:rsidRPr="004265CF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4265CF">
        <w:rPr>
          <w:rStyle w:val="Ninguno"/>
          <w:rFonts w:ascii="Arial" w:hAnsi="Arial"/>
          <w:color w:val="auto"/>
          <w:sz w:val="24"/>
          <w:szCs w:val="24"/>
        </w:rPr>
        <w:t>Integración de conocimientos de la materia y de la anatomía muscular y articular.</w:t>
      </w:r>
    </w:p>
    <w:p w14:paraId="2AEFAA21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Preparación y ejecución de la técnica.</w:t>
      </w:r>
    </w:p>
    <w:p w14:paraId="475E8476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Manejo del material.</w:t>
      </w:r>
    </w:p>
    <w:p w14:paraId="100C7FDB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Posición del modelo y alumno.</w:t>
      </w:r>
    </w:p>
    <w:p w14:paraId="4A91B7FE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lastRenderedPageBreak/>
        <w:t>Manejo e interacción con el modelo o paciente.</w:t>
      </w:r>
    </w:p>
    <w:p w14:paraId="534C7765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Razonamiento crítico.</w:t>
      </w:r>
    </w:p>
    <w:p w14:paraId="378D3BA7" w14:textId="77777777" w:rsidR="004C36DE" w:rsidRPr="00AF2DB0" w:rsidRDefault="004C36DE" w:rsidP="004265CF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oral.</w:t>
      </w:r>
    </w:p>
    <w:p w14:paraId="7D4D4EA3" w14:textId="77777777" w:rsidR="004C36DE" w:rsidRPr="00AF2DB0" w:rsidRDefault="004C36DE" w:rsidP="00AD56D4">
      <w:pPr>
        <w:pStyle w:val="Textosinformato"/>
        <w:tabs>
          <w:tab w:val="left" w:pos="1701"/>
        </w:tabs>
        <w:spacing w:before="240" w:line="360" w:lineRule="auto"/>
        <w:ind w:left="720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Realización de un diario de curso durante el segundo semestre, del cual se proporcionará más información cuando se inicie el curso y del que se va a valorar:</w:t>
      </w:r>
    </w:p>
    <w:p w14:paraId="19CECC69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síntesis.</w:t>
      </w:r>
    </w:p>
    <w:p w14:paraId="2D84A21A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escrita.</w:t>
      </w:r>
    </w:p>
    <w:p w14:paraId="544B7DA3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observación.</w:t>
      </w:r>
    </w:p>
    <w:p w14:paraId="6F1FA6E9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Continuidad y constancia en la cumplimentación del diario.</w:t>
      </w:r>
    </w:p>
    <w:p w14:paraId="2C532A89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0D93A735" w14:textId="77777777" w:rsidR="004C36DE" w:rsidRPr="00AF2DB0" w:rsidRDefault="004C36DE" w:rsidP="00AD56D4">
      <w:pPr>
        <w:pStyle w:val="Textosinformato"/>
        <w:numPr>
          <w:ilvl w:val="0"/>
          <w:numId w:val="24"/>
        </w:numPr>
        <w:spacing w:line="360" w:lineRule="auto"/>
        <w:ind w:left="1423" w:hanging="357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autocrítica.</w:t>
      </w:r>
    </w:p>
    <w:p w14:paraId="06527C7D" w14:textId="6F7E82E3" w:rsidR="007B7C00" w:rsidRPr="00551418" w:rsidRDefault="007B7C00" w:rsidP="00AD56D4">
      <w:pPr>
        <w:spacing w:before="240" w:line="360" w:lineRule="auto"/>
        <w:ind w:left="708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 xml:space="preserve">Así mismo, se tendrá en cuenta la </w:t>
      </w:r>
      <w:r w:rsidRPr="00551418">
        <w:rPr>
          <w:rFonts w:ascii="Arial" w:hAnsi="Arial" w:cs="Arial"/>
          <w:b/>
          <w:bCs/>
          <w:lang w:val="es-ES_tradnl" w:eastAsia="es-ES_tradnl"/>
        </w:rPr>
        <w:t>actitud del alumno/a</w:t>
      </w:r>
      <w:r w:rsidRPr="00551418">
        <w:rPr>
          <w:rFonts w:ascii="Arial" w:hAnsi="Arial" w:cs="Arial"/>
          <w:lang w:val="es-ES_tradnl" w:eastAsia="es-ES_tradnl"/>
        </w:rPr>
        <w:t xml:space="preserve"> durante el desarrollo de las actividades formativas presenciales en cuanto a los siguientes aspectos:</w:t>
      </w:r>
    </w:p>
    <w:p w14:paraId="257E73C5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sz w:val="22"/>
          <w:szCs w:val="22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Asistencia y puntualidad.</w:t>
      </w:r>
    </w:p>
    <w:p w14:paraId="7F2C146B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Respeto mostrado al equipo docente y a los compañeros de clase.</w:t>
      </w:r>
    </w:p>
    <w:p w14:paraId="5918547D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Cuidado de las instalaciones y el material.</w:t>
      </w:r>
    </w:p>
    <w:p w14:paraId="156E36EC" w14:textId="77777777" w:rsidR="007B7C00" w:rsidRPr="00551418" w:rsidRDefault="007B7C00" w:rsidP="007B7C00">
      <w:pPr>
        <w:numPr>
          <w:ilvl w:val="0"/>
          <w:numId w:val="28"/>
        </w:numPr>
        <w:spacing w:line="360" w:lineRule="auto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lang w:val="es-ES_tradnl" w:eastAsia="es-ES_tradnl"/>
        </w:rPr>
        <w:t>Correcta indumentaria e higiene.</w:t>
      </w:r>
    </w:p>
    <w:p w14:paraId="1D966CD4" w14:textId="65A113B9" w:rsidR="007B7C00" w:rsidRPr="00551418" w:rsidRDefault="007B7C00" w:rsidP="00AD56D4">
      <w:pPr>
        <w:spacing w:before="240" w:after="240" w:line="360" w:lineRule="auto"/>
        <w:ind w:left="709"/>
        <w:rPr>
          <w:rFonts w:ascii="Arial" w:hAnsi="Arial" w:cs="Arial"/>
          <w:lang w:val="es-ES_tradnl" w:eastAsia="es-ES_tradnl"/>
        </w:rPr>
      </w:pPr>
      <w:r w:rsidRPr="00551418">
        <w:rPr>
          <w:rFonts w:ascii="Arial" w:hAnsi="Arial" w:cs="Arial"/>
          <w:b/>
          <w:bCs/>
          <w:lang w:val="es-ES_tradnl" w:eastAsia="es-ES_tradnl"/>
        </w:rPr>
        <w:t>Importante:</w:t>
      </w:r>
      <w:r w:rsidRPr="00551418">
        <w:rPr>
          <w:rFonts w:ascii="Arial" w:hAnsi="Arial" w:cs="Arial"/>
        </w:rPr>
        <w:t xml:space="preserve"> El/la alumno/a que no alcance, al menos, un 90% de presencialidad, sin causa justificada a criterio de las profesoras</w:t>
      </w:r>
      <w:r w:rsidRPr="00551418">
        <w:rPr>
          <w:rFonts w:ascii="Arial" w:hAnsi="Arial" w:cs="Arial"/>
          <w:lang w:val="es-ES_tradnl" w:eastAsia="es-ES_tradnl"/>
        </w:rPr>
        <w:t>, así como el incumplimiento de alguno de los apartados referentes a la actitud antes indicados, será penalizado con un “0” en la evaluación continua.</w:t>
      </w:r>
    </w:p>
    <w:p w14:paraId="4922091C" w14:textId="77777777" w:rsidR="004C36DE" w:rsidRPr="00AF2DB0" w:rsidRDefault="004C36DE" w:rsidP="00AD56D4">
      <w:pPr>
        <w:spacing w:before="240" w:after="240" w:line="360" w:lineRule="auto"/>
        <w:rPr>
          <w:rStyle w:val="Ninguno"/>
          <w:rFonts w:ascii="Arial" w:eastAsia="Arial" w:hAnsi="Arial" w:cs="Arial"/>
        </w:rPr>
      </w:pPr>
      <w:r w:rsidRPr="71E74CA5">
        <w:rPr>
          <w:rStyle w:val="Ninguno"/>
          <w:rFonts w:ascii="Arial" w:hAnsi="Arial"/>
        </w:rPr>
        <w:t>2. Examen Final.</w:t>
      </w:r>
    </w:p>
    <w:p w14:paraId="39C45775" w14:textId="77777777" w:rsidR="004C36DE" w:rsidRPr="00AF2DB0" w:rsidRDefault="004C36DE" w:rsidP="00AD56D4">
      <w:pPr>
        <w:pStyle w:val="Textosinformato"/>
        <w:spacing w:before="240" w:line="360" w:lineRule="auto"/>
        <w:ind w:firstLine="709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 xml:space="preserve">Período de realización: </w:t>
      </w:r>
    </w:p>
    <w:p w14:paraId="3C5BE6A4" w14:textId="77777777" w:rsidR="004C36DE" w:rsidRPr="004265CF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Convocatoria ordinaria de exámenes.</w:t>
      </w:r>
    </w:p>
    <w:p w14:paraId="2CABF1D4" w14:textId="42DA3177" w:rsidR="00AD56D4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Convocatoria extraordinaria de exámenes: para los/las alumnos/as que no superen la Convocatoria ordinaria.</w:t>
      </w:r>
    </w:p>
    <w:p w14:paraId="47A8801E" w14:textId="77777777" w:rsidR="00AD56D4" w:rsidRDefault="00AD56D4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6A1B00E1" w14:textId="77777777" w:rsidR="004C36DE" w:rsidRPr="00AF2DB0" w:rsidRDefault="004C36DE" w:rsidP="00AD56D4">
      <w:pPr>
        <w:pStyle w:val="Textosinformato"/>
        <w:spacing w:before="240" w:line="360" w:lineRule="auto"/>
        <w:ind w:firstLine="709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lastRenderedPageBreak/>
        <w:t>Composición del examen:</w:t>
      </w:r>
    </w:p>
    <w:p w14:paraId="28FDA2BD" w14:textId="77777777" w:rsidR="004C36DE" w:rsidRPr="004265CF" w:rsidRDefault="004C36DE" w:rsidP="52561516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  <w:lang w:val="es-ES"/>
        </w:rPr>
      </w:pPr>
      <w:r w:rsidRPr="52561516">
        <w:rPr>
          <w:rStyle w:val="Ninguno"/>
          <w:rFonts w:ascii="Arial" w:hAnsi="Arial"/>
          <w:color w:val="auto"/>
          <w:sz w:val="24"/>
          <w:szCs w:val="24"/>
          <w:lang w:val="es-ES"/>
        </w:rPr>
        <w:t>Prueba práctica: 70% de la nota del examen. Esta prueba constará de la realización por parte del/la alumno/a, de una serie de aplicaciones terapéuticas, empleando los diferentes agentes físicos estudiados en la asignatura, así como la resolución verbal de cuestiones teóricas relacionadas con la materia.</w:t>
      </w:r>
    </w:p>
    <w:p w14:paraId="2558EED3" w14:textId="77777777" w:rsidR="004C36DE" w:rsidRPr="004265CF" w:rsidRDefault="004C36DE" w:rsidP="004265CF">
      <w:pPr>
        <w:pStyle w:val="Textosinformato"/>
        <w:numPr>
          <w:ilvl w:val="0"/>
          <w:numId w:val="24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Parte teórica escrita: </w:t>
      </w:r>
      <w:r>
        <w:rPr>
          <w:rStyle w:val="Ninguno"/>
          <w:rFonts w:ascii="Arial" w:hAnsi="Arial"/>
          <w:color w:val="auto"/>
          <w:sz w:val="24"/>
          <w:szCs w:val="24"/>
        </w:rPr>
        <w:t>3</w:t>
      </w:r>
      <w:r w:rsidRPr="00AF2DB0">
        <w:rPr>
          <w:rStyle w:val="Ninguno"/>
          <w:rFonts w:ascii="Arial" w:hAnsi="Arial"/>
          <w:color w:val="auto"/>
          <w:sz w:val="24"/>
          <w:szCs w:val="24"/>
        </w:rPr>
        <w:t>0% de la nota del examen. Se llevará a cabo mediante preguntas de respuesta corta.</w:t>
      </w:r>
    </w:p>
    <w:p w14:paraId="1D1C71ED" w14:textId="77777777" w:rsidR="004C36DE" w:rsidRPr="00AF2DB0" w:rsidRDefault="004C36DE" w:rsidP="00AD56D4">
      <w:pPr>
        <w:pStyle w:val="Textosinformato"/>
        <w:spacing w:before="240" w:line="360" w:lineRule="auto"/>
        <w:ind w:left="414" w:firstLine="295"/>
        <w:jc w:val="both"/>
        <w:rPr>
          <w:rStyle w:val="Ninguno"/>
          <w:rFonts w:ascii="Arial" w:eastAsia="Arial" w:hAnsi="Arial" w:cs="Arial"/>
          <w:color w:val="auto"/>
          <w:sz w:val="24"/>
          <w:szCs w:val="24"/>
          <w:u w:val="single"/>
        </w:rPr>
      </w:pPr>
      <w:r w:rsidRPr="00AF2DB0">
        <w:rPr>
          <w:rStyle w:val="Ninguno"/>
          <w:rFonts w:ascii="Arial" w:hAnsi="Arial"/>
          <w:color w:val="auto"/>
          <w:sz w:val="24"/>
          <w:szCs w:val="24"/>
          <w:u w:val="single"/>
        </w:rPr>
        <w:t>Criterios de evaluación:</w:t>
      </w:r>
    </w:p>
    <w:p w14:paraId="674B5C06" w14:textId="77777777" w:rsidR="004C36DE" w:rsidRPr="00AF2DB0" w:rsidRDefault="004C36DE" w:rsidP="004C36DE">
      <w:pPr>
        <w:pStyle w:val="Textosinformato"/>
        <w:spacing w:line="360" w:lineRule="auto"/>
        <w:ind w:firstLine="708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A. </w:t>
      </w: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Prueba práctica:</w:t>
      </w:r>
    </w:p>
    <w:p w14:paraId="51164498" w14:textId="229C7CAE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FDDF8D4">
        <w:rPr>
          <w:rStyle w:val="Ninguno"/>
          <w:rFonts w:ascii="Arial" w:hAnsi="Arial"/>
          <w:color w:val="auto"/>
          <w:sz w:val="24"/>
          <w:szCs w:val="24"/>
        </w:rPr>
        <w:t>Conocimiento de la materia de la asignatura y de la anatomía muscular y articular.</w:t>
      </w:r>
    </w:p>
    <w:p w14:paraId="5E526311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19AF79F1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Estructuración en la exposición.</w:t>
      </w:r>
    </w:p>
    <w:p w14:paraId="7BE5C234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oral.</w:t>
      </w:r>
    </w:p>
    <w:p w14:paraId="385832D0" w14:textId="77777777" w:rsidR="004C36DE" w:rsidRPr="00CD49A6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Posición del modelo y alumno.</w:t>
      </w:r>
    </w:p>
    <w:p w14:paraId="2AA21B06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Preparación y ejecución de la técnica.</w:t>
      </w:r>
    </w:p>
    <w:p w14:paraId="27F37745" w14:textId="77777777" w:rsidR="004C36DE" w:rsidRPr="00AF2DB0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Tiempo empleado en la ejecución.</w:t>
      </w:r>
    </w:p>
    <w:p w14:paraId="42334D7C" w14:textId="77777777" w:rsidR="004C36DE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Manejo e interacción con el modelo o paciente.</w:t>
      </w:r>
    </w:p>
    <w:p w14:paraId="45306976" w14:textId="77777777" w:rsidR="004C36DE" w:rsidRPr="0048279B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48279B">
        <w:rPr>
          <w:rStyle w:val="Ninguno"/>
          <w:rFonts w:ascii="Arial" w:hAnsi="Arial"/>
          <w:color w:val="auto"/>
          <w:sz w:val="24"/>
          <w:szCs w:val="24"/>
        </w:rPr>
        <w:t>Uso de indumentaria adecuada: A los estudiantes que no acudan al examen con el uniforme clínico, no se les permitirá realizar la prueba práctica.</w:t>
      </w:r>
    </w:p>
    <w:p w14:paraId="0AA42F72" w14:textId="77777777" w:rsidR="004C36DE" w:rsidRPr="00AF2DB0" w:rsidRDefault="004C36DE" w:rsidP="00AD56D4">
      <w:pPr>
        <w:pStyle w:val="Textosinformato"/>
        <w:spacing w:before="240" w:line="360" w:lineRule="auto"/>
        <w:ind w:firstLine="709"/>
        <w:jc w:val="both"/>
        <w:rPr>
          <w:rStyle w:val="Ninguno"/>
          <w:rFonts w:ascii="Arial" w:eastAsia="Arial" w:hAnsi="Arial" w:cs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 xml:space="preserve">B. </w:t>
      </w:r>
      <w:r w:rsidRPr="00AF2DB0">
        <w:rPr>
          <w:rStyle w:val="Ninguno"/>
          <w:rFonts w:ascii="Arial" w:hAnsi="Arial"/>
          <w:i/>
          <w:iCs/>
          <w:color w:val="auto"/>
          <w:sz w:val="24"/>
          <w:szCs w:val="24"/>
        </w:rPr>
        <w:t>Prueba teórica escrita:</w:t>
      </w:r>
    </w:p>
    <w:p w14:paraId="57BCDE83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Conocimiento de la materia.</w:t>
      </w:r>
    </w:p>
    <w:p w14:paraId="03B126FA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Integración de conocimientos.</w:t>
      </w:r>
    </w:p>
    <w:p w14:paraId="3E310110" w14:textId="77777777" w:rsidR="004C36DE" w:rsidRPr="004265CF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Capacidad de síntesis.</w:t>
      </w:r>
    </w:p>
    <w:p w14:paraId="79029E26" w14:textId="29A7A86E" w:rsidR="00AD56D4" w:rsidRDefault="004C36DE" w:rsidP="004265CF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AF2DB0">
        <w:rPr>
          <w:rStyle w:val="Ninguno"/>
          <w:rFonts w:ascii="Arial" w:hAnsi="Arial"/>
          <w:color w:val="auto"/>
          <w:sz w:val="24"/>
          <w:szCs w:val="24"/>
        </w:rPr>
        <w:t>Comunicación escrita.</w:t>
      </w:r>
    </w:p>
    <w:p w14:paraId="1FF55A81" w14:textId="77777777" w:rsidR="00AD56D4" w:rsidRDefault="00AD56D4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tbl>
      <w:tblPr>
        <w:tblpPr w:leftFromText="141" w:rightFromText="141" w:vertAnchor="text" w:horzAnchor="margin" w:tblpXSpec="center" w:tblpY="24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410"/>
        <w:gridCol w:w="2557"/>
      </w:tblGrid>
      <w:tr w:rsidR="004265CF" w:rsidRPr="004265CF" w14:paraId="713DC6BB" w14:textId="77777777" w:rsidTr="00AD56D4">
        <w:trPr>
          <w:trHeight w:val="558"/>
        </w:trPr>
        <w:tc>
          <w:tcPr>
            <w:tcW w:w="9640" w:type="dxa"/>
            <w:gridSpan w:val="3"/>
            <w:shd w:val="clear" w:color="auto" w:fill="C5E0B3" w:themeFill="accent6" w:themeFillTint="66"/>
            <w:vAlign w:val="center"/>
          </w:tcPr>
          <w:p w14:paraId="07A21CF6" w14:textId="77777777" w:rsidR="004C36DE" w:rsidRPr="004265CF" w:rsidRDefault="004C36DE" w:rsidP="00AD56D4">
            <w:pPr>
              <w:jc w:val="center"/>
              <w:rPr>
                <w:rFonts w:ascii="Arial" w:hAnsi="Arial" w:cs="Arial"/>
                <w:b/>
              </w:rPr>
            </w:pPr>
            <w:r w:rsidRPr="004265CF">
              <w:rPr>
                <w:rFonts w:ascii="Arial" w:hAnsi="Arial" w:cs="Arial"/>
                <w:b/>
              </w:rPr>
              <w:lastRenderedPageBreak/>
              <w:t>Calificación final</w:t>
            </w:r>
          </w:p>
        </w:tc>
      </w:tr>
      <w:tr w:rsidR="004265CF" w:rsidRPr="004265CF" w14:paraId="4151C653" w14:textId="77777777" w:rsidTr="00AD56D4">
        <w:trPr>
          <w:trHeight w:val="220"/>
        </w:trPr>
        <w:tc>
          <w:tcPr>
            <w:tcW w:w="4673" w:type="dxa"/>
            <w:vMerge w:val="restart"/>
            <w:vAlign w:val="center"/>
          </w:tcPr>
          <w:p w14:paraId="69FDEB11" w14:textId="768DB483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  <w:u w:val="single"/>
              </w:rPr>
              <w:t>Evaluación continua</w:t>
            </w:r>
            <w:r w:rsidRPr="004265CF">
              <w:rPr>
                <w:rFonts w:ascii="Arial" w:hAnsi="Arial" w:cs="Arial"/>
              </w:rPr>
              <w:t>: 35%</w:t>
            </w:r>
          </w:p>
        </w:tc>
        <w:tc>
          <w:tcPr>
            <w:tcW w:w="4967" w:type="dxa"/>
            <w:gridSpan w:val="2"/>
            <w:vAlign w:val="center"/>
          </w:tcPr>
          <w:p w14:paraId="4D2FE42F" w14:textId="2B648F4C" w:rsidR="004C36DE" w:rsidRPr="004265CF" w:rsidRDefault="004C36DE" w:rsidP="00AD56D4">
            <w:pPr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  <w:u w:val="single"/>
              </w:rPr>
              <w:t>Examen final</w:t>
            </w:r>
            <w:r w:rsidRPr="004265CF">
              <w:rPr>
                <w:rFonts w:ascii="Arial" w:hAnsi="Arial" w:cs="Arial"/>
              </w:rPr>
              <w:t>: 65%</w:t>
            </w:r>
          </w:p>
        </w:tc>
      </w:tr>
      <w:tr w:rsidR="004265CF" w:rsidRPr="004265CF" w14:paraId="0C2092D3" w14:textId="77777777" w:rsidTr="00AD56D4">
        <w:trPr>
          <w:trHeight w:val="220"/>
        </w:trPr>
        <w:tc>
          <w:tcPr>
            <w:tcW w:w="4673" w:type="dxa"/>
            <w:vMerge/>
            <w:vAlign w:val="center"/>
          </w:tcPr>
          <w:p w14:paraId="79324387" w14:textId="77777777" w:rsidR="004C36DE" w:rsidRPr="004265CF" w:rsidRDefault="004C36DE" w:rsidP="00BC280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14:paraId="18558908" w14:textId="77777777" w:rsidR="004C36DE" w:rsidRPr="004265CF" w:rsidRDefault="004C36DE" w:rsidP="00AD56D4">
            <w:pPr>
              <w:ind w:left="-182" w:right="-193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Prueba escrita: 30%</w:t>
            </w:r>
          </w:p>
          <w:p w14:paraId="2476BC78" w14:textId="77777777" w:rsidR="004C36DE" w:rsidRPr="004265CF" w:rsidRDefault="004C36DE" w:rsidP="00AD56D4">
            <w:pPr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(&lt; 5 no supera)</w:t>
            </w:r>
          </w:p>
        </w:tc>
        <w:tc>
          <w:tcPr>
            <w:tcW w:w="2557" w:type="dxa"/>
            <w:vAlign w:val="center"/>
          </w:tcPr>
          <w:p w14:paraId="7A2902C9" w14:textId="77777777" w:rsidR="004C36DE" w:rsidRPr="004265CF" w:rsidRDefault="004C36DE" w:rsidP="00AD56D4">
            <w:pPr>
              <w:ind w:left="-164" w:right="-171"/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Prueba práctica: 70%</w:t>
            </w:r>
          </w:p>
          <w:p w14:paraId="125CC5E5" w14:textId="77777777" w:rsidR="004C36DE" w:rsidRPr="004265CF" w:rsidRDefault="004C36DE" w:rsidP="00AD56D4">
            <w:pPr>
              <w:jc w:val="center"/>
              <w:rPr>
                <w:rFonts w:ascii="Arial" w:hAnsi="Arial" w:cs="Arial"/>
              </w:rPr>
            </w:pPr>
            <w:r w:rsidRPr="004265CF">
              <w:rPr>
                <w:rFonts w:ascii="Arial" w:hAnsi="Arial" w:cs="Arial"/>
              </w:rPr>
              <w:t>(&lt; 5 no supera)</w:t>
            </w:r>
          </w:p>
        </w:tc>
      </w:tr>
      <w:tr w:rsidR="004265CF" w:rsidRPr="004265CF" w14:paraId="6B7C29DE" w14:textId="77777777" w:rsidTr="00AD56D4">
        <w:trPr>
          <w:trHeight w:val="220"/>
        </w:trPr>
        <w:tc>
          <w:tcPr>
            <w:tcW w:w="4673" w:type="dxa"/>
          </w:tcPr>
          <w:p w14:paraId="58AD57B5" w14:textId="468C4E10" w:rsidR="004C36DE" w:rsidRPr="004265CF" w:rsidRDefault="004C36DE" w:rsidP="00BC2802">
            <w:pPr>
              <w:spacing w:before="60" w:after="60"/>
              <w:rPr>
                <w:rFonts w:ascii="Arial" w:eastAsia="Arial" w:hAnsi="Arial" w:cs="Arial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 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 xml:space="preserve">Ordinaria (&lt; 5): 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>No supera</w:t>
            </w:r>
          </w:p>
          <w:p w14:paraId="0D0A974B" w14:textId="05668BF5" w:rsidR="004C36DE" w:rsidRPr="004265CF" w:rsidRDefault="004C36DE" w:rsidP="00BC2802">
            <w:pPr>
              <w:spacing w:before="80" w:after="80"/>
              <w:rPr>
                <w:rFonts w:ascii="Arial" w:hAnsi="Arial" w:cs="Aria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</w:t>
            </w:r>
            <w:r w:rsidR="00551418">
              <w:rPr>
                <w:rFonts w:ascii="Arial" w:hAnsi="Arial" w:cs="Arial Unicode MS"/>
                <w:u w:color="000000"/>
                <w:lang w:val="es-ES_tradnl"/>
              </w:rPr>
              <w:t xml:space="preserve"> </w:t>
            </w:r>
            <w:r w:rsidRPr="004265CF">
              <w:rPr>
                <w:rFonts w:ascii="Arial" w:hAnsi="Arial" w:cs="Arial Unicode MS"/>
                <w:u w:color="000000"/>
                <w:lang w:val="es-ES_tradnl"/>
              </w:rPr>
              <w:t>Extraordinaria: Obtenida durante el curso.</w:t>
            </w:r>
          </w:p>
        </w:tc>
        <w:tc>
          <w:tcPr>
            <w:tcW w:w="4967" w:type="dxa"/>
            <w:gridSpan w:val="2"/>
            <w:vAlign w:val="center"/>
          </w:tcPr>
          <w:p w14:paraId="6A5AD83C" w14:textId="77777777" w:rsidR="004C36DE" w:rsidRPr="004265CF" w:rsidRDefault="004C36DE" w:rsidP="00AD56D4">
            <w:pPr>
              <w:jc w:val="center"/>
              <w:rPr>
                <w:rFonts w:ascii="Arial" w:hAnsi="Arial" w:cs="Arial Unicode MS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  Ordinaria (&lt; 5): No supera.</w:t>
            </w:r>
          </w:p>
          <w:p w14:paraId="3A265448" w14:textId="77777777" w:rsidR="004C36DE" w:rsidRPr="004265CF" w:rsidRDefault="004C36DE" w:rsidP="00AD56D4">
            <w:pPr>
              <w:jc w:val="center"/>
              <w:rPr>
                <w:rFonts w:ascii="Arial" w:eastAsia="Arial" w:hAnsi="Arial" w:cs="Arial"/>
                <w:u w:color="000000"/>
                <w:lang w:val="es-ES_tradnl"/>
              </w:rPr>
            </w:pPr>
            <w:r w:rsidRPr="004265CF">
              <w:rPr>
                <w:rFonts w:ascii="Arial" w:hAnsi="Arial" w:cs="Arial Unicode MS"/>
                <w:u w:color="000000"/>
                <w:lang w:val="es-ES_tradnl"/>
              </w:rPr>
              <w:t>-  Extraordinaria (&lt; 5): No supera.</w:t>
            </w:r>
          </w:p>
        </w:tc>
      </w:tr>
    </w:tbl>
    <w:p w14:paraId="57E6BDAC" w14:textId="1E12797A" w:rsidR="00D5454C" w:rsidRDefault="00D5454C" w:rsidP="00AD56D4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3" w:name="_Toc162953742"/>
      <w:bookmarkStart w:id="54" w:name="_Toc162956426"/>
      <w:bookmarkStart w:id="55" w:name="_Toc162960248"/>
      <w:bookmarkStart w:id="56" w:name="_Toc229055802"/>
      <w:r>
        <w:rPr>
          <w:rStyle w:val="Ninguno"/>
          <w:rFonts w:ascii="Arial" w:hAnsi="Arial"/>
          <w:b/>
          <w:bCs/>
          <w:color w:val="auto"/>
          <w:sz w:val="24"/>
          <w:szCs w:val="24"/>
        </w:rPr>
        <w:t>CRONOGRAMA ORIENTATIVO</w:t>
      </w:r>
      <w:bookmarkEnd w:id="56"/>
    </w:p>
    <w:p w14:paraId="6BEB5F1D" w14:textId="77777777" w:rsidR="004265CF" w:rsidRPr="000A1BDD" w:rsidRDefault="004265CF" w:rsidP="000A1BDD">
      <w:pPr>
        <w:pStyle w:val="Textosinformato"/>
        <w:numPr>
          <w:ilvl w:val="0"/>
          <w:numId w:val="27"/>
        </w:numPr>
        <w:spacing w:before="240" w:after="240" w:line="360" w:lineRule="auto"/>
        <w:ind w:left="567" w:hanging="283"/>
        <w:jc w:val="both"/>
        <w:rPr>
          <w:rStyle w:val="Ninguno"/>
        </w:rPr>
      </w:pPr>
      <w:r w:rsidRPr="00551418">
        <w:rPr>
          <w:rStyle w:val="Ninguno"/>
          <w:rFonts w:ascii="Arial" w:hAnsi="Arial"/>
          <w:b/>
          <w:bCs/>
          <w:color w:val="auto"/>
          <w:sz w:val="24"/>
          <w:szCs w:val="24"/>
        </w:rPr>
        <w:t xml:space="preserve">Masoterapia, Hidroterapia, Climatoterapia y Helioterapia: 28 semanas y 1 de evaluación. </w:t>
      </w:r>
    </w:p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518"/>
        <w:gridCol w:w="3930"/>
        <w:gridCol w:w="1747"/>
        <w:gridCol w:w="1865"/>
      </w:tblGrid>
      <w:tr w:rsidR="004265CF" w:rsidRPr="004265CF" w14:paraId="7FE41DD4" w14:textId="77777777" w:rsidTr="00AD56D4">
        <w:trPr>
          <w:trHeight w:val="742"/>
          <w:tblHeader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0BDC0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C65E3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D87F5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5C1AF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4265CF" w:rsidRPr="004265CF" w14:paraId="231B1635" w14:textId="77777777" w:rsidTr="004265CF">
        <w:tblPrEx>
          <w:shd w:val="clear" w:color="auto" w:fill="CED7E7"/>
        </w:tblPrEx>
        <w:trPr>
          <w:trHeight w:val="60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9444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1-13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C3D5E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I: Temas 1, 2, 3, 4 y 5.</w:t>
            </w:r>
          </w:p>
          <w:p w14:paraId="48EB0B3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Seminarios/Talleres I, II y III.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98B6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20 h</w:t>
            </w:r>
          </w:p>
          <w:p w14:paraId="7B04D8A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5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7BB5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13 h 50 m</w:t>
            </w:r>
          </w:p>
          <w:p w14:paraId="51D9944C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 30 m</w:t>
            </w:r>
          </w:p>
        </w:tc>
      </w:tr>
      <w:tr w:rsidR="004265CF" w:rsidRPr="004265CF" w14:paraId="3840056D" w14:textId="77777777" w:rsidTr="004265CF">
        <w:tblPrEx>
          <w:shd w:val="clear" w:color="auto" w:fill="CED7E7"/>
        </w:tblPrEx>
        <w:trPr>
          <w:trHeight w:val="37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FA6A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13-14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2AE1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1E30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ECBE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</w:tr>
      <w:tr w:rsidR="004265CF" w:rsidRPr="004265CF" w14:paraId="5087491C" w14:textId="77777777" w:rsidTr="004265CF">
        <w:tblPrEx>
          <w:shd w:val="clear" w:color="auto" w:fill="CED7E7"/>
        </w:tblPrEx>
        <w:trPr>
          <w:trHeight w:val="56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CF12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12-14,16,17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C4BBE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Tutoría Programada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2AB6A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6D0DB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40 m</w:t>
            </w:r>
          </w:p>
        </w:tc>
      </w:tr>
      <w:tr w:rsidR="004265CF" w:rsidRPr="004265CF" w14:paraId="2A6930D5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C923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16- 19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1EFB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III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53DA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A2BA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</w:tr>
      <w:tr w:rsidR="004265CF" w:rsidRPr="004265CF" w14:paraId="43251D76" w14:textId="77777777" w:rsidTr="004265CF">
        <w:tblPrEx>
          <w:shd w:val="clear" w:color="auto" w:fill="CED7E7"/>
        </w:tblPrEx>
        <w:trPr>
          <w:trHeight w:val="602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337B1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20-29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C52BF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I: Temas 6, 7 y 8.</w:t>
            </w:r>
          </w:p>
          <w:p w14:paraId="3EFF543C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Seminarios/Talleres IV y V 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F5C6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6 h</w:t>
            </w:r>
          </w:p>
          <w:p w14:paraId="53980C9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7F9C4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 h</w:t>
            </w:r>
          </w:p>
          <w:p w14:paraId="17A57FD0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</w:tr>
      <w:tr w:rsidR="004265CF" w:rsidRPr="004265CF" w14:paraId="26905052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81BFA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30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5ECB5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Evaluación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6C00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 h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0FEEC" w14:textId="77777777" w:rsidR="004265CF" w:rsidRPr="004265CF" w:rsidRDefault="004265CF" w:rsidP="00BC2802">
            <w:pPr>
              <w:rPr>
                <w:sz w:val="24"/>
                <w:lang w:val="es-ES_tradnl"/>
              </w:rPr>
            </w:pPr>
          </w:p>
        </w:tc>
      </w:tr>
    </w:tbl>
    <w:p w14:paraId="15364D01" w14:textId="77777777" w:rsidR="004265CF" w:rsidRPr="00551418" w:rsidRDefault="004265CF" w:rsidP="000A1BDD">
      <w:pPr>
        <w:pStyle w:val="Textosinformato"/>
        <w:numPr>
          <w:ilvl w:val="0"/>
          <w:numId w:val="27"/>
        </w:numPr>
        <w:spacing w:before="240" w:after="240" w:line="360" w:lineRule="auto"/>
        <w:ind w:left="567" w:hanging="283"/>
        <w:jc w:val="both"/>
        <w:rPr>
          <w:rFonts w:ascii="Arial" w:hAnsi="Arial"/>
          <w:b/>
          <w:bCs/>
          <w:color w:val="auto"/>
          <w:sz w:val="24"/>
          <w:szCs w:val="24"/>
        </w:rPr>
      </w:pPr>
      <w:r w:rsidRPr="00551418">
        <w:rPr>
          <w:rStyle w:val="Ninguno"/>
          <w:rFonts w:ascii="Arial" w:hAnsi="Arial"/>
          <w:b/>
          <w:bCs/>
          <w:color w:val="auto"/>
          <w:sz w:val="24"/>
          <w:szCs w:val="24"/>
        </w:rPr>
        <w:t>Cinesiterapia Instrumental: 14 semanas y 1 de evaluación.</w:t>
      </w:r>
    </w:p>
    <w:tbl>
      <w:tblPr>
        <w:tblStyle w:val="NormalTable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82"/>
        <w:gridCol w:w="4001"/>
        <w:gridCol w:w="1778"/>
        <w:gridCol w:w="1799"/>
      </w:tblGrid>
      <w:tr w:rsidR="004265CF" w:rsidRPr="004265CF" w14:paraId="01357E4F" w14:textId="77777777" w:rsidTr="004265CF">
        <w:trPr>
          <w:trHeight w:val="562"/>
          <w:tblHeader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C4E9C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05E4F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Contenido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ED9E9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A97FD" w14:textId="77777777" w:rsidR="004265CF" w:rsidRPr="004265CF" w:rsidRDefault="004265CF" w:rsidP="00BC2802">
            <w:pPr>
              <w:pStyle w:val="Cuerpo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4265CF" w:rsidRPr="004265CF" w14:paraId="6479756D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B556B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16-29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8D6F9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UD IV y Talleres I y II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BB91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42 h 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88EC2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 xml:space="preserve">29h 20 m </w:t>
            </w:r>
          </w:p>
        </w:tc>
      </w:tr>
      <w:tr w:rsidR="004265CF" w:rsidRPr="004265CF" w14:paraId="1CE62216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AC55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21-25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18648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Tutoría Programada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92C4F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1 h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5965D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40 m</w:t>
            </w:r>
          </w:p>
        </w:tc>
      </w:tr>
      <w:tr w:rsidR="004265CF" w:rsidRPr="004265CF" w14:paraId="59C4D400" w14:textId="77777777" w:rsidTr="004265CF">
        <w:tblPrEx>
          <w:shd w:val="clear" w:color="auto" w:fill="CED7E7"/>
        </w:tblPrEx>
        <w:trPr>
          <w:trHeight w:val="365"/>
          <w:jc w:val="center"/>
        </w:trPr>
        <w:tc>
          <w:tcPr>
            <w:tcW w:w="8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67797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30</w:t>
            </w:r>
          </w:p>
        </w:tc>
        <w:tc>
          <w:tcPr>
            <w:tcW w:w="22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6AE47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Evaluación</w:t>
            </w:r>
          </w:p>
        </w:tc>
        <w:tc>
          <w:tcPr>
            <w:tcW w:w="9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8AC23" w14:textId="77777777" w:rsidR="004265CF" w:rsidRPr="004265CF" w:rsidRDefault="004265CF" w:rsidP="00BC2802">
            <w:pPr>
              <w:pStyle w:val="Cuerpo"/>
              <w:spacing w:before="40" w:after="40"/>
              <w:jc w:val="center"/>
              <w:rPr>
                <w:color w:val="auto"/>
                <w:sz w:val="24"/>
              </w:rPr>
            </w:pPr>
            <w:r w:rsidRPr="004265CF">
              <w:rPr>
                <w:rStyle w:val="Ninguno"/>
                <w:rFonts w:ascii="Arial" w:hAnsi="Arial"/>
                <w:color w:val="auto"/>
                <w:sz w:val="24"/>
              </w:rPr>
              <w:t>3 h</w:t>
            </w:r>
          </w:p>
        </w:tc>
        <w:tc>
          <w:tcPr>
            <w:tcW w:w="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0AC75" w14:textId="77777777" w:rsidR="004265CF" w:rsidRPr="004265CF" w:rsidRDefault="004265CF" w:rsidP="00BC2802">
            <w:pPr>
              <w:rPr>
                <w:sz w:val="24"/>
                <w:lang w:val="es-ES_tradnl"/>
              </w:rPr>
            </w:pPr>
          </w:p>
        </w:tc>
      </w:tr>
    </w:tbl>
    <w:p w14:paraId="6F05F97C" w14:textId="77777777" w:rsidR="004265CF" w:rsidRPr="00AF2DB0" w:rsidRDefault="004265CF" w:rsidP="0098529F">
      <w:pPr>
        <w:pStyle w:val="Textosinformato"/>
        <w:spacing w:line="360" w:lineRule="auto"/>
        <w:jc w:val="both"/>
        <w:rPr>
          <w:color w:val="auto"/>
        </w:rPr>
      </w:pPr>
    </w:p>
    <w:bookmarkEnd w:id="53"/>
    <w:bookmarkEnd w:id="54"/>
    <w:bookmarkEnd w:id="55"/>
    <w:sectPr w:rsidR="004265CF" w:rsidRPr="00AF2DB0" w:rsidSect="00576E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3E081" w14:textId="77777777" w:rsidR="0001410A" w:rsidRDefault="0001410A" w:rsidP="00E453DC">
      <w:r>
        <w:separator/>
      </w:r>
    </w:p>
  </w:endnote>
  <w:endnote w:type="continuationSeparator" w:id="0">
    <w:p w14:paraId="556CDEAA" w14:textId="77777777" w:rsidR="0001410A" w:rsidRDefault="0001410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DA097" w14:textId="77777777" w:rsidR="0001410A" w:rsidRDefault="0001410A" w:rsidP="00E453DC">
      <w:r>
        <w:separator/>
      </w:r>
    </w:p>
  </w:footnote>
  <w:footnote w:type="continuationSeparator" w:id="0">
    <w:p w14:paraId="0226FC4B" w14:textId="77777777" w:rsidR="0001410A" w:rsidRDefault="0001410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90B96" w14:textId="77777777" w:rsidR="000D0CFC" w:rsidRDefault="000D0CFC" w:rsidP="000D0CFC">
    <w:pPr>
      <w:pStyle w:val="Encabezado"/>
    </w:pPr>
    <w:r>
      <w:rPr>
        <w:noProof/>
      </w:rPr>
      <w:drawing>
        <wp:inline distT="0" distB="0" distL="0" distR="0" wp14:anchorId="4ACE60E5" wp14:editId="6A67FE24">
          <wp:extent cx="5759450" cy="543560"/>
          <wp:effectExtent l="0" t="0" r="0" b="8890"/>
          <wp:docPr id="2143871363" name="Imagen 2143871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6D6B" w14:textId="77777777" w:rsidR="000D0CFC" w:rsidRDefault="000D0CFC" w:rsidP="000D0CFC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D8253C6" wp14:editId="4BD4ABB8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C651D" w14:textId="77777777" w:rsidR="000D0CFC" w:rsidRPr="00DF62C0" w:rsidRDefault="000D0CFC" w:rsidP="000D0CF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20AFF4D6" w14:textId="77777777" w:rsidR="000D0CFC" w:rsidRPr="00DF62C0" w:rsidRDefault="000D0CFC" w:rsidP="000D0CFC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8253C6" id="Grupo 1" o:spid="_x0000_s1027" style="position:absolute;left:0;text-align:left;margin-left:71.1pt;margin-top:33.8pt;width:453.1pt;height:42.45pt;z-index:251658242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WutUg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xAAAAAFJnaHRs&#10;b25nAAAH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f8AAAABAAAAoAAAAA8AAAHgAAAcIAAABeMAGAAB/9j/7QAMQWRvYmVfQ00AAv/u&#10;AA5BZG9iZQBkgAAAAAH/2wCEAAwICAgJCAwJCQwRCwoLERUPDAwPFRgTExUTExgRDAwMDAwMEQwM&#10;DAwMDAwMDAwMDAwMDAwMDAwMDAwMDAwMDAwBDQsLDQ4NEA4OEBQODg4UFA4ODg4UEQwMDAwMEREM&#10;DAwMDAwRDAwMDAwMDAwMDAwMDAwMDAwMDAwMDAwMDAwMDP/AABEIAA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A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OVAd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T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V5UB1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70AC651D" w14:textId="77777777" w:rsidR="000D0CFC" w:rsidRPr="00DF62C0" w:rsidRDefault="000D0CFC" w:rsidP="000D0CF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20AFF4D6" w14:textId="77777777" w:rsidR="000D0CFC" w:rsidRPr="00DF62C0" w:rsidRDefault="000D0CFC" w:rsidP="000D0CFC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63C4F849" w14:textId="77777777" w:rsidR="00A8142E" w:rsidRDefault="00A8142E" w:rsidP="00A8142E">
    <w:pPr>
      <w:pStyle w:val="Encabezado"/>
    </w:pPr>
  </w:p>
  <w:p w14:paraId="1676049B" w14:textId="77777777" w:rsidR="00A8142E" w:rsidRDefault="00A8142E" w:rsidP="00A8142E">
    <w:pPr>
      <w:pStyle w:val="Encabezado"/>
    </w:pPr>
  </w:p>
  <w:p w14:paraId="489B59FE" w14:textId="41799741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4A26A2C8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09C802E0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551418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="00551418"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8239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" stroked="f" strokecolor="#7f7f7f">
              <v:textbox style="layout-flow:vertical;mso-layout-flow-alt:bottom-to-top">
                <w:txbxContent>
                  <w:p w14:paraId="52C3E390" w14:textId="09C802E0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551418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="00551418"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mspyxgIS9xFXZ" int2:id="1xjdTZmZ">
      <int2:state int2:value="Rejected" int2:type="AugLoop_Text_Critique"/>
    </int2:textHash>
    <int2:textHash int2:hashCode="mqikyQBOTlFHC+" int2:id="CwzUBaPH">
      <int2:state int2:value="Rejected" int2:type="AugLoop_Text_Critique"/>
    </int2:textHash>
    <int2:textHash int2:hashCode="wcg62vMTD9Dq6k" int2:id="EIMA24Mp">
      <int2:state int2:value="Rejected" int2:type="AugLoop_Text_Critique"/>
    </int2:textHash>
    <int2:textHash int2:hashCode="UnFo2m8VAD9tG4" int2:id="KTx99GCd">
      <int2:state int2:value="Rejected" int2:type="AugLoop_Text_Critique"/>
    </int2:textHash>
    <int2:textHash int2:hashCode="c2E31M0Lma9HiB" int2:id="bnsh9j15">
      <int2:state int2:value="Rejected" int2:type="AugLoop_Text_Critique"/>
    </int2:textHash>
    <int2:textHash int2:hashCode="C10dz0hnCux/qj" int2:id="tl1cNQde">
      <int2:state int2:value="Rejected" int2:type="AugLoop_Text_Critique"/>
    </int2:textHash>
    <int2:textHash int2:hashCode="AkKO7LAArVquGG" int2:id="yHAYgDp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91F1B"/>
    <w:multiLevelType w:val="hybridMultilevel"/>
    <w:tmpl w:val="C21887D8"/>
    <w:numStyleLink w:val="Estiloimportado9"/>
  </w:abstractNum>
  <w:abstractNum w:abstractNumId="1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F4021FF"/>
    <w:multiLevelType w:val="hybridMultilevel"/>
    <w:tmpl w:val="74D8205C"/>
    <w:numStyleLink w:val="Estiloimportado5"/>
  </w:abstractNum>
  <w:abstractNum w:abstractNumId="5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04104E2"/>
    <w:multiLevelType w:val="hybridMultilevel"/>
    <w:tmpl w:val="EC9A5E1E"/>
    <w:numStyleLink w:val="Estiloimportado6"/>
  </w:abstractNum>
  <w:abstractNum w:abstractNumId="7" w15:restartNumberingAfterBreak="0">
    <w:nsid w:val="24C96679"/>
    <w:multiLevelType w:val="hybridMultilevel"/>
    <w:tmpl w:val="0820F38E"/>
    <w:lvl w:ilvl="0" w:tplc="C9F6642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2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9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6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3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8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5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2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C9441A7"/>
    <w:multiLevelType w:val="hybridMultilevel"/>
    <w:tmpl w:val="E534B6CC"/>
    <w:numStyleLink w:val="Estiloimportado1"/>
  </w:abstractNum>
  <w:abstractNum w:abstractNumId="11" w15:restartNumberingAfterBreak="0">
    <w:nsid w:val="4B3F62A2"/>
    <w:multiLevelType w:val="hybridMultilevel"/>
    <w:tmpl w:val="74A8D70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E1115E0"/>
    <w:multiLevelType w:val="hybridMultilevel"/>
    <w:tmpl w:val="D72C471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FA369F4"/>
    <w:multiLevelType w:val="hybridMultilevel"/>
    <w:tmpl w:val="455C2D80"/>
    <w:numStyleLink w:val="Estiloimportado3"/>
  </w:abstractNum>
  <w:abstractNum w:abstractNumId="14" w15:restartNumberingAfterBreak="0">
    <w:nsid w:val="534E1E8F"/>
    <w:multiLevelType w:val="hybridMultilevel"/>
    <w:tmpl w:val="71C87210"/>
    <w:numStyleLink w:val="Estiloimportado2"/>
  </w:abstractNum>
  <w:abstractNum w:abstractNumId="15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78F4956"/>
    <w:multiLevelType w:val="hybridMultilevel"/>
    <w:tmpl w:val="414C5B7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91184A"/>
    <w:multiLevelType w:val="hybridMultilevel"/>
    <w:tmpl w:val="5C74317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315A15"/>
    <w:multiLevelType w:val="hybridMultilevel"/>
    <w:tmpl w:val="529E0304"/>
    <w:numStyleLink w:val="Estiloimportado4"/>
  </w:abstractNum>
  <w:abstractNum w:abstractNumId="21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93021923">
    <w:abstractNumId w:val="8"/>
  </w:num>
  <w:num w:numId="2" w16cid:durableId="1464732756">
    <w:abstractNumId w:val="21"/>
  </w:num>
  <w:num w:numId="3" w16cid:durableId="8876891">
    <w:abstractNumId w:val="3"/>
  </w:num>
  <w:num w:numId="4" w16cid:durableId="1834447200">
    <w:abstractNumId w:val="25"/>
  </w:num>
  <w:num w:numId="5" w16cid:durableId="2016491473">
    <w:abstractNumId w:val="22"/>
  </w:num>
  <w:num w:numId="6" w16cid:durableId="990519787">
    <w:abstractNumId w:val="23"/>
  </w:num>
  <w:num w:numId="7" w16cid:durableId="1832024009">
    <w:abstractNumId w:val="24"/>
  </w:num>
  <w:num w:numId="8" w16cid:durableId="1222055090">
    <w:abstractNumId w:val="19"/>
  </w:num>
  <w:num w:numId="9" w16cid:durableId="641272102">
    <w:abstractNumId w:val="26"/>
  </w:num>
  <w:num w:numId="10" w16cid:durableId="382365091">
    <w:abstractNumId w:val="9"/>
  </w:num>
  <w:num w:numId="11" w16cid:durableId="1735811598">
    <w:abstractNumId w:val="2"/>
  </w:num>
  <w:num w:numId="12" w16cid:durableId="2065591981">
    <w:abstractNumId w:val="5"/>
  </w:num>
  <w:num w:numId="13" w16cid:durableId="1229654759">
    <w:abstractNumId w:val="17"/>
  </w:num>
  <w:num w:numId="14" w16cid:durableId="1034765292">
    <w:abstractNumId w:val="1"/>
  </w:num>
  <w:num w:numId="15" w16cid:durableId="1778790284">
    <w:abstractNumId w:val="15"/>
  </w:num>
  <w:num w:numId="16" w16cid:durableId="2015985529">
    <w:abstractNumId w:val="14"/>
  </w:num>
  <w:num w:numId="17" w16cid:durableId="345523416">
    <w:abstractNumId w:val="10"/>
  </w:num>
  <w:num w:numId="18" w16cid:durableId="1060396655">
    <w:abstractNumId w:val="13"/>
  </w:num>
  <w:num w:numId="19" w16cid:durableId="802120184">
    <w:abstractNumId w:val="20"/>
  </w:num>
  <w:num w:numId="20" w16cid:durableId="270627038">
    <w:abstractNumId w:val="4"/>
  </w:num>
  <w:num w:numId="21" w16cid:durableId="580454786">
    <w:abstractNumId w:val="6"/>
  </w:num>
  <w:num w:numId="22" w16cid:durableId="1565798180">
    <w:abstractNumId w:val="7"/>
  </w:num>
  <w:num w:numId="23" w16cid:durableId="388575654">
    <w:abstractNumId w:val="11"/>
  </w:num>
  <w:num w:numId="24" w16cid:durableId="1295911871">
    <w:abstractNumId w:val="16"/>
  </w:num>
  <w:num w:numId="25" w16cid:durableId="2026978064">
    <w:abstractNumId w:val="12"/>
  </w:num>
  <w:num w:numId="26" w16cid:durableId="688876880">
    <w:abstractNumId w:val="0"/>
  </w:num>
  <w:num w:numId="27" w16cid:durableId="1820075033">
    <w:abstractNumId w:val="0"/>
    <w:lvlOverride w:ilvl="0">
      <w:startOverride w:val="2"/>
    </w:lvlOverride>
  </w:num>
  <w:num w:numId="28" w16cid:durableId="13311340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0222E"/>
    <w:rsid w:val="00010418"/>
    <w:rsid w:val="0001410A"/>
    <w:rsid w:val="000323FD"/>
    <w:rsid w:val="00041F1D"/>
    <w:rsid w:val="000968FA"/>
    <w:rsid w:val="000A1BDD"/>
    <w:rsid w:val="000D0CFC"/>
    <w:rsid w:val="00103AE8"/>
    <w:rsid w:val="001F7347"/>
    <w:rsid w:val="002214B6"/>
    <w:rsid w:val="002D2F16"/>
    <w:rsid w:val="002E4BA9"/>
    <w:rsid w:val="00412CD6"/>
    <w:rsid w:val="004265CF"/>
    <w:rsid w:val="004C36DE"/>
    <w:rsid w:val="00526D94"/>
    <w:rsid w:val="00551418"/>
    <w:rsid w:val="0057450A"/>
    <w:rsid w:val="00576E78"/>
    <w:rsid w:val="00597494"/>
    <w:rsid w:val="005A494F"/>
    <w:rsid w:val="005B37B2"/>
    <w:rsid w:val="005C72C6"/>
    <w:rsid w:val="006A1CB0"/>
    <w:rsid w:val="006B22B0"/>
    <w:rsid w:val="00797424"/>
    <w:rsid w:val="007B08D4"/>
    <w:rsid w:val="007B7C00"/>
    <w:rsid w:val="00853023"/>
    <w:rsid w:val="00864B90"/>
    <w:rsid w:val="00866DA0"/>
    <w:rsid w:val="008749A1"/>
    <w:rsid w:val="008A5900"/>
    <w:rsid w:val="00912BA4"/>
    <w:rsid w:val="00927770"/>
    <w:rsid w:val="0098529F"/>
    <w:rsid w:val="009A22C6"/>
    <w:rsid w:val="00A07FE4"/>
    <w:rsid w:val="00A557C7"/>
    <w:rsid w:val="00A8142E"/>
    <w:rsid w:val="00AD56D4"/>
    <w:rsid w:val="00B1569E"/>
    <w:rsid w:val="00B93002"/>
    <w:rsid w:val="00C14FA1"/>
    <w:rsid w:val="00D004B6"/>
    <w:rsid w:val="00D1488E"/>
    <w:rsid w:val="00D5454C"/>
    <w:rsid w:val="00D5508E"/>
    <w:rsid w:val="00D61388"/>
    <w:rsid w:val="00D76CC1"/>
    <w:rsid w:val="00E01AE8"/>
    <w:rsid w:val="00E03C58"/>
    <w:rsid w:val="00E453DC"/>
    <w:rsid w:val="00ED1024"/>
    <w:rsid w:val="00F37656"/>
    <w:rsid w:val="00F52B5A"/>
    <w:rsid w:val="00FF0ECE"/>
    <w:rsid w:val="046A3FD4"/>
    <w:rsid w:val="0FDDF8D4"/>
    <w:rsid w:val="1DE4A711"/>
    <w:rsid w:val="1F6555BE"/>
    <w:rsid w:val="3399FBBA"/>
    <w:rsid w:val="37143AF8"/>
    <w:rsid w:val="3C63E36D"/>
    <w:rsid w:val="3F02A90F"/>
    <w:rsid w:val="52561516"/>
    <w:rsid w:val="553A83ED"/>
    <w:rsid w:val="5AE31FC9"/>
    <w:rsid w:val="67D7E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4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qFormat/>
    <w:rsid w:val="00576E78"/>
  </w:style>
  <w:style w:type="paragraph" w:styleId="Textosinformato">
    <w:name w:val="Plain Text"/>
    <w:link w:val="TextosinformatoCar"/>
    <w:uiPriority w:val="99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2E4BA9"/>
    <w:pPr>
      <w:spacing w:after="100" w:line="259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2E4BA9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2E4BA9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E4BA9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E4BA9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E4BA9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E4BA9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Mencinsinresolver">
    <w:name w:val="Unresolved Mention"/>
    <w:basedOn w:val="Fuentedeprrafopredeter"/>
    <w:uiPriority w:val="99"/>
    <w:semiHidden/>
    <w:unhideWhenUsed/>
    <w:rsid w:val="002E4BA9"/>
    <w:rPr>
      <w:color w:val="605E5C"/>
      <w:shd w:val="clear" w:color="auto" w:fill="E1DFDD"/>
    </w:rPr>
  </w:style>
  <w:style w:type="table" w:customStyle="1" w:styleId="NormalTable0">
    <w:name w:val="Normal Table0"/>
    <w:rsid w:val="004C36D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3" ma:contentTypeDescription="Crear nuevo documento." ma:contentTypeScope="" ma:versionID="98e15f85089907c03c19af1ab544ee40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670d6818c28eba9b4a1be89bbf69518e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readOnly="false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4.xml><?xml version="1.0" encoding="utf-8"?>
<ds:datastoreItem xmlns:ds="http://schemas.openxmlformats.org/officeDocument/2006/customXml" ds:itemID="{2EB76241-0772-46D4-B2E8-BE9B3F499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13</TotalTime>
  <Pages>15</Pages>
  <Words>2752</Words>
  <Characters>16402</Characters>
  <Application>Microsoft Office Word</Application>
  <DocSecurity>0</DocSecurity>
  <Lines>546</Lines>
  <Paragraphs>330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15</cp:revision>
  <dcterms:created xsi:type="dcterms:W3CDTF">2024-04-09T06:50:00Z</dcterms:created>
  <dcterms:modified xsi:type="dcterms:W3CDTF">2026-05-07T12:16:00Z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  <property fmtid="{D5CDD505-2E9C-101B-9397-08002B2CF9AE}" pid="14" name="docLang">
    <vt:lpwstr>es</vt:lpwstr>
  </property>
</Properties>
</file>