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78C4" w14:textId="77777777" w:rsidR="00912BA4" w:rsidRPr="00576E78" w:rsidRDefault="00912BA4" w:rsidP="00C209CB">
      <w:pPr>
        <w:spacing w:before="1200"/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F9B0421" w14:textId="47BD35A0" w:rsidR="0001410A" w:rsidRPr="0001410A" w:rsidRDefault="00D004B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D004B6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GRADO EN FISIOTERAPIA</w:t>
            </w:r>
          </w:p>
          <w:p w14:paraId="58FA5B1A" w14:textId="63FB5BC5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0653F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6/2027</w:t>
            </w:r>
          </w:p>
          <w:p w14:paraId="0AC1509A" w14:textId="29F3FEB1" w:rsidR="00010418" w:rsidRPr="00576E78" w:rsidRDefault="007F4052" w:rsidP="00971EAE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107E88B2" wp14:editId="614ED793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3DDF70" w14:textId="77777777" w:rsidR="00010418" w:rsidRPr="00576E78" w:rsidRDefault="00010418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10418" w:rsidRPr="00576E78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57940FE6" w:rsidR="00010418" w:rsidRPr="008D78AE" w:rsidRDefault="002078F3" w:rsidP="1DE4A711">
            <w:pPr>
              <w:spacing w:after="240" w:line="360" w:lineRule="auto"/>
              <w:jc w:val="center"/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002078F3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PSICOLOGÍA</w:t>
            </w:r>
          </w:p>
        </w:tc>
      </w:tr>
      <w:tr w:rsidR="00010418" w:rsidRPr="00576E78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7D407EC4" w14:textId="77777777" w:rsidR="00D004B6" w:rsidRDefault="00D004B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0" w:name="_Toc162953730"/>
      <w:bookmarkStart w:id="1" w:name="_Toc162956415"/>
      <w:bookmarkStart w:id="2" w:name="_Toc162960237"/>
      <w:r>
        <w:rPr>
          <w:rStyle w:val="Ninguno"/>
          <w:rFonts w:ascii="Arial" w:hAnsi="Arial"/>
          <w:b/>
          <w:bCs/>
        </w:rPr>
        <w:br w:type="page"/>
      </w:r>
    </w:p>
    <w:p w14:paraId="59968C0A" w14:textId="28A92D6D" w:rsidR="00010418" w:rsidRDefault="00576E78" w:rsidP="002078F3">
      <w:pPr>
        <w:rPr>
          <w:rStyle w:val="Ninguno"/>
          <w:rFonts w:ascii="Arial" w:hAnsi="Arial"/>
          <w:b/>
          <w:bCs/>
        </w:rPr>
      </w:pPr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</w:p>
    <w:bookmarkStart w:id="3" w:name="_Toc162953731" w:displacedByCustomXml="next"/>
    <w:bookmarkStart w:id="4" w:name="_Toc162956416" w:displacedByCustomXml="next"/>
    <w:bookmarkStart w:id="5" w:name="_Toc162960238" w:displacedByCustomXml="next"/>
    <w:sdt>
      <w:sdtPr>
        <w:rPr>
          <w:rFonts w:ascii="Trebuchet MS" w:eastAsia="Times New Roman" w:hAnsi="Trebuchet MS" w:cs="Times New Roman"/>
          <w:color w:val="auto"/>
          <w:sz w:val="24"/>
          <w:szCs w:val="24"/>
          <w:u w:val="single"/>
        </w:rPr>
        <w:id w:val="-133793878"/>
        <w:docPartObj>
          <w:docPartGallery w:val="Table of Contents"/>
          <w:docPartUnique/>
        </w:docPartObj>
      </w:sdtPr>
      <w:sdtEndPr>
        <w:rPr>
          <w:b/>
          <w:bCs/>
          <w:u w:val="none"/>
        </w:rPr>
      </w:sdtEndPr>
      <w:sdtContent>
        <w:p w14:paraId="734A7D2A" w14:textId="503227CD" w:rsidR="00593A45" w:rsidRPr="007F4052" w:rsidRDefault="00593A45">
          <w:pPr>
            <w:pStyle w:val="TtuloTDC"/>
            <w:rPr>
              <w:color w:val="auto"/>
            </w:rPr>
          </w:pPr>
        </w:p>
        <w:p w14:paraId="7B05100E" w14:textId="77FA18CE" w:rsidR="00B747D5" w:rsidRDefault="00593A4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9059101" w:history="1">
            <w:r w:rsidR="00B747D5" w:rsidRPr="00375D2D">
              <w:rPr>
                <w:rStyle w:val="Hipervnculo"/>
              </w:rPr>
              <w:t>ASIGNATURA</w:t>
            </w:r>
            <w:r w:rsidR="00B747D5">
              <w:rPr>
                <w:webHidden/>
              </w:rPr>
              <w:tab/>
            </w:r>
            <w:r w:rsidR="00B747D5">
              <w:rPr>
                <w:webHidden/>
              </w:rPr>
              <w:fldChar w:fldCharType="begin"/>
            </w:r>
            <w:r w:rsidR="00B747D5">
              <w:rPr>
                <w:webHidden/>
              </w:rPr>
              <w:instrText xml:space="preserve"> PAGEREF _Toc229059101 \h </w:instrText>
            </w:r>
            <w:r w:rsidR="00B747D5">
              <w:rPr>
                <w:webHidden/>
              </w:rPr>
            </w:r>
            <w:r w:rsidR="00B747D5">
              <w:rPr>
                <w:webHidden/>
              </w:rPr>
              <w:fldChar w:fldCharType="separate"/>
            </w:r>
            <w:r w:rsidR="00B747D5">
              <w:rPr>
                <w:webHidden/>
              </w:rPr>
              <w:t>3</w:t>
            </w:r>
            <w:r w:rsidR="00B747D5">
              <w:rPr>
                <w:webHidden/>
              </w:rPr>
              <w:fldChar w:fldCharType="end"/>
            </w:r>
          </w:hyperlink>
        </w:p>
        <w:p w14:paraId="0C45D429" w14:textId="3B80B424" w:rsidR="00B747D5" w:rsidRDefault="00B747D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59102" w:history="1">
            <w:r w:rsidRPr="00375D2D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_Toc229059102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DE8F219" w14:textId="2CBF9C86" w:rsidR="00B747D5" w:rsidRDefault="00B747D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59103" w:history="1">
            <w:r w:rsidRPr="00375D2D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_Toc229059103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C9C94AE" w14:textId="51264A3F" w:rsidR="00B747D5" w:rsidRDefault="00B747D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59104" w:history="1">
            <w:r w:rsidRPr="00375D2D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_Toc229059104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E00AAC2" w14:textId="714EDFFE" w:rsidR="00B747D5" w:rsidRDefault="00B747D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59105" w:history="1">
            <w:r w:rsidRPr="00375D2D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_Toc229059105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AA39C42" w14:textId="211AFDD6" w:rsidR="00B747D5" w:rsidRDefault="00B747D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59106" w:history="1">
            <w:r w:rsidRPr="00375D2D">
              <w:rPr>
                <w:rStyle w:val="Hipervnculo"/>
              </w:rPr>
              <w:t>CONSIDERACIONES ADICIONALES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_Toc229059106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1AE6A44" w14:textId="4D3FEFA3" w:rsidR="00B747D5" w:rsidRDefault="00B747D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59107" w:history="1">
            <w:r w:rsidRPr="00375D2D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_Toc229059107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B2F87D3" w14:textId="2BC39D05" w:rsidR="00B747D5" w:rsidRDefault="00B747D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59108" w:history="1">
            <w:r w:rsidRPr="00375D2D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_Toc229059108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397A6A51" w14:textId="59B70D78" w:rsidR="00B747D5" w:rsidRDefault="00B747D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59109" w:history="1">
            <w:r w:rsidRPr="00375D2D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_Toc229059109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284D75E7" w14:textId="5032D627" w:rsidR="00B747D5" w:rsidRDefault="00B747D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59110" w:history="1">
            <w:r w:rsidRPr="00375D2D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_Toc229059110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3EB0D58B" w14:textId="61AA48B5" w:rsidR="00B747D5" w:rsidRDefault="00B747D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59111" w:history="1">
            <w:r w:rsidRPr="00375D2D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_Toc229059111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20FCF8EF" w14:textId="06FAC491" w:rsidR="00B747D5" w:rsidRDefault="00B747D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59112" w:history="1">
            <w:r w:rsidRPr="00375D2D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_Toc229059112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0BB0A3C1" w14:textId="23E6AE96" w:rsidR="00593A45" w:rsidRDefault="00593A45">
          <w:r>
            <w:rPr>
              <w:b/>
              <w:bCs/>
            </w:rPr>
            <w:fldChar w:fldCharType="end"/>
          </w:r>
        </w:p>
      </w:sdtContent>
    </w:sdt>
    <w:p w14:paraId="62017D91" w14:textId="0C714DD9" w:rsidR="00A07FE4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0D0687FF" w14:textId="77777777" w:rsidR="002078F3" w:rsidRDefault="002078F3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0B5923CC" w14:textId="71C42684" w:rsidR="00576E78" w:rsidRDefault="00576E78" w:rsidP="00B747D5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6" w:name="_Toc22905910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5"/>
      <w:bookmarkEnd w:id="4"/>
      <w:bookmarkEnd w:id="3"/>
      <w:bookmarkEnd w:id="6"/>
    </w:p>
    <w:p w14:paraId="12A4B693" w14:textId="5439EBB0" w:rsidR="0001410A" w:rsidRDefault="0001410A" w:rsidP="1DE4A711">
      <w:pPr>
        <w:spacing w:line="360" w:lineRule="auto"/>
        <w:jc w:val="left"/>
        <w:rPr>
          <w:rFonts w:ascii="Arial" w:hAnsi="Arial" w:cs="Arial"/>
        </w:rPr>
      </w:pPr>
      <w:r w:rsidRPr="1DE4A711">
        <w:rPr>
          <w:rFonts w:ascii="Arial" w:hAnsi="Arial" w:cs="Arial"/>
          <w:b/>
          <w:bCs/>
        </w:rPr>
        <w:t>Nombre:</w:t>
      </w:r>
      <w:r w:rsidR="007B08D4">
        <w:t xml:space="preserve"> </w:t>
      </w:r>
      <w:r w:rsidR="002078F3">
        <w:rPr>
          <w:rFonts w:ascii="Arial" w:hAnsi="Arial" w:cs="Arial"/>
        </w:rPr>
        <w:t>P</w:t>
      </w:r>
      <w:r w:rsidR="002078F3" w:rsidRPr="002078F3">
        <w:rPr>
          <w:rFonts w:ascii="Arial" w:hAnsi="Arial" w:cs="Arial"/>
        </w:rPr>
        <w:t>sicología</w:t>
      </w:r>
      <w:r w:rsidR="008D78AE" w:rsidRPr="002078F3">
        <w:rPr>
          <w:rFonts w:ascii="Arial" w:hAnsi="Arial" w:cs="Arial"/>
        </w:rPr>
        <w:t>.</w:t>
      </w:r>
    </w:p>
    <w:p w14:paraId="018ED1DD" w14:textId="77777777" w:rsidR="002078F3" w:rsidRPr="005C339E" w:rsidRDefault="002078F3" w:rsidP="002078F3">
      <w:pPr>
        <w:pStyle w:val="Cuerpo"/>
        <w:spacing w:line="360" w:lineRule="auto"/>
        <w:jc w:val="left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b/>
          <w:bCs/>
          <w:color w:val="auto"/>
        </w:rPr>
        <w:t>Código:</w:t>
      </w:r>
      <w:r w:rsidRPr="005C339E">
        <w:rPr>
          <w:rStyle w:val="Ninguno"/>
          <w:rFonts w:ascii="Arial" w:hAnsi="Arial"/>
          <w:color w:val="auto"/>
        </w:rPr>
        <w:t xml:space="preserve"> 17981</w:t>
      </w:r>
    </w:p>
    <w:p w14:paraId="5F15B5EB" w14:textId="77777777" w:rsidR="002078F3" w:rsidRPr="005C339E" w:rsidRDefault="002078F3" w:rsidP="002078F3">
      <w:pPr>
        <w:pStyle w:val="Cuerpo"/>
        <w:spacing w:line="360" w:lineRule="auto"/>
        <w:jc w:val="left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b/>
          <w:bCs/>
          <w:color w:val="auto"/>
        </w:rPr>
        <w:t>Materia:</w:t>
      </w:r>
      <w:r w:rsidRPr="005C339E">
        <w:rPr>
          <w:rStyle w:val="Ninguno"/>
          <w:rFonts w:ascii="Arial" w:hAnsi="Arial"/>
          <w:color w:val="auto"/>
        </w:rPr>
        <w:t xml:space="preserve"> Psicología</w:t>
      </w:r>
    </w:p>
    <w:p w14:paraId="5EF0DFC6" w14:textId="77777777" w:rsidR="002078F3" w:rsidRPr="005C339E" w:rsidRDefault="002078F3" w:rsidP="002078F3">
      <w:pPr>
        <w:pStyle w:val="Cuerpo"/>
        <w:spacing w:line="360" w:lineRule="auto"/>
        <w:jc w:val="left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b/>
          <w:bCs/>
          <w:color w:val="auto"/>
        </w:rPr>
        <w:t>Carácter:</w:t>
      </w:r>
      <w:r w:rsidRPr="005C339E">
        <w:rPr>
          <w:rStyle w:val="Ninguno"/>
          <w:rFonts w:ascii="Arial" w:hAnsi="Arial"/>
          <w:color w:val="auto"/>
        </w:rPr>
        <w:t xml:space="preserve"> Formación Básica</w:t>
      </w:r>
    </w:p>
    <w:p w14:paraId="59C58758" w14:textId="77777777" w:rsidR="002078F3" w:rsidRPr="005C339E" w:rsidRDefault="002078F3" w:rsidP="002078F3">
      <w:pPr>
        <w:pStyle w:val="Cuerpo"/>
        <w:spacing w:line="360" w:lineRule="auto"/>
        <w:jc w:val="left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b/>
          <w:bCs/>
          <w:color w:val="auto"/>
        </w:rPr>
        <w:t>Nivel:</w:t>
      </w:r>
      <w:r w:rsidRPr="005C339E">
        <w:rPr>
          <w:rStyle w:val="Ninguno"/>
          <w:rFonts w:ascii="Arial" w:hAnsi="Arial"/>
          <w:color w:val="auto"/>
        </w:rPr>
        <w:t xml:space="preserve"> Grado</w:t>
      </w:r>
    </w:p>
    <w:p w14:paraId="09E621B3" w14:textId="77777777" w:rsidR="002078F3" w:rsidRPr="005C339E" w:rsidRDefault="002078F3" w:rsidP="002078F3">
      <w:pPr>
        <w:pStyle w:val="Cuerpo"/>
        <w:spacing w:line="360" w:lineRule="auto"/>
        <w:jc w:val="left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b/>
          <w:bCs/>
          <w:color w:val="auto"/>
        </w:rPr>
        <w:t>Curso:</w:t>
      </w:r>
      <w:r w:rsidRPr="005C339E">
        <w:rPr>
          <w:rStyle w:val="Ninguno"/>
          <w:rFonts w:ascii="Arial" w:hAnsi="Arial"/>
          <w:color w:val="auto"/>
        </w:rPr>
        <w:t xml:space="preserve"> </w:t>
      </w:r>
      <w:r w:rsidRPr="005C339E">
        <w:rPr>
          <w:rStyle w:val="Ninguno"/>
          <w:rFonts w:ascii="Arial" w:hAnsi="Arial"/>
          <w:color w:val="auto"/>
          <w:u w:color="FF0000"/>
        </w:rPr>
        <w:t>Primero</w:t>
      </w:r>
    </w:p>
    <w:p w14:paraId="5CA784A0" w14:textId="77777777" w:rsidR="002078F3" w:rsidRPr="005C339E" w:rsidRDefault="002078F3" w:rsidP="002078F3">
      <w:pPr>
        <w:pStyle w:val="Cuerpo"/>
        <w:spacing w:line="360" w:lineRule="auto"/>
        <w:jc w:val="left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b/>
          <w:bCs/>
          <w:color w:val="auto"/>
        </w:rPr>
        <w:t>Semestre:</w:t>
      </w:r>
      <w:r w:rsidRPr="005C339E">
        <w:rPr>
          <w:rStyle w:val="Ninguno"/>
          <w:rFonts w:ascii="Arial" w:hAnsi="Arial"/>
          <w:color w:val="auto"/>
        </w:rPr>
        <w:t xml:space="preserve"> Primero</w:t>
      </w:r>
    </w:p>
    <w:p w14:paraId="2197DB99" w14:textId="77777777" w:rsidR="002078F3" w:rsidRPr="005C339E" w:rsidRDefault="002078F3" w:rsidP="002078F3">
      <w:pPr>
        <w:pStyle w:val="Cuerpo"/>
        <w:spacing w:line="360" w:lineRule="auto"/>
        <w:jc w:val="left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b/>
          <w:bCs/>
          <w:color w:val="auto"/>
        </w:rPr>
        <w:t>Número de créditos:</w:t>
      </w:r>
      <w:r w:rsidRPr="005C339E">
        <w:rPr>
          <w:rStyle w:val="Ninguno"/>
          <w:rFonts w:ascii="Arial" w:hAnsi="Arial"/>
          <w:color w:val="auto"/>
        </w:rPr>
        <w:t xml:space="preserve"> 6 créditos ECTS</w:t>
      </w:r>
    </w:p>
    <w:p w14:paraId="59D03E85" w14:textId="77777777" w:rsidR="002078F3" w:rsidRPr="005C339E" w:rsidRDefault="002078F3" w:rsidP="4F9ACEAE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  <w:lang w:val="es-ES"/>
        </w:rPr>
      </w:pPr>
      <w:r w:rsidRPr="4F9ACEAE">
        <w:rPr>
          <w:rStyle w:val="Ninguno"/>
          <w:rFonts w:ascii="Arial" w:hAnsi="Arial"/>
          <w:b/>
          <w:bCs/>
          <w:color w:val="auto"/>
          <w:sz w:val="24"/>
          <w:szCs w:val="24"/>
          <w:lang w:val="es-ES"/>
        </w:rPr>
        <w:t>Idioma en que se imparte:</w:t>
      </w:r>
      <w:r w:rsidRPr="4F9ACEAE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 Español</w:t>
      </w:r>
    </w:p>
    <w:p w14:paraId="75BF0EA4" w14:textId="53FCE89D" w:rsidR="00576E78" w:rsidRPr="00A8142E" w:rsidRDefault="00576E78" w:rsidP="00B747D5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7" w:name="_Toc162953732"/>
      <w:bookmarkStart w:id="8" w:name="_Toc162956417"/>
      <w:bookmarkStart w:id="9" w:name="_Toc162960239"/>
      <w:bookmarkStart w:id="10" w:name="_Toc22905910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7"/>
      <w:bookmarkEnd w:id="8"/>
      <w:bookmarkEnd w:id="9"/>
      <w:bookmarkEnd w:id="10"/>
    </w:p>
    <w:p w14:paraId="1B535D3D" w14:textId="77777777" w:rsidR="002078F3" w:rsidRPr="005C339E" w:rsidRDefault="002078F3" w:rsidP="00B747D5">
      <w:pPr>
        <w:pStyle w:val="Cuerpo"/>
        <w:spacing w:before="240" w:after="240" w:line="360" w:lineRule="auto"/>
        <w:jc w:val="left"/>
        <w:rPr>
          <w:rStyle w:val="Ninguno"/>
          <w:rFonts w:ascii="Arial" w:eastAsia="Arial" w:hAnsi="Arial" w:cs="Arial"/>
          <w:b/>
          <w:bCs/>
          <w:color w:val="auto"/>
        </w:rPr>
      </w:pPr>
      <w:r w:rsidRPr="005C339E">
        <w:rPr>
          <w:rStyle w:val="Ninguno"/>
          <w:rFonts w:ascii="Arial" w:hAnsi="Arial"/>
          <w:b/>
          <w:bCs/>
          <w:color w:val="auto"/>
        </w:rPr>
        <w:t>Requisitos previos:</w:t>
      </w:r>
    </w:p>
    <w:p w14:paraId="682CB9F6" w14:textId="77777777" w:rsidR="002078F3" w:rsidRPr="005C339E" w:rsidRDefault="002078F3" w:rsidP="002078F3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Ninguno en particular</w:t>
      </w:r>
    </w:p>
    <w:p w14:paraId="350BD2E6" w14:textId="77777777" w:rsidR="002078F3" w:rsidRPr="00B747D5" w:rsidRDefault="002078F3" w:rsidP="00B747D5">
      <w:pPr>
        <w:pStyle w:val="Cuerpo"/>
        <w:spacing w:before="240" w:after="240" w:line="360" w:lineRule="auto"/>
        <w:jc w:val="left"/>
        <w:rPr>
          <w:rStyle w:val="Ninguno"/>
          <w:rFonts w:ascii="Arial" w:hAnsi="Arial"/>
          <w:b/>
          <w:bCs/>
          <w:color w:val="auto"/>
        </w:rPr>
      </w:pPr>
      <w:r w:rsidRPr="005C339E">
        <w:rPr>
          <w:rStyle w:val="Ninguno"/>
          <w:rFonts w:ascii="Arial" w:hAnsi="Arial"/>
          <w:b/>
          <w:bCs/>
          <w:color w:val="auto"/>
        </w:rPr>
        <w:t>Requisitos mínimos de asistencia a las sesiones presenciales:</w:t>
      </w:r>
    </w:p>
    <w:p w14:paraId="21A69B52" w14:textId="77777777" w:rsidR="002078F3" w:rsidRPr="005C339E" w:rsidRDefault="002078F3" w:rsidP="002078F3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La asistencia es obligatoria para superar la asignatura en la Convocatoria Ordinaria (ver criterios de evaluación).</w:t>
      </w:r>
    </w:p>
    <w:p w14:paraId="3DA198FF" w14:textId="1E08EC35" w:rsidR="00576E78" w:rsidRDefault="00576E78" w:rsidP="00B747D5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1" w:name="_Toc162953733"/>
      <w:bookmarkStart w:id="12" w:name="_Toc162956418"/>
      <w:bookmarkStart w:id="13" w:name="_Toc162960240"/>
      <w:bookmarkStart w:id="14" w:name="_Toc22905910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1"/>
      <w:bookmarkEnd w:id="12"/>
      <w:bookmarkEnd w:id="13"/>
      <w:bookmarkEnd w:id="14"/>
    </w:p>
    <w:p w14:paraId="2E0EE293" w14:textId="77777777" w:rsidR="00D004B6" w:rsidRPr="00A278A1" w:rsidRDefault="00D004B6" w:rsidP="00D004B6">
      <w:pPr>
        <w:pStyle w:val="Textosinformato"/>
        <w:spacing w:line="360" w:lineRule="auto"/>
        <w:ind w:left="360"/>
        <w:rPr>
          <w:rStyle w:val="Ninguno"/>
          <w:rFonts w:ascii="Arial" w:eastAsia="Arial" w:hAnsi="Arial" w:cs="Arial"/>
          <w:sz w:val="24"/>
          <w:szCs w:val="24"/>
        </w:rPr>
      </w:pPr>
      <w:r w:rsidRPr="00A278A1">
        <w:rPr>
          <w:rStyle w:val="Ninguno"/>
          <w:rFonts w:ascii="Arial" w:hAnsi="Arial"/>
          <w:sz w:val="24"/>
          <w:szCs w:val="24"/>
        </w:rPr>
        <w:t xml:space="preserve">Docente: </w:t>
      </w:r>
    </w:p>
    <w:p w14:paraId="77792ECC" w14:textId="7F30B3A1" w:rsidR="00714979" w:rsidRPr="008D3170" w:rsidRDefault="00714979" w:rsidP="00593A45">
      <w:pPr>
        <w:pStyle w:val="Textocomentario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Style w:val="Ninguno"/>
          <w:rFonts w:ascii="Arial" w:hAnsi="Arial"/>
          <w:sz w:val="24"/>
          <w:szCs w:val="24"/>
        </w:rPr>
      </w:pPr>
      <w:r w:rsidRPr="008D3170">
        <w:rPr>
          <w:rStyle w:val="Ninguno"/>
          <w:rFonts w:ascii="Arial" w:hAnsi="Arial"/>
          <w:sz w:val="24"/>
          <w:szCs w:val="24"/>
        </w:rPr>
        <w:t>D</w:t>
      </w:r>
      <w:r w:rsidR="00AC41EC" w:rsidRPr="008D3170">
        <w:rPr>
          <w:rStyle w:val="Ninguno"/>
          <w:rFonts w:ascii="Arial" w:hAnsi="Arial"/>
          <w:sz w:val="24"/>
          <w:szCs w:val="24"/>
        </w:rPr>
        <w:t xml:space="preserve">. </w:t>
      </w:r>
      <w:r w:rsidRPr="008D3170">
        <w:rPr>
          <w:rStyle w:val="Ninguno"/>
          <w:rFonts w:ascii="Arial" w:hAnsi="Arial"/>
          <w:sz w:val="24"/>
          <w:szCs w:val="24"/>
        </w:rPr>
        <w:t>Diego Fernández Reguera</w:t>
      </w:r>
      <w:r w:rsidR="00AC41EC" w:rsidRPr="008D3170">
        <w:rPr>
          <w:rStyle w:val="Ninguno"/>
          <w:rFonts w:ascii="Arial" w:hAnsi="Arial"/>
          <w:sz w:val="24"/>
          <w:szCs w:val="24"/>
        </w:rPr>
        <w:t>s</w:t>
      </w:r>
      <w:r w:rsidRPr="008D3170">
        <w:rPr>
          <w:rStyle w:val="Ninguno"/>
          <w:rFonts w:ascii="Arial" w:hAnsi="Arial"/>
          <w:sz w:val="24"/>
          <w:szCs w:val="24"/>
        </w:rPr>
        <w:t>.</w:t>
      </w:r>
    </w:p>
    <w:p w14:paraId="0EA7EC07" w14:textId="21D58EF9" w:rsidR="00714979" w:rsidRPr="008D3170" w:rsidRDefault="00714979" w:rsidP="00593A45">
      <w:pPr>
        <w:pStyle w:val="Textocomentario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Style w:val="Ninguno"/>
          <w:rFonts w:ascii="Arial" w:hAnsi="Arial"/>
          <w:sz w:val="24"/>
          <w:szCs w:val="24"/>
        </w:rPr>
      </w:pPr>
      <w:r w:rsidRPr="008D3170">
        <w:rPr>
          <w:rStyle w:val="Ninguno"/>
          <w:rFonts w:ascii="Arial" w:hAnsi="Arial"/>
          <w:sz w:val="24"/>
          <w:szCs w:val="24"/>
        </w:rPr>
        <w:t>D.ª María Márquez González.</w:t>
      </w:r>
    </w:p>
    <w:p w14:paraId="2416ACB1" w14:textId="77777777" w:rsidR="00D004B6" w:rsidRPr="00A278A1" w:rsidRDefault="00D004B6" w:rsidP="00B747D5">
      <w:pPr>
        <w:pStyle w:val="Textosinformato"/>
        <w:spacing w:before="240" w:after="240"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A278A1">
        <w:rPr>
          <w:rStyle w:val="Ninguno"/>
          <w:rFonts w:ascii="Arial" w:hAnsi="Arial"/>
          <w:sz w:val="24"/>
          <w:szCs w:val="24"/>
        </w:rPr>
        <w:t xml:space="preserve">La entrega de documentación, notificaciones y comunicación con los miembros del equipo docente se podrá realizar a través del campus virtual: </w:t>
      </w:r>
      <w:hyperlink r:id="rId12" w:history="1">
        <w:r w:rsidRPr="00A278A1">
          <w:rPr>
            <w:rStyle w:val="Hyperlink0"/>
          </w:rPr>
          <w:t>https://portal.once.es/campusvirtualfisio/</w:t>
        </w:r>
      </w:hyperlink>
    </w:p>
    <w:p w14:paraId="7E015F13" w14:textId="77777777" w:rsidR="002078F3" w:rsidRDefault="002078F3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15" w:name="_Toc162953734"/>
      <w:bookmarkStart w:id="16" w:name="_Toc162956419"/>
      <w:bookmarkStart w:id="17" w:name="_Toc162960241"/>
      <w:r>
        <w:rPr>
          <w:rStyle w:val="Ninguno"/>
          <w:rFonts w:ascii="Arial" w:hAnsi="Arial"/>
          <w:b/>
          <w:bCs/>
        </w:rPr>
        <w:br w:type="page"/>
      </w:r>
    </w:p>
    <w:p w14:paraId="7B774C5E" w14:textId="0809E0CA" w:rsidR="00576E78" w:rsidRDefault="00576E78" w:rsidP="00B747D5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8" w:name="_Toc22905910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COMPETENCIAS</w:t>
      </w:r>
      <w:bookmarkEnd w:id="15"/>
      <w:bookmarkEnd w:id="16"/>
      <w:bookmarkEnd w:id="17"/>
      <w:bookmarkEnd w:id="18"/>
    </w:p>
    <w:p w14:paraId="6A53C5CF" w14:textId="77777777" w:rsidR="002078F3" w:rsidRPr="005C339E" w:rsidRDefault="002078F3" w:rsidP="00B747D5">
      <w:pPr>
        <w:pStyle w:val="Textosinformato"/>
        <w:spacing w:before="240" w:after="120" w:line="360" w:lineRule="auto"/>
        <w:jc w:val="both"/>
        <w:rPr>
          <w:rStyle w:val="Ninguno"/>
          <w:rFonts w:ascii="Arial" w:eastAsia="Arial" w:hAnsi="Arial" w:cs="Arial"/>
          <w:i/>
          <w:iCs/>
          <w:color w:val="auto"/>
          <w:sz w:val="24"/>
          <w:szCs w:val="24"/>
          <w:u w:color="FF0000"/>
        </w:rPr>
      </w:pPr>
      <w:r w:rsidRPr="005C339E">
        <w:rPr>
          <w:rStyle w:val="Ninguno"/>
          <w:rFonts w:ascii="Arial" w:hAnsi="Arial"/>
          <w:i/>
          <w:iCs/>
          <w:color w:val="auto"/>
          <w:sz w:val="24"/>
          <w:szCs w:val="24"/>
          <w:u w:color="FF0000"/>
        </w:rPr>
        <w:t>Transversales:</w:t>
      </w:r>
    </w:p>
    <w:p w14:paraId="2AD87AAE" w14:textId="77777777" w:rsidR="002078F3" w:rsidRPr="005C339E" w:rsidRDefault="002078F3" w:rsidP="00593A45">
      <w:pPr>
        <w:pStyle w:val="Textoindependiente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5C339E">
        <w:rPr>
          <w:rStyle w:val="Ninguno"/>
          <w:rFonts w:ascii="Arial" w:hAnsi="Arial"/>
          <w:u w:color="FF0000"/>
        </w:rPr>
        <w:t xml:space="preserve">Que los/las estudiantes alcancen la capacidad de gestionar, analizar y sintetizar la información. </w:t>
      </w:r>
    </w:p>
    <w:p w14:paraId="4DE72EF1" w14:textId="77777777" w:rsidR="002078F3" w:rsidRPr="005C339E" w:rsidRDefault="002078F3" w:rsidP="00593A45">
      <w:pPr>
        <w:pStyle w:val="Textoindependiente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5C339E">
        <w:rPr>
          <w:rStyle w:val="Ninguno"/>
          <w:rFonts w:ascii="Arial" w:hAnsi="Arial"/>
          <w:u w:color="FF0000"/>
        </w:rPr>
        <w:t>Que los/las alumnos/as desarrollen una comunicación oral y escrita efectiva.</w:t>
      </w:r>
    </w:p>
    <w:p w14:paraId="3900A333" w14:textId="77777777" w:rsidR="002078F3" w:rsidRPr="005C339E" w:rsidRDefault="002078F3" w:rsidP="00593A45">
      <w:pPr>
        <w:pStyle w:val="Textoindependiente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5C339E">
        <w:rPr>
          <w:rStyle w:val="Ninguno"/>
          <w:rFonts w:ascii="Arial" w:hAnsi="Arial"/>
          <w:u w:color="FF0000"/>
        </w:rPr>
        <w:t>Que los/las alumnos/as alcancen la capacidad de razonamiento crítico y aprendizaje autónomo, para mantener actualizados los conocimientos y competencias profesionales.</w:t>
      </w:r>
    </w:p>
    <w:p w14:paraId="53934342" w14:textId="77777777" w:rsidR="002078F3" w:rsidRPr="00B747D5" w:rsidRDefault="002078F3" w:rsidP="00B747D5">
      <w:pPr>
        <w:pStyle w:val="Textosinformato"/>
        <w:spacing w:before="240" w:after="120" w:line="360" w:lineRule="auto"/>
        <w:jc w:val="both"/>
        <w:rPr>
          <w:rStyle w:val="Ninguno"/>
          <w:rFonts w:ascii="Arial" w:hAnsi="Arial"/>
          <w:i/>
          <w:iCs/>
          <w:color w:val="auto"/>
          <w:sz w:val="24"/>
          <w:szCs w:val="24"/>
          <w:u w:color="FF0000"/>
        </w:rPr>
      </w:pPr>
      <w:r w:rsidRPr="00B747D5">
        <w:rPr>
          <w:rStyle w:val="Ninguno"/>
          <w:rFonts w:ascii="Arial" w:hAnsi="Arial"/>
          <w:i/>
          <w:iCs/>
          <w:color w:val="auto"/>
          <w:sz w:val="24"/>
          <w:szCs w:val="24"/>
          <w:u w:color="FF0000"/>
        </w:rPr>
        <w:t>Específicas:</w:t>
      </w:r>
    </w:p>
    <w:p w14:paraId="538822FA" w14:textId="77777777" w:rsidR="002078F3" w:rsidRPr="005C339E" w:rsidRDefault="002078F3" w:rsidP="00593A45">
      <w:pPr>
        <w:pStyle w:val="Textoindependiente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5C339E">
        <w:rPr>
          <w:rStyle w:val="Ninguno"/>
          <w:rFonts w:ascii="Arial" w:hAnsi="Arial"/>
          <w:u w:color="FF0000"/>
        </w:rPr>
        <w:t>Conocer y comprender la morfología, la fisiología, la patología y la conducta de las personas, tanto sanas como enfermas, en el medio natural y social.</w:t>
      </w:r>
    </w:p>
    <w:p w14:paraId="28B2AF28" w14:textId="77777777" w:rsidR="002078F3" w:rsidRPr="005C339E" w:rsidRDefault="002078F3" w:rsidP="00593A45">
      <w:pPr>
        <w:pStyle w:val="Textoindependiente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5C339E">
        <w:rPr>
          <w:rStyle w:val="Ninguno"/>
          <w:rFonts w:ascii="Arial" w:hAnsi="Arial"/>
          <w:u w:color="FF0000"/>
        </w:rPr>
        <w:t xml:space="preserve">Valorar el estado funcional del paciente, considerando los aspectos físicos, psicológicos y sociales. </w:t>
      </w:r>
    </w:p>
    <w:p w14:paraId="69F65F4E" w14:textId="77777777" w:rsidR="002078F3" w:rsidRPr="005C339E" w:rsidRDefault="002078F3" w:rsidP="00593A45">
      <w:pPr>
        <w:pStyle w:val="Textoindependiente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5C339E">
        <w:rPr>
          <w:rStyle w:val="Ninguno"/>
          <w:rFonts w:ascii="Arial" w:hAnsi="Arial"/>
          <w:u w:color="FF0000"/>
        </w:rPr>
        <w:t>Saber trabajar en equipos profesionales como unidad básica en la que se estructuran de forma uni o multidisciplinar e interdisciplinar los profesionales y demás personal de las organizaciones asistenciales.</w:t>
      </w:r>
    </w:p>
    <w:p w14:paraId="2BB32202" w14:textId="77777777" w:rsidR="002078F3" w:rsidRPr="005C339E" w:rsidRDefault="002078F3" w:rsidP="00593A45">
      <w:pPr>
        <w:pStyle w:val="Textoindependiente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5C339E">
        <w:rPr>
          <w:rStyle w:val="Ninguno"/>
          <w:rFonts w:ascii="Arial" w:hAnsi="Arial"/>
          <w:u w:color="FF0000"/>
        </w:rPr>
        <w:t>Comunicarse de modo efectivo y claro, tanto de forma oral como escrita, con los/las usuarios/as del sistema sanitario, así como con otros profesionales.</w:t>
      </w:r>
    </w:p>
    <w:p w14:paraId="2AB9BB45" w14:textId="0FE07B81" w:rsidR="00576E78" w:rsidRPr="00A8142E" w:rsidRDefault="00576E78" w:rsidP="00B747D5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9" w:name="_Toc162953736"/>
      <w:bookmarkStart w:id="20" w:name="_Toc162956420"/>
      <w:bookmarkStart w:id="21" w:name="_Toc162960242"/>
      <w:bookmarkStart w:id="22" w:name="_Toc22905910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RESULTADOS DE APRENDIZAJE</w:t>
      </w:r>
      <w:bookmarkEnd w:id="19"/>
      <w:bookmarkEnd w:id="20"/>
      <w:bookmarkEnd w:id="21"/>
      <w:bookmarkEnd w:id="22"/>
    </w:p>
    <w:p w14:paraId="6CB27683" w14:textId="77777777" w:rsidR="002078F3" w:rsidRPr="00B747D5" w:rsidRDefault="002078F3" w:rsidP="00B747D5">
      <w:pPr>
        <w:pStyle w:val="Textosinformato"/>
        <w:spacing w:before="240" w:after="120" w:line="360" w:lineRule="auto"/>
        <w:jc w:val="both"/>
        <w:rPr>
          <w:rStyle w:val="Ninguno"/>
          <w:rFonts w:ascii="Arial" w:hAnsi="Arial"/>
          <w:i/>
          <w:iCs/>
          <w:color w:val="auto"/>
          <w:sz w:val="24"/>
          <w:szCs w:val="24"/>
          <w:u w:color="FF0000"/>
        </w:rPr>
      </w:pPr>
      <w:bookmarkStart w:id="23" w:name="_Toc162953737"/>
      <w:bookmarkStart w:id="24" w:name="_Toc162956421"/>
      <w:bookmarkStart w:id="25" w:name="_Toc162960243"/>
      <w:r w:rsidRPr="00B747D5">
        <w:rPr>
          <w:rStyle w:val="Ninguno"/>
          <w:rFonts w:ascii="Arial" w:hAnsi="Arial"/>
          <w:i/>
          <w:iCs/>
          <w:color w:val="auto"/>
          <w:sz w:val="24"/>
          <w:szCs w:val="24"/>
          <w:u w:color="FF0000"/>
        </w:rPr>
        <w:t>Vinculados al desarrollo de competencias transversales.</w:t>
      </w:r>
    </w:p>
    <w:p w14:paraId="71116186" w14:textId="77777777" w:rsidR="002078F3" w:rsidRPr="005C339E" w:rsidRDefault="002078F3" w:rsidP="00593A45">
      <w:pPr>
        <w:pStyle w:val="Prrafodelista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360" w:lineRule="auto"/>
        <w:contextualSpacing w:val="0"/>
        <w:jc w:val="left"/>
        <w:rPr>
          <w:rFonts w:ascii="Arial" w:hAnsi="Arial"/>
        </w:rPr>
      </w:pPr>
      <w:r w:rsidRPr="005C339E">
        <w:rPr>
          <w:rStyle w:val="Ninguno"/>
          <w:rFonts w:ascii="Arial" w:hAnsi="Arial"/>
          <w:u w:val="single"/>
        </w:rPr>
        <w:t>De conocimiento.</w:t>
      </w:r>
      <w:r w:rsidRPr="005C339E">
        <w:rPr>
          <w:rStyle w:val="Ninguno"/>
          <w:rFonts w:ascii="Arial" w:hAnsi="Arial"/>
        </w:rPr>
        <w:t xml:space="preserve"> El/la alumno/a será capaz de demostrar conocimiento en:</w:t>
      </w:r>
    </w:p>
    <w:p w14:paraId="42D75302" w14:textId="77777777" w:rsidR="002078F3" w:rsidRPr="005C339E" w:rsidRDefault="002078F3" w:rsidP="00593A45">
      <w:pPr>
        <w:pStyle w:val="Textosinformato"/>
        <w:numPr>
          <w:ilvl w:val="0"/>
          <w:numId w:val="18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 xml:space="preserve">Los factores que influyen en el trabajo en equipo y en situaciones de liderazgo. </w:t>
      </w:r>
    </w:p>
    <w:p w14:paraId="59983AFB" w14:textId="77777777" w:rsidR="002078F3" w:rsidRPr="005C339E" w:rsidRDefault="002078F3" w:rsidP="00593A45">
      <w:pPr>
        <w:pStyle w:val="Textosinformato"/>
        <w:numPr>
          <w:ilvl w:val="0"/>
          <w:numId w:val="18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>La teoría de la comunicación y de las habilidades interpersonales</w:t>
      </w:r>
      <w:r w:rsidRPr="005C339E">
        <w:rPr>
          <w:rStyle w:val="Ninguno"/>
          <w:rFonts w:ascii="Arial" w:hAnsi="Arial"/>
          <w:color w:val="auto"/>
          <w:spacing w:val="-6"/>
          <w:sz w:val="24"/>
          <w:szCs w:val="24"/>
        </w:rPr>
        <w:t>.</w:t>
      </w:r>
    </w:p>
    <w:p w14:paraId="7FA5EBD5" w14:textId="77777777" w:rsidR="002078F3" w:rsidRPr="005C339E" w:rsidRDefault="002078F3" w:rsidP="00593A45">
      <w:pPr>
        <w:pStyle w:val="Textosinformato"/>
        <w:numPr>
          <w:ilvl w:val="0"/>
          <w:numId w:val="20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  <w:u w:val="single"/>
        </w:rPr>
        <w:t>De habilidad.</w:t>
      </w:r>
      <w:r w:rsidRPr="005C339E">
        <w:rPr>
          <w:rStyle w:val="Ninguno"/>
          <w:rFonts w:ascii="Arial" w:hAnsi="Arial"/>
          <w:color w:val="auto"/>
          <w:sz w:val="24"/>
          <w:szCs w:val="24"/>
        </w:rPr>
        <w:t xml:space="preserve"> El/la alumno/a será capaz de demostrar que sabe hacer lo siguiente:</w:t>
      </w:r>
    </w:p>
    <w:p w14:paraId="1B555526" w14:textId="77777777" w:rsidR="002078F3" w:rsidRPr="005C339E" w:rsidRDefault="002078F3" w:rsidP="00593A45">
      <w:pPr>
        <w:pStyle w:val="Textosinformato"/>
        <w:numPr>
          <w:ilvl w:val="0"/>
          <w:numId w:val="21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 xml:space="preserve">Utilizar de forma adecuada las normas gramaticales y ortográficas en la redacción de textos. </w:t>
      </w:r>
    </w:p>
    <w:p w14:paraId="33B05591" w14:textId="77777777" w:rsidR="002078F3" w:rsidRPr="005C339E" w:rsidRDefault="002078F3" w:rsidP="00593A45">
      <w:pPr>
        <w:pStyle w:val="Textosinformato"/>
        <w:numPr>
          <w:ilvl w:val="0"/>
          <w:numId w:val="21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lastRenderedPageBreak/>
        <w:t>Realizar correctamente exposiciones orales, utilizando recursos lingüísticos y de comunicación no verbal.</w:t>
      </w:r>
    </w:p>
    <w:p w14:paraId="0ECF6F73" w14:textId="77777777" w:rsidR="002078F3" w:rsidRPr="005C339E" w:rsidRDefault="002078F3" w:rsidP="00593A45">
      <w:pPr>
        <w:pStyle w:val="Textosinformato"/>
        <w:numPr>
          <w:ilvl w:val="0"/>
          <w:numId w:val="21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>Analizar la información y extraer los aspectos relevantes.</w:t>
      </w:r>
    </w:p>
    <w:p w14:paraId="46F3451A" w14:textId="77777777" w:rsidR="002078F3" w:rsidRPr="005C339E" w:rsidRDefault="002078F3" w:rsidP="00593A45">
      <w:pPr>
        <w:pStyle w:val="Textosinformato"/>
        <w:numPr>
          <w:ilvl w:val="0"/>
          <w:numId w:val="21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>Estructurar de forma ordenada tanto la información oral como escrita.</w:t>
      </w:r>
    </w:p>
    <w:p w14:paraId="7DAEC45E" w14:textId="77777777" w:rsidR="002078F3" w:rsidRPr="005C339E" w:rsidRDefault="002078F3" w:rsidP="00593A45">
      <w:pPr>
        <w:pStyle w:val="Textosinformato"/>
        <w:numPr>
          <w:ilvl w:val="0"/>
          <w:numId w:val="21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>Emplear un lenguaje técnico adecuado relacionado con la disciplina.</w:t>
      </w:r>
    </w:p>
    <w:p w14:paraId="34B046C1" w14:textId="77777777" w:rsidR="002078F3" w:rsidRPr="005C339E" w:rsidRDefault="002078F3" w:rsidP="4F9ACEAE">
      <w:pPr>
        <w:pStyle w:val="Textosinformato"/>
        <w:numPr>
          <w:ilvl w:val="0"/>
          <w:numId w:val="21"/>
        </w:numPr>
        <w:spacing w:line="360" w:lineRule="auto"/>
        <w:jc w:val="both"/>
        <w:rPr>
          <w:rFonts w:ascii="Arial" w:hAnsi="Arial"/>
          <w:color w:val="auto"/>
          <w:sz w:val="24"/>
          <w:szCs w:val="24"/>
          <w:lang w:val="es-ES"/>
        </w:rPr>
      </w:pPr>
      <w:r w:rsidRPr="4F9ACEAE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Colaborar y trabajar en equipo, relacionándose de forma efectiva con el resto de </w:t>
      </w:r>
      <w:bookmarkStart w:id="26" w:name="_Int_bNamoekC"/>
      <w:r w:rsidRPr="4F9ACEAE">
        <w:rPr>
          <w:rStyle w:val="Ninguno"/>
          <w:rFonts w:ascii="Arial" w:hAnsi="Arial"/>
          <w:color w:val="auto"/>
          <w:sz w:val="24"/>
          <w:szCs w:val="24"/>
          <w:lang w:val="es-ES"/>
        </w:rPr>
        <w:t>profesionales</w:t>
      </w:r>
      <w:bookmarkEnd w:id="26"/>
      <w:r w:rsidRPr="4F9ACEAE">
        <w:rPr>
          <w:rStyle w:val="Ninguno"/>
          <w:rFonts w:ascii="Arial" w:hAnsi="Arial"/>
          <w:color w:val="auto"/>
          <w:sz w:val="24"/>
          <w:szCs w:val="24"/>
          <w:lang w:val="es-ES"/>
        </w:rPr>
        <w:t>.</w:t>
      </w:r>
    </w:p>
    <w:p w14:paraId="699736A6" w14:textId="77777777" w:rsidR="002078F3" w:rsidRPr="005C339E" w:rsidRDefault="002078F3" w:rsidP="00593A45">
      <w:pPr>
        <w:pStyle w:val="Textosinformato"/>
        <w:numPr>
          <w:ilvl w:val="0"/>
          <w:numId w:val="21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>Analizar, integrar e Interpretar la información con el fin de extraer conclusiones y poder justificarlas.</w:t>
      </w:r>
    </w:p>
    <w:p w14:paraId="67DA5F84" w14:textId="77777777" w:rsidR="002078F3" w:rsidRPr="00B747D5" w:rsidRDefault="002078F3" w:rsidP="00B747D5">
      <w:pPr>
        <w:pStyle w:val="Textosinformato"/>
        <w:spacing w:before="240" w:after="120" w:line="360" w:lineRule="auto"/>
        <w:jc w:val="both"/>
        <w:rPr>
          <w:rStyle w:val="Ninguno"/>
          <w:rFonts w:ascii="Arial" w:hAnsi="Arial"/>
          <w:i/>
          <w:iCs/>
          <w:color w:val="auto"/>
          <w:sz w:val="24"/>
          <w:szCs w:val="24"/>
          <w:u w:color="FF0000"/>
        </w:rPr>
      </w:pPr>
      <w:r w:rsidRPr="00B747D5">
        <w:rPr>
          <w:rStyle w:val="Ninguno"/>
          <w:rFonts w:ascii="Arial" w:hAnsi="Arial"/>
          <w:i/>
          <w:iCs/>
          <w:color w:val="auto"/>
          <w:sz w:val="24"/>
          <w:szCs w:val="24"/>
          <w:u w:color="FF0000"/>
        </w:rPr>
        <w:t>Vinculados al desarrollo de competencias específicas.</w:t>
      </w:r>
    </w:p>
    <w:p w14:paraId="71CB2E2F" w14:textId="77777777" w:rsidR="002078F3" w:rsidRPr="005C339E" w:rsidRDefault="002078F3" w:rsidP="00593A45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360" w:lineRule="auto"/>
        <w:contextualSpacing w:val="0"/>
        <w:jc w:val="left"/>
        <w:rPr>
          <w:rFonts w:ascii="Arial" w:hAnsi="Arial"/>
        </w:rPr>
      </w:pPr>
      <w:r w:rsidRPr="005C339E">
        <w:rPr>
          <w:rStyle w:val="Ninguno"/>
          <w:rFonts w:ascii="Arial" w:hAnsi="Arial"/>
          <w:u w:val="single"/>
        </w:rPr>
        <w:t>De conocimiento.</w:t>
      </w:r>
      <w:r w:rsidRPr="005C339E">
        <w:rPr>
          <w:rStyle w:val="Ninguno"/>
          <w:rFonts w:ascii="Arial" w:hAnsi="Arial"/>
        </w:rPr>
        <w:t xml:space="preserve"> El/la alumno/a será capaz de demostrar conocimiento en:</w:t>
      </w:r>
    </w:p>
    <w:p w14:paraId="1AB7A688" w14:textId="77777777" w:rsidR="002078F3" w:rsidRPr="005C339E" w:rsidRDefault="002078F3" w:rsidP="00593A45">
      <w:pPr>
        <w:pStyle w:val="Textosinformato"/>
        <w:numPr>
          <w:ilvl w:val="0"/>
          <w:numId w:val="2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>Las teorías del aprendizaje a aplicar en la educación para la salud y el propio proceso de aprendizaje a lo largo de toda la vida.</w:t>
      </w:r>
    </w:p>
    <w:p w14:paraId="127C60C9" w14:textId="77777777" w:rsidR="002078F3" w:rsidRPr="005C339E" w:rsidRDefault="002078F3" w:rsidP="00593A45">
      <w:pPr>
        <w:pStyle w:val="Textosinformato"/>
        <w:numPr>
          <w:ilvl w:val="0"/>
          <w:numId w:val="2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>Los aspectos psicológicos de la relación fisioterapeuta-paciente.</w:t>
      </w:r>
    </w:p>
    <w:p w14:paraId="4899CD65" w14:textId="77777777" w:rsidR="002078F3" w:rsidRPr="005C339E" w:rsidRDefault="002078F3" w:rsidP="00593A45">
      <w:pPr>
        <w:pStyle w:val="Textosinformato"/>
        <w:numPr>
          <w:ilvl w:val="0"/>
          <w:numId w:val="2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>Los aspectos psicológicos de la discapacidad física.</w:t>
      </w:r>
    </w:p>
    <w:p w14:paraId="4F697561" w14:textId="77777777" w:rsidR="002078F3" w:rsidRPr="005C339E" w:rsidRDefault="002078F3" w:rsidP="00593A45">
      <w:pPr>
        <w:pStyle w:val="Textosinformato"/>
        <w:numPr>
          <w:ilvl w:val="0"/>
          <w:numId w:val="2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 xml:space="preserve">Las características y las bases fisiológicas del estrés. </w:t>
      </w:r>
    </w:p>
    <w:p w14:paraId="1BC8F457" w14:textId="77777777" w:rsidR="002078F3" w:rsidRPr="005C339E" w:rsidRDefault="002078F3" w:rsidP="00593A45">
      <w:pPr>
        <w:pStyle w:val="Textosinformato"/>
        <w:numPr>
          <w:ilvl w:val="0"/>
          <w:numId w:val="2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>El concepto de adhesión al tratamiento y los factores que influyen.</w:t>
      </w:r>
    </w:p>
    <w:p w14:paraId="7F8E26D9" w14:textId="77777777" w:rsidR="002078F3" w:rsidRPr="005C339E" w:rsidRDefault="002078F3" w:rsidP="00593A45">
      <w:pPr>
        <w:pStyle w:val="Prrafodelist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360" w:lineRule="auto"/>
        <w:contextualSpacing w:val="0"/>
        <w:jc w:val="left"/>
        <w:rPr>
          <w:rFonts w:ascii="Arial" w:hAnsi="Arial"/>
        </w:rPr>
      </w:pPr>
      <w:r w:rsidRPr="005C339E">
        <w:rPr>
          <w:rStyle w:val="Ninguno"/>
          <w:rFonts w:ascii="Arial" w:hAnsi="Arial"/>
          <w:u w:val="single"/>
        </w:rPr>
        <w:t>De habilidad.</w:t>
      </w:r>
      <w:r w:rsidRPr="005C339E">
        <w:rPr>
          <w:rStyle w:val="Ninguno"/>
          <w:rFonts w:ascii="Arial" w:hAnsi="Arial"/>
        </w:rPr>
        <w:t xml:space="preserve"> El/la alumno/a será capaz de demostrar que sabe:</w:t>
      </w:r>
    </w:p>
    <w:p w14:paraId="0B754BFF" w14:textId="77777777" w:rsidR="002078F3" w:rsidRPr="005C339E" w:rsidRDefault="002078F3" w:rsidP="00593A45">
      <w:pPr>
        <w:pStyle w:val="Textosinformato"/>
        <w:numPr>
          <w:ilvl w:val="0"/>
          <w:numId w:val="25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>Identificar los factores psicológicos y sociales que influyen en el estado de salud o enfermedad de las personas, familias y comunidad.</w:t>
      </w:r>
    </w:p>
    <w:p w14:paraId="2DF11E2D" w14:textId="77777777" w:rsidR="002078F3" w:rsidRPr="005C339E" w:rsidRDefault="002078F3" w:rsidP="00593A45">
      <w:pPr>
        <w:pStyle w:val="Textosinformato"/>
        <w:numPr>
          <w:ilvl w:val="0"/>
          <w:numId w:val="25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>Valorar el estado funcional del paciente, considerando los aspectos físicos, psicológicos y sociales.</w:t>
      </w:r>
    </w:p>
    <w:p w14:paraId="161F6217" w14:textId="77777777" w:rsidR="002078F3" w:rsidRPr="005C339E" w:rsidRDefault="002078F3" w:rsidP="00593A45">
      <w:pPr>
        <w:pStyle w:val="Textosinformato"/>
        <w:numPr>
          <w:ilvl w:val="0"/>
          <w:numId w:val="25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 xml:space="preserve">Poner en marcha estrategias para controlar la ansiedad y el estrés en diversas situaciones dentro del contexto profesional. </w:t>
      </w:r>
    </w:p>
    <w:p w14:paraId="4D02D99B" w14:textId="06FFA72E" w:rsidR="00B747D5" w:rsidRDefault="002078F3" w:rsidP="00593A45">
      <w:pPr>
        <w:pStyle w:val="Textosinformato"/>
        <w:numPr>
          <w:ilvl w:val="0"/>
          <w:numId w:val="25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>Desarrollar estrategias de comunicación y motivación dirigidas a incrementar la adhesión al tratamiento y fomentar la participación de el/la usuario/a y la familia en su proceso de recuperación.</w:t>
      </w:r>
    </w:p>
    <w:p w14:paraId="18BD4596" w14:textId="77777777" w:rsidR="00B747D5" w:rsidRDefault="00B747D5">
      <w:pPr>
        <w:spacing w:after="160" w:line="259" w:lineRule="auto"/>
        <w:jc w:val="left"/>
        <w:rPr>
          <w:rStyle w:val="Ninguno"/>
          <w:rFonts w:ascii="Arial" w:eastAsia="Arial Unicode MS" w:hAnsi="Arial" w:cs="Arial Unicode MS"/>
          <w:u w:color="000000"/>
          <w:bdr w:val="nil"/>
          <w:lang w:val="es-ES_tradnl"/>
        </w:rPr>
      </w:pPr>
      <w:r>
        <w:rPr>
          <w:rStyle w:val="Ninguno"/>
          <w:rFonts w:ascii="Arial" w:hAnsi="Arial"/>
        </w:rPr>
        <w:br w:type="page"/>
      </w:r>
    </w:p>
    <w:p w14:paraId="1CC15D4A" w14:textId="77777777" w:rsidR="00C209CB" w:rsidRPr="00B747D5" w:rsidRDefault="00C209CB" w:rsidP="00B747D5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7" w:name="_Toc229059106"/>
      <w:r w:rsidRPr="00B747D5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CONSIDERACIONES ADICIONALES</w:t>
      </w:r>
      <w:bookmarkEnd w:id="27"/>
    </w:p>
    <w:p w14:paraId="343E7632" w14:textId="77777777" w:rsidR="00C209CB" w:rsidRPr="00E72A8F" w:rsidRDefault="00C209CB" w:rsidP="00C209CB">
      <w:pPr>
        <w:spacing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En esta asignatura se permite el uso responsable de tecnologías de Inteligencia Artificial Generativa (IAGen) como herramienta de apoyo al proceso de enseñanza-aprendizaje. En ningún caso la IAGen debe sustituir la participación activa del estudiantado en la realización de tareas evaluables que acrediten la adquisición de los resultados de formación y aprendizaje previstos. Las tareas deberán reflejar una contribución sustancial del estudiante en el análisis, la argumentación y la reflexión personal. Cada docente establecerá las condiciones específicas de uso de estas tecnologías de IAGen y el estudiantado deberá declarar expresamente su utilización cuando se le requiera.</w:t>
      </w:r>
    </w:p>
    <w:p w14:paraId="32520921" w14:textId="68D82B6B" w:rsidR="00576E78" w:rsidRDefault="00576E78" w:rsidP="00B747D5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8" w:name="_Toc22905910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 DEL PROGRAMA</w:t>
      </w:r>
      <w:bookmarkEnd w:id="23"/>
      <w:bookmarkEnd w:id="24"/>
      <w:bookmarkEnd w:id="25"/>
      <w:bookmarkEnd w:id="28"/>
    </w:p>
    <w:p w14:paraId="6CC06B53" w14:textId="54B45647" w:rsidR="002078F3" w:rsidRPr="005C339E" w:rsidRDefault="002078F3" w:rsidP="00B747D5">
      <w:pPr>
        <w:pStyle w:val="Cuerpo"/>
        <w:suppressAutoHyphens/>
        <w:spacing w:after="240"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  <w:r w:rsidRPr="005C339E">
        <w:rPr>
          <w:rStyle w:val="Ninguno"/>
          <w:rFonts w:ascii="Arial" w:hAnsi="Arial"/>
          <w:b/>
          <w:bCs/>
          <w:color w:val="auto"/>
        </w:rPr>
        <w:t>UNIDAD DIDÁCTICA I: ASPECTOS CONCEPTUALES. (DESCRIPTORES: ENFERMEDAD, SALUD, MODELO BIOPSICOSOCIAL).</w:t>
      </w:r>
    </w:p>
    <w:p w14:paraId="2CE23282" w14:textId="77777777" w:rsidR="002078F3" w:rsidRPr="005C339E" w:rsidRDefault="002078F3" w:rsidP="002078F3">
      <w:pPr>
        <w:pStyle w:val="Cuerpo"/>
        <w:tabs>
          <w:tab w:val="left" w:pos="851"/>
        </w:tabs>
        <w:suppressAutoHyphens/>
        <w:spacing w:line="360" w:lineRule="auto"/>
        <w:ind w:left="851" w:hanging="284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1.</w:t>
      </w:r>
      <w:r w:rsidRPr="005C339E">
        <w:rPr>
          <w:rStyle w:val="Ninguno"/>
          <w:rFonts w:ascii="Arial" w:hAnsi="Arial"/>
          <w:color w:val="auto"/>
        </w:rPr>
        <w:tab/>
        <w:t>Concepto de normalidad psicológica: perspectiva individual y social de la salud.</w:t>
      </w:r>
    </w:p>
    <w:p w14:paraId="7CB879AB" w14:textId="77777777" w:rsidR="002078F3" w:rsidRPr="005C339E" w:rsidRDefault="002078F3" w:rsidP="002078F3">
      <w:pPr>
        <w:pStyle w:val="Cuerpo"/>
        <w:tabs>
          <w:tab w:val="left" w:pos="720"/>
        </w:tabs>
        <w:suppressAutoHyphens/>
        <w:spacing w:line="360" w:lineRule="auto"/>
        <w:ind w:left="1418" w:hanging="567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1.1. La conducta adaptativa y desadaptativa: evolución histórica del concepto de problema psicológico.</w:t>
      </w:r>
    </w:p>
    <w:p w14:paraId="4C208A29" w14:textId="77777777" w:rsidR="002078F3" w:rsidRPr="005C339E" w:rsidRDefault="002078F3" w:rsidP="002078F3">
      <w:pPr>
        <w:pStyle w:val="Cuerpo"/>
        <w:tabs>
          <w:tab w:val="left" w:pos="720"/>
        </w:tabs>
        <w:suppressAutoHyphens/>
        <w:spacing w:line="360" w:lineRule="auto"/>
        <w:ind w:left="1418" w:hanging="567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1.2. El modelo biopsicosocial: la salud como estado de bienestar global del individuo en su entorno social.</w:t>
      </w:r>
    </w:p>
    <w:p w14:paraId="1761163F" w14:textId="2C54296C" w:rsidR="00C209CB" w:rsidRDefault="002078F3" w:rsidP="00B747D5">
      <w:pPr>
        <w:pStyle w:val="Cuerpo"/>
        <w:tabs>
          <w:tab w:val="left" w:pos="720"/>
        </w:tabs>
        <w:suppressAutoHyphens/>
        <w:spacing w:after="240" w:line="360" w:lineRule="auto"/>
        <w:ind w:left="1418" w:hanging="567"/>
        <w:rPr>
          <w:rStyle w:val="Ninguno"/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1.3.</w:t>
      </w:r>
      <w:r w:rsidRPr="005C339E">
        <w:rPr>
          <w:rStyle w:val="Ninguno"/>
          <w:rFonts w:ascii="Arial" w:hAnsi="Arial"/>
          <w:b/>
          <w:bCs/>
          <w:color w:val="auto"/>
        </w:rPr>
        <w:t xml:space="preserve"> </w:t>
      </w:r>
      <w:r w:rsidRPr="005C339E">
        <w:rPr>
          <w:rStyle w:val="Ninguno"/>
          <w:rFonts w:ascii="Arial" w:hAnsi="Arial"/>
          <w:color w:val="auto"/>
        </w:rPr>
        <w:t>Principales modelos en psicopatología.</w:t>
      </w:r>
    </w:p>
    <w:p w14:paraId="29DDE2E4" w14:textId="0B02CB41" w:rsidR="002078F3" w:rsidRPr="005C339E" w:rsidRDefault="002078F3" w:rsidP="00B747D5">
      <w:pPr>
        <w:pStyle w:val="Cuerpo"/>
        <w:suppressAutoHyphens/>
        <w:spacing w:after="240"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  <w:r w:rsidRPr="005C339E">
        <w:rPr>
          <w:rStyle w:val="Ninguno"/>
          <w:rFonts w:ascii="Arial" w:hAnsi="Arial"/>
          <w:b/>
          <w:bCs/>
          <w:color w:val="auto"/>
        </w:rPr>
        <w:t>UNIDAD DIDÁCTICA II: APRENDIZAJE. (DESCRIPTORES: CONDICIONAMIENTO CLÁSICO, CONDICIONAMIENTO OPERANTE, CONDUCTA, ANÁLISIS FUNCIONAL).</w:t>
      </w:r>
    </w:p>
    <w:p w14:paraId="4055FB87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 xml:space="preserve">2. </w:t>
      </w:r>
      <w:r w:rsidRPr="005C339E">
        <w:rPr>
          <w:rStyle w:val="Ninguno"/>
          <w:rFonts w:ascii="Arial" w:hAnsi="Arial"/>
          <w:color w:val="auto"/>
        </w:rPr>
        <w:tab/>
        <w:t>Análisis funcional de la conducta.</w:t>
      </w:r>
    </w:p>
    <w:p w14:paraId="3D9F3472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2.1. Qu</w:t>
      </w:r>
      <w:r w:rsidRPr="005C339E">
        <w:rPr>
          <w:rStyle w:val="Ninguno"/>
          <w:rFonts w:ascii="Arial" w:hAnsi="Arial"/>
          <w:color w:val="auto"/>
        </w:rPr>
        <w:t>é es conducta.</w:t>
      </w:r>
    </w:p>
    <w:p w14:paraId="1FABE16B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2.2. Secuencia conductual E-R-C.</w:t>
      </w:r>
    </w:p>
    <w:p w14:paraId="1FF37DD8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2.3. Morfolog</w:t>
      </w:r>
      <w:r w:rsidRPr="005C339E">
        <w:rPr>
          <w:rStyle w:val="Ninguno"/>
          <w:rFonts w:ascii="Arial" w:hAnsi="Arial"/>
          <w:color w:val="auto"/>
        </w:rPr>
        <w:t>ía y función de la conducta.</w:t>
      </w:r>
    </w:p>
    <w:p w14:paraId="5B2F953E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2.4. Variables disposicionales.</w:t>
      </w:r>
    </w:p>
    <w:p w14:paraId="4B7D5A31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3.</w:t>
      </w:r>
      <w:r w:rsidRPr="005C339E">
        <w:rPr>
          <w:rStyle w:val="Ninguno"/>
          <w:rFonts w:ascii="Arial" w:hAnsi="Arial"/>
          <w:color w:val="auto"/>
        </w:rPr>
        <w:tab/>
        <w:t>Tipos de aprendizaje.</w:t>
      </w:r>
    </w:p>
    <w:p w14:paraId="22F9EE82" w14:textId="77777777" w:rsidR="002078F3" w:rsidRPr="005C339E" w:rsidRDefault="002078F3" w:rsidP="002078F3">
      <w:pPr>
        <w:pStyle w:val="Cuerpo"/>
        <w:suppressAutoHyphens/>
        <w:spacing w:line="360" w:lineRule="auto"/>
        <w:ind w:left="1134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3.1. Aprendizaje asociativo: condicionamiento clásico y operante.</w:t>
      </w:r>
    </w:p>
    <w:p w14:paraId="693FA97F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lastRenderedPageBreak/>
        <w:t xml:space="preserve">4. </w:t>
      </w:r>
      <w:r w:rsidRPr="005C339E">
        <w:rPr>
          <w:rStyle w:val="Ninguno"/>
          <w:rFonts w:ascii="Arial" w:hAnsi="Arial"/>
          <w:color w:val="auto"/>
        </w:rPr>
        <w:tab/>
        <w:t>Procedimientos de cambio basados en principios de condicionamiento clásico o respondiente.</w:t>
      </w:r>
    </w:p>
    <w:p w14:paraId="4A5656C9" w14:textId="77777777" w:rsidR="002078F3" w:rsidRPr="005C339E" w:rsidRDefault="002078F3" w:rsidP="002078F3">
      <w:pPr>
        <w:pStyle w:val="Cuerpo"/>
        <w:suppressAutoHyphens/>
        <w:spacing w:line="360" w:lineRule="auto"/>
        <w:ind w:left="1560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4.1. Principios del condicionamiento respondiente.</w:t>
      </w:r>
    </w:p>
    <w:p w14:paraId="6D4C3B34" w14:textId="77777777" w:rsidR="002078F3" w:rsidRPr="005C339E" w:rsidRDefault="002078F3" w:rsidP="002078F3">
      <w:pPr>
        <w:pStyle w:val="Cuerpo"/>
        <w:suppressAutoHyphens/>
        <w:spacing w:line="360" w:lineRule="auto"/>
        <w:ind w:left="1560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4.2. Extinción respondiente.</w:t>
      </w:r>
    </w:p>
    <w:p w14:paraId="20882018" w14:textId="77777777" w:rsidR="002078F3" w:rsidRPr="005C339E" w:rsidRDefault="002078F3" w:rsidP="4F9ACEAE">
      <w:pPr>
        <w:pStyle w:val="Cuerpo"/>
        <w:suppressAutoHyphens/>
        <w:spacing w:line="360" w:lineRule="auto"/>
        <w:ind w:left="1560" w:hanging="426"/>
        <w:rPr>
          <w:rStyle w:val="Ninguno"/>
          <w:rFonts w:ascii="Arial" w:eastAsia="Arial" w:hAnsi="Arial" w:cs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>4.3. Contracondicionamiento.</w:t>
      </w:r>
    </w:p>
    <w:p w14:paraId="21440945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5.</w:t>
      </w:r>
      <w:r w:rsidRPr="005C339E">
        <w:rPr>
          <w:rStyle w:val="Ninguno"/>
          <w:rFonts w:ascii="Arial" w:hAnsi="Arial"/>
          <w:color w:val="auto"/>
        </w:rPr>
        <w:tab/>
        <w:t>Principios y procedimientos comportamentales básicos del condicionamiento instrumental u operante</w:t>
      </w:r>
      <w:r w:rsidRPr="005C339E">
        <w:rPr>
          <w:rStyle w:val="Ninguno"/>
          <w:rFonts w:ascii="Arial" w:hAnsi="Arial"/>
          <w:color w:val="auto"/>
        </w:rPr>
        <w:tab/>
        <w:t>.</w:t>
      </w:r>
    </w:p>
    <w:p w14:paraId="4A2459A8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5.1. Definici</w:t>
      </w:r>
      <w:r w:rsidRPr="005C339E">
        <w:rPr>
          <w:rStyle w:val="Ninguno"/>
          <w:rFonts w:ascii="Arial" w:hAnsi="Arial"/>
          <w:color w:val="auto"/>
        </w:rPr>
        <w:t>ón de conducta operante.</w:t>
      </w:r>
    </w:p>
    <w:p w14:paraId="6F9067B5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5.2. Reforzamiento positivo y negativo.</w:t>
      </w:r>
    </w:p>
    <w:p w14:paraId="11E77741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5.3. Castigo positivo y negativo.</w:t>
      </w:r>
    </w:p>
    <w:p w14:paraId="77D6ACAF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5.4. Extinci</w:t>
      </w:r>
      <w:r w:rsidRPr="005C339E">
        <w:rPr>
          <w:rStyle w:val="Ninguno"/>
          <w:rFonts w:ascii="Arial" w:hAnsi="Arial"/>
          <w:color w:val="auto"/>
        </w:rPr>
        <w:t>ón operante.</w:t>
      </w:r>
    </w:p>
    <w:p w14:paraId="01ABBEFF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5.5. Control de est</w:t>
      </w:r>
      <w:r w:rsidRPr="005C339E">
        <w:rPr>
          <w:rStyle w:val="Ninguno"/>
          <w:rFonts w:ascii="Arial" w:hAnsi="Arial"/>
          <w:color w:val="auto"/>
        </w:rPr>
        <w:t>ímulos.</w:t>
      </w:r>
    </w:p>
    <w:p w14:paraId="34CAF535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6.</w:t>
      </w:r>
      <w:r w:rsidRPr="005C339E">
        <w:rPr>
          <w:rStyle w:val="Ninguno"/>
          <w:rFonts w:ascii="Arial" w:hAnsi="Arial"/>
          <w:color w:val="auto"/>
        </w:rPr>
        <w:tab/>
        <w:t>Técnicas de cambio por combinación de principios operantes.</w:t>
      </w:r>
    </w:p>
    <w:p w14:paraId="692DD16A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6.1. Reforzamiento fijo y variable</w:t>
      </w:r>
    </w:p>
    <w:p w14:paraId="1DC7B437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6.2. Moldeamiento</w:t>
      </w:r>
    </w:p>
    <w:p w14:paraId="11595A41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6.3. Entrenamiento en discriminaci</w:t>
      </w:r>
      <w:r w:rsidRPr="005C339E">
        <w:rPr>
          <w:rStyle w:val="Ninguno"/>
          <w:rFonts w:ascii="Arial" w:hAnsi="Arial"/>
          <w:color w:val="auto"/>
        </w:rPr>
        <w:t>ón</w:t>
      </w:r>
    </w:p>
    <w:p w14:paraId="2BE832E7" w14:textId="77777777" w:rsidR="002078F3" w:rsidRPr="005C339E" w:rsidRDefault="002078F3" w:rsidP="00593A45">
      <w:pPr>
        <w:pStyle w:val="Cuerpo"/>
        <w:numPr>
          <w:ilvl w:val="0"/>
          <w:numId w:val="26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Instrumentos de observación y registro para el fisioterapeuta y para el paciente.</w:t>
      </w:r>
    </w:p>
    <w:p w14:paraId="05F57FBE" w14:textId="77777777" w:rsidR="002078F3" w:rsidRPr="005C339E" w:rsidRDefault="002078F3" w:rsidP="002078F3">
      <w:pPr>
        <w:pStyle w:val="Cuerpo"/>
        <w:spacing w:line="360" w:lineRule="auto"/>
        <w:ind w:left="360" w:firstLine="708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7.1. Registros y autorregistros de conducta.</w:t>
      </w:r>
    </w:p>
    <w:p w14:paraId="36325BDD" w14:textId="5791E77F" w:rsidR="00C209CB" w:rsidRDefault="002078F3" w:rsidP="00B747D5">
      <w:pPr>
        <w:pStyle w:val="Cuerpo"/>
        <w:spacing w:after="240" w:line="360" w:lineRule="auto"/>
        <w:ind w:left="1559" w:hanging="493"/>
        <w:rPr>
          <w:rStyle w:val="Ninguno"/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7.2. Aplicación de las técnicas de autoobservación para el registro de las conductas objetivo de intervención en la práctica fisioterápica.</w:t>
      </w:r>
    </w:p>
    <w:p w14:paraId="6BE8B855" w14:textId="1D687D64" w:rsidR="002078F3" w:rsidRPr="005C339E" w:rsidRDefault="002078F3" w:rsidP="00B747D5">
      <w:pPr>
        <w:pStyle w:val="Cuerpo"/>
        <w:suppressAutoHyphens/>
        <w:spacing w:after="240"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  <w:r w:rsidRPr="005C339E">
        <w:rPr>
          <w:rStyle w:val="Ninguno"/>
          <w:rFonts w:ascii="Arial" w:hAnsi="Arial"/>
          <w:b/>
          <w:bCs/>
          <w:color w:val="auto"/>
        </w:rPr>
        <w:t xml:space="preserve">UNIDAD DIDÁCTICA III: </w:t>
      </w:r>
    </w:p>
    <w:p w14:paraId="59F47A8E" w14:textId="3F4CBBDD" w:rsidR="002078F3" w:rsidRPr="005C339E" w:rsidRDefault="002078F3" w:rsidP="00B747D5">
      <w:pPr>
        <w:pStyle w:val="Cuerpo"/>
        <w:suppressAutoHyphens/>
        <w:spacing w:after="240"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  <w:r w:rsidRPr="005C339E">
        <w:rPr>
          <w:rStyle w:val="Ninguno"/>
          <w:rFonts w:ascii="Arial" w:hAnsi="Arial"/>
          <w:b/>
          <w:bCs/>
          <w:color w:val="auto"/>
        </w:rPr>
        <w:t>PRÁCTICA PROFESIONAL. (DESCRIPTORES: HABILIDADES TERAPÉUTICAS, ADHESIÓN).</w:t>
      </w:r>
    </w:p>
    <w:p w14:paraId="130E8629" w14:textId="77777777" w:rsidR="002078F3" w:rsidRPr="005C339E" w:rsidRDefault="002078F3" w:rsidP="002078F3">
      <w:pPr>
        <w:pStyle w:val="Cuerpo"/>
        <w:tabs>
          <w:tab w:val="left" w:pos="1134"/>
        </w:tabs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8.</w:t>
      </w:r>
      <w:r w:rsidRPr="005C339E">
        <w:rPr>
          <w:rStyle w:val="Ninguno"/>
          <w:rFonts w:ascii="Arial" w:hAnsi="Arial"/>
          <w:color w:val="auto"/>
        </w:rPr>
        <w:tab/>
        <w:t>Comportamientos que pueden interferir en la aplicación de un tratamiento fisioterápico y cómo manejarlos.</w:t>
      </w:r>
    </w:p>
    <w:p w14:paraId="2F3D8DF0" w14:textId="77777777" w:rsidR="002078F3" w:rsidRPr="005C339E" w:rsidRDefault="002078F3" w:rsidP="002078F3">
      <w:pPr>
        <w:pStyle w:val="Cuerpo"/>
        <w:suppressAutoHyphens/>
        <w:spacing w:line="360" w:lineRule="auto"/>
        <w:ind w:left="2856" w:hanging="1722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8.1. Componentes operantes y respondientes de las emociones.</w:t>
      </w:r>
    </w:p>
    <w:p w14:paraId="677B0F1F" w14:textId="77777777" w:rsidR="002078F3" w:rsidRPr="005C339E" w:rsidRDefault="002078F3" w:rsidP="002078F3">
      <w:pPr>
        <w:pStyle w:val="Cuerpo"/>
        <w:suppressAutoHyphens/>
        <w:spacing w:line="360" w:lineRule="auto"/>
        <w:ind w:left="2856" w:hanging="1722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8.2. Conductas de ansiedad: estrategias de relajación.</w:t>
      </w:r>
    </w:p>
    <w:p w14:paraId="76FFF76B" w14:textId="77777777" w:rsidR="002078F3" w:rsidRPr="005C339E" w:rsidRDefault="002078F3" w:rsidP="002078F3">
      <w:pPr>
        <w:pStyle w:val="Cuerpo"/>
        <w:suppressAutoHyphens/>
        <w:spacing w:line="360" w:lineRule="auto"/>
        <w:ind w:left="2856" w:hanging="1722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8.3. Conductas depresivas: estrategias de reforzamiento.</w:t>
      </w:r>
    </w:p>
    <w:p w14:paraId="54C3B7EF" w14:textId="77777777" w:rsidR="002078F3" w:rsidRPr="005C339E" w:rsidRDefault="002078F3" w:rsidP="002078F3">
      <w:pPr>
        <w:pStyle w:val="Cuerpo"/>
        <w:tabs>
          <w:tab w:val="left" w:pos="1134"/>
        </w:tabs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 xml:space="preserve">9. </w:t>
      </w:r>
      <w:r w:rsidRPr="005C339E">
        <w:rPr>
          <w:rStyle w:val="Ninguno"/>
          <w:rFonts w:ascii="Arial" w:hAnsi="Arial"/>
          <w:color w:val="auto"/>
        </w:rPr>
        <w:tab/>
        <w:t>Estrategias generales para el manejo del estrés.</w:t>
      </w:r>
    </w:p>
    <w:p w14:paraId="73743399" w14:textId="77777777" w:rsidR="002078F3" w:rsidRPr="005C339E" w:rsidRDefault="002078F3" w:rsidP="002078F3">
      <w:pPr>
        <w:pStyle w:val="Cuerpo"/>
        <w:suppressAutoHyphens/>
        <w:spacing w:line="360" w:lineRule="auto"/>
        <w:ind w:left="1842" w:hanging="708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9.1. Estrés: clarificación teórica y conceptual.</w:t>
      </w:r>
    </w:p>
    <w:p w14:paraId="4BEC6460" w14:textId="77777777" w:rsidR="002078F3" w:rsidRPr="005C339E" w:rsidRDefault="002078F3" w:rsidP="002078F3">
      <w:pPr>
        <w:pStyle w:val="Cuerpo"/>
        <w:suppressAutoHyphens/>
        <w:spacing w:line="360" w:lineRule="auto"/>
        <w:ind w:left="1842" w:hanging="708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lastRenderedPageBreak/>
        <w:t>9.2. Bases fisiológicas del estrés.</w:t>
      </w:r>
    </w:p>
    <w:p w14:paraId="46D39103" w14:textId="77777777" w:rsidR="002078F3" w:rsidRPr="005C339E" w:rsidRDefault="002078F3" w:rsidP="4F9ACEAE">
      <w:pPr>
        <w:pStyle w:val="Cuerpo"/>
        <w:suppressAutoHyphens/>
        <w:spacing w:line="360" w:lineRule="auto"/>
        <w:ind w:left="1701" w:hanging="567"/>
        <w:rPr>
          <w:rStyle w:val="Ninguno"/>
          <w:rFonts w:ascii="Arial" w:eastAsia="Arial" w:hAnsi="Arial" w:cs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>9.3. Afrontamiento del estrés: técnicas operantes, pavlovianas y cognitivas.</w:t>
      </w:r>
    </w:p>
    <w:p w14:paraId="3D6F0DA3" w14:textId="77777777" w:rsidR="002078F3" w:rsidRPr="005C339E" w:rsidRDefault="002078F3" w:rsidP="4F9ACEAE">
      <w:pPr>
        <w:pStyle w:val="Cuerpo"/>
        <w:tabs>
          <w:tab w:val="left" w:pos="993"/>
        </w:tabs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>10. Motivación.</w:t>
      </w:r>
      <w:r>
        <w:tab/>
      </w:r>
    </w:p>
    <w:p w14:paraId="686AEF1E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10.1. Concepto de motivaci</w:t>
      </w:r>
      <w:r w:rsidRPr="005C339E">
        <w:rPr>
          <w:rStyle w:val="Ninguno"/>
          <w:rFonts w:ascii="Arial" w:hAnsi="Arial"/>
          <w:color w:val="auto"/>
        </w:rPr>
        <w:t xml:space="preserve">ón. </w:t>
      </w:r>
    </w:p>
    <w:p w14:paraId="696447FC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10.2. Una definici</w:t>
      </w:r>
      <w:r w:rsidRPr="005C339E">
        <w:rPr>
          <w:rStyle w:val="Ninguno"/>
          <w:rFonts w:ascii="Arial" w:hAnsi="Arial"/>
          <w:color w:val="auto"/>
        </w:rPr>
        <w:t>ón funcional de la motivación.</w:t>
      </w:r>
    </w:p>
    <w:p w14:paraId="472A7293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10.3. Las operaciones de establecimiento: motivadoras y de abolici</w:t>
      </w:r>
      <w:r w:rsidRPr="005C339E">
        <w:rPr>
          <w:rStyle w:val="Ninguno"/>
          <w:rFonts w:ascii="Arial" w:hAnsi="Arial"/>
          <w:color w:val="auto"/>
        </w:rPr>
        <w:t>ón.</w:t>
      </w:r>
    </w:p>
    <w:p w14:paraId="427A5E0C" w14:textId="77777777" w:rsidR="002078F3" w:rsidRPr="005C339E" w:rsidRDefault="002078F3" w:rsidP="002078F3">
      <w:pPr>
        <w:pStyle w:val="Cuerpo"/>
        <w:tabs>
          <w:tab w:val="left" w:pos="993"/>
        </w:tabs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11.</w:t>
      </w:r>
      <w:r w:rsidRPr="005C339E">
        <w:rPr>
          <w:rStyle w:val="Ninguno"/>
          <w:rFonts w:ascii="Arial" w:hAnsi="Arial"/>
          <w:color w:val="auto"/>
        </w:rPr>
        <w:tab/>
        <w:t>La adhesión al tratamiento.</w:t>
      </w:r>
    </w:p>
    <w:p w14:paraId="6B76DABB" w14:textId="77777777" w:rsidR="002078F3" w:rsidRPr="005C339E" w:rsidRDefault="002078F3" w:rsidP="002078F3">
      <w:pPr>
        <w:pStyle w:val="Cuerpo"/>
        <w:suppressAutoHyphens/>
        <w:spacing w:line="360" w:lineRule="auto"/>
        <w:ind w:left="1843" w:hanging="709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11.1. Concepto de adhesión.</w:t>
      </w:r>
    </w:p>
    <w:p w14:paraId="49B2391C" w14:textId="77777777" w:rsidR="002078F3" w:rsidRPr="005C339E" w:rsidRDefault="002078F3" w:rsidP="002078F3">
      <w:pPr>
        <w:pStyle w:val="Cuerpo"/>
        <w:suppressAutoHyphens/>
        <w:spacing w:line="360" w:lineRule="auto"/>
        <w:ind w:left="1843" w:hanging="709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11.2. Factores que afectan a la adhesión: variables del paciente, del tratamiento, de la enfermedad y de la relación profesional-paciente.</w:t>
      </w:r>
    </w:p>
    <w:p w14:paraId="5545C6B4" w14:textId="77777777" w:rsidR="002078F3" w:rsidRPr="005C339E" w:rsidRDefault="002078F3" w:rsidP="002078F3">
      <w:pPr>
        <w:pStyle w:val="Cuerpo"/>
        <w:suppressAutoHyphens/>
        <w:spacing w:line="360" w:lineRule="auto"/>
        <w:ind w:left="1843" w:hanging="709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11.3. Cómo facilitar el proceso de adhesión: la comunicación terapéutica y la motivación.</w:t>
      </w:r>
    </w:p>
    <w:p w14:paraId="70E4D7EE" w14:textId="77777777" w:rsidR="002078F3" w:rsidRPr="005C339E" w:rsidRDefault="002078F3" w:rsidP="002078F3">
      <w:pPr>
        <w:pStyle w:val="Cuerpo"/>
        <w:tabs>
          <w:tab w:val="left" w:pos="993"/>
        </w:tabs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 xml:space="preserve">12. </w:t>
      </w:r>
      <w:r w:rsidRPr="005C339E">
        <w:rPr>
          <w:rStyle w:val="Ninguno"/>
          <w:rFonts w:ascii="Arial" w:hAnsi="Arial"/>
          <w:color w:val="auto"/>
        </w:rPr>
        <w:tab/>
        <w:t>El trabajo en equipo.</w:t>
      </w:r>
    </w:p>
    <w:p w14:paraId="163CBEEC" w14:textId="77777777" w:rsidR="002078F3" w:rsidRPr="005C339E" w:rsidRDefault="002078F3" w:rsidP="002078F3">
      <w:pPr>
        <w:pStyle w:val="Cuerpo"/>
        <w:tabs>
          <w:tab w:val="left" w:pos="1134"/>
        </w:tabs>
        <w:suppressAutoHyphens/>
        <w:spacing w:line="360" w:lineRule="auto"/>
        <w:ind w:left="1419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12.1. Qu</w:t>
      </w:r>
      <w:r w:rsidRPr="005C339E">
        <w:rPr>
          <w:rStyle w:val="Ninguno"/>
          <w:rFonts w:ascii="Arial" w:hAnsi="Arial"/>
          <w:color w:val="auto"/>
        </w:rPr>
        <w:t>é es una intervención interdisciplinar.</w:t>
      </w:r>
    </w:p>
    <w:p w14:paraId="33752825" w14:textId="77777777" w:rsidR="002078F3" w:rsidRPr="005C339E" w:rsidRDefault="002078F3" w:rsidP="002078F3">
      <w:pPr>
        <w:pStyle w:val="Cuerpo"/>
        <w:tabs>
          <w:tab w:val="left" w:pos="1134"/>
        </w:tabs>
        <w:suppressAutoHyphens/>
        <w:spacing w:line="360" w:lineRule="auto"/>
        <w:ind w:left="1419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12.2. El papel del fisioterapeuta en un marco interdisciplinar.</w:t>
      </w:r>
    </w:p>
    <w:p w14:paraId="3091E710" w14:textId="77777777" w:rsidR="002078F3" w:rsidRPr="005C339E" w:rsidRDefault="002078F3" w:rsidP="002078F3">
      <w:pPr>
        <w:pStyle w:val="Cuerpo"/>
        <w:tabs>
          <w:tab w:val="left" w:pos="1134"/>
        </w:tabs>
        <w:suppressAutoHyphens/>
        <w:spacing w:line="360" w:lineRule="auto"/>
        <w:ind w:left="1419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12.3. Estrategias de trabajo en equipo.</w:t>
      </w:r>
    </w:p>
    <w:p w14:paraId="685A1F8F" w14:textId="64BEB88C" w:rsidR="00C209CB" w:rsidRDefault="002078F3" w:rsidP="002078F3">
      <w:pPr>
        <w:pStyle w:val="Cuerpo"/>
        <w:tabs>
          <w:tab w:val="left" w:pos="1134"/>
        </w:tabs>
        <w:suppressAutoHyphens/>
        <w:spacing w:line="360" w:lineRule="auto"/>
        <w:ind w:left="1419" w:hanging="426"/>
        <w:rPr>
          <w:rStyle w:val="Ninguno"/>
          <w:rFonts w:ascii="Arial" w:hAnsi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12.4. Toma de decisiones, responsabilidad compartida y cohesi</w:t>
      </w:r>
      <w:r w:rsidRPr="005C339E">
        <w:rPr>
          <w:rStyle w:val="Ninguno"/>
          <w:rFonts w:ascii="Arial" w:hAnsi="Arial"/>
          <w:color w:val="auto"/>
        </w:rPr>
        <w:t>ón del equipo.</w:t>
      </w:r>
    </w:p>
    <w:p w14:paraId="10350045" w14:textId="6B95E956" w:rsidR="00576E78" w:rsidRDefault="00576E78" w:rsidP="00B747D5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9" w:name="_Toc162953738"/>
      <w:bookmarkStart w:id="30" w:name="_Toc162956422"/>
      <w:bookmarkStart w:id="31" w:name="_Toc162960244"/>
      <w:bookmarkStart w:id="32" w:name="_Toc22905910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29"/>
      <w:bookmarkEnd w:id="30"/>
      <w:bookmarkEnd w:id="31"/>
      <w:bookmarkEnd w:id="32"/>
    </w:p>
    <w:p w14:paraId="3418CAA1" w14:textId="77777777" w:rsidR="002078F3" w:rsidRPr="005C339E" w:rsidRDefault="002078F3" w:rsidP="00B747D5">
      <w:pPr>
        <w:pStyle w:val="Cuerpo"/>
        <w:spacing w:before="240" w:after="240" w:line="360" w:lineRule="auto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  <w:u w:val="single"/>
        </w:rPr>
        <w:t>Bibliografía obligatoria</w:t>
      </w:r>
      <w:r w:rsidRPr="005C339E">
        <w:rPr>
          <w:rStyle w:val="Ninguno"/>
          <w:rFonts w:ascii="Arial" w:hAnsi="Arial"/>
          <w:color w:val="auto"/>
        </w:rPr>
        <w:t>:</w:t>
      </w:r>
    </w:p>
    <w:p w14:paraId="362244E0" w14:textId="77777777" w:rsidR="002078F3" w:rsidRPr="005C339E" w:rsidRDefault="002078F3" w:rsidP="4F9ACEAE">
      <w:pPr>
        <w:pStyle w:val="Cuerpo"/>
        <w:numPr>
          <w:ilvl w:val="0"/>
          <w:numId w:val="27"/>
        </w:numPr>
        <w:spacing w:line="360" w:lineRule="auto"/>
        <w:rPr>
          <w:rStyle w:val="Ninguno"/>
          <w:rFonts w:ascii="Arial" w:hAnsi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 xml:space="preserve">Froján, M. X. y Santacreu, J. (1999). Qué es un tratamiento psicológico (capítulo 3). </w:t>
      </w:r>
    </w:p>
    <w:p w14:paraId="5BB91CAA" w14:textId="77777777" w:rsidR="002078F3" w:rsidRPr="005C339E" w:rsidRDefault="002078F3" w:rsidP="4F9ACEAE">
      <w:pPr>
        <w:pStyle w:val="Cuerpo"/>
        <w:numPr>
          <w:ilvl w:val="0"/>
          <w:numId w:val="27"/>
        </w:numPr>
        <w:spacing w:line="360" w:lineRule="auto"/>
        <w:rPr>
          <w:rFonts w:ascii="Arial" w:hAnsi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>Carrobles JA. (1985). Análisis y modificación de conducta II (lecciones 3 y 4). Madrid: UNED.</w:t>
      </w:r>
    </w:p>
    <w:p w14:paraId="678D970C" w14:textId="77777777" w:rsidR="002078F3" w:rsidRPr="005C339E" w:rsidRDefault="002078F3" w:rsidP="4F9ACEAE">
      <w:pPr>
        <w:pStyle w:val="Cuerpo"/>
        <w:numPr>
          <w:ilvl w:val="0"/>
          <w:numId w:val="27"/>
        </w:numPr>
        <w:spacing w:line="360" w:lineRule="auto"/>
        <w:rPr>
          <w:rFonts w:ascii="Arial" w:hAnsi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>Martin G, Pear J. (1998). Modificación de conducta. Qué es y cómo aplicarla (capítulos 3, 4, 5, 13, 21). Madrid: Pentrice Hall.</w:t>
      </w:r>
    </w:p>
    <w:p w14:paraId="3DE899C6" w14:textId="77777777" w:rsidR="002078F3" w:rsidRPr="005C339E" w:rsidRDefault="002078F3" w:rsidP="00593A45">
      <w:pPr>
        <w:pStyle w:val="Cuerpo"/>
        <w:numPr>
          <w:ilvl w:val="0"/>
          <w:numId w:val="27"/>
        </w:numPr>
        <w:spacing w:line="360" w:lineRule="auto"/>
        <w:rPr>
          <w:rStyle w:val="Ninguno"/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Méndez, F. X., Olivares, J. y Quiles, M. J. (1998). Técnicas de relajación y respiración. En J. Olivares y F. X. Méndez (Dir.), Técnicas de modificación de conducta (pp. 27-78). Biblioteca Nueva.</w:t>
      </w:r>
    </w:p>
    <w:p w14:paraId="1F6028C8" w14:textId="77777777" w:rsidR="002078F3" w:rsidRPr="005C339E" w:rsidRDefault="002078F3" w:rsidP="00593A45">
      <w:pPr>
        <w:pStyle w:val="Cuerpo"/>
        <w:numPr>
          <w:ilvl w:val="0"/>
          <w:numId w:val="27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lastRenderedPageBreak/>
        <w:t>Pérez Fernández, V., Gutiérrez Domínguez, M. T., García García, A. y Gómez Bujedo, J. (2017). Procesos psicológicos básicos. Un análisis funcional (capítulo 3). UNED.</w:t>
      </w:r>
    </w:p>
    <w:p w14:paraId="4B775C1A" w14:textId="77777777" w:rsidR="002078F3" w:rsidRPr="005C339E" w:rsidRDefault="002078F3" w:rsidP="00B747D5">
      <w:pPr>
        <w:pStyle w:val="Cuerpo"/>
        <w:spacing w:before="240" w:after="240" w:line="360" w:lineRule="auto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  <w:u w:val="single"/>
        </w:rPr>
        <w:t>Bibliografía recomendada</w:t>
      </w:r>
      <w:r w:rsidRPr="005C339E">
        <w:rPr>
          <w:rStyle w:val="Ninguno"/>
          <w:rFonts w:ascii="Arial" w:hAnsi="Arial"/>
          <w:color w:val="auto"/>
        </w:rPr>
        <w:t>:</w:t>
      </w:r>
    </w:p>
    <w:p w14:paraId="3D153F5E" w14:textId="77777777" w:rsidR="002078F3" w:rsidRPr="005C339E" w:rsidRDefault="002078F3" w:rsidP="4F9ACEAE">
      <w:pPr>
        <w:pStyle w:val="Cuerpo"/>
        <w:numPr>
          <w:ilvl w:val="0"/>
          <w:numId w:val="28"/>
        </w:numPr>
        <w:spacing w:line="360" w:lineRule="auto"/>
        <w:rPr>
          <w:rFonts w:ascii="Arial" w:hAnsi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 xml:space="preserve">Belloch A, Sandin B, Ramos F. Manual de Psicopatología (I y II). Madrid: McGraw Hill; 1994. </w:t>
      </w:r>
    </w:p>
    <w:p w14:paraId="732CBE87" w14:textId="77777777" w:rsidR="002078F3" w:rsidRPr="005C339E" w:rsidRDefault="002078F3" w:rsidP="4F9ACEAE">
      <w:pPr>
        <w:pStyle w:val="Cuerpo"/>
        <w:numPr>
          <w:ilvl w:val="0"/>
          <w:numId w:val="28"/>
        </w:numPr>
        <w:spacing w:line="360" w:lineRule="auto"/>
        <w:rPr>
          <w:rFonts w:ascii="Arial" w:hAnsi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>Carnwath T, Miller D. Psicoterapia conductual en asistencia primaria: manual práctico</w:t>
      </w:r>
      <w:r w:rsidRPr="4F9ACEAE">
        <w:rPr>
          <w:rStyle w:val="Ninguno"/>
          <w:rFonts w:ascii="Arial" w:hAnsi="Arial"/>
          <w:i/>
          <w:iCs/>
          <w:color w:val="auto"/>
          <w:lang w:val="es-ES"/>
        </w:rPr>
        <w:t>.</w:t>
      </w:r>
      <w:r w:rsidRPr="4F9ACEAE">
        <w:rPr>
          <w:rStyle w:val="Ninguno"/>
          <w:rFonts w:ascii="Arial" w:hAnsi="Arial"/>
          <w:color w:val="auto"/>
          <w:lang w:val="es-ES"/>
        </w:rPr>
        <w:t xml:space="preserve"> Barcelona: Martínez Roca; 1989.</w:t>
      </w:r>
    </w:p>
    <w:p w14:paraId="169648E4" w14:textId="77777777" w:rsidR="002078F3" w:rsidRPr="005C339E" w:rsidRDefault="002078F3" w:rsidP="00593A45">
      <w:pPr>
        <w:pStyle w:val="Cuerpo"/>
        <w:numPr>
          <w:ilvl w:val="0"/>
          <w:numId w:val="28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  <w:lang w:val="en-US"/>
        </w:rPr>
        <w:t xml:space="preserve">Carrobles JA, Godoy J. Biofeedback. </w:t>
      </w:r>
      <w:r w:rsidRPr="005C339E">
        <w:rPr>
          <w:rStyle w:val="Ninguno"/>
          <w:rFonts w:ascii="Arial" w:hAnsi="Arial"/>
          <w:color w:val="auto"/>
        </w:rPr>
        <w:t>Principios y aplicaciones. Barcelona: Martínez Roca; 1987.</w:t>
      </w:r>
    </w:p>
    <w:p w14:paraId="1E771272" w14:textId="77777777" w:rsidR="002078F3" w:rsidRPr="005C339E" w:rsidRDefault="002078F3" w:rsidP="00593A45">
      <w:pPr>
        <w:pStyle w:val="Cuerpo"/>
        <w:numPr>
          <w:ilvl w:val="0"/>
          <w:numId w:val="28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  <w:lang w:val="en-US"/>
        </w:rPr>
        <w:t xml:space="preserve">Davis M, McKay M, Eshelman ER. </w:t>
      </w:r>
      <w:r w:rsidRPr="005C339E">
        <w:rPr>
          <w:rStyle w:val="Ninguno"/>
          <w:rFonts w:ascii="Arial" w:hAnsi="Arial"/>
          <w:color w:val="auto"/>
        </w:rPr>
        <w:t>Técnicas de autocontrol emocional. Barcelona: Martínez Roca; 1985.</w:t>
      </w:r>
    </w:p>
    <w:p w14:paraId="590B5B0E" w14:textId="77777777" w:rsidR="002078F3" w:rsidRPr="005C339E" w:rsidRDefault="002078F3" w:rsidP="4F9ACEAE">
      <w:pPr>
        <w:pStyle w:val="Cuerpo"/>
        <w:numPr>
          <w:ilvl w:val="0"/>
          <w:numId w:val="28"/>
        </w:numPr>
        <w:spacing w:line="360" w:lineRule="auto"/>
        <w:rPr>
          <w:rFonts w:ascii="Arial" w:hAnsi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>Derogatis LR, Wise TN. Trastornos depresivos y de ansiedad en asistencia primaria</w:t>
      </w:r>
      <w:r w:rsidRPr="4F9ACEAE">
        <w:rPr>
          <w:rStyle w:val="Ninguno"/>
          <w:rFonts w:ascii="Arial" w:hAnsi="Arial"/>
          <w:i/>
          <w:iCs/>
          <w:color w:val="auto"/>
          <w:lang w:val="es-ES"/>
        </w:rPr>
        <w:t xml:space="preserve">. </w:t>
      </w:r>
      <w:r w:rsidRPr="4F9ACEAE">
        <w:rPr>
          <w:rStyle w:val="Ninguno"/>
          <w:rFonts w:ascii="Arial" w:hAnsi="Arial"/>
          <w:color w:val="auto"/>
          <w:lang w:val="es-ES"/>
        </w:rPr>
        <w:t>Barcelona: Martínez Roca; 1986.</w:t>
      </w:r>
    </w:p>
    <w:p w14:paraId="23B11868" w14:textId="77777777" w:rsidR="002078F3" w:rsidRPr="005C339E" w:rsidRDefault="002078F3" w:rsidP="00593A45">
      <w:pPr>
        <w:pStyle w:val="Cuerpo"/>
        <w:numPr>
          <w:ilvl w:val="0"/>
          <w:numId w:val="28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Echeburúa E. Superar un trauma. El tratamiento de las víctimas de sucesos violentos. Madrid: Pirámide; 2004.</w:t>
      </w:r>
    </w:p>
    <w:p w14:paraId="5C020BF8" w14:textId="77777777" w:rsidR="002078F3" w:rsidRPr="005C339E" w:rsidRDefault="002078F3" w:rsidP="4F9ACEAE">
      <w:pPr>
        <w:pStyle w:val="Cuerpo"/>
        <w:numPr>
          <w:ilvl w:val="0"/>
          <w:numId w:val="28"/>
        </w:numPr>
        <w:spacing w:line="360" w:lineRule="auto"/>
        <w:rPr>
          <w:rFonts w:ascii="Arial" w:hAnsi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>Froján MX, Santacreu J. Qué es un tratamiento psicológico. Madrid: Biblioteca Nueva; 1999.</w:t>
      </w:r>
    </w:p>
    <w:p w14:paraId="55922027" w14:textId="77777777" w:rsidR="002078F3" w:rsidRPr="005C339E" w:rsidRDefault="002078F3" w:rsidP="4F9ACEAE">
      <w:pPr>
        <w:pStyle w:val="Cuerpo"/>
        <w:numPr>
          <w:ilvl w:val="0"/>
          <w:numId w:val="28"/>
        </w:numPr>
        <w:spacing w:line="360" w:lineRule="auto"/>
        <w:rPr>
          <w:rFonts w:ascii="Arial" w:hAnsi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>Fuentenebro F, Vázquez C. Psicología Médica, Psicopatología y Psiquiatría. Vols. I y II. Madrid: Interamericana-McGraw-Hill; 1990.</w:t>
      </w:r>
    </w:p>
    <w:p w14:paraId="61E86A0F" w14:textId="77777777" w:rsidR="002078F3" w:rsidRPr="005C339E" w:rsidRDefault="002078F3" w:rsidP="4F9ACEAE">
      <w:pPr>
        <w:pStyle w:val="Cuerpo"/>
        <w:numPr>
          <w:ilvl w:val="0"/>
          <w:numId w:val="28"/>
        </w:numPr>
        <w:spacing w:line="360" w:lineRule="auto"/>
        <w:rPr>
          <w:rFonts w:ascii="Arial" w:hAnsi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>Meichenbaum D, Jaremko M. Prevención y reducción del estrés. Bilbao: Desclée de Brouwer; 1987.</w:t>
      </w:r>
    </w:p>
    <w:p w14:paraId="2C399EE3" w14:textId="77777777" w:rsidR="002078F3" w:rsidRPr="005C339E" w:rsidRDefault="002078F3" w:rsidP="00593A45">
      <w:pPr>
        <w:pStyle w:val="Cuerpo"/>
        <w:numPr>
          <w:ilvl w:val="0"/>
          <w:numId w:val="28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  <w:lang w:val="en-US"/>
        </w:rPr>
        <w:t xml:space="preserve">Morley S, Eccleston C, Williams A. A systematic review and meta-analysis of randomized controlled trials of cognitive behaviour therapy and behaviour therapy for chronic pain in adults, excluding headache. </w:t>
      </w:r>
      <w:r w:rsidRPr="005C339E">
        <w:rPr>
          <w:rStyle w:val="Ninguno"/>
          <w:rFonts w:ascii="Arial" w:hAnsi="Arial"/>
          <w:color w:val="auto"/>
        </w:rPr>
        <w:t>Psi.:1999; p.80,1-13.</w:t>
      </w:r>
    </w:p>
    <w:p w14:paraId="39913159" w14:textId="77777777" w:rsidR="002078F3" w:rsidRPr="005C339E" w:rsidRDefault="002078F3" w:rsidP="00593A45">
      <w:pPr>
        <w:pStyle w:val="Cuerpo"/>
        <w:numPr>
          <w:ilvl w:val="0"/>
          <w:numId w:val="28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Philips HC. El tratamiento psicológico del dolor crónico. Madrid: Pirámide; 1991.</w:t>
      </w:r>
    </w:p>
    <w:p w14:paraId="121EF6BB" w14:textId="77777777" w:rsidR="002078F3" w:rsidRPr="005C339E" w:rsidRDefault="002078F3" w:rsidP="00593A45">
      <w:pPr>
        <w:pStyle w:val="Cuerpo"/>
        <w:numPr>
          <w:ilvl w:val="0"/>
          <w:numId w:val="28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Ribes E. Psicología y salud: un análisis conceptual. Barcelona: Martínez Roca; 1990.</w:t>
      </w:r>
    </w:p>
    <w:p w14:paraId="48EC1DC7" w14:textId="77777777" w:rsidR="002078F3" w:rsidRPr="005C339E" w:rsidRDefault="002078F3" w:rsidP="00593A45">
      <w:pPr>
        <w:pStyle w:val="Cuerpo"/>
        <w:numPr>
          <w:ilvl w:val="0"/>
          <w:numId w:val="28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Ruiz MA, Villalobos A. Habilidades terapéuticas. Madrid: Fundación Universidad-Empresa; 1994.</w:t>
      </w:r>
    </w:p>
    <w:p w14:paraId="253F3DD3" w14:textId="77777777" w:rsidR="002078F3" w:rsidRPr="005C339E" w:rsidRDefault="002078F3" w:rsidP="00593A45">
      <w:pPr>
        <w:pStyle w:val="Cuerpo"/>
        <w:numPr>
          <w:ilvl w:val="0"/>
          <w:numId w:val="28"/>
        </w:numPr>
        <w:spacing w:line="360" w:lineRule="auto"/>
        <w:rPr>
          <w:rFonts w:ascii="Arial" w:hAnsi="Arial"/>
          <w:color w:val="auto"/>
          <w:lang w:val="en-US"/>
        </w:rPr>
      </w:pPr>
      <w:r w:rsidRPr="005C339E">
        <w:rPr>
          <w:rStyle w:val="Ninguno"/>
          <w:rFonts w:ascii="Arial" w:hAnsi="Arial"/>
          <w:color w:val="auto"/>
          <w:lang w:val="en-US"/>
        </w:rPr>
        <w:lastRenderedPageBreak/>
        <w:t>Turk DC, Okifuji A. Psychosocial factors in chronic pain: Evolution and revolution. Journal of Consulting and Clinical Psycholog; 2002, 70, 679-80.</w:t>
      </w:r>
    </w:p>
    <w:p w14:paraId="04F559E4" w14:textId="77777777" w:rsidR="002078F3" w:rsidRDefault="002078F3" w:rsidP="00B747D5">
      <w:pPr>
        <w:pStyle w:val="Cuerpo"/>
        <w:spacing w:before="240" w:after="240" w:line="360" w:lineRule="auto"/>
        <w:rPr>
          <w:rStyle w:val="Ninguno"/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  <w:u w:val="single"/>
        </w:rPr>
        <w:t>Enlaces de interés de la asignatura</w:t>
      </w:r>
      <w:r w:rsidRPr="005C339E">
        <w:rPr>
          <w:rStyle w:val="Ninguno"/>
          <w:rFonts w:ascii="Arial" w:hAnsi="Arial"/>
          <w:color w:val="auto"/>
        </w:rPr>
        <w:t>:</w:t>
      </w:r>
    </w:p>
    <w:p w14:paraId="5D70F442" w14:textId="77777777" w:rsidR="002078F3" w:rsidRPr="005C339E" w:rsidRDefault="002078F3" w:rsidP="00593A45">
      <w:pPr>
        <w:pStyle w:val="Cuerpo"/>
        <w:numPr>
          <w:ilvl w:val="0"/>
          <w:numId w:val="29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 xml:space="preserve">Enlace con la APA (Asociación Americana de Psicología) http://www.apa.org/ </w:t>
      </w:r>
    </w:p>
    <w:p w14:paraId="32EE94B4" w14:textId="77777777" w:rsidR="00A46139" w:rsidRPr="00A46139" w:rsidRDefault="002078F3" w:rsidP="00593A45">
      <w:pPr>
        <w:pStyle w:val="Cuerpo"/>
        <w:numPr>
          <w:ilvl w:val="0"/>
          <w:numId w:val="29"/>
        </w:numPr>
        <w:spacing w:line="360" w:lineRule="auto"/>
        <w:rPr>
          <w:rStyle w:val="Hipervnculo"/>
          <w:rFonts w:ascii="Arial" w:hAnsi="Arial"/>
          <w:color w:val="auto"/>
          <w:u w:val="none"/>
        </w:rPr>
      </w:pPr>
      <w:r w:rsidRPr="00A46139">
        <w:rPr>
          <w:rStyle w:val="Ninguno"/>
          <w:rFonts w:ascii="Arial" w:hAnsi="Arial"/>
          <w:color w:val="auto"/>
        </w:rPr>
        <w:t>Base de datos PSYCINFO, a través de la página web de la biblioteca UAM:</w:t>
      </w:r>
      <w:r w:rsidRPr="00A46139">
        <w:rPr>
          <w:rFonts w:ascii="Arial" w:hAnsi="Arial"/>
          <w:color w:val="auto"/>
        </w:rPr>
        <w:t xml:space="preserve"> </w:t>
      </w:r>
      <w:hyperlink r:id="rId13" w:history="1">
        <w:r w:rsidRPr="00A46139">
          <w:rPr>
            <w:rStyle w:val="Hipervnculo"/>
            <w:rFonts w:ascii="Arial" w:hAnsi="Arial"/>
            <w:color w:val="auto"/>
          </w:rPr>
          <w:t>https://biblioguias.uam.es/az.php</w:t>
        </w:r>
      </w:hyperlink>
    </w:p>
    <w:p w14:paraId="6F9F6246" w14:textId="0CF1CA67" w:rsidR="002078F3" w:rsidRPr="00A46139" w:rsidRDefault="002078F3" w:rsidP="00A46139">
      <w:pPr>
        <w:pStyle w:val="Cuerpo"/>
        <w:spacing w:line="360" w:lineRule="auto"/>
        <w:ind w:left="1068"/>
        <w:rPr>
          <w:rFonts w:ascii="Arial" w:hAnsi="Arial"/>
          <w:color w:val="auto"/>
        </w:rPr>
      </w:pPr>
      <w:r w:rsidRPr="00A46139">
        <w:rPr>
          <w:rFonts w:ascii="Arial" w:hAnsi="Arial"/>
          <w:color w:val="auto"/>
        </w:rPr>
        <w:t>En esta base de datos el alumnado podrá encontrar toda la investigación relevante que se realiza a nivel internacional sobre los distintos temas tratados en la asignatura.</w:t>
      </w:r>
    </w:p>
    <w:p w14:paraId="5C582344" w14:textId="5D6DBA98" w:rsidR="00576E78" w:rsidRDefault="00576E78" w:rsidP="00B747D5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3" w:name="_Toc162953739"/>
      <w:bookmarkStart w:id="34" w:name="_Toc162956423"/>
      <w:bookmarkStart w:id="35" w:name="_Toc162960245"/>
      <w:bookmarkStart w:id="36" w:name="_Toc22905910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33"/>
      <w:bookmarkEnd w:id="34"/>
      <w:bookmarkEnd w:id="35"/>
      <w:bookmarkEnd w:id="36"/>
    </w:p>
    <w:p w14:paraId="559C4125" w14:textId="77777777" w:rsidR="00A46139" w:rsidRPr="00A46139" w:rsidRDefault="00A46139" w:rsidP="00A46139"/>
    <w:p w14:paraId="6D52D5ED" w14:textId="77777777" w:rsidR="00A46139" w:rsidRPr="005C339E" w:rsidRDefault="00A46139" w:rsidP="4F9ACEAE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  <w:lang w:val="es-ES"/>
        </w:rPr>
      </w:pPr>
      <w:bookmarkStart w:id="37" w:name="_Toc162953740"/>
      <w:bookmarkStart w:id="38" w:name="_Toc162956424"/>
      <w:bookmarkStart w:id="39" w:name="_Toc162960246"/>
      <w:r w:rsidRPr="4F9ACEAE">
        <w:rPr>
          <w:rStyle w:val="Ninguno"/>
          <w:rFonts w:ascii="Arial" w:hAnsi="Arial"/>
          <w:color w:val="auto"/>
          <w:lang w:val="es-ES"/>
        </w:rPr>
        <w:t xml:space="preserve">La metodología docente será fundamentalmente participativa y práctica y las clases presenciales expositivas se alternarán en todo momento con las clases presenciales prácticas. </w:t>
      </w:r>
    </w:p>
    <w:p w14:paraId="1DE5D112" w14:textId="77777777" w:rsidR="00A46139" w:rsidRPr="005C339E" w:rsidRDefault="00A46139" w:rsidP="00A46139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Para el desarrollo de la asignatura se llevarán a cabo una serie de actividades formativas presenciales y no presenciales:</w:t>
      </w:r>
    </w:p>
    <w:p w14:paraId="50D1A0B9" w14:textId="77777777" w:rsidR="00A46139" w:rsidRPr="005C339E" w:rsidRDefault="00A46139" w:rsidP="00B747D5">
      <w:pPr>
        <w:pStyle w:val="Cuerpo"/>
        <w:spacing w:before="240" w:line="360" w:lineRule="auto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  <w:u w:val="words"/>
        </w:rPr>
        <w:t>Actividades presenciales</w:t>
      </w:r>
      <w:r w:rsidRPr="005C339E">
        <w:rPr>
          <w:rStyle w:val="Ninguno"/>
          <w:rFonts w:ascii="Arial" w:hAnsi="Arial"/>
          <w:color w:val="auto"/>
        </w:rPr>
        <w:t>:</w:t>
      </w:r>
    </w:p>
    <w:p w14:paraId="150FB140" w14:textId="77777777" w:rsidR="00A46139" w:rsidRPr="005C339E" w:rsidRDefault="00A46139" w:rsidP="00593A45">
      <w:pPr>
        <w:pStyle w:val="Cuerpo"/>
        <w:numPr>
          <w:ilvl w:val="0"/>
          <w:numId w:val="30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Clase magistral para todos los/las alumnos/as matriculados</w:t>
      </w:r>
    </w:p>
    <w:p w14:paraId="160FA823" w14:textId="77777777" w:rsidR="00A46139" w:rsidRPr="005C339E" w:rsidRDefault="00A46139" w:rsidP="00593A45">
      <w:pPr>
        <w:pStyle w:val="Cuerpo"/>
        <w:numPr>
          <w:ilvl w:val="0"/>
          <w:numId w:val="30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Clases prácticas</w:t>
      </w:r>
    </w:p>
    <w:p w14:paraId="71B20FEB" w14:textId="77777777" w:rsidR="00A46139" w:rsidRPr="005C339E" w:rsidRDefault="00A46139" w:rsidP="00593A45">
      <w:pPr>
        <w:pStyle w:val="Cuerpo"/>
        <w:numPr>
          <w:ilvl w:val="0"/>
          <w:numId w:val="30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Estudio de casos y discusión</w:t>
      </w:r>
    </w:p>
    <w:p w14:paraId="571995F8" w14:textId="77777777" w:rsidR="00A46139" w:rsidRPr="005C339E" w:rsidRDefault="00A46139" w:rsidP="4F9ACEAE">
      <w:pPr>
        <w:pStyle w:val="Cuerpo"/>
        <w:numPr>
          <w:ilvl w:val="0"/>
          <w:numId w:val="30"/>
        </w:numPr>
        <w:spacing w:line="360" w:lineRule="auto"/>
        <w:rPr>
          <w:rFonts w:ascii="Arial" w:hAnsi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>Representación simulada de actuaciones clínicas (role-playing).</w:t>
      </w:r>
    </w:p>
    <w:p w14:paraId="0B9B1EA4" w14:textId="77777777" w:rsidR="00A46139" w:rsidRPr="005C339E" w:rsidRDefault="00A46139" w:rsidP="00593A45">
      <w:pPr>
        <w:pStyle w:val="Cuerpo"/>
        <w:numPr>
          <w:ilvl w:val="0"/>
          <w:numId w:val="30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Tutoría programada (individual o en pequeño grupo)</w:t>
      </w:r>
    </w:p>
    <w:p w14:paraId="58F3415C" w14:textId="77777777" w:rsidR="00A46139" w:rsidRPr="005C339E" w:rsidRDefault="00A46139" w:rsidP="00B747D5">
      <w:pPr>
        <w:pStyle w:val="Cuerpo"/>
        <w:spacing w:before="240" w:line="360" w:lineRule="auto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  <w:u w:val="words"/>
        </w:rPr>
        <w:t>Actividades no presenciales</w:t>
      </w:r>
      <w:r w:rsidRPr="005C339E">
        <w:rPr>
          <w:rStyle w:val="Ninguno"/>
          <w:rFonts w:ascii="Arial" w:hAnsi="Arial"/>
          <w:color w:val="auto"/>
        </w:rPr>
        <w:t>:</w:t>
      </w:r>
    </w:p>
    <w:p w14:paraId="071F40B7" w14:textId="77777777" w:rsidR="00A46139" w:rsidRPr="00A46139" w:rsidRDefault="00A46139" w:rsidP="00593A45">
      <w:pPr>
        <w:pStyle w:val="Cuerpo"/>
        <w:numPr>
          <w:ilvl w:val="0"/>
          <w:numId w:val="31"/>
        </w:numPr>
        <w:spacing w:line="360" w:lineRule="auto"/>
        <w:rPr>
          <w:rStyle w:val="Ninguno"/>
        </w:rPr>
      </w:pPr>
      <w:r w:rsidRPr="005C339E">
        <w:rPr>
          <w:rStyle w:val="Ninguno"/>
          <w:rFonts w:ascii="Arial" w:hAnsi="Arial"/>
          <w:color w:val="auto"/>
        </w:rPr>
        <w:t>Trabajos prácticos individuales y en grupo</w:t>
      </w:r>
    </w:p>
    <w:p w14:paraId="55025B3C" w14:textId="77777777" w:rsidR="00A46139" w:rsidRPr="00A46139" w:rsidRDefault="00A46139" w:rsidP="00593A45">
      <w:pPr>
        <w:pStyle w:val="Cuerpo"/>
        <w:numPr>
          <w:ilvl w:val="0"/>
          <w:numId w:val="31"/>
        </w:numPr>
        <w:spacing w:line="360" w:lineRule="auto"/>
        <w:rPr>
          <w:rStyle w:val="Ninguno"/>
        </w:rPr>
      </w:pPr>
      <w:r w:rsidRPr="005C339E">
        <w:rPr>
          <w:rStyle w:val="Ninguno"/>
          <w:rFonts w:ascii="Arial" w:hAnsi="Arial"/>
          <w:color w:val="auto"/>
        </w:rPr>
        <w:t>Estudio y resolución de casos clínicos</w:t>
      </w:r>
    </w:p>
    <w:p w14:paraId="5672F3D2" w14:textId="628E0709" w:rsidR="00B747D5" w:rsidRDefault="00A46139" w:rsidP="00593A45">
      <w:pPr>
        <w:pStyle w:val="Cuerpo"/>
        <w:numPr>
          <w:ilvl w:val="0"/>
          <w:numId w:val="31"/>
        </w:numPr>
        <w:spacing w:line="360" w:lineRule="auto"/>
        <w:rPr>
          <w:rStyle w:val="Ninguno"/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Ensayo y práctica de técnicas de control de la activación</w:t>
      </w:r>
    </w:p>
    <w:p w14:paraId="7DB0BDBB" w14:textId="77777777" w:rsidR="00B747D5" w:rsidRDefault="00B747D5">
      <w:pPr>
        <w:spacing w:after="160" w:line="259" w:lineRule="auto"/>
        <w:jc w:val="left"/>
        <w:rPr>
          <w:rStyle w:val="Ninguno"/>
          <w:rFonts w:ascii="Arial" w:eastAsia="Arial Unicode MS" w:hAnsi="Arial" w:cs="Arial Unicode MS"/>
          <w:u w:color="000000"/>
          <w:bdr w:val="nil"/>
          <w:lang w:val="es-ES_tradnl"/>
        </w:rPr>
      </w:pPr>
      <w:r>
        <w:rPr>
          <w:rStyle w:val="Ninguno"/>
          <w:rFonts w:ascii="Arial" w:hAnsi="Arial"/>
        </w:rPr>
        <w:br w:type="page"/>
      </w:r>
    </w:p>
    <w:p w14:paraId="1D57C69D" w14:textId="77777777" w:rsidR="00A46139" w:rsidRPr="005C339E" w:rsidRDefault="00A46139" w:rsidP="00B747D5">
      <w:pPr>
        <w:pStyle w:val="Cuerpo"/>
        <w:spacing w:before="240" w:line="360" w:lineRule="auto"/>
        <w:rPr>
          <w:rStyle w:val="Ninguno"/>
          <w:rFonts w:ascii="Arial" w:eastAsia="Arial" w:hAnsi="Arial" w:cs="Arial"/>
          <w:color w:val="auto"/>
          <w:u w:val="words"/>
        </w:rPr>
      </w:pPr>
      <w:r w:rsidRPr="005C339E">
        <w:rPr>
          <w:rStyle w:val="Ninguno"/>
          <w:rFonts w:ascii="Arial" w:hAnsi="Arial"/>
          <w:color w:val="auto"/>
          <w:u w:val="words"/>
        </w:rPr>
        <w:lastRenderedPageBreak/>
        <w:t>Dinámica docente</w:t>
      </w:r>
    </w:p>
    <w:p w14:paraId="4B6B3878" w14:textId="4F360782" w:rsidR="00A46139" w:rsidRPr="00A46139" w:rsidRDefault="00A46139" w:rsidP="4F9ACEAE">
      <w:pPr>
        <w:pStyle w:val="Cuerpo"/>
        <w:numPr>
          <w:ilvl w:val="3"/>
          <w:numId w:val="32"/>
        </w:numPr>
        <w:spacing w:line="360" w:lineRule="auto"/>
        <w:rPr>
          <w:rStyle w:val="Ninguno"/>
          <w:rFonts w:ascii="Arial" w:hAnsi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 xml:space="preserve">Clase magistral: exposición oral por parte de </w:t>
      </w:r>
      <w:bookmarkStart w:id="40" w:name="_Int_zPSk3OyA"/>
      <w:r w:rsidRPr="4F9ACEAE">
        <w:rPr>
          <w:rStyle w:val="Ninguno"/>
          <w:rFonts w:ascii="Arial" w:hAnsi="Arial"/>
          <w:color w:val="auto"/>
          <w:lang w:val="es-ES"/>
        </w:rPr>
        <w:t>el</w:t>
      </w:r>
      <w:bookmarkEnd w:id="40"/>
      <w:r w:rsidRPr="4F9ACEAE">
        <w:rPr>
          <w:rStyle w:val="Ninguno"/>
          <w:rFonts w:ascii="Arial" w:hAnsi="Arial"/>
          <w:color w:val="auto"/>
          <w:lang w:val="es-ES"/>
        </w:rPr>
        <w:t>/la profesor/a de los contenidos teóricos fundamentales de cada tema. La información explicada en clase tendrá que ser complementada con las lecturas obligatorias.</w:t>
      </w:r>
    </w:p>
    <w:p w14:paraId="33332D71" w14:textId="77777777" w:rsidR="00A46139" w:rsidRPr="00A46139" w:rsidRDefault="00A46139" w:rsidP="00593A45">
      <w:pPr>
        <w:pStyle w:val="Cuerpo"/>
        <w:numPr>
          <w:ilvl w:val="3"/>
          <w:numId w:val="32"/>
        </w:numPr>
        <w:spacing w:line="360" w:lineRule="auto"/>
        <w:rPr>
          <w:rStyle w:val="Ninguno"/>
        </w:rPr>
      </w:pPr>
      <w:r w:rsidRPr="005C339E">
        <w:rPr>
          <w:rStyle w:val="Ninguno"/>
          <w:rFonts w:ascii="Arial" w:hAnsi="Arial"/>
          <w:color w:val="auto"/>
        </w:rPr>
        <w:t>Clases prácticas: resolución por parte de los/las alumnos/as de ejercicios y casos prácticos propuestos por el/la profesor/a. Se contemplan dos tipos de clases prácticas:</w:t>
      </w:r>
    </w:p>
    <w:p w14:paraId="4D63197F" w14:textId="77777777" w:rsidR="00A46139" w:rsidRPr="005C339E" w:rsidRDefault="00A46139" w:rsidP="00593A45">
      <w:pPr>
        <w:pStyle w:val="Cuerpo"/>
        <w:numPr>
          <w:ilvl w:val="0"/>
          <w:numId w:val="33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Corrección de ejercicios: exposición oral por parte de los/las alumnos/as de ejercicios resueltos durante el tiempo de estudio personal.</w:t>
      </w:r>
    </w:p>
    <w:p w14:paraId="6DD607FB" w14:textId="47EEB803" w:rsidR="00A46139" w:rsidRDefault="00A46139" w:rsidP="4F9ACEAE">
      <w:pPr>
        <w:pStyle w:val="Cuerpo"/>
        <w:numPr>
          <w:ilvl w:val="0"/>
          <w:numId w:val="33"/>
        </w:numPr>
        <w:spacing w:line="360" w:lineRule="auto"/>
        <w:rPr>
          <w:rStyle w:val="Ninguno"/>
          <w:rFonts w:ascii="Arial" w:hAnsi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 xml:space="preserve">Talleres de ejercicios: realización de ejercicios en el aula bajo la supervisión </w:t>
      </w:r>
      <w:bookmarkStart w:id="41" w:name="_Int_lajanTTa"/>
      <w:r w:rsidRPr="4F9ACEAE">
        <w:rPr>
          <w:rStyle w:val="Ninguno"/>
          <w:rFonts w:ascii="Arial" w:hAnsi="Arial"/>
          <w:color w:val="auto"/>
          <w:lang w:val="es-ES"/>
        </w:rPr>
        <w:t>de el/la profesor</w:t>
      </w:r>
      <w:bookmarkEnd w:id="41"/>
      <w:r w:rsidRPr="4F9ACEAE">
        <w:rPr>
          <w:rStyle w:val="Ninguno"/>
          <w:rFonts w:ascii="Arial" w:hAnsi="Arial"/>
          <w:color w:val="auto"/>
          <w:lang w:val="es-ES"/>
        </w:rPr>
        <w:t>/a. Los/las alumnos/as podrán utilizar el material teórico de que dispongan.</w:t>
      </w:r>
    </w:p>
    <w:p w14:paraId="46FD2923" w14:textId="665D499C" w:rsidR="00A46139" w:rsidRPr="00A46139" w:rsidRDefault="00A46139" w:rsidP="00593A45">
      <w:pPr>
        <w:pStyle w:val="Cuerpo"/>
        <w:numPr>
          <w:ilvl w:val="3"/>
          <w:numId w:val="32"/>
        </w:numPr>
        <w:spacing w:line="360" w:lineRule="auto"/>
        <w:rPr>
          <w:rStyle w:val="Ninguno"/>
        </w:rPr>
      </w:pPr>
      <w:r w:rsidRPr="005C339E">
        <w:rPr>
          <w:rStyle w:val="Ninguno"/>
          <w:rFonts w:ascii="Arial" w:hAnsi="Arial"/>
          <w:color w:val="auto"/>
        </w:rPr>
        <w:t>Estudios de casos y discusión: presentación oral o escrita de casos clínicos sobre los cuales los/las alumnos/as tendrán que realizar las tareas señaladas (desarrollo y aplicación de un programa de moldeamiento de las tareas fisioterápicas, análisis y registro de la conducta problema, etc.). En clase se discutirá sobre la tarea y las posibles alternativas para su solución.</w:t>
      </w:r>
    </w:p>
    <w:p w14:paraId="791FEE6A" w14:textId="420D70C6" w:rsidR="00A46139" w:rsidRPr="00A46139" w:rsidRDefault="00A46139" w:rsidP="4F9ACEAE">
      <w:pPr>
        <w:pStyle w:val="Cuerpo"/>
        <w:numPr>
          <w:ilvl w:val="3"/>
          <w:numId w:val="32"/>
        </w:numPr>
        <w:spacing w:line="360" w:lineRule="auto"/>
        <w:rPr>
          <w:rStyle w:val="Ningun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>Representación simulada de actuaciones clínicas (role-playing): simulación de contextos clínicos en los cuales los/las alumnos/as tienen que comportarse como profesionales desempeñando las distintas tareas programadas y resolviendo los problemas planteados. Ejemplos de representaciones: entrevista clínica, planteamiento de la intervención fisioterápica, etc.</w:t>
      </w:r>
    </w:p>
    <w:p w14:paraId="590A5C61" w14:textId="3DE16FDA" w:rsidR="00A46139" w:rsidRPr="00A46139" w:rsidRDefault="00A46139" w:rsidP="00593A45">
      <w:pPr>
        <w:pStyle w:val="Cuerpo"/>
        <w:numPr>
          <w:ilvl w:val="3"/>
          <w:numId w:val="32"/>
        </w:numPr>
        <w:spacing w:line="360" w:lineRule="auto"/>
        <w:rPr>
          <w:rStyle w:val="Ninguno"/>
        </w:rPr>
      </w:pPr>
      <w:r w:rsidRPr="005C339E">
        <w:rPr>
          <w:rStyle w:val="Ninguno"/>
          <w:rFonts w:ascii="Arial" w:hAnsi="Arial"/>
          <w:color w:val="auto"/>
        </w:rPr>
        <w:t>Discusión y corrección de trabajos prácticos realizados fuera del horario de clase: puesta en común de las distintas propuestas y sugerencias de mejora en su caso. Tutorías, tanto programadas de la asignatura como tutoría en red: sesiones en grupos pequeños para el seguimiento del desarrollo de la materia. Las tutorías programadas se anunciarán en el aula con dos semanas de antelación.</w:t>
      </w:r>
    </w:p>
    <w:p w14:paraId="7D86E973" w14:textId="5CCE58E8" w:rsidR="00C209CB" w:rsidRDefault="00A46139" w:rsidP="00593A45">
      <w:pPr>
        <w:pStyle w:val="Cuerpo"/>
        <w:numPr>
          <w:ilvl w:val="3"/>
          <w:numId w:val="32"/>
        </w:numPr>
        <w:spacing w:line="360" w:lineRule="auto"/>
        <w:rPr>
          <w:rStyle w:val="Ninguno"/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Entrenamiento en técnicas de control de la activación fuera del horario de clase, con el objetivo de dominar las estrategias explicadas en el aula.</w:t>
      </w:r>
    </w:p>
    <w:p w14:paraId="3C4DDD7E" w14:textId="68923D97" w:rsidR="00576E78" w:rsidRDefault="00576E78" w:rsidP="00B747D5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2" w:name="_Toc22905911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TIEMPO DE TRABAJO DEL ESTUDIANTE</w:t>
      </w:r>
      <w:bookmarkEnd w:id="37"/>
      <w:bookmarkEnd w:id="38"/>
      <w:bookmarkEnd w:id="39"/>
      <w:bookmarkEnd w:id="42"/>
    </w:p>
    <w:p w14:paraId="013D7A18" w14:textId="77777777" w:rsidR="0016440F" w:rsidRDefault="0016440F" w:rsidP="0001410A"/>
    <w:tbl>
      <w:tblPr>
        <w:tblStyle w:val="NormalTable00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ook w:val="04A0" w:firstRow="1" w:lastRow="0" w:firstColumn="1" w:lastColumn="0" w:noHBand="0" w:noVBand="1"/>
      </w:tblPr>
      <w:tblGrid>
        <w:gridCol w:w="1474"/>
        <w:gridCol w:w="4150"/>
        <w:gridCol w:w="1873"/>
        <w:gridCol w:w="1568"/>
      </w:tblGrid>
      <w:tr w:rsidR="00A46139" w:rsidRPr="00A46139" w14:paraId="01B06155" w14:textId="77777777" w:rsidTr="00A46139">
        <w:trPr>
          <w:trHeight w:val="562"/>
          <w:tblHeader/>
        </w:trPr>
        <w:tc>
          <w:tcPr>
            <w:tcW w:w="31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F31BB" w14:textId="77777777" w:rsidR="00A46139" w:rsidRPr="00A46139" w:rsidRDefault="00A46139" w:rsidP="0043128C">
            <w:pPr>
              <w:pStyle w:val="Cuerpo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 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37D7E" w14:textId="77777777" w:rsidR="00A46139" w:rsidRPr="00A46139" w:rsidRDefault="00A46139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N.º de horas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22B35" w14:textId="77777777" w:rsidR="00A46139" w:rsidRPr="00A46139" w:rsidRDefault="00A46139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Porcentaje</w:t>
            </w:r>
          </w:p>
        </w:tc>
      </w:tr>
      <w:tr w:rsidR="00A46139" w:rsidRPr="00A46139" w14:paraId="76DE87A6" w14:textId="77777777" w:rsidTr="00A46139">
        <w:tblPrEx>
          <w:shd w:val="clear" w:color="auto" w:fill="CED7E7"/>
        </w:tblPrEx>
        <w:trPr>
          <w:trHeight w:val="567"/>
        </w:trPr>
        <w:tc>
          <w:tcPr>
            <w:tcW w:w="813" w:type="pct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29B85" w14:textId="77777777" w:rsidR="00A46139" w:rsidRPr="00A46139" w:rsidRDefault="00A46139" w:rsidP="0043128C">
            <w:pPr>
              <w:pStyle w:val="Cuerpo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Presencial</w:t>
            </w:r>
          </w:p>
        </w:tc>
        <w:tc>
          <w:tcPr>
            <w:tcW w:w="2289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52C84" w14:textId="77777777" w:rsidR="00A46139" w:rsidRPr="00A46139" w:rsidRDefault="00A46139" w:rsidP="0043128C">
            <w:pPr>
              <w:pStyle w:val="Cuerpo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Clases teóricas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97D59" w14:textId="77777777" w:rsidR="00A46139" w:rsidRPr="00A46139" w:rsidRDefault="00A46139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20 h </w:t>
            </w:r>
          </w:p>
          <w:p w14:paraId="06FA9E6B" w14:textId="77777777" w:rsidR="00A46139" w:rsidRPr="00A46139" w:rsidRDefault="00A46139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(33,5 %)</w:t>
            </w:r>
          </w:p>
        </w:tc>
        <w:tc>
          <w:tcPr>
            <w:tcW w:w="8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9C359A" w14:textId="77777777" w:rsidR="00A46139" w:rsidRPr="00A46139" w:rsidRDefault="00A46139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30 % </w:t>
            </w:r>
          </w:p>
          <w:p w14:paraId="1EC140C5" w14:textId="77777777" w:rsidR="00A46139" w:rsidRPr="00A46139" w:rsidRDefault="00A46139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45 horas</w:t>
            </w:r>
          </w:p>
        </w:tc>
      </w:tr>
      <w:tr w:rsidR="00A46139" w:rsidRPr="00A46139" w14:paraId="780BFFCE" w14:textId="77777777" w:rsidTr="00A46139">
        <w:tblPrEx>
          <w:shd w:val="clear" w:color="auto" w:fill="CED7E7"/>
        </w:tblPrEx>
        <w:trPr>
          <w:trHeight w:val="572"/>
        </w:trPr>
        <w:tc>
          <w:tcPr>
            <w:tcW w:w="813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5206F373" w14:textId="77777777" w:rsidR="00A46139" w:rsidRPr="00A46139" w:rsidRDefault="00A46139" w:rsidP="0043128C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2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65E43" w14:textId="77777777" w:rsidR="00A46139" w:rsidRPr="00A46139" w:rsidRDefault="00A46139" w:rsidP="0043128C">
            <w:pPr>
              <w:pStyle w:val="Cuerpo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Clases prácticas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B283A" w14:textId="77777777" w:rsidR="00A46139" w:rsidRPr="00A46139" w:rsidRDefault="00A46139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20 h </w:t>
            </w:r>
          </w:p>
          <w:p w14:paraId="58530486" w14:textId="77777777" w:rsidR="00A46139" w:rsidRPr="00A46139" w:rsidRDefault="00A46139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(50 %)</w:t>
            </w:r>
          </w:p>
        </w:tc>
        <w:tc>
          <w:tcPr>
            <w:tcW w:w="8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5F27" w14:textId="77777777" w:rsidR="00A46139" w:rsidRPr="00A46139" w:rsidRDefault="00A46139" w:rsidP="0043128C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</w:tr>
      <w:tr w:rsidR="00A46139" w:rsidRPr="00A46139" w14:paraId="19DF380F" w14:textId="77777777" w:rsidTr="00A46139">
        <w:tblPrEx>
          <w:shd w:val="clear" w:color="auto" w:fill="CED7E7"/>
        </w:tblPrEx>
        <w:trPr>
          <w:trHeight w:val="567"/>
        </w:trPr>
        <w:tc>
          <w:tcPr>
            <w:tcW w:w="813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7F617B37" w14:textId="77777777" w:rsidR="00A46139" w:rsidRPr="00A46139" w:rsidRDefault="00A46139" w:rsidP="0043128C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228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C0F712" w14:textId="77777777" w:rsidR="00A46139" w:rsidRPr="00A46139" w:rsidRDefault="00A46139" w:rsidP="0043128C">
            <w:pPr>
              <w:pStyle w:val="Cuerpo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Seminarios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364C0" w14:textId="77777777" w:rsidR="00A46139" w:rsidRPr="00A46139" w:rsidRDefault="00A46139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2 h</w:t>
            </w:r>
          </w:p>
          <w:p w14:paraId="7ACCF336" w14:textId="77777777" w:rsidR="00A46139" w:rsidRPr="00A46139" w:rsidRDefault="00A46139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(6,5 %)</w:t>
            </w:r>
          </w:p>
        </w:tc>
        <w:tc>
          <w:tcPr>
            <w:tcW w:w="8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5A2D" w14:textId="77777777" w:rsidR="00A46139" w:rsidRPr="00A46139" w:rsidRDefault="00A46139" w:rsidP="0043128C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</w:tr>
      <w:tr w:rsidR="00A46139" w:rsidRPr="00A46139" w14:paraId="103AA18F" w14:textId="77777777" w:rsidTr="00A46139">
        <w:tblPrEx>
          <w:shd w:val="clear" w:color="auto" w:fill="CED7E7"/>
        </w:tblPrEx>
        <w:trPr>
          <w:trHeight w:val="567"/>
        </w:trPr>
        <w:tc>
          <w:tcPr>
            <w:tcW w:w="813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23764469" w14:textId="77777777" w:rsidR="00A46139" w:rsidRPr="00A46139" w:rsidRDefault="00A46139" w:rsidP="0043128C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2289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2B2306" w14:textId="77777777" w:rsidR="00A46139" w:rsidRPr="00A46139" w:rsidRDefault="00A46139" w:rsidP="0043128C">
            <w:pPr>
              <w:pStyle w:val="Cuerpo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Tutorías programadas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B5D79" w14:textId="77777777" w:rsidR="00A46139" w:rsidRPr="00A46139" w:rsidRDefault="00A46139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1 h</w:t>
            </w:r>
          </w:p>
          <w:p w14:paraId="306D9897" w14:textId="77777777" w:rsidR="00A46139" w:rsidRPr="00A46139" w:rsidRDefault="00A46139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(3,5 %)</w:t>
            </w:r>
          </w:p>
        </w:tc>
        <w:tc>
          <w:tcPr>
            <w:tcW w:w="8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A415" w14:textId="77777777" w:rsidR="00A46139" w:rsidRPr="00A46139" w:rsidRDefault="00A46139" w:rsidP="0043128C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</w:tr>
      <w:tr w:rsidR="00A46139" w:rsidRPr="00A46139" w14:paraId="42584EE9" w14:textId="77777777" w:rsidTr="00A46139">
        <w:tblPrEx>
          <w:shd w:val="clear" w:color="auto" w:fill="CED7E7"/>
        </w:tblPrEx>
        <w:trPr>
          <w:trHeight w:val="572"/>
        </w:trPr>
        <w:tc>
          <w:tcPr>
            <w:tcW w:w="813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34549C07" w14:textId="77777777" w:rsidR="00A46139" w:rsidRPr="00A46139" w:rsidRDefault="00A46139" w:rsidP="0043128C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2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29169" w14:textId="77777777" w:rsidR="00A46139" w:rsidRPr="00A46139" w:rsidRDefault="00A46139" w:rsidP="0043128C">
            <w:pPr>
              <w:pStyle w:val="Cuerpo"/>
              <w:tabs>
                <w:tab w:val="left" w:pos="2190"/>
              </w:tabs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Examen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12CF4" w14:textId="77777777" w:rsidR="00A46139" w:rsidRPr="00A46139" w:rsidRDefault="00A46139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2 h</w:t>
            </w:r>
          </w:p>
          <w:p w14:paraId="3DE6753E" w14:textId="77777777" w:rsidR="00A46139" w:rsidRPr="00A46139" w:rsidRDefault="00A46139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(6,5 %)</w:t>
            </w:r>
          </w:p>
        </w:tc>
        <w:tc>
          <w:tcPr>
            <w:tcW w:w="8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C94E1" w14:textId="77777777" w:rsidR="00A46139" w:rsidRPr="00A46139" w:rsidRDefault="00A46139" w:rsidP="0043128C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</w:tr>
      <w:tr w:rsidR="00A46139" w:rsidRPr="00A46139" w14:paraId="4FB1942C" w14:textId="77777777" w:rsidTr="00A46139">
        <w:tblPrEx>
          <w:shd w:val="clear" w:color="auto" w:fill="CED7E7"/>
        </w:tblPrEx>
        <w:trPr>
          <w:trHeight w:val="572"/>
        </w:trPr>
        <w:tc>
          <w:tcPr>
            <w:tcW w:w="81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80BF2" w14:textId="77777777" w:rsidR="00A46139" w:rsidRPr="00A46139" w:rsidRDefault="00A46139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No presencial</w:t>
            </w:r>
          </w:p>
        </w:tc>
        <w:tc>
          <w:tcPr>
            <w:tcW w:w="2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F31D0" w14:textId="77777777" w:rsidR="00A46139" w:rsidRPr="00A46139" w:rsidRDefault="00A46139" w:rsidP="0043128C">
            <w:pPr>
              <w:pStyle w:val="Cuerpo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Realización de actividades prácticas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6A571" w14:textId="77777777" w:rsidR="00A46139" w:rsidRPr="00A46139" w:rsidRDefault="00A46139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53 h </w:t>
            </w:r>
          </w:p>
          <w:p w14:paraId="6375D8AF" w14:textId="77777777" w:rsidR="00A46139" w:rsidRPr="00A46139" w:rsidRDefault="00A46139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(50 %)</w:t>
            </w:r>
          </w:p>
        </w:tc>
        <w:tc>
          <w:tcPr>
            <w:tcW w:w="8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69C7F" w14:textId="77777777" w:rsidR="00A46139" w:rsidRPr="00A46139" w:rsidRDefault="00A46139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70 % </w:t>
            </w:r>
          </w:p>
          <w:p w14:paraId="07AE95B2" w14:textId="77777777" w:rsidR="00A46139" w:rsidRPr="00A46139" w:rsidRDefault="00A46139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105 horas</w:t>
            </w:r>
          </w:p>
        </w:tc>
      </w:tr>
      <w:tr w:rsidR="00A46139" w:rsidRPr="00A46139" w14:paraId="6FF03FA5" w14:textId="77777777" w:rsidTr="00A46139">
        <w:tblPrEx>
          <w:shd w:val="clear" w:color="auto" w:fill="CED7E7"/>
        </w:tblPrEx>
        <w:trPr>
          <w:trHeight w:val="572"/>
        </w:trPr>
        <w:tc>
          <w:tcPr>
            <w:tcW w:w="813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6A8E32E6" w14:textId="77777777" w:rsidR="00A46139" w:rsidRPr="00A46139" w:rsidRDefault="00A46139" w:rsidP="0043128C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2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3965E" w14:textId="77777777" w:rsidR="00A46139" w:rsidRPr="00A46139" w:rsidRDefault="00A46139" w:rsidP="0043128C">
            <w:pPr>
              <w:pStyle w:val="Cuerpo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Estudio 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C74CE" w14:textId="77777777" w:rsidR="00A46139" w:rsidRPr="00A46139" w:rsidRDefault="00A46139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26 h</w:t>
            </w:r>
          </w:p>
          <w:p w14:paraId="4549E8F7" w14:textId="77777777" w:rsidR="00A46139" w:rsidRPr="00A46139" w:rsidRDefault="00A46139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(25 %)</w:t>
            </w:r>
          </w:p>
        </w:tc>
        <w:tc>
          <w:tcPr>
            <w:tcW w:w="8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1563" w14:textId="77777777" w:rsidR="00A46139" w:rsidRPr="00A46139" w:rsidRDefault="00A46139" w:rsidP="0043128C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</w:tr>
      <w:tr w:rsidR="00A46139" w:rsidRPr="00A46139" w14:paraId="6F559090" w14:textId="77777777" w:rsidTr="00A46139">
        <w:tblPrEx>
          <w:shd w:val="clear" w:color="auto" w:fill="CED7E7"/>
        </w:tblPrEx>
        <w:trPr>
          <w:trHeight w:val="567"/>
        </w:trPr>
        <w:tc>
          <w:tcPr>
            <w:tcW w:w="813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6EC67E1F" w14:textId="77777777" w:rsidR="00A46139" w:rsidRPr="00A46139" w:rsidRDefault="00A46139" w:rsidP="0043128C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228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15BBA" w14:textId="77777777" w:rsidR="00A46139" w:rsidRPr="00A46139" w:rsidRDefault="00A46139" w:rsidP="0043128C">
            <w:pPr>
              <w:pStyle w:val="Cuerpo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Lectura de materiales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8E124" w14:textId="77777777" w:rsidR="00A46139" w:rsidRPr="00A46139" w:rsidRDefault="00A46139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26 h </w:t>
            </w:r>
          </w:p>
          <w:p w14:paraId="0531CB25" w14:textId="77777777" w:rsidR="00A46139" w:rsidRPr="00A46139" w:rsidRDefault="00A46139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(25 %)</w:t>
            </w:r>
          </w:p>
        </w:tc>
        <w:tc>
          <w:tcPr>
            <w:tcW w:w="8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EC3B" w14:textId="77777777" w:rsidR="00A46139" w:rsidRPr="00A46139" w:rsidRDefault="00A46139" w:rsidP="0043128C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</w:tr>
      <w:tr w:rsidR="00A46139" w:rsidRPr="00A46139" w14:paraId="5FFC5788" w14:textId="77777777" w:rsidTr="00A46139">
        <w:tblPrEx>
          <w:shd w:val="clear" w:color="auto" w:fill="CED7E7"/>
        </w:tblPrEx>
        <w:trPr>
          <w:trHeight w:val="287"/>
        </w:trPr>
        <w:tc>
          <w:tcPr>
            <w:tcW w:w="3102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7CB30" w14:textId="77777777" w:rsidR="00A46139" w:rsidRPr="00A46139" w:rsidRDefault="00A46139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 xml:space="preserve">Carga total de horas de trabajo: 6 ECTS 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AD96A" w14:textId="77777777" w:rsidR="00A46139" w:rsidRPr="00A46139" w:rsidRDefault="00A46139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150 h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37D58" w14:textId="77777777" w:rsidR="00A46139" w:rsidRPr="00A46139" w:rsidRDefault="00A46139" w:rsidP="0043128C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</w:tr>
    </w:tbl>
    <w:p w14:paraId="56A5EB9C" w14:textId="2F1DC1BF" w:rsidR="00C209CB" w:rsidRDefault="00C209CB" w:rsidP="0001410A"/>
    <w:p w14:paraId="1236F2EF" w14:textId="5C5B0853" w:rsidR="00576E78" w:rsidRDefault="00576E78" w:rsidP="00B747D5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3" w:name="_Toc162953741"/>
      <w:bookmarkStart w:id="44" w:name="_Toc162956425"/>
      <w:bookmarkStart w:id="45" w:name="_Toc162960247"/>
      <w:bookmarkStart w:id="46" w:name="_Toc22905911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43"/>
      <w:bookmarkEnd w:id="44"/>
      <w:bookmarkEnd w:id="45"/>
      <w:bookmarkEnd w:id="46"/>
    </w:p>
    <w:p w14:paraId="3F52E955" w14:textId="77777777" w:rsidR="00A46139" w:rsidRPr="00A46139" w:rsidRDefault="00A46139" w:rsidP="00B747D5">
      <w:pPr>
        <w:pStyle w:val="Cuerpo"/>
        <w:spacing w:before="240" w:after="240"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  <w:r w:rsidRPr="00A46139">
        <w:rPr>
          <w:rStyle w:val="Ninguno"/>
          <w:rFonts w:ascii="Arial" w:hAnsi="Arial"/>
          <w:b/>
          <w:bCs/>
          <w:color w:val="auto"/>
        </w:rPr>
        <w:t xml:space="preserve">Convocatoria ordinaria: </w:t>
      </w:r>
    </w:p>
    <w:p w14:paraId="6ACE2EC1" w14:textId="749BE318" w:rsidR="00A46139" w:rsidRDefault="00A46139" w:rsidP="00A46139">
      <w:pPr>
        <w:pStyle w:val="Cuerpo"/>
        <w:spacing w:line="360" w:lineRule="auto"/>
        <w:rPr>
          <w:rStyle w:val="Ninguno"/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La evaluación de la asignatura se realizará a través del trabajo desarrollado durante el curso y del examen programado en la fecha designada oficialmente. La calificación final será la media ponderada de ambas partes, siempre y cuando la nota obtenida en el examen sea mayor que 5.</w:t>
      </w:r>
      <w:r w:rsidRPr="005C339E">
        <w:rPr>
          <w:rStyle w:val="Ninguno"/>
          <w:rFonts w:ascii="Arial" w:hAnsi="Arial"/>
          <w:color w:val="auto"/>
          <w:u w:color="FF0000"/>
        </w:rPr>
        <w:t xml:space="preserve"> En el caso de suspender el examen</w:t>
      </w:r>
      <w:r w:rsidRPr="005C339E">
        <w:rPr>
          <w:rStyle w:val="Ninguno"/>
          <w:rFonts w:ascii="Arial" w:hAnsi="Arial"/>
          <w:color w:val="auto"/>
        </w:rPr>
        <w:t>, la calificación obtenida será la de la parte suspensa y la asignatura estará suspensa en su totalidad.</w:t>
      </w:r>
    </w:p>
    <w:p w14:paraId="02E489E5" w14:textId="77777777" w:rsidR="00A46139" w:rsidRPr="005C339E" w:rsidRDefault="00A46139" w:rsidP="00593A45">
      <w:pPr>
        <w:pStyle w:val="Cuerpo"/>
        <w:numPr>
          <w:ilvl w:val="0"/>
          <w:numId w:val="37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  <w:u w:val="single"/>
        </w:rPr>
        <w:t>Examen:</w:t>
      </w:r>
    </w:p>
    <w:p w14:paraId="148AB956" w14:textId="77777777" w:rsidR="00A46139" w:rsidRPr="005C339E" w:rsidRDefault="00A46139" w:rsidP="4F9ACEAE">
      <w:pPr>
        <w:pStyle w:val="Cuerpo"/>
        <w:spacing w:line="360" w:lineRule="auto"/>
        <w:rPr>
          <w:rStyle w:val="Ninguno"/>
          <w:rFonts w:ascii="Arial" w:hAnsi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 xml:space="preserve">Se realizará un examen al final del periodo docente a través del cual se evaluarán los conocimientos adquiridos por los/las estudiantes a lo largo de la asignatura. Este examen constará de preguntas tipo test, teórico-prácticas, y se puntuará sobre 10, </w:t>
      </w:r>
      <w:r w:rsidRPr="4F9ACEAE">
        <w:rPr>
          <w:rStyle w:val="Ninguno"/>
          <w:rFonts w:ascii="Arial" w:hAnsi="Arial"/>
          <w:color w:val="auto"/>
          <w:lang w:val="es-ES"/>
        </w:rPr>
        <w:lastRenderedPageBreak/>
        <w:t>suponiendo el 70% de la calificación final. El suspenso en el examen implica el suspenso en toda la asignatura.</w:t>
      </w:r>
    </w:p>
    <w:p w14:paraId="534F0DF9" w14:textId="77777777" w:rsidR="00A46139" w:rsidRPr="00A46139" w:rsidRDefault="00A46139" w:rsidP="00593A45">
      <w:pPr>
        <w:pStyle w:val="Cuerpo"/>
        <w:numPr>
          <w:ilvl w:val="0"/>
          <w:numId w:val="37"/>
        </w:numPr>
        <w:spacing w:line="360" w:lineRule="auto"/>
        <w:rPr>
          <w:rStyle w:val="Ninguno"/>
          <w:u w:val="single"/>
        </w:rPr>
      </w:pPr>
      <w:r w:rsidRPr="005C339E">
        <w:rPr>
          <w:rStyle w:val="Ninguno"/>
          <w:rFonts w:ascii="Arial" w:hAnsi="Arial"/>
          <w:color w:val="auto"/>
          <w:u w:val="single"/>
        </w:rPr>
        <w:t>Evaluación continua:</w:t>
      </w:r>
    </w:p>
    <w:p w14:paraId="1AD7F009" w14:textId="77777777" w:rsidR="00A46139" w:rsidRPr="005C339E" w:rsidRDefault="00A46139" w:rsidP="4F9ACEAE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>El 30% de la calificación final se obtendrá por evaluación continua a través de diferentes actividades desarrolladas en clase, tales como presentación de trabajos propuestos, participación en el role-playing de situaciones terapéuticas, y actitud general a lo largo del curso; todas estas actividades se puntuarán sobre 10 y se hará la media entre todas las realizadas, de manera que el/la alumno/a podrá obtener una calificación máxima de 10 puntos en la evaluación continua, que supondrá un 30%  en la calificación final.</w:t>
      </w:r>
    </w:p>
    <w:p w14:paraId="6920564B" w14:textId="77777777" w:rsidR="00A46139" w:rsidRPr="005C339E" w:rsidRDefault="00A46139" w:rsidP="00A46139">
      <w:pPr>
        <w:pStyle w:val="Cuerpo"/>
        <w:spacing w:line="360" w:lineRule="auto"/>
        <w:ind w:firstLine="360"/>
        <w:rPr>
          <w:rStyle w:val="Ninguno"/>
          <w:rFonts w:ascii="Arial" w:eastAsia="Arial" w:hAnsi="Arial" w:cs="Arial"/>
          <w:i/>
          <w:iCs/>
          <w:color w:val="auto"/>
        </w:rPr>
      </w:pPr>
      <w:r w:rsidRPr="005C339E">
        <w:rPr>
          <w:rStyle w:val="Ninguno"/>
          <w:rFonts w:ascii="Arial" w:hAnsi="Arial"/>
          <w:i/>
          <w:iCs/>
          <w:color w:val="auto"/>
        </w:rPr>
        <w:t xml:space="preserve">Criterios de evaluación: </w:t>
      </w:r>
    </w:p>
    <w:p w14:paraId="189B70F6" w14:textId="77777777" w:rsidR="00A46139" w:rsidRPr="005C339E" w:rsidRDefault="00A46139" w:rsidP="00593A45">
      <w:pPr>
        <w:pStyle w:val="Cuerpo"/>
        <w:numPr>
          <w:ilvl w:val="0"/>
          <w:numId w:val="34"/>
        </w:numPr>
        <w:spacing w:line="360" w:lineRule="auto"/>
        <w:ind w:left="1068" w:hanging="360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Participación en las tareas de clase.</w:t>
      </w:r>
    </w:p>
    <w:p w14:paraId="1E494E8F" w14:textId="77777777" w:rsidR="00A46139" w:rsidRPr="005C339E" w:rsidRDefault="00A46139" w:rsidP="00593A45">
      <w:pPr>
        <w:pStyle w:val="Cuerpo"/>
        <w:numPr>
          <w:ilvl w:val="0"/>
          <w:numId w:val="34"/>
        </w:numPr>
        <w:spacing w:line="360" w:lineRule="auto"/>
        <w:ind w:left="1068" w:hanging="360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Entrega puntual de trabajos y calidad de su presentación.</w:t>
      </w:r>
    </w:p>
    <w:p w14:paraId="7D577878" w14:textId="77777777" w:rsidR="00A46139" w:rsidRPr="005C339E" w:rsidRDefault="00A46139" w:rsidP="00593A45">
      <w:pPr>
        <w:pStyle w:val="Cuerpo"/>
        <w:numPr>
          <w:ilvl w:val="0"/>
          <w:numId w:val="34"/>
        </w:numPr>
        <w:spacing w:line="360" w:lineRule="auto"/>
        <w:ind w:left="1068" w:hanging="360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Habilidad para trasladar los conocimientos teóricos a la práctica de la fisioterapia.</w:t>
      </w:r>
    </w:p>
    <w:p w14:paraId="1FB5A076" w14:textId="77777777" w:rsidR="00A46139" w:rsidRPr="005C339E" w:rsidRDefault="00A46139" w:rsidP="00593A45">
      <w:pPr>
        <w:pStyle w:val="Cuerpo"/>
        <w:numPr>
          <w:ilvl w:val="0"/>
          <w:numId w:val="34"/>
        </w:numPr>
        <w:spacing w:line="360" w:lineRule="auto"/>
        <w:ind w:left="1068" w:hanging="360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Competencia en la resolución de casos clínicos</w:t>
      </w:r>
    </w:p>
    <w:p w14:paraId="5EB570DA" w14:textId="55C8470F" w:rsidR="00A46139" w:rsidRPr="005C339E" w:rsidRDefault="00A46139" w:rsidP="00B747D5">
      <w:pPr>
        <w:pStyle w:val="Cuerpo"/>
        <w:spacing w:before="240" w:after="240" w:line="360" w:lineRule="auto"/>
        <w:rPr>
          <w:rStyle w:val="Ninguno"/>
          <w:rFonts w:ascii="Arial" w:eastAsia="Arial" w:hAnsi="Arial" w:cs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>La asistencia a clase es obligatoria y sólo se permitirán un máximo de 3 horas de falta a clase no justificadas y otras 3 horas justificadas, a criterio de la profesora. Aquellos/las alumnos/as que superen las faltas de asistencia permitidas serán calificados con un 0 en la evaluación continua; la misma calificación (un 0) obtendrán aquellos/las alumnos/as que fallen en la entrega de más de 2 prácticas.</w:t>
      </w:r>
    </w:p>
    <w:p w14:paraId="1D29C40E" w14:textId="77777777" w:rsidR="00A46139" w:rsidRPr="005C339E" w:rsidRDefault="00A46139" w:rsidP="00B747D5">
      <w:pPr>
        <w:pStyle w:val="Cuerpo"/>
        <w:spacing w:before="240" w:line="360" w:lineRule="auto"/>
        <w:rPr>
          <w:rStyle w:val="Ninguno"/>
          <w:rFonts w:ascii="Arial" w:eastAsia="Arial" w:hAnsi="Arial" w:cs="Arial"/>
          <w:color w:val="auto"/>
          <w:u w:val="single"/>
        </w:rPr>
      </w:pPr>
      <w:r w:rsidRPr="005C339E">
        <w:rPr>
          <w:rStyle w:val="Ninguno"/>
          <w:rFonts w:ascii="Arial" w:hAnsi="Arial"/>
          <w:color w:val="auto"/>
          <w:u w:val="single"/>
        </w:rPr>
        <w:t>Calificación final:</w:t>
      </w:r>
    </w:p>
    <w:p w14:paraId="66531158" w14:textId="408C0B17" w:rsidR="00C209CB" w:rsidRDefault="00A46139" w:rsidP="00593A45">
      <w:pPr>
        <w:pStyle w:val="Cuerpo"/>
        <w:numPr>
          <w:ilvl w:val="0"/>
          <w:numId w:val="36"/>
        </w:numPr>
        <w:spacing w:line="360" w:lineRule="auto"/>
        <w:rPr>
          <w:rStyle w:val="Ninguno"/>
          <w:rFonts w:ascii="Arial" w:hAnsi="Arial"/>
          <w:color w:val="auto"/>
          <w:u w:color="FF0000"/>
        </w:rPr>
      </w:pPr>
      <w:r w:rsidRPr="005C339E">
        <w:rPr>
          <w:rStyle w:val="Ninguno"/>
          <w:rFonts w:ascii="Arial" w:hAnsi="Arial"/>
          <w:color w:val="auto"/>
        </w:rPr>
        <w:t xml:space="preserve">La nota final será la </w:t>
      </w:r>
      <w:r w:rsidRPr="005C339E">
        <w:rPr>
          <w:rStyle w:val="Ninguno"/>
          <w:rFonts w:ascii="Arial" w:hAnsi="Arial"/>
          <w:color w:val="auto"/>
          <w:u w:color="FF0000"/>
        </w:rPr>
        <w:t>media ponderada de las obtenidas en</w:t>
      </w:r>
      <w:r w:rsidRPr="005C339E">
        <w:rPr>
          <w:rStyle w:val="Ninguno"/>
          <w:rFonts w:ascii="Arial" w:hAnsi="Arial"/>
          <w:color w:val="auto"/>
        </w:rPr>
        <w:t xml:space="preserve"> ambas partes, siempre y cuando </w:t>
      </w:r>
      <w:r w:rsidRPr="005C339E">
        <w:rPr>
          <w:rStyle w:val="Ninguno"/>
          <w:rFonts w:ascii="Arial" w:hAnsi="Arial"/>
          <w:color w:val="auto"/>
          <w:u w:color="FF0000"/>
        </w:rPr>
        <w:t>la calificación en el examen sea superior a cinco puntos.</w:t>
      </w:r>
    </w:p>
    <w:p w14:paraId="47B2EBD5" w14:textId="3F1D8B25" w:rsidR="00A46139" w:rsidRPr="005C339E" w:rsidRDefault="00A46139" w:rsidP="00B747D5">
      <w:pPr>
        <w:pStyle w:val="Cuerpo"/>
        <w:spacing w:before="240" w:after="240"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  <w:r w:rsidRPr="005C339E">
        <w:rPr>
          <w:rStyle w:val="Ninguno"/>
          <w:rFonts w:ascii="Arial" w:hAnsi="Arial"/>
          <w:b/>
          <w:bCs/>
          <w:color w:val="auto"/>
        </w:rPr>
        <w:t>Convocatoria extraordinaria:</w:t>
      </w:r>
    </w:p>
    <w:p w14:paraId="360E26EB" w14:textId="77777777" w:rsidR="00A46139" w:rsidRPr="005C339E" w:rsidRDefault="00A46139" w:rsidP="00A46139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Se realizará un examen tipo test, con preguntas teórico-prácticas, a través del cual se evaluarán los conocimientos adquiridos por los estudiantes a lo largo de la asignatura y se puntuará sobre 10.</w:t>
      </w:r>
    </w:p>
    <w:p w14:paraId="57F7C55C" w14:textId="4E9277A9" w:rsidR="00A46139" w:rsidRPr="005C339E" w:rsidRDefault="00A46139" w:rsidP="4F9ACEAE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lastRenderedPageBreak/>
        <w:t>La calificación obtenida en el examen supondrá un 70</w:t>
      </w:r>
      <w:r w:rsidR="345E0192" w:rsidRPr="4F9ACEAE">
        <w:rPr>
          <w:rStyle w:val="Ninguno"/>
          <w:rFonts w:ascii="Arial" w:hAnsi="Arial"/>
          <w:color w:val="auto"/>
          <w:lang w:val="es-ES"/>
        </w:rPr>
        <w:t>% en</w:t>
      </w:r>
      <w:r w:rsidRPr="4F9ACEAE">
        <w:rPr>
          <w:rStyle w:val="Ninguno"/>
          <w:rFonts w:ascii="Arial" w:hAnsi="Arial"/>
          <w:color w:val="auto"/>
          <w:lang w:val="es-ES"/>
        </w:rPr>
        <w:t xml:space="preserve"> relación con la calificación final de la asignatura; el 30</w:t>
      </w:r>
      <w:bookmarkStart w:id="47" w:name="_Int_rNpl3i8Z"/>
      <w:r w:rsidRPr="4F9ACEAE">
        <w:rPr>
          <w:rStyle w:val="Ninguno"/>
          <w:rFonts w:ascii="Arial" w:hAnsi="Arial"/>
          <w:color w:val="auto"/>
          <w:lang w:val="es-ES"/>
        </w:rPr>
        <w:t>%  restante</w:t>
      </w:r>
      <w:bookmarkEnd w:id="47"/>
      <w:r w:rsidRPr="4F9ACEAE">
        <w:rPr>
          <w:rStyle w:val="Ninguno"/>
          <w:rFonts w:ascii="Arial" w:hAnsi="Arial"/>
          <w:color w:val="auto"/>
          <w:lang w:val="es-ES"/>
        </w:rPr>
        <w:t xml:space="preserve"> será la calificación obtenida en las prácticas desarrolladas durante el curso. </w:t>
      </w:r>
    </w:p>
    <w:p w14:paraId="61A2F7FE" w14:textId="61B008C9" w:rsidR="00A46139" w:rsidRPr="005C339E" w:rsidRDefault="00A46139" w:rsidP="00B747D5">
      <w:pPr>
        <w:pStyle w:val="Cuerpo"/>
        <w:spacing w:before="240" w:after="240" w:line="360" w:lineRule="auto"/>
        <w:rPr>
          <w:rStyle w:val="Ninguno"/>
          <w:rFonts w:ascii="Arial" w:eastAsia="Arial" w:hAnsi="Arial" w:cs="Arial"/>
          <w:color w:val="auto"/>
          <w:u w:val="single"/>
        </w:rPr>
      </w:pPr>
      <w:r w:rsidRPr="005C339E">
        <w:rPr>
          <w:rStyle w:val="Ninguno"/>
          <w:rFonts w:ascii="Arial" w:hAnsi="Arial"/>
          <w:color w:val="auto"/>
          <w:u w:val="single"/>
        </w:rPr>
        <w:t>Calificación final:</w:t>
      </w:r>
    </w:p>
    <w:p w14:paraId="4410B1B3" w14:textId="77777777" w:rsidR="00A46139" w:rsidRPr="005C339E" w:rsidRDefault="00A46139" w:rsidP="00593A45">
      <w:pPr>
        <w:pStyle w:val="Cuerpo"/>
        <w:numPr>
          <w:ilvl w:val="0"/>
          <w:numId w:val="36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  <w:u w:color="FF0000"/>
        </w:rPr>
        <w:t>La nota final será la media ponderada de las obtenidas en ambas partes, siempre y cuando la calificación en el examen sea superior a cinco puntos.</w:t>
      </w:r>
    </w:p>
    <w:p w14:paraId="30A51747" w14:textId="77777777" w:rsidR="00A46139" w:rsidRPr="005C339E" w:rsidRDefault="00A46139" w:rsidP="00B747D5">
      <w:pPr>
        <w:pStyle w:val="Cuerpo"/>
        <w:spacing w:before="240" w:after="240" w:line="360" w:lineRule="auto"/>
        <w:rPr>
          <w:rStyle w:val="Ninguno"/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Por su parte, los estudiantes que no hayan realizado NINGUNA actividad de evaluación serán calificados como “No Evaluados”.</w:t>
      </w:r>
    </w:p>
    <w:p w14:paraId="7B853DC9" w14:textId="6D9D943C" w:rsidR="00593A45" w:rsidRPr="00593A45" w:rsidRDefault="00593A45" w:rsidP="00B747D5">
      <w:pPr>
        <w:spacing w:before="120" w:after="120"/>
        <w:rPr>
          <w:rStyle w:val="Ninguno"/>
          <w:rFonts w:ascii="Arial" w:eastAsia="Arial" w:hAnsi="Arial" w:cs="Arial"/>
          <w:b/>
          <w:bCs/>
          <w:u w:color="000000"/>
        </w:rPr>
      </w:pPr>
      <w:r w:rsidRPr="00593A45">
        <w:rPr>
          <w:rStyle w:val="Ninguno"/>
          <w:rFonts w:ascii="Arial" w:eastAsia="Arial" w:hAnsi="Arial" w:cs="Arial"/>
          <w:b/>
          <w:bCs/>
          <w:u w:color="000000"/>
        </w:rPr>
        <w:t>Tabla resumen de sistema de evaluación: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4"/>
        <w:gridCol w:w="4816"/>
      </w:tblGrid>
      <w:tr w:rsidR="00593A45" w:rsidRPr="00593A45" w14:paraId="50DBD392" w14:textId="77777777" w:rsidTr="00593A45">
        <w:trPr>
          <w:trHeight w:val="22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50726D66" w14:textId="3472B216" w:rsidR="00593A45" w:rsidRPr="00593A45" w:rsidRDefault="00593A45" w:rsidP="00593A45">
            <w:pPr>
              <w:pStyle w:val="paragraph"/>
              <w:spacing w:before="120" w:beforeAutospacing="0" w:after="120" w:afterAutospacing="0"/>
              <w:jc w:val="center"/>
              <w:textAlignment w:val="baseline"/>
              <w:rPr>
                <w:rStyle w:val="normaltextrun"/>
                <w:rFonts w:ascii="Arial" w:hAnsi="Arial" w:cs="Arial"/>
                <w:b/>
                <w:bCs/>
              </w:rPr>
            </w:pPr>
            <w:r w:rsidRPr="00593A45">
              <w:rPr>
                <w:rStyle w:val="normaltextrun"/>
                <w:rFonts w:ascii="Arial" w:hAnsi="Arial" w:cs="Arial"/>
                <w:b/>
                <w:bCs/>
              </w:rPr>
              <w:t>Calificación final</w:t>
            </w:r>
          </w:p>
        </w:tc>
      </w:tr>
      <w:tr w:rsidR="00593A45" w:rsidRPr="00E8079B" w14:paraId="5867A559" w14:textId="77777777" w:rsidTr="00593A45">
        <w:trPr>
          <w:trHeight w:val="225"/>
        </w:trPr>
        <w:tc>
          <w:tcPr>
            <w:tcW w:w="23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89A9D5" w14:textId="77777777" w:rsidR="00593A45" w:rsidRPr="005C339E" w:rsidRDefault="00593A45" w:rsidP="00593A45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C339E">
              <w:rPr>
                <w:rStyle w:val="normaltextrun"/>
                <w:rFonts w:ascii="Arial" w:hAnsi="Arial" w:cs="Arial"/>
                <w:u w:val="single"/>
              </w:rPr>
              <w:t>Evaluación continua</w:t>
            </w:r>
            <w:r w:rsidRPr="005C339E">
              <w:rPr>
                <w:rStyle w:val="normaltextrun"/>
                <w:rFonts w:ascii="Arial" w:hAnsi="Arial" w:cs="Arial"/>
              </w:rPr>
              <w:t>: 30%</w:t>
            </w:r>
            <w:r w:rsidRPr="005C339E">
              <w:rPr>
                <w:rStyle w:val="eop"/>
                <w:rFonts w:ascii="Arial" w:hAnsi="Arial" w:cs="Arial"/>
              </w:rPr>
              <w:t> </w:t>
            </w:r>
          </w:p>
          <w:p w14:paraId="084520DB" w14:textId="77777777" w:rsidR="00593A45" w:rsidRPr="005C339E" w:rsidRDefault="00593A45" w:rsidP="00593A45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0A282E" w14:textId="77777777" w:rsidR="00593A45" w:rsidRPr="005C339E" w:rsidRDefault="00593A45" w:rsidP="00593A45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C339E">
              <w:rPr>
                <w:rStyle w:val="normaltextrun"/>
                <w:rFonts w:ascii="Arial" w:hAnsi="Arial" w:cs="Arial"/>
                <w:u w:val="single"/>
              </w:rPr>
              <w:t>Examen final</w:t>
            </w:r>
            <w:r w:rsidRPr="005C339E">
              <w:rPr>
                <w:rStyle w:val="normaltextrun"/>
                <w:rFonts w:ascii="Arial" w:hAnsi="Arial" w:cs="Arial"/>
              </w:rPr>
              <w:t>: 70%</w:t>
            </w:r>
            <w:r w:rsidRPr="005C339E">
              <w:rPr>
                <w:rStyle w:val="eop"/>
                <w:rFonts w:ascii="Arial" w:hAnsi="Arial" w:cs="Arial"/>
              </w:rPr>
              <w:t> </w:t>
            </w:r>
          </w:p>
          <w:p w14:paraId="23B45683" w14:textId="77777777" w:rsidR="00593A45" w:rsidRPr="005C339E" w:rsidRDefault="00593A45" w:rsidP="00593A45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C339E">
              <w:rPr>
                <w:rStyle w:val="normaltextrun"/>
                <w:rFonts w:ascii="Arial" w:hAnsi="Arial" w:cs="Arial"/>
              </w:rPr>
              <w:t>(&lt; 5/10 no supera asignatura)</w:t>
            </w:r>
            <w:r w:rsidRPr="005C339E">
              <w:rPr>
                <w:rStyle w:val="eop"/>
                <w:rFonts w:ascii="Arial" w:hAnsi="Arial" w:cs="Arial"/>
              </w:rPr>
              <w:t> </w:t>
            </w:r>
          </w:p>
        </w:tc>
      </w:tr>
      <w:tr w:rsidR="00593A45" w:rsidRPr="00E8079B" w14:paraId="22D7D469" w14:textId="77777777" w:rsidTr="00593A45">
        <w:trPr>
          <w:trHeight w:val="1065"/>
        </w:trPr>
        <w:tc>
          <w:tcPr>
            <w:tcW w:w="2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3F254B" w14:textId="77777777" w:rsidR="00593A45" w:rsidRPr="005C339E" w:rsidRDefault="00593A45" w:rsidP="00593A45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C339E">
              <w:rPr>
                <w:rStyle w:val="normaltextrun"/>
                <w:rFonts w:ascii="Arial" w:hAnsi="Arial" w:cs="Arial"/>
              </w:rPr>
              <w:t>Se evaluarán distintas actividades: entrega de trabajos, participación en las actividades propuestas en el aula y actitud durante el curso.</w:t>
            </w:r>
          </w:p>
        </w:tc>
        <w:tc>
          <w:tcPr>
            <w:tcW w:w="26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867F8B" w14:textId="77777777" w:rsidR="00593A45" w:rsidRPr="005C339E" w:rsidRDefault="00593A45" w:rsidP="00593A45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C339E">
              <w:rPr>
                <w:rStyle w:val="normaltextrun"/>
                <w:rFonts w:ascii="Arial" w:hAnsi="Arial" w:cs="Arial"/>
              </w:rPr>
              <w:t>Prueba teórico-práctica de preguntas tipo test.</w:t>
            </w:r>
          </w:p>
        </w:tc>
      </w:tr>
    </w:tbl>
    <w:p w14:paraId="31BB87D6" w14:textId="77777777" w:rsidR="00C209CB" w:rsidRDefault="00C209CB">
      <w:pPr>
        <w:spacing w:after="160" w:line="259" w:lineRule="auto"/>
        <w:jc w:val="left"/>
      </w:pPr>
      <w:r>
        <w:br w:type="page"/>
      </w:r>
    </w:p>
    <w:p w14:paraId="61126B3A" w14:textId="4461C016" w:rsidR="00576E78" w:rsidRPr="00597494" w:rsidRDefault="00576E78" w:rsidP="00B747D5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8" w:name="_Toc162953742"/>
      <w:bookmarkStart w:id="49" w:name="_Toc162956426"/>
      <w:bookmarkStart w:id="50" w:name="_Toc162960248"/>
      <w:bookmarkStart w:id="51" w:name="_Toc229059112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CRONOGRAMA ORIENTATIVO</w:t>
      </w:r>
      <w:bookmarkEnd w:id="48"/>
      <w:bookmarkEnd w:id="49"/>
      <w:bookmarkEnd w:id="50"/>
      <w:bookmarkEnd w:id="51"/>
    </w:p>
    <w:tbl>
      <w:tblPr>
        <w:tblStyle w:val="NormalTable00"/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ook w:val="04A0" w:firstRow="1" w:lastRow="0" w:firstColumn="1" w:lastColumn="0" w:noHBand="0" w:noVBand="1"/>
      </w:tblPr>
      <w:tblGrid>
        <w:gridCol w:w="1232"/>
        <w:gridCol w:w="4331"/>
        <w:gridCol w:w="1712"/>
        <w:gridCol w:w="1785"/>
      </w:tblGrid>
      <w:tr w:rsidR="00593A45" w:rsidRPr="00593A45" w14:paraId="64A8D962" w14:textId="77777777" w:rsidTr="4F9ACEAE">
        <w:trPr>
          <w:trHeight w:val="842"/>
          <w:tblHeader/>
          <w:jc w:val="center"/>
        </w:trPr>
        <w:tc>
          <w:tcPr>
            <w:tcW w:w="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B70B5" w14:textId="77777777" w:rsidR="00593A45" w:rsidRPr="00593A45" w:rsidRDefault="00593A45" w:rsidP="0043128C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Semana</w:t>
            </w:r>
          </w:p>
        </w:tc>
        <w:tc>
          <w:tcPr>
            <w:tcW w:w="2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FB230" w14:textId="77777777" w:rsidR="00593A45" w:rsidRPr="00593A45" w:rsidRDefault="00593A45" w:rsidP="0043128C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 xml:space="preserve">Contenido </w:t>
            </w:r>
          </w:p>
        </w:tc>
        <w:tc>
          <w:tcPr>
            <w:tcW w:w="9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3D711" w14:textId="77777777" w:rsidR="00593A45" w:rsidRPr="00593A45" w:rsidRDefault="00593A45" w:rsidP="0043128C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Horas presenciales</w:t>
            </w:r>
          </w:p>
        </w:tc>
        <w:tc>
          <w:tcPr>
            <w:tcW w:w="9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E9C24" w14:textId="77777777" w:rsidR="00593A45" w:rsidRPr="00593A45" w:rsidRDefault="00593A45" w:rsidP="0043128C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Horas no presenciales</w:t>
            </w:r>
          </w:p>
        </w:tc>
      </w:tr>
      <w:tr w:rsidR="00593A45" w:rsidRPr="00593A45" w14:paraId="0E50450E" w14:textId="77777777" w:rsidTr="4F9ACEAE">
        <w:tblPrEx>
          <w:shd w:val="clear" w:color="auto" w:fill="CED7E7"/>
        </w:tblPrEx>
        <w:trPr>
          <w:trHeight w:val="562"/>
          <w:jc w:val="center"/>
        </w:trPr>
        <w:tc>
          <w:tcPr>
            <w:tcW w:w="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8694E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1</w:t>
            </w:r>
          </w:p>
        </w:tc>
        <w:tc>
          <w:tcPr>
            <w:tcW w:w="2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CB3F9" w14:textId="77777777" w:rsidR="00593A45" w:rsidRPr="00593A45" w:rsidRDefault="00593A45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Aspectos conceptuales:</w:t>
            </w:r>
          </w:p>
          <w:p w14:paraId="64F11ABE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Normalidad y anormalidad.</w:t>
            </w:r>
          </w:p>
        </w:tc>
        <w:tc>
          <w:tcPr>
            <w:tcW w:w="9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9BC936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2</w:t>
            </w:r>
          </w:p>
        </w:tc>
        <w:tc>
          <w:tcPr>
            <w:tcW w:w="9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2DC75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4</w:t>
            </w:r>
          </w:p>
        </w:tc>
      </w:tr>
      <w:tr w:rsidR="00593A45" w:rsidRPr="00593A45" w14:paraId="06FFFB90" w14:textId="77777777" w:rsidTr="4F9ACEAE">
        <w:tblPrEx>
          <w:shd w:val="clear" w:color="auto" w:fill="CED7E7"/>
        </w:tblPrEx>
        <w:trPr>
          <w:trHeight w:val="562"/>
          <w:jc w:val="center"/>
        </w:trPr>
        <w:tc>
          <w:tcPr>
            <w:tcW w:w="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75E7AE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1</w:t>
            </w:r>
          </w:p>
        </w:tc>
        <w:tc>
          <w:tcPr>
            <w:tcW w:w="2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45BD87" w14:textId="77777777" w:rsidR="00593A45" w:rsidRPr="00593A45" w:rsidRDefault="00593A45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Aspectos conceptuales:</w:t>
            </w:r>
          </w:p>
          <w:p w14:paraId="7484AA2C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Salud desde el modelo biopsicosocial.</w:t>
            </w:r>
          </w:p>
        </w:tc>
        <w:tc>
          <w:tcPr>
            <w:tcW w:w="9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815ACA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1</w:t>
            </w:r>
          </w:p>
        </w:tc>
        <w:tc>
          <w:tcPr>
            <w:tcW w:w="9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4B427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3</w:t>
            </w:r>
          </w:p>
        </w:tc>
      </w:tr>
      <w:tr w:rsidR="00593A45" w:rsidRPr="00593A45" w14:paraId="3C23D7EB" w14:textId="77777777" w:rsidTr="4F9ACEAE">
        <w:tblPrEx>
          <w:shd w:val="clear" w:color="auto" w:fill="CED7E7"/>
        </w:tblPrEx>
        <w:trPr>
          <w:trHeight w:val="562"/>
          <w:jc w:val="center"/>
        </w:trPr>
        <w:tc>
          <w:tcPr>
            <w:tcW w:w="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26A0D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2</w:t>
            </w:r>
          </w:p>
        </w:tc>
        <w:tc>
          <w:tcPr>
            <w:tcW w:w="2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8B4B0A" w14:textId="77777777" w:rsidR="00593A45" w:rsidRPr="00593A45" w:rsidRDefault="00593A45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Aprendizaje:</w:t>
            </w:r>
          </w:p>
          <w:p w14:paraId="39CAA210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Análisis funcional de la conducta.</w:t>
            </w:r>
          </w:p>
        </w:tc>
        <w:tc>
          <w:tcPr>
            <w:tcW w:w="9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81B14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1</w:t>
            </w:r>
          </w:p>
        </w:tc>
        <w:tc>
          <w:tcPr>
            <w:tcW w:w="9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38AE3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4</w:t>
            </w:r>
          </w:p>
        </w:tc>
      </w:tr>
      <w:tr w:rsidR="00593A45" w:rsidRPr="00593A45" w14:paraId="776BDC9B" w14:textId="77777777" w:rsidTr="4F9ACEAE">
        <w:tblPrEx>
          <w:shd w:val="clear" w:color="auto" w:fill="CED7E7"/>
        </w:tblPrEx>
        <w:trPr>
          <w:trHeight w:val="562"/>
          <w:jc w:val="center"/>
        </w:trPr>
        <w:tc>
          <w:tcPr>
            <w:tcW w:w="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F27B7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2</w:t>
            </w:r>
          </w:p>
        </w:tc>
        <w:tc>
          <w:tcPr>
            <w:tcW w:w="2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36D0D" w14:textId="77777777" w:rsidR="00593A45" w:rsidRPr="00593A45" w:rsidRDefault="00593A45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Aprendizaje:</w:t>
            </w:r>
          </w:p>
          <w:p w14:paraId="19BB4FD6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Condicionamiento respondiente.</w:t>
            </w:r>
          </w:p>
        </w:tc>
        <w:tc>
          <w:tcPr>
            <w:tcW w:w="9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27C7D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2</w:t>
            </w:r>
          </w:p>
        </w:tc>
        <w:tc>
          <w:tcPr>
            <w:tcW w:w="9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EA6A6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4</w:t>
            </w:r>
          </w:p>
        </w:tc>
      </w:tr>
      <w:tr w:rsidR="00593A45" w:rsidRPr="00593A45" w14:paraId="070BF1B2" w14:textId="77777777" w:rsidTr="4F9ACEAE">
        <w:tblPrEx>
          <w:shd w:val="clear" w:color="auto" w:fill="CED7E7"/>
        </w:tblPrEx>
        <w:trPr>
          <w:trHeight w:val="562"/>
          <w:jc w:val="center"/>
        </w:trPr>
        <w:tc>
          <w:tcPr>
            <w:tcW w:w="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B303F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3-4</w:t>
            </w:r>
          </w:p>
        </w:tc>
        <w:tc>
          <w:tcPr>
            <w:tcW w:w="2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76F086" w14:textId="77777777" w:rsidR="00593A45" w:rsidRPr="00593A45" w:rsidRDefault="00593A45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Aprendizaje:</w:t>
            </w:r>
          </w:p>
          <w:p w14:paraId="07F62677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Condicionamiento operante.</w:t>
            </w:r>
          </w:p>
        </w:tc>
        <w:tc>
          <w:tcPr>
            <w:tcW w:w="9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2E5849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6</w:t>
            </w:r>
          </w:p>
        </w:tc>
        <w:tc>
          <w:tcPr>
            <w:tcW w:w="9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D8CB6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15</w:t>
            </w:r>
          </w:p>
        </w:tc>
      </w:tr>
      <w:tr w:rsidR="00593A45" w:rsidRPr="00593A45" w14:paraId="4B2A47E7" w14:textId="77777777" w:rsidTr="4F9ACEAE">
        <w:tblPrEx>
          <w:shd w:val="clear" w:color="auto" w:fill="CED7E7"/>
        </w:tblPrEx>
        <w:trPr>
          <w:trHeight w:val="562"/>
          <w:jc w:val="center"/>
        </w:trPr>
        <w:tc>
          <w:tcPr>
            <w:tcW w:w="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3E964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5-6</w:t>
            </w:r>
          </w:p>
        </w:tc>
        <w:tc>
          <w:tcPr>
            <w:tcW w:w="2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D9637" w14:textId="77777777" w:rsidR="00593A45" w:rsidRPr="00593A45" w:rsidRDefault="00593A45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Aprendizaje:</w:t>
            </w:r>
          </w:p>
          <w:p w14:paraId="3958A39B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Instrumentos de observación y registro.</w:t>
            </w:r>
          </w:p>
        </w:tc>
        <w:tc>
          <w:tcPr>
            <w:tcW w:w="9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9533E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4</w:t>
            </w:r>
          </w:p>
        </w:tc>
        <w:tc>
          <w:tcPr>
            <w:tcW w:w="9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4B3482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15</w:t>
            </w:r>
          </w:p>
        </w:tc>
      </w:tr>
      <w:tr w:rsidR="00593A45" w:rsidRPr="00593A45" w14:paraId="0F010539" w14:textId="77777777" w:rsidTr="4F9ACEAE">
        <w:tblPrEx>
          <w:shd w:val="clear" w:color="auto" w:fill="CED7E7"/>
        </w:tblPrEx>
        <w:trPr>
          <w:trHeight w:val="562"/>
          <w:jc w:val="center"/>
        </w:trPr>
        <w:tc>
          <w:tcPr>
            <w:tcW w:w="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5393E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6-8</w:t>
            </w:r>
          </w:p>
        </w:tc>
        <w:tc>
          <w:tcPr>
            <w:tcW w:w="2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1CE93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Práctica profesional: Estrategias generales para el manejo del estrés.</w:t>
            </w:r>
          </w:p>
        </w:tc>
        <w:tc>
          <w:tcPr>
            <w:tcW w:w="9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EA915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8</w:t>
            </w:r>
          </w:p>
        </w:tc>
        <w:tc>
          <w:tcPr>
            <w:tcW w:w="9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94FA3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10</w:t>
            </w:r>
          </w:p>
        </w:tc>
      </w:tr>
      <w:tr w:rsidR="00593A45" w:rsidRPr="00593A45" w14:paraId="1FEEAD07" w14:textId="77777777" w:rsidTr="4F9ACEAE">
        <w:tblPrEx>
          <w:shd w:val="clear" w:color="auto" w:fill="CED7E7"/>
        </w:tblPrEx>
        <w:trPr>
          <w:trHeight w:val="562"/>
          <w:jc w:val="center"/>
        </w:trPr>
        <w:tc>
          <w:tcPr>
            <w:tcW w:w="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2097D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9-10</w:t>
            </w:r>
          </w:p>
        </w:tc>
        <w:tc>
          <w:tcPr>
            <w:tcW w:w="2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2D993" w14:textId="77777777" w:rsidR="00593A45" w:rsidRPr="00593A45" w:rsidRDefault="00593A45" w:rsidP="4F9ACEAE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  <w:lang w:val="es-ES"/>
              </w:rPr>
            </w:pPr>
            <w:r w:rsidRPr="4F9ACEAE">
              <w:rPr>
                <w:rStyle w:val="Ninguno"/>
                <w:rFonts w:ascii="Arial" w:hAnsi="Arial" w:cs="Arial"/>
                <w:color w:val="auto"/>
                <w:sz w:val="24"/>
                <w:lang w:val="es-ES"/>
              </w:rPr>
              <w:t>Práctica profesional: Comportamientos interfirientes en la práctica.</w:t>
            </w:r>
          </w:p>
        </w:tc>
        <w:tc>
          <w:tcPr>
            <w:tcW w:w="9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1BC17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6</w:t>
            </w:r>
          </w:p>
        </w:tc>
        <w:tc>
          <w:tcPr>
            <w:tcW w:w="9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19701C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25</w:t>
            </w:r>
          </w:p>
        </w:tc>
      </w:tr>
      <w:tr w:rsidR="00593A45" w:rsidRPr="00593A45" w14:paraId="3C97F292" w14:textId="77777777" w:rsidTr="4F9ACEAE">
        <w:tblPrEx>
          <w:shd w:val="clear" w:color="auto" w:fill="CED7E7"/>
        </w:tblPrEx>
        <w:trPr>
          <w:trHeight w:val="402"/>
          <w:jc w:val="center"/>
        </w:trPr>
        <w:tc>
          <w:tcPr>
            <w:tcW w:w="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0AAA1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11</w:t>
            </w:r>
          </w:p>
        </w:tc>
        <w:tc>
          <w:tcPr>
            <w:tcW w:w="2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EA818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Práctica profesional: Motivar.</w:t>
            </w:r>
          </w:p>
        </w:tc>
        <w:tc>
          <w:tcPr>
            <w:tcW w:w="9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93971A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3</w:t>
            </w:r>
          </w:p>
        </w:tc>
        <w:tc>
          <w:tcPr>
            <w:tcW w:w="9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18C059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10</w:t>
            </w:r>
          </w:p>
        </w:tc>
      </w:tr>
      <w:tr w:rsidR="00593A45" w:rsidRPr="00593A45" w14:paraId="4341417C" w14:textId="77777777" w:rsidTr="4F9ACEAE">
        <w:tblPrEx>
          <w:shd w:val="clear" w:color="auto" w:fill="CED7E7"/>
        </w:tblPrEx>
        <w:trPr>
          <w:trHeight w:val="562"/>
          <w:jc w:val="center"/>
        </w:trPr>
        <w:tc>
          <w:tcPr>
            <w:tcW w:w="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19585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12-14</w:t>
            </w:r>
          </w:p>
        </w:tc>
        <w:tc>
          <w:tcPr>
            <w:tcW w:w="2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11D7EB" w14:textId="77777777" w:rsidR="00593A45" w:rsidRPr="00593A45" w:rsidRDefault="00593A45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Práctica profesional: </w:t>
            </w:r>
          </w:p>
          <w:p w14:paraId="269552F3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Adhesión y comunicación.</w:t>
            </w:r>
          </w:p>
        </w:tc>
        <w:tc>
          <w:tcPr>
            <w:tcW w:w="9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C026D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9</w:t>
            </w:r>
          </w:p>
        </w:tc>
        <w:tc>
          <w:tcPr>
            <w:tcW w:w="9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15FAC0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25</w:t>
            </w:r>
          </w:p>
        </w:tc>
      </w:tr>
      <w:tr w:rsidR="00593A45" w:rsidRPr="00593A45" w14:paraId="242726E3" w14:textId="77777777" w:rsidTr="4F9ACEAE">
        <w:tblPrEx>
          <w:shd w:val="clear" w:color="auto" w:fill="CED7E7"/>
        </w:tblPrEx>
        <w:trPr>
          <w:trHeight w:val="402"/>
          <w:jc w:val="center"/>
        </w:trPr>
        <w:tc>
          <w:tcPr>
            <w:tcW w:w="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A128E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15</w:t>
            </w:r>
          </w:p>
        </w:tc>
        <w:tc>
          <w:tcPr>
            <w:tcW w:w="2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26B518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Práctica profesional: Trabajo en equipo.</w:t>
            </w:r>
          </w:p>
        </w:tc>
        <w:tc>
          <w:tcPr>
            <w:tcW w:w="9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E1596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3</w:t>
            </w:r>
          </w:p>
        </w:tc>
        <w:tc>
          <w:tcPr>
            <w:tcW w:w="9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EFA5A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5</w:t>
            </w:r>
          </w:p>
        </w:tc>
      </w:tr>
    </w:tbl>
    <w:p w14:paraId="5219489C" w14:textId="77777777" w:rsidR="00593A45" w:rsidRDefault="00593A45" w:rsidP="0001410A">
      <w:pPr>
        <w:rPr>
          <w:rFonts w:eastAsia="Arial Unicode MS"/>
        </w:rPr>
      </w:pPr>
    </w:p>
    <w:sectPr w:rsidR="00593A45" w:rsidSect="00576E78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18F5E" w14:textId="77777777" w:rsidR="00407DFA" w:rsidRDefault="00407DFA" w:rsidP="00E453DC">
      <w:r>
        <w:separator/>
      </w:r>
    </w:p>
  </w:endnote>
  <w:endnote w:type="continuationSeparator" w:id="0">
    <w:p w14:paraId="3C9FAE28" w14:textId="77777777" w:rsidR="00407DFA" w:rsidRDefault="00407DFA" w:rsidP="00E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DF370" w14:textId="77777777" w:rsidR="00407DFA" w:rsidRDefault="00407DFA" w:rsidP="00E453DC">
      <w:r>
        <w:separator/>
      </w:r>
    </w:p>
  </w:footnote>
  <w:footnote w:type="continuationSeparator" w:id="0">
    <w:p w14:paraId="3541FE64" w14:textId="77777777" w:rsidR="00407DFA" w:rsidRDefault="00407DFA" w:rsidP="00E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55997" w14:textId="77777777" w:rsidR="007F4052" w:rsidRDefault="007F4052" w:rsidP="007F4052">
    <w:pPr>
      <w:pStyle w:val="Encabezado"/>
    </w:pPr>
    <w:r>
      <w:rPr>
        <w:noProof/>
      </w:rPr>
      <w:drawing>
        <wp:inline distT="0" distB="0" distL="0" distR="0" wp14:anchorId="25DAD551" wp14:editId="573647A3">
          <wp:extent cx="5759450" cy="543560"/>
          <wp:effectExtent l="0" t="0" r="0" b="889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43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5DD8D0" w14:textId="77777777" w:rsidR="00010418" w:rsidRPr="00010418" w:rsidRDefault="00010418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8CF" w14:textId="77777777" w:rsidR="007F4052" w:rsidRDefault="007F4052" w:rsidP="007F4052">
    <w:pPr>
      <w:autoSpaceDE w:val="0"/>
      <w:autoSpaceDN w:val="0"/>
      <w:adjustRightInd w:val="0"/>
      <w:rPr>
        <w:rFonts w:ascii="Arial-BoldMT" w:eastAsiaTheme="minorHAnsi" w:hAnsi="Arial-BoldMT" w:cs="Arial-BoldMT"/>
        <w:b/>
        <w:bCs/>
        <w:color w:val="003333"/>
        <w:sz w:val="18"/>
        <w:szCs w:val="18"/>
        <w:lang w:eastAsia="en-US"/>
      </w:rPr>
    </w:pPr>
    <w:r>
      <w:rPr>
        <w:rFonts w:ascii="Arial-BoldMT" w:eastAsiaTheme="minorHAnsi" w:hAnsi="Arial-BoldMT" w:cs="Arial-BoldMT"/>
        <w:b/>
        <w:bCs/>
        <w:noProof/>
        <w:color w:val="003333"/>
        <w:sz w:val="18"/>
        <w:szCs w:val="18"/>
        <w:lang w:eastAsia="en-US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725784B8" wp14:editId="228B778A">
              <wp:simplePos x="0" y="0"/>
              <wp:positionH relativeFrom="page">
                <wp:posOffset>903111</wp:posOffset>
              </wp:positionH>
              <wp:positionV relativeFrom="page">
                <wp:posOffset>428978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A74B8F" w14:textId="77777777" w:rsidR="007F4052" w:rsidRPr="00DF62C0" w:rsidRDefault="007F4052" w:rsidP="007F405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7A0A849D" w14:textId="77777777" w:rsidR="007F4052" w:rsidRPr="00DF62C0" w:rsidRDefault="007F4052" w:rsidP="007F4052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25784B8" id="Grupo 1" o:spid="_x0000_s1027" style="position:absolute;left:0;text-align:left;margin-left:71.1pt;margin-top:33.8pt;width:453.1pt;height:42.45pt;z-index:251658242;mso-position-horizontal-relative:page;mso-position-vertical-relative:page" coordsize="57543,539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CxAAAAAFJnaHRs&#10;b25nAAAHYA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P/////////////////////////////////////////23vL/////////////////////////&#10;////////////////8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65ff/////////////////////////////&#10;//////////q0lLD2/////////////////////////////////////+aXb5Lh////////////////&#10;//////////////////////mzlK/1///////////////////////////////////////55Pb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bBpsr/////////////////////&#10;/////////////////7h6UH/R////////////////////////////////////4pZNA1i6////////&#10;////////////////////////////0Y1pSnHH////////////////////////////////////8dG8&#10;mLLt////////////////////////////////////////7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Pv7u7v9fz/////////////////////////////////86+bmpuepa66vMTU5v//////&#10;////////////////////95dUTE9UW2VugJfA5////////////////////////////65UABs2UnCM&#10;q8v2/////////////////////////////8prP2N/nbze/P//////////////////////////////&#10;/+eZg6zI5//////////////////////////////////////bzP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P/0OVAdU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D/9TlQHV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//V5UB1S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31A74B8F" w14:textId="77777777" w:rsidR="007F4052" w:rsidRPr="00DF62C0" w:rsidRDefault="007F4052" w:rsidP="007F405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7A0A849D" w14:textId="77777777" w:rsidR="007F4052" w:rsidRPr="00DF62C0" w:rsidRDefault="007F4052" w:rsidP="007F4052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63C4F849" w14:textId="77777777" w:rsidR="00A8142E" w:rsidRDefault="00A8142E" w:rsidP="00A8142E">
    <w:pPr>
      <w:pStyle w:val="Encabezado"/>
    </w:pPr>
  </w:p>
  <w:p w14:paraId="1676049B" w14:textId="77777777" w:rsidR="00A8142E" w:rsidRDefault="00A8142E" w:rsidP="00A8142E">
    <w:pPr>
      <w:pStyle w:val="Encabezado"/>
    </w:pPr>
  </w:p>
  <w:p w14:paraId="489B59FE" w14:textId="5C0BBBAD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FC433BA" wp14:editId="4A197BF0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1B2321BD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8D3170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8239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" stroked="f" strokecolor="#7f7f7f">
              <v:textbox style="layout-flow:vertical;mso-layout-flow-alt:bottom-to-top">
                <w:txbxContent>
                  <w:p w14:paraId="52C3E390" w14:textId="1B2321BD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8D3170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iv1+qLD/sH4QG" int2:id="0y6vTc3i">
      <int2:state int2:value="Rejected" int2:type="AugLoop_Text_Critique"/>
    </int2:textHash>
    <int2:textHash int2:hashCode="FytRsCy+IkXpCW" int2:id="1eQuaR9U">
      <int2:state int2:value="Rejected" int2:type="AugLoop_Text_Critique"/>
    </int2:textHash>
    <int2:textHash int2:hashCode="yxKdHTtJtsPfE3" int2:id="63tmuDbx">
      <int2:state int2:value="Rejected" int2:type="AugLoop_Text_Critique"/>
    </int2:textHash>
    <int2:textHash int2:hashCode="akideO9kyfrg4A" int2:id="B2YJJHfA">
      <int2:state int2:value="Rejected" int2:type="AugLoop_Text_Critique"/>
    </int2:textHash>
    <int2:textHash int2:hashCode="mluoBYkUP/y6BD" int2:id="GlLmlDsn">
      <int2:state int2:value="Rejected" int2:type="AugLoop_Text_Critique"/>
    </int2:textHash>
    <int2:textHash int2:hashCode="skwFBXoDU/JBFB" int2:id="PgIMDKjI">
      <int2:state int2:value="Rejected" int2:type="AugLoop_Text_Critique"/>
    </int2:textHash>
    <int2:textHash int2:hashCode="4ky72j016yAd2o" int2:id="RXWTbL2D">
      <int2:state int2:value="Rejected" int2:type="AugLoop_Text_Critique"/>
    </int2:textHash>
    <int2:textHash int2:hashCode="NCG1dNooyTfkMS" int2:id="TtJxJvE1">
      <int2:state int2:value="Rejected" int2:type="AugLoop_Text_Critique"/>
    </int2:textHash>
    <int2:textHash int2:hashCode="9zNz7RompQq4RQ" int2:id="UtsoumoF">
      <int2:state int2:value="Rejected" int2:type="AugLoop_Text_Critique"/>
    </int2:textHash>
    <int2:textHash int2:hashCode="Tqdfj8eTc0yZwJ" int2:id="ZAd6DsGY">
      <int2:state int2:value="Rejected" int2:type="AugLoop_Text_Critique"/>
    </int2:textHash>
    <int2:textHash int2:hashCode="rVcfRMzz1/puhp" int2:id="aKjCr4CF">
      <int2:state int2:value="Rejected" int2:type="AugLoop_Text_Critique"/>
    </int2:textHash>
    <int2:textHash int2:hashCode="3E9VLNzAWBjCMT" int2:id="dUi27Ww9">
      <int2:state int2:value="Rejected" int2:type="AugLoop_Text_Critique"/>
    </int2:textHash>
    <int2:textHash int2:hashCode="BslKzP2vDqFiwH" int2:id="dfjFPA9m">
      <int2:state int2:value="Rejected" int2:type="AugLoop_Text_Critique"/>
    </int2:textHash>
    <int2:textHash int2:hashCode="P+q+7e2xrHHFo1" int2:id="eCUa9wVZ">
      <int2:state int2:value="Rejected" int2:type="AugLoop_Text_Critique"/>
    </int2:textHash>
    <int2:textHash int2:hashCode="v3jXqOAVqWKVSe" int2:id="mYYpaqTd">
      <int2:state int2:value="Rejected" int2:type="AugLoop_Text_Critique"/>
    </int2:textHash>
    <int2:textHash int2:hashCode="2JWjcoO4vYE4uL" int2:id="sYj1ITym">
      <int2:state int2:value="Rejected" int2:type="AugLoop_Text_Critique"/>
    </int2:textHash>
    <int2:textHash int2:hashCode="WGOXPtxnB9pFtS" int2:id="wpN83K6Q">
      <int2:state int2:value="Rejected" int2:type="AugLoop_Text_Critique"/>
    </int2:textHash>
    <int2:textHash int2:hashCode="qlKi/dK/CY0sn1" int2:id="yFLYVsgo">
      <int2:state int2:value="Rejected" int2:type="AugLoop_Text_Critique"/>
    </int2:textHash>
    <int2:bookmark int2:bookmarkName="_Int_lajanTTa" int2:invalidationBookmarkName="" int2:hashCode="jggI4va4hWp9CD" int2:id="VxHQuzbE">
      <int2:state int2:value="Rejected" int2:type="AugLoop_Text_Critique"/>
    </int2:bookmark>
    <int2:bookmark int2:bookmarkName="_Int_bNamoekC" int2:invalidationBookmarkName="" int2:hashCode="6EJLmHNgEFMZie" int2:id="hD05Spek">
      <int2:state int2:value="Rejected" int2:type="AugLoop_Text_Critique"/>
    </int2:bookmark>
    <int2:bookmark int2:bookmarkName="_Int_zPSk3OyA" int2:invalidationBookmarkName="" int2:hashCode="Tx6k8J2yqq+wqS" int2:id="lwvQNiH4">
      <int2:state int2:value="Rejected" int2:type="AugLoop_Text_Critique"/>
    </int2:bookmark>
    <int2:bookmark int2:bookmarkName="_Int_rNpl3i8Z" int2:invalidationBookmarkName="" int2:hashCode="6gvqiulcQZFXWl" int2:id="oIde5hFR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321B"/>
    <w:multiLevelType w:val="hybridMultilevel"/>
    <w:tmpl w:val="F1BEBC7C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26B65C">
      <w:start w:val="1"/>
      <w:numFmt w:val="decimal"/>
      <w:lvlText w:val="%4."/>
      <w:lvlJc w:val="left"/>
      <w:pPr>
        <w:ind w:left="720" w:hanging="360"/>
      </w:pPr>
      <w:rPr>
        <w:rFonts w:ascii="Arial" w:hAnsi="Arial" w:cs="Aria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C6A747A"/>
    <w:multiLevelType w:val="hybridMultilevel"/>
    <w:tmpl w:val="5FEEBFD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B7A6B"/>
    <w:multiLevelType w:val="hybridMultilevel"/>
    <w:tmpl w:val="74FA03AA"/>
    <w:styleLink w:val="Estiloimportado13"/>
    <w:lvl w:ilvl="0" w:tplc="FCA4CD9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98B22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7A2E6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0C03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563E1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6FB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E7E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8C17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12B6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F247A08"/>
    <w:multiLevelType w:val="hybridMultilevel"/>
    <w:tmpl w:val="9C10B79E"/>
    <w:styleLink w:val="Estiloimportado10"/>
    <w:lvl w:ilvl="0" w:tplc="C6D8F472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467F98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486F6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D68A2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22E18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16752E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56354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C42512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202E8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9756560"/>
    <w:multiLevelType w:val="hybridMultilevel"/>
    <w:tmpl w:val="791A3B36"/>
    <w:numStyleLink w:val="Estiloimportado7"/>
  </w:abstractNum>
  <w:abstractNum w:abstractNumId="5" w15:restartNumberingAfterBreak="0">
    <w:nsid w:val="1C1743C5"/>
    <w:multiLevelType w:val="hybridMultilevel"/>
    <w:tmpl w:val="71C87210"/>
    <w:numStyleLink w:val="Estiloimportado2"/>
  </w:abstractNum>
  <w:abstractNum w:abstractNumId="6" w15:restartNumberingAfterBreak="0">
    <w:nsid w:val="1D950E1A"/>
    <w:multiLevelType w:val="hybridMultilevel"/>
    <w:tmpl w:val="C21887D8"/>
    <w:numStyleLink w:val="Estiloimportado9"/>
  </w:abstractNum>
  <w:abstractNum w:abstractNumId="7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F8E3551"/>
    <w:multiLevelType w:val="hybridMultilevel"/>
    <w:tmpl w:val="3E9C590A"/>
    <w:styleLink w:val="Estiloimportado11"/>
    <w:lvl w:ilvl="0" w:tplc="6880606E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357E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08E8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0F03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EE9BD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EE140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AEBA4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6EFE4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982170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165486F"/>
    <w:multiLevelType w:val="hybridMultilevel"/>
    <w:tmpl w:val="2B6E99E4"/>
    <w:lvl w:ilvl="0" w:tplc="C9F66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2474447"/>
    <w:multiLevelType w:val="hybridMultilevel"/>
    <w:tmpl w:val="37FABE88"/>
    <w:lvl w:ilvl="0" w:tplc="0C0A0001">
      <w:start w:val="1"/>
      <w:numFmt w:val="bullet"/>
      <w:lvlText w:val=""/>
      <w:lvlJc w:val="left"/>
      <w:pPr>
        <w:ind w:left="993" w:hanging="284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71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43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3153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87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59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5313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603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75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31C1B23"/>
    <w:multiLevelType w:val="hybridMultilevel"/>
    <w:tmpl w:val="9432E58C"/>
    <w:lvl w:ilvl="0" w:tplc="0C0A0001">
      <w:start w:val="1"/>
      <w:numFmt w:val="bullet"/>
      <w:lvlText w:val=""/>
      <w:lvlJc w:val="left"/>
      <w:pPr>
        <w:ind w:left="1277" w:hanging="284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99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71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3437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415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87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5597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631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703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AC05159"/>
    <w:multiLevelType w:val="hybridMultilevel"/>
    <w:tmpl w:val="F8DE1CE2"/>
    <w:lvl w:ilvl="0" w:tplc="0C0A0017">
      <w:start w:val="1"/>
      <w:numFmt w:val="lowerLetter"/>
      <w:lvlText w:val="%1)"/>
      <w:lvlJc w:val="left"/>
      <w:pPr>
        <w:ind w:left="10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tabs>
          <w:tab w:val="left" w:pos="108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tabs>
          <w:tab w:val="left" w:pos="1080"/>
        </w:tabs>
        <w:ind w:left="25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tabs>
          <w:tab w:val="left" w:pos="108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tabs>
          <w:tab w:val="left" w:pos="108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left" w:pos="1080"/>
        </w:tabs>
        <w:ind w:left="46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tabs>
          <w:tab w:val="left" w:pos="108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tabs>
          <w:tab w:val="left" w:pos="108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left" w:pos="1080"/>
        </w:tabs>
        <w:ind w:left="684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0155268"/>
    <w:multiLevelType w:val="hybridMultilevel"/>
    <w:tmpl w:val="7BE8F8E8"/>
    <w:numStyleLink w:val="Estiloimportado8"/>
  </w:abstractNum>
  <w:abstractNum w:abstractNumId="14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35A7045F"/>
    <w:multiLevelType w:val="hybridMultilevel"/>
    <w:tmpl w:val="C21887D8"/>
    <w:styleLink w:val="Estiloimportado9"/>
    <w:lvl w:ilvl="0" w:tplc="EA0A3AC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7481D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980D4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AEDE14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802E3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C2DE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82B7C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2300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EC68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B847527"/>
    <w:multiLevelType w:val="hybridMultilevel"/>
    <w:tmpl w:val="163E97E0"/>
    <w:lvl w:ilvl="0" w:tplc="1BE8E36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844D71"/>
    <w:multiLevelType w:val="hybridMultilevel"/>
    <w:tmpl w:val="37669BC6"/>
    <w:lvl w:ilvl="0" w:tplc="C9F66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E3D48E3"/>
    <w:multiLevelType w:val="hybridMultilevel"/>
    <w:tmpl w:val="F5B0F5E4"/>
    <w:lvl w:ilvl="0" w:tplc="0C0A0001">
      <w:start w:val="1"/>
      <w:numFmt w:val="bullet"/>
      <w:lvlText w:val=""/>
      <w:lvlJc w:val="left"/>
      <w:pPr>
        <w:ind w:left="993" w:hanging="284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71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43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3153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87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59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5313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603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75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2E2628F"/>
    <w:multiLevelType w:val="hybridMultilevel"/>
    <w:tmpl w:val="35ECF0BA"/>
    <w:numStyleLink w:val="Estiloimportado16"/>
  </w:abstractNum>
  <w:abstractNum w:abstractNumId="20" w15:restartNumberingAfterBreak="0">
    <w:nsid w:val="53A36459"/>
    <w:multiLevelType w:val="hybridMultilevel"/>
    <w:tmpl w:val="EC9A5E1E"/>
    <w:numStyleLink w:val="Estiloimportado6"/>
  </w:abstractNum>
  <w:abstractNum w:abstractNumId="21" w15:restartNumberingAfterBreak="0">
    <w:nsid w:val="542D76A4"/>
    <w:multiLevelType w:val="hybridMultilevel"/>
    <w:tmpl w:val="7E6C7A04"/>
    <w:styleLink w:val="Estiloimportado14"/>
    <w:lvl w:ilvl="0" w:tplc="4C246980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10A842">
      <w:start w:val="1"/>
      <w:numFmt w:val="bullet"/>
      <w:lvlText w:val="-"/>
      <w:lvlJc w:val="left"/>
      <w:pPr>
        <w:ind w:left="17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76086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06C630">
      <w:start w:val="1"/>
      <w:numFmt w:val="bullet"/>
      <w:lvlText w:val="•"/>
      <w:lvlJc w:val="left"/>
      <w:pPr>
        <w:ind w:left="32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96A406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FAD758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182996">
      <w:start w:val="1"/>
      <w:numFmt w:val="bullet"/>
      <w:lvlText w:val="•"/>
      <w:lvlJc w:val="left"/>
      <w:pPr>
        <w:ind w:left="53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08C04C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52C55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87F45C3"/>
    <w:multiLevelType w:val="hybridMultilevel"/>
    <w:tmpl w:val="1C6E04DA"/>
    <w:styleLink w:val="Estiloimportado12"/>
    <w:lvl w:ilvl="0" w:tplc="9D14B5C2">
      <w:start w:val="1"/>
      <w:numFmt w:val="bullet"/>
      <w:lvlText w:val="-"/>
      <w:lvlJc w:val="left"/>
      <w:pPr>
        <w:ind w:left="14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BE7E48">
      <w:start w:val="1"/>
      <w:numFmt w:val="bullet"/>
      <w:lvlText w:val="o"/>
      <w:lvlJc w:val="left"/>
      <w:pPr>
        <w:ind w:left="21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ADFEC">
      <w:start w:val="1"/>
      <w:numFmt w:val="bullet"/>
      <w:lvlText w:val="▪"/>
      <w:lvlJc w:val="left"/>
      <w:pPr>
        <w:ind w:left="28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664128">
      <w:start w:val="1"/>
      <w:numFmt w:val="bullet"/>
      <w:lvlText w:val="•"/>
      <w:lvlJc w:val="left"/>
      <w:pPr>
        <w:ind w:left="35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B2A3EE">
      <w:start w:val="1"/>
      <w:numFmt w:val="bullet"/>
      <w:lvlText w:val="o"/>
      <w:lvlJc w:val="left"/>
      <w:pPr>
        <w:ind w:left="43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2CB4C8">
      <w:start w:val="1"/>
      <w:numFmt w:val="bullet"/>
      <w:lvlText w:val="▪"/>
      <w:lvlJc w:val="left"/>
      <w:pPr>
        <w:ind w:left="50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1069F8">
      <w:start w:val="1"/>
      <w:numFmt w:val="bullet"/>
      <w:lvlText w:val="•"/>
      <w:lvlJc w:val="left"/>
      <w:pPr>
        <w:ind w:left="57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89228">
      <w:start w:val="1"/>
      <w:numFmt w:val="bullet"/>
      <w:lvlText w:val="o"/>
      <w:lvlJc w:val="left"/>
      <w:pPr>
        <w:ind w:left="64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862430">
      <w:start w:val="1"/>
      <w:numFmt w:val="bullet"/>
      <w:lvlText w:val="▪"/>
      <w:lvlJc w:val="left"/>
      <w:pPr>
        <w:ind w:left="71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D01323B"/>
    <w:multiLevelType w:val="hybridMultilevel"/>
    <w:tmpl w:val="8DC41BC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D5671A3"/>
    <w:multiLevelType w:val="hybridMultilevel"/>
    <w:tmpl w:val="791A3B36"/>
    <w:styleLink w:val="Estiloimportado7"/>
    <w:lvl w:ilvl="0" w:tplc="DEC2499C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AA94E4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2C522">
      <w:start w:val="1"/>
      <w:numFmt w:val="lowerRoman"/>
      <w:lvlText w:val="%3."/>
      <w:lvlJc w:val="left"/>
      <w:pPr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8C71A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8C5EAA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C4A03E">
      <w:start w:val="1"/>
      <w:numFmt w:val="lowerRoman"/>
      <w:lvlText w:val="%6."/>
      <w:lvlJc w:val="left"/>
      <w:pPr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84190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427F8A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9081CE">
      <w:start w:val="1"/>
      <w:numFmt w:val="lowerRoman"/>
      <w:lvlText w:val="%9."/>
      <w:lvlJc w:val="left"/>
      <w:pPr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D781313"/>
    <w:multiLevelType w:val="hybridMultilevel"/>
    <w:tmpl w:val="455C2D80"/>
    <w:numStyleLink w:val="Estiloimportado3"/>
  </w:abstractNum>
  <w:abstractNum w:abstractNumId="26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629B1BDD"/>
    <w:multiLevelType w:val="hybridMultilevel"/>
    <w:tmpl w:val="529E0304"/>
    <w:styleLink w:val="Estiloimportado4"/>
    <w:lvl w:ilvl="0" w:tplc="08223F1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6E1924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729452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E40658">
      <w:start w:val="1"/>
      <w:numFmt w:val="bullet"/>
      <w:lvlText w:val="·"/>
      <w:lvlJc w:val="left"/>
      <w:pPr>
        <w:tabs>
          <w:tab w:val="left" w:pos="1068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738A652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A804F6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5821B4E">
      <w:start w:val="1"/>
      <w:numFmt w:val="bullet"/>
      <w:lvlText w:val="·"/>
      <w:lvlJc w:val="left"/>
      <w:pPr>
        <w:tabs>
          <w:tab w:val="left" w:pos="1068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0C23B6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7C3D6C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AB31B94"/>
    <w:multiLevelType w:val="hybridMultilevel"/>
    <w:tmpl w:val="5B66D69A"/>
    <w:lvl w:ilvl="0" w:tplc="C9F66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E9B095C"/>
    <w:multiLevelType w:val="hybridMultilevel"/>
    <w:tmpl w:val="74D8205C"/>
    <w:styleLink w:val="Estiloimportado5"/>
    <w:lvl w:ilvl="0" w:tplc="ADAADB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36936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AE63B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0218C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EE8B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F8AE5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7ABB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147E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2CECD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720E54DB"/>
    <w:multiLevelType w:val="hybridMultilevel"/>
    <w:tmpl w:val="1A52320A"/>
    <w:lvl w:ilvl="0" w:tplc="C9F66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70720F8"/>
    <w:multiLevelType w:val="hybridMultilevel"/>
    <w:tmpl w:val="EC9A5E1E"/>
    <w:styleLink w:val="Estiloimportado6"/>
    <w:lvl w:ilvl="0" w:tplc="05FAADFA">
      <w:start w:val="1"/>
      <w:numFmt w:val="decimal"/>
      <w:lvlText w:val="%1.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B669B6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CCCA0C">
      <w:start w:val="1"/>
      <w:numFmt w:val="lowerRoman"/>
      <w:lvlText w:val="%3."/>
      <w:lvlJc w:val="left"/>
      <w:pPr>
        <w:ind w:left="243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363BFC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106DAE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50E6C4">
      <w:start w:val="1"/>
      <w:numFmt w:val="lowerRoman"/>
      <w:lvlText w:val="%6."/>
      <w:lvlJc w:val="left"/>
      <w:pPr>
        <w:ind w:left="459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02E546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B251FE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FA2AE4">
      <w:start w:val="1"/>
      <w:numFmt w:val="lowerRoman"/>
      <w:lvlText w:val="%9."/>
      <w:lvlJc w:val="left"/>
      <w:pPr>
        <w:ind w:left="675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912693C"/>
    <w:multiLevelType w:val="hybridMultilevel"/>
    <w:tmpl w:val="01687270"/>
    <w:lvl w:ilvl="0" w:tplc="0C0A0001">
      <w:start w:val="1"/>
      <w:numFmt w:val="bullet"/>
      <w:lvlText w:val=""/>
      <w:lvlJc w:val="left"/>
      <w:pPr>
        <w:ind w:left="1288" w:hanging="284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200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72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344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416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88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560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632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704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792F4042"/>
    <w:multiLevelType w:val="hybridMultilevel"/>
    <w:tmpl w:val="E534B6CC"/>
    <w:styleLink w:val="Estiloimportado1"/>
    <w:lvl w:ilvl="0" w:tplc="5DD2A5A0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C6259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D842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FAA61A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7E59A2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4619E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205A5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289DBC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44E1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7ABF44CA"/>
    <w:multiLevelType w:val="hybridMultilevel"/>
    <w:tmpl w:val="7BE8F8E8"/>
    <w:styleLink w:val="Estiloimportado8"/>
    <w:lvl w:ilvl="0" w:tplc="6FF22B20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6E8B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EC9C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6C7A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2E3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36DD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E33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043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C412F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B0F4C6D"/>
    <w:multiLevelType w:val="hybridMultilevel"/>
    <w:tmpl w:val="AE7C5130"/>
    <w:numStyleLink w:val="Estiloimportado15"/>
  </w:abstractNum>
  <w:abstractNum w:abstractNumId="36" w15:restartNumberingAfterBreak="0">
    <w:nsid w:val="7B362993"/>
    <w:multiLevelType w:val="hybridMultilevel"/>
    <w:tmpl w:val="35ECF0BA"/>
    <w:styleLink w:val="Estiloimportado16"/>
    <w:lvl w:ilvl="0" w:tplc="C18C92D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2E051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3CAC3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FB4AB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ED061A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1CBE9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80E28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23AC2C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78946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460804199">
    <w:abstractNumId w:val="14"/>
  </w:num>
  <w:num w:numId="2" w16cid:durableId="361446166">
    <w:abstractNumId w:val="26"/>
  </w:num>
  <w:num w:numId="3" w16cid:durableId="1254246969">
    <w:abstractNumId w:val="7"/>
  </w:num>
  <w:num w:numId="4" w16cid:durableId="979574003">
    <w:abstractNumId w:val="33"/>
  </w:num>
  <w:num w:numId="5" w16cid:durableId="2022848705">
    <w:abstractNumId w:val="27"/>
  </w:num>
  <w:num w:numId="6" w16cid:durableId="1135369621">
    <w:abstractNumId w:val="29"/>
  </w:num>
  <w:num w:numId="7" w16cid:durableId="351301675">
    <w:abstractNumId w:val="31"/>
  </w:num>
  <w:num w:numId="8" w16cid:durableId="802038082">
    <w:abstractNumId w:val="24"/>
  </w:num>
  <w:num w:numId="9" w16cid:durableId="1244416652">
    <w:abstractNumId w:val="34"/>
  </w:num>
  <w:num w:numId="10" w16cid:durableId="687096551">
    <w:abstractNumId w:val="15"/>
  </w:num>
  <w:num w:numId="11" w16cid:durableId="942886187">
    <w:abstractNumId w:val="3"/>
  </w:num>
  <w:num w:numId="12" w16cid:durableId="1681273048">
    <w:abstractNumId w:val="8"/>
  </w:num>
  <w:num w:numId="13" w16cid:durableId="1752659639">
    <w:abstractNumId w:val="22"/>
  </w:num>
  <w:num w:numId="14" w16cid:durableId="1155074023">
    <w:abstractNumId w:val="2"/>
  </w:num>
  <w:num w:numId="15" w16cid:durableId="2035692969">
    <w:abstractNumId w:val="21"/>
  </w:num>
  <w:num w:numId="16" w16cid:durableId="1776167625">
    <w:abstractNumId w:val="5"/>
  </w:num>
  <w:num w:numId="17" w16cid:durableId="1798983485">
    <w:abstractNumId w:val="25"/>
  </w:num>
  <w:num w:numId="18" w16cid:durableId="975331574">
    <w:abstractNumId w:val="11"/>
  </w:num>
  <w:num w:numId="19" w16cid:durableId="572471049">
    <w:abstractNumId w:val="17"/>
  </w:num>
  <w:num w:numId="20" w16cid:durableId="1269000847">
    <w:abstractNumId w:val="9"/>
  </w:num>
  <w:num w:numId="21" w16cid:durableId="1512259239">
    <w:abstractNumId w:val="32"/>
  </w:num>
  <w:num w:numId="22" w16cid:durableId="1881279886">
    <w:abstractNumId w:val="28"/>
  </w:num>
  <w:num w:numId="23" w16cid:durableId="1304919596">
    <w:abstractNumId w:val="10"/>
  </w:num>
  <w:num w:numId="24" w16cid:durableId="2000032554">
    <w:abstractNumId w:val="30"/>
  </w:num>
  <w:num w:numId="25" w16cid:durableId="674497963">
    <w:abstractNumId w:val="18"/>
  </w:num>
  <w:num w:numId="26" w16cid:durableId="1522671068">
    <w:abstractNumId w:val="20"/>
    <w:lvlOverride w:ilvl="0">
      <w:startOverride w:val="7"/>
    </w:lvlOverride>
  </w:num>
  <w:num w:numId="27" w16cid:durableId="576861216">
    <w:abstractNumId w:val="4"/>
  </w:num>
  <w:num w:numId="28" w16cid:durableId="608047530">
    <w:abstractNumId w:val="13"/>
  </w:num>
  <w:num w:numId="29" w16cid:durableId="1350253627">
    <w:abstractNumId w:val="6"/>
  </w:num>
  <w:num w:numId="30" w16cid:durableId="1875462872">
    <w:abstractNumId w:val="1"/>
  </w:num>
  <w:num w:numId="31" w16cid:durableId="2038460492">
    <w:abstractNumId w:val="16"/>
  </w:num>
  <w:num w:numId="32" w16cid:durableId="948588909">
    <w:abstractNumId w:val="0"/>
  </w:num>
  <w:num w:numId="33" w16cid:durableId="223489739">
    <w:abstractNumId w:val="12"/>
  </w:num>
  <w:num w:numId="34" w16cid:durableId="2081057828">
    <w:abstractNumId w:val="35"/>
  </w:num>
  <w:num w:numId="35" w16cid:durableId="1803423871">
    <w:abstractNumId w:val="36"/>
  </w:num>
  <w:num w:numId="36" w16cid:durableId="784614456">
    <w:abstractNumId w:val="19"/>
  </w:num>
  <w:num w:numId="37" w16cid:durableId="2145078950">
    <w:abstractNumId w:val="2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10418"/>
    <w:rsid w:val="0001410A"/>
    <w:rsid w:val="000323FD"/>
    <w:rsid w:val="000653FA"/>
    <w:rsid w:val="000968FA"/>
    <w:rsid w:val="00103AE8"/>
    <w:rsid w:val="0016440F"/>
    <w:rsid w:val="001F7347"/>
    <w:rsid w:val="002078F3"/>
    <w:rsid w:val="002214B6"/>
    <w:rsid w:val="00246F12"/>
    <w:rsid w:val="00307108"/>
    <w:rsid w:val="00407DFA"/>
    <w:rsid w:val="004809DB"/>
    <w:rsid w:val="0057450A"/>
    <w:rsid w:val="00576E78"/>
    <w:rsid w:val="00593A45"/>
    <w:rsid w:val="00597494"/>
    <w:rsid w:val="005C72C6"/>
    <w:rsid w:val="005D6A3B"/>
    <w:rsid w:val="006A1CB0"/>
    <w:rsid w:val="006B22B0"/>
    <w:rsid w:val="00714979"/>
    <w:rsid w:val="00797424"/>
    <w:rsid w:val="007B08D4"/>
    <w:rsid w:val="007F4052"/>
    <w:rsid w:val="00864B90"/>
    <w:rsid w:val="008A5900"/>
    <w:rsid w:val="008D3170"/>
    <w:rsid w:val="008D78AE"/>
    <w:rsid w:val="00912BA4"/>
    <w:rsid w:val="00927770"/>
    <w:rsid w:val="00A07FE4"/>
    <w:rsid w:val="00A46139"/>
    <w:rsid w:val="00A557C7"/>
    <w:rsid w:val="00A8142E"/>
    <w:rsid w:val="00AC41EC"/>
    <w:rsid w:val="00B747D5"/>
    <w:rsid w:val="00C14FA1"/>
    <w:rsid w:val="00C209CB"/>
    <w:rsid w:val="00D004B6"/>
    <w:rsid w:val="00D1488E"/>
    <w:rsid w:val="00D27DF5"/>
    <w:rsid w:val="00D5508E"/>
    <w:rsid w:val="00D61388"/>
    <w:rsid w:val="00D76CC1"/>
    <w:rsid w:val="00DD6B00"/>
    <w:rsid w:val="00E01AE8"/>
    <w:rsid w:val="00E03C58"/>
    <w:rsid w:val="00E30D80"/>
    <w:rsid w:val="00E453DC"/>
    <w:rsid w:val="00ED1024"/>
    <w:rsid w:val="00F37656"/>
    <w:rsid w:val="00F9557D"/>
    <w:rsid w:val="0431A9CD"/>
    <w:rsid w:val="046A3FD4"/>
    <w:rsid w:val="1DE4A711"/>
    <w:rsid w:val="22B0E629"/>
    <w:rsid w:val="3399FBBA"/>
    <w:rsid w:val="345E0192"/>
    <w:rsid w:val="3C63E36D"/>
    <w:rsid w:val="4F9ACEAE"/>
    <w:rsid w:val="553A83ED"/>
    <w:rsid w:val="5AE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uiPriority w:val="39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qFormat/>
    <w:rsid w:val="00576E78"/>
  </w:style>
  <w:style w:type="paragraph" w:styleId="Textosinformato">
    <w:name w:val="Plain Text"/>
    <w:link w:val="TextosinformatoCar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2"/>
      </w:numPr>
    </w:pPr>
  </w:style>
  <w:style w:type="numbering" w:customStyle="1" w:styleId="Estiloimportado3">
    <w:name w:val="Estilo importado 3"/>
    <w:rsid w:val="00A07FE4"/>
    <w:pPr>
      <w:numPr>
        <w:numId w:val="3"/>
      </w:numPr>
    </w:pPr>
  </w:style>
  <w:style w:type="table" w:customStyle="1" w:styleId="NormalTable0">
    <w:name w:val="Normal Table0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1">
    <w:name w:val="Estilo importado 1"/>
    <w:rsid w:val="00D004B6"/>
    <w:pPr>
      <w:numPr>
        <w:numId w:val="4"/>
      </w:numPr>
    </w:pPr>
  </w:style>
  <w:style w:type="character" w:customStyle="1" w:styleId="Hyperlink0">
    <w:name w:val="Hyperlink.0"/>
    <w:basedOn w:val="Fuentedeprrafopredeter"/>
    <w:rsid w:val="00D004B6"/>
    <w:rPr>
      <w:rFonts w:ascii="Arial" w:eastAsia="Arial" w:hAnsi="Arial" w:cs="Arial"/>
      <w:outline w:val="0"/>
      <w:color w:val="0000FF"/>
      <w:sz w:val="24"/>
      <w:szCs w:val="24"/>
      <w:u w:val="single" w:color="0000FF"/>
    </w:rPr>
  </w:style>
  <w:style w:type="numbering" w:customStyle="1" w:styleId="Estiloimportado4">
    <w:name w:val="Estilo importado 4"/>
    <w:rsid w:val="00D004B6"/>
    <w:pPr>
      <w:numPr>
        <w:numId w:val="5"/>
      </w:numPr>
    </w:pPr>
  </w:style>
  <w:style w:type="numbering" w:customStyle="1" w:styleId="Estiloimportado5">
    <w:name w:val="Estilo importado 5"/>
    <w:rsid w:val="00D004B6"/>
    <w:pPr>
      <w:numPr>
        <w:numId w:val="6"/>
      </w:numPr>
    </w:pPr>
  </w:style>
  <w:style w:type="numbering" w:customStyle="1" w:styleId="Estiloimportado6">
    <w:name w:val="Estilo importado 6"/>
    <w:rsid w:val="00D004B6"/>
    <w:pPr>
      <w:numPr>
        <w:numId w:val="7"/>
      </w:numPr>
    </w:pPr>
  </w:style>
  <w:style w:type="numbering" w:customStyle="1" w:styleId="Estiloimportado7">
    <w:name w:val="Estilo importado 7"/>
    <w:rsid w:val="00D004B6"/>
    <w:pPr>
      <w:numPr>
        <w:numId w:val="8"/>
      </w:numPr>
    </w:pPr>
  </w:style>
  <w:style w:type="numbering" w:customStyle="1" w:styleId="Estiloimportado8">
    <w:name w:val="Estilo importado 8"/>
    <w:rsid w:val="00D004B6"/>
    <w:pPr>
      <w:numPr>
        <w:numId w:val="9"/>
      </w:numPr>
    </w:pPr>
  </w:style>
  <w:style w:type="numbering" w:customStyle="1" w:styleId="Estiloimportado9">
    <w:name w:val="Estilo importado 9"/>
    <w:rsid w:val="00D004B6"/>
    <w:pPr>
      <w:numPr>
        <w:numId w:val="10"/>
      </w:numPr>
    </w:pPr>
  </w:style>
  <w:style w:type="numbering" w:customStyle="1" w:styleId="Estiloimportado10">
    <w:name w:val="Estilo importado 10"/>
    <w:rsid w:val="00D004B6"/>
    <w:pPr>
      <w:numPr>
        <w:numId w:val="11"/>
      </w:numPr>
    </w:pPr>
  </w:style>
  <w:style w:type="numbering" w:customStyle="1" w:styleId="Estiloimportado11">
    <w:name w:val="Estilo importado 11"/>
    <w:rsid w:val="00D004B6"/>
    <w:pPr>
      <w:numPr>
        <w:numId w:val="12"/>
      </w:numPr>
    </w:pPr>
  </w:style>
  <w:style w:type="numbering" w:customStyle="1" w:styleId="Estiloimportado12">
    <w:name w:val="Estilo importado 12"/>
    <w:rsid w:val="00D004B6"/>
    <w:pPr>
      <w:numPr>
        <w:numId w:val="13"/>
      </w:numPr>
    </w:pPr>
  </w:style>
  <w:style w:type="numbering" w:customStyle="1" w:styleId="Estiloimportado13">
    <w:name w:val="Estilo importado 13"/>
    <w:rsid w:val="00D004B6"/>
    <w:pPr>
      <w:numPr>
        <w:numId w:val="14"/>
      </w:numPr>
    </w:pPr>
  </w:style>
  <w:style w:type="numbering" w:customStyle="1" w:styleId="Estiloimportado14">
    <w:name w:val="Estilo importado 14"/>
    <w:rsid w:val="00D004B6"/>
    <w:pPr>
      <w:numPr>
        <w:numId w:val="15"/>
      </w:numPr>
    </w:pPr>
  </w:style>
  <w:style w:type="table" w:customStyle="1" w:styleId="NormalTable00">
    <w:name w:val="Normal Table00"/>
    <w:rsid w:val="00A4613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16">
    <w:name w:val="Estilo importado 16"/>
    <w:rsid w:val="00A46139"/>
    <w:pPr>
      <w:numPr>
        <w:numId w:val="35"/>
      </w:numPr>
    </w:pPr>
  </w:style>
  <w:style w:type="paragraph" w:customStyle="1" w:styleId="paragraph">
    <w:name w:val="paragraph"/>
    <w:basedOn w:val="Normal"/>
    <w:rsid w:val="00593A45"/>
    <w:pPr>
      <w:spacing w:before="100" w:beforeAutospacing="1" w:after="100" w:afterAutospacing="1"/>
      <w:jc w:val="left"/>
    </w:pPr>
    <w:rPr>
      <w:rFonts w:ascii="Times New Roman" w:eastAsiaTheme="minorHAnsi" w:hAnsi="Times New Roman"/>
    </w:rPr>
  </w:style>
  <w:style w:type="character" w:customStyle="1" w:styleId="normaltextrun">
    <w:name w:val="normaltextrun"/>
    <w:basedOn w:val="Fuentedeprrafopredeter"/>
    <w:rsid w:val="00593A45"/>
  </w:style>
  <w:style w:type="character" w:customStyle="1" w:styleId="eop">
    <w:name w:val="eop"/>
    <w:basedOn w:val="Fuentedeprrafopredeter"/>
    <w:rsid w:val="00593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biblioguias.uam.es/az.php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3" ma:contentTypeDescription="Crear nuevo documento." ma:contentTypeScope="" ma:versionID="98e15f85089907c03c19af1ab544ee40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670d6818c28eba9b4a1be89bbf69518e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readOnly="false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Props1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B77499-185D-473C-9D88-C1B4DC6213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b241d3-d857-45ea-aea7-23b68191a3f8"/>
    <ds:schemaRef ds:uri="11f0ad40-4b45-4834-8028-28a0e12fc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61</TotalTime>
  <Pages>15</Pages>
  <Words>2708</Words>
  <Characters>16036</Characters>
  <Application>Microsoft Office Word</Application>
  <DocSecurity>0</DocSecurity>
  <Lines>534</Lines>
  <Paragraphs>360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12</cp:revision>
  <dcterms:created xsi:type="dcterms:W3CDTF">2024-04-09T07:35:00Z</dcterms:created>
  <dcterms:modified xsi:type="dcterms:W3CDTF">2026-05-07T13:11:00Z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  <property fmtid="{D5CDD505-2E9C-101B-9397-08002B2CF9AE}" pid="14" name="docLang">
    <vt:lpwstr>es</vt:lpwstr>
  </property>
</Properties>
</file>