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78C4" w14:textId="77777777" w:rsidR="00912BA4" w:rsidRPr="00576E78" w:rsidRDefault="00912BA4" w:rsidP="00C209CB">
      <w:pPr>
        <w:spacing w:before="1200"/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63FB5BC5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0653FA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6/2027</w:t>
            </w:r>
          </w:p>
          <w:p w14:paraId="0AC1509A" w14:textId="29F3FEB1" w:rsidR="00010418" w:rsidRPr="00576E78" w:rsidRDefault="007F4052" w:rsidP="00971EAE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107E88B2" wp14:editId="614ED793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0237A65B" w14:textId="57940FE6" w:rsidR="00010418" w:rsidRPr="008D78AE" w:rsidRDefault="002078F3" w:rsidP="1DE4A711">
            <w:pPr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002078F3"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PSICOLOGÍA</w:t>
            </w: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br w:type="page"/>
      </w:r>
    </w:p>
    <w:p w14:paraId="59968C0A" w14:textId="28A92D6D" w:rsidR="00010418" w:rsidRDefault="00576E78" w:rsidP="002078F3">
      <w:pPr>
        <w:rPr>
          <w:rStyle w:val="Ninguno"/>
          <w:rFonts w:ascii="Arial" w:hAnsi="Arial"/>
          <w:b/>
          <w:bCs/>
        </w:rPr>
      </w:pPr>
      <w:r w:rsidRPr="0001410A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</w:p>
    <w:bookmarkStart w:id="3" w:name="_Toc162953731" w:displacedByCustomXml="next"/>
    <w:bookmarkStart w:id="4" w:name="_Toc162956416" w:displacedByCustomXml="next"/>
    <w:bookmarkStart w:id="5" w:name="_Toc162960238" w:displacedByCustomXml="next"/>
    <w:sdt>
      <w:sdtPr>
        <w:rPr>
          <w:rFonts w:ascii="Trebuchet MS" w:eastAsia="Times New Roman" w:hAnsi="Trebuchet MS" w:cs="Times New Roman"/>
          <w:color w:val="auto"/>
          <w:sz w:val="24"/>
          <w:szCs w:val="24"/>
          <w:u w:val="single"/>
        </w:rPr>
        <w:id w:val="-133793878"/>
        <w:docPartObj>
          <w:docPartGallery w:val="Table of Contents"/>
          <w:docPartUnique/>
        </w:docPartObj>
      </w:sdtPr>
      <w:sdtEndPr>
        <w:rPr>
          <w:b/>
          <w:bCs/>
          <w:u w:val="none"/>
        </w:rPr>
      </w:sdtEndPr>
      <w:sdtContent>
        <w:p w14:paraId="734A7D2A" w14:textId="503227CD" w:rsidR="00593A45" w:rsidRPr="007F4052" w:rsidRDefault="00593A45">
          <w:pPr>
            <w:pStyle w:val="TtuloTDC"/>
            <w:rPr>
              <w:color w:val="auto"/>
            </w:rPr>
          </w:pPr>
        </w:p>
        <w:p w14:paraId="7B05100E" w14:textId="77FA18CE" w:rsidR="00B747D5" w:rsidRDefault="00593A4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059101" w:history="1">
            <w:r w:rsidR="00B747D5" w:rsidRPr="00375D2D">
              <w:rPr>
                <w:rStyle w:val="Hipervnculo"/>
              </w:rPr>
              <w:t>ASIGNATURA</w:t>
            </w:r>
            <w:r w:rsidR="00B747D5">
              <w:rPr>
                <w:webHidden/>
              </w:rPr>
              <w:tab/>
            </w:r>
            <w:r w:rsidR="00B747D5">
              <w:rPr>
                <w:webHidden/>
              </w:rPr>
              <w:fldChar w:fldCharType="begin"/>
            </w:r>
            <w:r w:rsidR="00B747D5">
              <w:rPr>
                <w:webHidden/>
              </w:rPr>
              <w:instrText xml:space="preserve"> PAGEREF _Toc229059101 \h </w:instrText>
            </w:r>
            <w:r w:rsidR="00B747D5">
              <w:rPr>
                <w:webHidden/>
              </w:rPr>
            </w:r>
            <w:r w:rsidR="00B747D5">
              <w:rPr>
                <w:webHidden/>
              </w:rPr>
              <w:fldChar w:fldCharType="separate"/>
            </w:r>
            <w:r w:rsidR="00B747D5">
              <w:rPr>
                <w:webHidden/>
              </w:rPr>
              <w:t>3</w:t>
            </w:r>
            <w:r w:rsidR="00B747D5">
              <w:rPr>
                <w:webHidden/>
              </w:rPr>
              <w:fldChar w:fldCharType="end"/>
            </w:r>
          </w:hyperlink>
        </w:p>
        <w:p w14:paraId="0C45D429" w14:textId="3B80B424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2" w:history="1">
            <w:r w:rsidRPr="00375D2D">
              <w:rPr>
                <w:rStyle w:val="Hipervnculo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DE8F219" w14:textId="2CBF9C86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3" w:history="1">
            <w:r w:rsidRPr="00375D2D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C9C94AE" w14:textId="51264A3F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4" w:history="1">
            <w:r w:rsidRPr="00375D2D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E00AAC2" w14:textId="714EDFFE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5" w:history="1">
            <w:r w:rsidRPr="00375D2D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AA39C42" w14:textId="211AFDD6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6" w:history="1">
            <w:r w:rsidRPr="00375D2D">
              <w:rPr>
                <w:rStyle w:val="Hipervnculo"/>
              </w:rPr>
              <w:t>CONSIDERACIONES ADICIONALES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1AE6A44" w14:textId="4D3FEFA3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7" w:history="1">
            <w:r w:rsidRPr="00375D2D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B2F87D3" w14:textId="2BC39D05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8" w:history="1">
            <w:r w:rsidRPr="00375D2D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97A6A51" w14:textId="59B70D78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09" w:history="1">
            <w:r w:rsidRPr="00375D2D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84D75E7" w14:textId="5032D627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10" w:history="1">
            <w:r w:rsidRPr="00375D2D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EB0D58B" w14:textId="61AA48B5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11" w:history="1">
            <w:r w:rsidRPr="00375D2D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0FCF8EF" w14:textId="06FAC491" w:rsidR="00B747D5" w:rsidRDefault="00B747D5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059112" w:history="1">
            <w:r w:rsidRPr="00375D2D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_Toc229059112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BB0A3C1" w14:textId="23E6AE96" w:rsidR="00593A45" w:rsidRDefault="00593A45">
          <w:r>
            <w:rPr>
              <w:b/>
              <w:bCs/>
            </w:rPr>
            <w:fldChar w:fldCharType="end"/>
          </w:r>
        </w:p>
      </w:sdtContent>
    </w:sdt>
    <w:p w14:paraId="62017D91" w14:textId="0C714DD9" w:rsidR="00A07FE4" w:rsidRDefault="00A07FE4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</w:p>
    <w:p w14:paraId="0D0687FF" w14:textId="77777777" w:rsidR="002078F3" w:rsidRDefault="002078F3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0B5923CC" w14:textId="71C42684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6" w:name="_Toc22905910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ASIGNATURA</w:t>
      </w:r>
      <w:bookmarkEnd w:id="5"/>
      <w:bookmarkEnd w:id="4"/>
      <w:bookmarkEnd w:id="3"/>
      <w:bookmarkEnd w:id="6"/>
    </w:p>
    <w:p w14:paraId="12A4B693" w14:textId="5439EBB0" w:rsidR="0001410A" w:rsidRDefault="0001410A" w:rsidP="1DE4A711">
      <w:pPr>
        <w:spacing w:line="360" w:lineRule="auto"/>
        <w:jc w:val="left"/>
        <w:rPr>
          <w:rFonts w:ascii="Arial" w:hAnsi="Arial" w:cs="Arial"/>
        </w:rPr>
      </w:pPr>
      <w:r w:rsidRPr="1DE4A711">
        <w:rPr>
          <w:rFonts w:ascii="Arial" w:hAnsi="Arial" w:cs="Arial"/>
          <w:b/>
          <w:bCs/>
        </w:rPr>
        <w:t>Nombre:</w:t>
      </w:r>
      <w:r w:rsidR="007B08D4">
        <w:t xml:space="preserve"> </w:t>
      </w:r>
      <w:r w:rsidR="002078F3">
        <w:rPr>
          <w:rFonts w:ascii="Arial" w:hAnsi="Arial" w:cs="Arial"/>
        </w:rPr>
        <w:t>P</w:t>
      </w:r>
      <w:r w:rsidR="002078F3" w:rsidRPr="002078F3">
        <w:rPr>
          <w:rFonts w:ascii="Arial" w:hAnsi="Arial" w:cs="Arial"/>
        </w:rPr>
        <w:t>sicología</w:t>
      </w:r>
      <w:r w:rsidR="008D78AE" w:rsidRPr="002078F3">
        <w:rPr>
          <w:rFonts w:ascii="Arial" w:hAnsi="Arial" w:cs="Arial"/>
        </w:rPr>
        <w:t>.</w:t>
      </w:r>
    </w:p>
    <w:p w14:paraId="018ED1DD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Código:</w:t>
      </w:r>
      <w:r w:rsidRPr="005C339E">
        <w:rPr>
          <w:rStyle w:val="Ninguno"/>
          <w:rFonts w:ascii="Arial" w:hAnsi="Arial"/>
          <w:color w:val="auto"/>
        </w:rPr>
        <w:t xml:space="preserve"> 17981</w:t>
      </w:r>
    </w:p>
    <w:p w14:paraId="5F15B5EB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Materia:</w:t>
      </w:r>
      <w:r w:rsidRPr="005C339E">
        <w:rPr>
          <w:rStyle w:val="Ninguno"/>
          <w:rFonts w:ascii="Arial" w:hAnsi="Arial"/>
          <w:color w:val="auto"/>
        </w:rPr>
        <w:t xml:space="preserve"> Psicología</w:t>
      </w:r>
    </w:p>
    <w:p w14:paraId="5EF0DFC6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Carácter:</w:t>
      </w:r>
      <w:r w:rsidRPr="005C339E">
        <w:rPr>
          <w:rStyle w:val="Ninguno"/>
          <w:rFonts w:ascii="Arial" w:hAnsi="Arial"/>
          <w:color w:val="auto"/>
        </w:rPr>
        <w:t xml:space="preserve"> Formación Básica</w:t>
      </w:r>
    </w:p>
    <w:p w14:paraId="59C58758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Nivel:</w:t>
      </w:r>
      <w:r w:rsidRPr="005C339E">
        <w:rPr>
          <w:rStyle w:val="Ninguno"/>
          <w:rFonts w:ascii="Arial" w:hAnsi="Arial"/>
          <w:color w:val="auto"/>
        </w:rPr>
        <w:t xml:space="preserve"> Grado</w:t>
      </w:r>
    </w:p>
    <w:p w14:paraId="09E621B3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Curso:</w:t>
      </w:r>
      <w:r w:rsidRPr="005C339E">
        <w:rPr>
          <w:rStyle w:val="Ninguno"/>
          <w:rFonts w:ascii="Arial" w:hAnsi="Arial"/>
          <w:color w:val="auto"/>
        </w:rPr>
        <w:t xml:space="preserve"> </w:t>
      </w:r>
      <w:r w:rsidRPr="005C339E">
        <w:rPr>
          <w:rStyle w:val="Ninguno"/>
          <w:rFonts w:ascii="Arial" w:hAnsi="Arial"/>
          <w:color w:val="auto"/>
          <w:u w:color="FF0000"/>
        </w:rPr>
        <w:t>Primero</w:t>
      </w:r>
    </w:p>
    <w:p w14:paraId="5CA784A0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Semestre:</w:t>
      </w:r>
      <w:r w:rsidRPr="005C339E">
        <w:rPr>
          <w:rStyle w:val="Ninguno"/>
          <w:rFonts w:ascii="Arial" w:hAnsi="Arial"/>
          <w:color w:val="auto"/>
        </w:rPr>
        <w:t xml:space="preserve"> Primero</w:t>
      </w:r>
    </w:p>
    <w:p w14:paraId="2197DB99" w14:textId="77777777" w:rsidR="002078F3" w:rsidRPr="005C339E" w:rsidRDefault="002078F3" w:rsidP="002078F3">
      <w:pPr>
        <w:pStyle w:val="Cuerpo"/>
        <w:spacing w:line="360" w:lineRule="auto"/>
        <w:jc w:val="left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Número de créditos:</w:t>
      </w:r>
      <w:r w:rsidRPr="005C339E">
        <w:rPr>
          <w:rStyle w:val="Ninguno"/>
          <w:rFonts w:ascii="Arial" w:hAnsi="Arial"/>
          <w:color w:val="auto"/>
        </w:rPr>
        <w:t xml:space="preserve"> 6 créditos ECTS</w:t>
      </w:r>
    </w:p>
    <w:p w14:paraId="59D03E85" w14:textId="77777777" w:rsidR="002078F3" w:rsidRPr="005C339E" w:rsidRDefault="002078F3" w:rsidP="4F9ACEAE">
      <w:pPr>
        <w:pStyle w:val="Textosinformato"/>
        <w:spacing w:line="360" w:lineRule="auto"/>
        <w:rPr>
          <w:rStyle w:val="Ninguno"/>
          <w:rFonts w:ascii="Arial" w:eastAsia="Arial" w:hAnsi="Arial" w:cs="Arial"/>
          <w:color w:val="auto"/>
          <w:sz w:val="24"/>
          <w:szCs w:val="24"/>
          <w:lang w:val="es-ES"/>
        </w:rPr>
      </w:pPr>
      <w:r w:rsidRPr="4F9ACEAE">
        <w:rPr>
          <w:rStyle w:val="Ninguno"/>
          <w:rFonts w:ascii="Arial" w:hAnsi="Arial"/>
          <w:b/>
          <w:bCs/>
          <w:color w:val="auto"/>
          <w:sz w:val="24"/>
          <w:szCs w:val="24"/>
          <w:lang w:val="es-ES"/>
        </w:rPr>
        <w:t>Idioma en que se imparte:</w:t>
      </w:r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 Español</w:t>
      </w:r>
    </w:p>
    <w:p w14:paraId="75BF0EA4" w14:textId="53FCE89D" w:rsidR="00576E78" w:rsidRPr="00A8142E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7" w:name="_Toc162953732"/>
      <w:bookmarkStart w:id="8" w:name="_Toc162956417"/>
      <w:bookmarkStart w:id="9" w:name="_Toc162960239"/>
      <w:bookmarkStart w:id="10" w:name="_Toc229059102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</w:t>
      </w:r>
      <w:bookmarkEnd w:id="7"/>
      <w:bookmarkEnd w:id="8"/>
      <w:bookmarkEnd w:id="9"/>
      <w:bookmarkEnd w:id="10"/>
    </w:p>
    <w:p w14:paraId="1B535D3D" w14:textId="77777777" w:rsidR="002078F3" w:rsidRPr="005C339E" w:rsidRDefault="002078F3" w:rsidP="00B747D5">
      <w:pPr>
        <w:pStyle w:val="Cuerpo"/>
        <w:spacing w:before="240" w:after="240" w:line="360" w:lineRule="auto"/>
        <w:jc w:val="left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Requisitos previos:</w:t>
      </w:r>
    </w:p>
    <w:p w14:paraId="682CB9F6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Ninguno en particular</w:t>
      </w:r>
    </w:p>
    <w:p w14:paraId="350BD2E6" w14:textId="77777777" w:rsidR="002078F3" w:rsidRPr="00B747D5" w:rsidRDefault="002078F3" w:rsidP="00B747D5">
      <w:pPr>
        <w:pStyle w:val="Cuerpo"/>
        <w:spacing w:before="240" w:after="240" w:line="360" w:lineRule="auto"/>
        <w:jc w:val="left"/>
        <w:rPr>
          <w:rStyle w:val="Ninguno"/>
          <w:rFonts w:ascii="Arial" w:hAnsi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Requisitos mínimos de asistencia a las sesiones presenciales:</w:t>
      </w:r>
    </w:p>
    <w:p w14:paraId="21A69B52" w14:textId="77777777" w:rsidR="002078F3" w:rsidRPr="005C339E" w:rsidRDefault="002078F3" w:rsidP="002078F3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La asistencia es obligatoria para superar la asignatura en la Convocatoria Ordinaria (ver criterios de evaluación).</w:t>
      </w:r>
    </w:p>
    <w:p w14:paraId="3DA198FF" w14:textId="1E08EC35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1" w:name="_Toc162953733"/>
      <w:bookmarkStart w:id="12" w:name="_Toc162956418"/>
      <w:bookmarkStart w:id="13" w:name="_Toc162960240"/>
      <w:bookmarkStart w:id="14" w:name="_Toc22905910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1"/>
      <w:bookmarkEnd w:id="12"/>
      <w:bookmarkEnd w:id="13"/>
      <w:bookmarkEnd w:id="14"/>
    </w:p>
    <w:p w14:paraId="2E0EE293" w14:textId="77777777" w:rsidR="00D004B6" w:rsidRPr="00A278A1" w:rsidRDefault="00D004B6" w:rsidP="00D004B6">
      <w:pPr>
        <w:pStyle w:val="Textosinformato"/>
        <w:spacing w:line="360" w:lineRule="auto"/>
        <w:ind w:left="360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Docente: </w:t>
      </w:r>
    </w:p>
    <w:p w14:paraId="77792ECC" w14:textId="7F30B3A1" w:rsidR="00714979" w:rsidRPr="008D3170" w:rsidRDefault="00714979" w:rsidP="00593A45">
      <w:pPr>
        <w:pStyle w:val="Textocomentario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Style w:val="Ninguno"/>
          <w:rFonts w:ascii="Arial" w:hAnsi="Arial"/>
          <w:sz w:val="24"/>
          <w:szCs w:val="24"/>
        </w:rPr>
      </w:pPr>
      <w:r w:rsidRPr="008D3170">
        <w:rPr>
          <w:rStyle w:val="Ninguno"/>
          <w:rFonts w:ascii="Arial" w:hAnsi="Arial"/>
          <w:sz w:val="24"/>
          <w:szCs w:val="24"/>
        </w:rPr>
        <w:t>D</w:t>
      </w:r>
      <w:r w:rsidR="00AC41EC" w:rsidRPr="008D3170">
        <w:rPr>
          <w:rStyle w:val="Ninguno"/>
          <w:rFonts w:ascii="Arial" w:hAnsi="Arial"/>
          <w:sz w:val="24"/>
          <w:szCs w:val="24"/>
        </w:rPr>
        <w:t xml:space="preserve">. </w:t>
      </w:r>
      <w:r w:rsidRPr="008D3170">
        <w:rPr>
          <w:rStyle w:val="Ninguno"/>
          <w:rFonts w:ascii="Arial" w:hAnsi="Arial"/>
          <w:sz w:val="24"/>
          <w:szCs w:val="24"/>
        </w:rPr>
        <w:t>Diego Fernández Reguera</w:t>
      </w:r>
      <w:r w:rsidR="00AC41EC" w:rsidRPr="008D3170">
        <w:rPr>
          <w:rStyle w:val="Ninguno"/>
          <w:rFonts w:ascii="Arial" w:hAnsi="Arial"/>
          <w:sz w:val="24"/>
          <w:szCs w:val="24"/>
        </w:rPr>
        <w:t>s</w:t>
      </w:r>
      <w:r w:rsidRPr="008D3170">
        <w:rPr>
          <w:rStyle w:val="Ninguno"/>
          <w:rFonts w:ascii="Arial" w:hAnsi="Arial"/>
          <w:sz w:val="24"/>
          <w:szCs w:val="24"/>
        </w:rPr>
        <w:t>.</w:t>
      </w:r>
    </w:p>
    <w:p w14:paraId="0EA7EC07" w14:textId="21D58EF9" w:rsidR="00714979" w:rsidRPr="008D3170" w:rsidRDefault="00714979" w:rsidP="00593A45">
      <w:pPr>
        <w:pStyle w:val="Textocomentario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Style w:val="Ninguno"/>
          <w:rFonts w:ascii="Arial" w:hAnsi="Arial"/>
          <w:sz w:val="24"/>
          <w:szCs w:val="24"/>
        </w:rPr>
      </w:pPr>
      <w:r w:rsidRPr="008D3170">
        <w:rPr>
          <w:rStyle w:val="Ninguno"/>
          <w:rFonts w:ascii="Arial" w:hAnsi="Arial"/>
          <w:sz w:val="24"/>
          <w:szCs w:val="24"/>
        </w:rPr>
        <w:t>D.ª María Márquez González.</w:t>
      </w:r>
    </w:p>
    <w:p w14:paraId="2416ACB1" w14:textId="77777777" w:rsidR="00D004B6" w:rsidRPr="00A278A1" w:rsidRDefault="00D004B6" w:rsidP="00B747D5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7E015F13" w14:textId="77777777" w:rsidR="002078F3" w:rsidRDefault="002078F3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15" w:name="_Toc162953734"/>
      <w:bookmarkStart w:id="16" w:name="_Toc162956419"/>
      <w:bookmarkStart w:id="17" w:name="_Toc162960241"/>
      <w:r>
        <w:rPr>
          <w:rStyle w:val="Ninguno"/>
          <w:rFonts w:ascii="Arial" w:hAnsi="Arial"/>
          <w:b/>
          <w:bCs/>
        </w:rPr>
        <w:br w:type="page"/>
      </w:r>
    </w:p>
    <w:p w14:paraId="7B774C5E" w14:textId="0809E0CA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8" w:name="_Toc229059104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15"/>
      <w:bookmarkEnd w:id="16"/>
      <w:bookmarkEnd w:id="17"/>
      <w:bookmarkEnd w:id="18"/>
    </w:p>
    <w:p w14:paraId="6A53C5CF" w14:textId="77777777" w:rsidR="002078F3" w:rsidRPr="005C339E" w:rsidRDefault="002078F3" w:rsidP="00B747D5">
      <w:pPr>
        <w:pStyle w:val="Textosinformato"/>
        <w:spacing w:before="240" w:after="120" w:line="360" w:lineRule="auto"/>
        <w:jc w:val="both"/>
        <w:rPr>
          <w:rStyle w:val="Ninguno"/>
          <w:rFonts w:ascii="Arial" w:eastAsia="Arial" w:hAnsi="Arial" w:cs="Arial"/>
          <w:i/>
          <w:iCs/>
          <w:color w:val="auto"/>
          <w:sz w:val="24"/>
          <w:szCs w:val="24"/>
          <w:u w:color="FF0000"/>
        </w:rPr>
      </w:pPr>
      <w:r w:rsidRPr="005C339E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Transversales:</w:t>
      </w:r>
    </w:p>
    <w:p w14:paraId="2AD87AAE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 xml:space="preserve">Que los/las estudiantes alcancen la capacidad de gestionar, analizar y sintetizar la información. </w:t>
      </w:r>
    </w:p>
    <w:p w14:paraId="4DE72EF1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Que los/las alumnos/as desarrollen una comunicación oral y escrita efectiva.</w:t>
      </w:r>
    </w:p>
    <w:p w14:paraId="3900A333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Que los/las alumnos/as alcancen la capacidad de razonamiento crítico y aprendizaje autónomo, para mantener actualizados los conocimientos y competencias profesionales.</w:t>
      </w:r>
    </w:p>
    <w:p w14:paraId="53934342" w14:textId="77777777" w:rsidR="002078F3" w:rsidRPr="00B747D5" w:rsidRDefault="002078F3" w:rsidP="00B747D5">
      <w:pPr>
        <w:pStyle w:val="Textosinformato"/>
        <w:spacing w:before="240" w:after="12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</w:pPr>
      <w:r w:rsidRPr="00B747D5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Específicas:</w:t>
      </w:r>
    </w:p>
    <w:p w14:paraId="538822FA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Conocer y comprender la morfología, la fisiología, la patología y la conducta de las personas, tanto sanas como enfermas, en el medio natural y social.</w:t>
      </w:r>
    </w:p>
    <w:p w14:paraId="28B2AF28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 xml:space="preserve">Valorar el estado funcional del paciente, considerando los aspectos físicos, psicológicos y sociales. </w:t>
      </w:r>
    </w:p>
    <w:p w14:paraId="69F65F4E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Saber trabajar en equipos profesionales como unidad básica en la que se estructuran de forma uni o multidisciplinar e interdisciplinar los profesionales y demás personal de las organizaciones asistenciales.</w:t>
      </w:r>
    </w:p>
    <w:p w14:paraId="2BB32202" w14:textId="77777777" w:rsidR="002078F3" w:rsidRPr="005C339E" w:rsidRDefault="002078F3" w:rsidP="00593A45">
      <w:pPr>
        <w:pStyle w:val="Textoindependiente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Arial" w:hAnsi="Arial"/>
        </w:rPr>
      </w:pPr>
      <w:r w:rsidRPr="005C339E">
        <w:rPr>
          <w:rStyle w:val="Ninguno"/>
          <w:rFonts w:ascii="Arial" w:hAnsi="Arial"/>
          <w:u w:color="FF0000"/>
        </w:rPr>
        <w:t>Comunicarse de modo efectivo y claro, tanto de forma oral como escrita, con los/las usuarios/as del sistema sanitario, así como con otros profesionales.</w:t>
      </w:r>
    </w:p>
    <w:p w14:paraId="2AB9BB45" w14:textId="0FE07B81" w:rsidR="00576E78" w:rsidRPr="00A8142E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9" w:name="_Toc162953736"/>
      <w:bookmarkStart w:id="20" w:name="_Toc162956420"/>
      <w:bookmarkStart w:id="21" w:name="_Toc162960242"/>
      <w:bookmarkStart w:id="22" w:name="_Toc22905910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RESULTADOS DE APRENDIZAJE</w:t>
      </w:r>
      <w:bookmarkEnd w:id="19"/>
      <w:bookmarkEnd w:id="20"/>
      <w:bookmarkEnd w:id="21"/>
      <w:bookmarkEnd w:id="22"/>
    </w:p>
    <w:p w14:paraId="6CB27683" w14:textId="77777777" w:rsidR="002078F3" w:rsidRPr="00B747D5" w:rsidRDefault="002078F3" w:rsidP="00B747D5">
      <w:pPr>
        <w:pStyle w:val="Textosinformato"/>
        <w:spacing w:before="240" w:after="12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</w:pPr>
      <w:bookmarkStart w:id="23" w:name="_Toc162953737"/>
      <w:bookmarkStart w:id="24" w:name="_Toc162956421"/>
      <w:bookmarkStart w:id="25" w:name="_Toc162960243"/>
      <w:r w:rsidRPr="00B747D5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Vinculados al desarrollo de competencias transversales.</w:t>
      </w:r>
    </w:p>
    <w:p w14:paraId="71116186" w14:textId="77777777" w:rsidR="002078F3" w:rsidRPr="005C339E" w:rsidRDefault="002078F3" w:rsidP="00593A45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left"/>
        <w:rPr>
          <w:rFonts w:ascii="Arial" w:hAnsi="Arial"/>
        </w:rPr>
      </w:pPr>
      <w:r w:rsidRPr="005C339E">
        <w:rPr>
          <w:rStyle w:val="Ninguno"/>
          <w:rFonts w:ascii="Arial" w:hAnsi="Arial"/>
          <w:u w:val="single"/>
        </w:rPr>
        <w:t>De conocimiento.</w:t>
      </w:r>
      <w:r w:rsidRPr="005C339E">
        <w:rPr>
          <w:rStyle w:val="Ninguno"/>
          <w:rFonts w:ascii="Arial" w:hAnsi="Arial"/>
        </w:rPr>
        <w:t xml:space="preserve"> El/la alumno/a será capaz de demostrar conocimiento en:</w:t>
      </w:r>
    </w:p>
    <w:p w14:paraId="42D75302" w14:textId="77777777" w:rsidR="002078F3" w:rsidRPr="005C339E" w:rsidRDefault="002078F3" w:rsidP="00593A45">
      <w:pPr>
        <w:pStyle w:val="Textosinformato"/>
        <w:numPr>
          <w:ilvl w:val="0"/>
          <w:numId w:val="1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Los factores que influyen en el trabajo en equipo y en situaciones de liderazgo. </w:t>
      </w:r>
    </w:p>
    <w:p w14:paraId="59983AFB" w14:textId="77777777" w:rsidR="002078F3" w:rsidRPr="005C339E" w:rsidRDefault="002078F3" w:rsidP="00593A45">
      <w:pPr>
        <w:pStyle w:val="Textosinformato"/>
        <w:numPr>
          <w:ilvl w:val="0"/>
          <w:numId w:val="18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La teoría de la comunicación y de las habilidades interpersonales</w:t>
      </w:r>
      <w:r w:rsidRPr="005C339E">
        <w:rPr>
          <w:rStyle w:val="Ninguno"/>
          <w:rFonts w:ascii="Arial" w:hAnsi="Arial"/>
          <w:color w:val="auto"/>
          <w:spacing w:val="-6"/>
          <w:sz w:val="24"/>
          <w:szCs w:val="24"/>
        </w:rPr>
        <w:t>.</w:t>
      </w:r>
    </w:p>
    <w:p w14:paraId="7FA5EBD5" w14:textId="77777777" w:rsidR="002078F3" w:rsidRPr="005C339E" w:rsidRDefault="002078F3" w:rsidP="00593A45">
      <w:pPr>
        <w:pStyle w:val="Textosinformato"/>
        <w:numPr>
          <w:ilvl w:val="0"/>
          <w:numId w:val="20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  <w:u w:val="single"/>
        </w:rPr>
        <w:t>De habilidad.</w:t>
      </w: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 El/la alumno/a será capaz de demostrar que sabe hacer lo siguiente:</w:t>
      </w:r>
    </w:p>
    <w:p w14:paraId="1B555526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Utilizar de forma adecuada las normas gramaticales y ortográficas en la redacción de textos. </w:t>
      </w:r>
    </w:p>
    <w:p w14:paraId="33B05591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lastRenderedPageBreak/>
        <w:t>Realizar correctamente exposiciones orales, utilizando recursos lingüísticos y de comunicación no verbal.</w:t>
      </w:r>
    </w:p>
    <w:p w14:paraId="0ECF6F73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Analizar la información y extraer los aspectos relevantes.</w:t>
      </w:r>
    </w:p>
    <w:p w14:paraId="46F3451A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Estructurar de forma ordenada tanto la información oral como escrita.</w:t>
      </w:r>
    </w:p>
    <w:p w14:paraId="7DAEC45E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Emplear un lenguaje técnico adecuado relacionado con la disciplina.</w:t>
      </w:r>
    </w:p>
    <w:p w14:paraId="34B046C1" w14:textId="77777777" w:rsidR="002078F3" w:rsidRPr="005C339E" w:rsidRDefault="002078F3" w:rsidP="4F9ACEAE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  <w:lang w:val="es-ES"/>
        </w:rPr>
      </w:pPr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Colaborar y trabajar en equipo, relacionándose de forma efectiva con el resto de </w:t>
      </w:r>
      <w:bookmarkStart w:id="26" w:name="_Int_bNamoekC"/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>profesionales</w:t>
      </w:r>
      <w:bookmarkEnd w:id="26"/>
      <w:r w:rsidRPr="4F9ACEAE">
        <w:rPr>
          <w:rStyle w:val="Ninguno"/>
          <w:rFonts w:ascii="Arial" w:hAnsi="Arial"/>
          <w:color w:val="auto"/>
          <w:sz w:val="24"/>
          <w:szCs w:val="24"/>
          <w:lang w:val="es-ES"/>
        </w:rPr>
        <w:t>.</w:t>
      </w:r>
    </w:p>
    <w:p w14:paraId="699736A6" w14:textId="77777777" w:rsidR="002078F3" w:rsidRPr="005C339E" w:rsidRDefault="002078F3" w:rsidP="00593A45">
      <w:pPr>
        <w:pStyle w:val="Textosinformato"/>
        <w:numPr>
          <w:ilvl w:val="0"/>
          <w:numId w:val="21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Analizar, integrar e Interpretar la información con el fin de extraer conclusiones y poder justificarlas.</w:t>
      </w:r>
    </w:p>
    <w:p w14:paraId="67DA5F84" w14:textId="77777777" w:rsidR="002078F3" w:rsidRPr="00B747D5" w:rsidRDefault="002078F3" w:rsidP="00B747D5">
      <w:pPr>
        <w:pStyle w:val="Textosinformato"/>
        <w:spacing w:before="240" w:after="120" w:line="360" w:lineRule="auto"/>
        <w:jc w:val="both"/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</w:pPr>
      <w:r w:rsidRPr="00B747D5">
        <w:rPr>
          <w:rStyle w:val="Ninguno"/>
          <w:rFonts w:ascii="Arial" w:hAnsi="Arial"/>
          <w:i/>
          <w:iCs/>
          <w:color w:val="auto"/>
          <w:sz w:val="24"/>
          <w:szCs w:val="24"/>
          <w:u w:color="FF0000"/>
        </w:rPr>
        <w:t>Vinculados al desarrollo de competencias específicas.</w:t>
      </w:r>
    </w:p>
    <w:p w14:paraId="71CB2E2F" w14:textId="77777777" w:rsidR="002078F3" w:rsidRPr="005C339E" w:rsidRDefault="002078F3" w:rsidP="00593A45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left"/>
        <w:rPr>
          <w:rFonts w:ascii="Arial" w:hAnsi="Arial"/>
        </w:rPr>
      </w:pPr>
      <w:r w:rsidRPr="005C339E">
        <w:rPr>
          <w:rStyle w:val="Ninguno"/>
          <w:rFonts w:ascii="Arial" w:hAnsi="Arial"/>
          <w:u w:val="single"/>
        </w:rPr>
        <w:t>De conocimiento.</w:t>
      </w:r>
      <w:r w:rsidRPr="005C339E">
        <w:rPr>
          <w:rStyle w:val="Ninguno"/>
          <w:rFonts w:ascii="Arial" w:hAnsi="Arial"/>
        </w:rPr>
        <w:t xml:space="preserve"> El/la alumno/a será capaz de demostrar conocimiento en:</w:t>
      </w:r>
    </w:p>
    <w:p w14:paraId="1AB7A688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Las teorías del aprendizaje a aplicar en la educación para la salud y el propio proceso de aprendizaje a lo largo de toda la vida.</w:t>
      </w:r>
    </w:p>
    <w:p w14:paraId="127C60C9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Los aspectos psicológicos de la relación fisioterapeuta-paciente.</w:t>
      </w:r>
    </w:p>
    <w:p w14:paraId="4899CD65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Los aspectos psicológicos de la discapacidad física.</w:t>
      </w:r>
    </w:p>
    <w:p w14:paraId="4F697561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Las características y las bases fisiológicas del estrés. </w:t>
      </w:r>
    </w:p>
    <w:p w14:paraId="1BC8F457" w14:textId="77777777" w:rsidR="002078F3" w:rsidRPr="005C339E" w:rsidRDefault="002078F3" w:rsidP="00593A45">
      <w:pPr>
        <w:pStyle w:val="Textosinformato"/>
        <w:numPr>
          <w:ilvl w:val="0"/>
          <w:numId w:val="23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El concepto de adhesión al tratamiento y los factores que influyen.</w:t>
      </w:r>
    </w:p>
    <w:p w14:paraId="7F8E26D9" w14:textId="77777777" w:rsidR="002078F3" w:rsidRPr="005C339E" w:rsidRDefault="002078F3" w:rsidP="00593A45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360" w:lineRule="auto"/>
        <w:contextualSpacing w:val="0"/>
        <w:jc w:val="left"/>
        <w:rPr>
          <w:rFonts w:ascii="Arial" w:hAnsi="Arial"/>
        </w:rPr>
      </w:pPr>
      <w:r w:rsidRPr="005C339E">
        <w:rPr>
          <w:rStyle w:val="Ninguno"/>
          <w:rFonts w:ascii="Arial" w:hAnsi="Arial"/>
          <w:u w:val="single"/>
        </w:rPr>
        <w:t>De habilidad.</w:t>
      </w:r>
      <w:r w:rsidRPr="005C339E">
        <w:rPr>
          <w:rStyle w:val="Ninguno"/>
          <w:rFonts w:ascii="Arial" w:hAnsi="Arial"/>
        </w:rPr>
        <w:t xml:space="preserve"> El/la alumno/a será capaz de demostrar que sabe:</w:t>
      </w:r>
    </w:p>
    <w:p w14:paraId="0B754BFF" w14:textId="77777777" w:rsidR="002078F3" w:rsidRPr="005C339E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Identificar los factores psicológicos y sociales que influyen en el estado de salud o enfermedad de las personas, familias y comunidad.</w:t>
      </w:r>
    </w:p>
    <w:p w14:paraId="2DF11E2D" w14:textId="77777777" w:rsidR="002078F3" w:rsidRPr="005C339E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Valorar el estado funcional del paciente, considerando los aspectos físicos, psicológicos y sociales.</w:t>
      </w:r>
    </w:p>
    <w:p w14:paraId="161F6217" w14:textId="77777777" w:rsidR="002078F3" w:rsidRPr="005C339E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 xml:space="preserve">Poner en marcha estrategias para controlar la ansiedad y el estrés en diversas situaciones dentro del contexto profesional. </w:t>
      </w:r>
    </w:p>
    <w:p w14:paraId="4D02D99B" w14:textId="06FFA72E" w:rsidR="00B747D5" w:rsidRDefault="002078F3" w:rsidP="00593A45">
      <w:pPr>
        <w:pStyle w:val="Textosinformato"/>
        <w:numPr>
          <w:ilvl w:val="0"/>
          <w:numId w:val="25"/>
        </w:numPr>
        <w:spacing w:line="360" w:lineRule="auto"/>
        <w:jc w:val="both"/>
        <w:rPr>
          <w:rStyle w:val="Ninguno"/>
          <w:rFonts w:ascii="Arial" w:hAnsi="Arial"/>
          <w:color w:val="auto"/>
          <w:sz w:val="24"/>
          <w:szCs w:val="24"/>
        </w:rPr>
      </w:pPr>
      <w:r w:rsidRPr="005C339E">
        <w:rPr>
          <w:rStyle w:val="Ninguno"/>
          <w:rFonts w:ascii="Arial" w:hAnsi="Arial"/>
          <w:color w:val="auto"/>
          <w:sz w:val="24"/>
          <w:szCs w:val="24"/>
        </w:rPr>
        <w:t>Desarrollar estrategias de comunicación y motivación dirigidas a incrementar la adhesión al tratamiento y fomentar la participación de el/la usuario/a y la familia en su proceso de recuperación.</w:t>
      </w:r>
    </w:p>
    <w:p w14:paraId="18BD4596" w14:textId="77777777" w:rsidR="00B747D5" w:rsidRDefault="00B747D5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:lang w:val="es-ES_tradnl"/>
        </w:rPr>
      </w:pPr>
      <w:r>
        <w:rPr>
          <w:rStyle w:val="Ninguno"/>
          <w:rFonts w:ascii="Arial" w:hAnsi="Arial"/>
        </w:rPr>
        <w:br w:type="page"/>
      </w:r>
    </w:p>
    <w:p w14:paraId="1CC15D4A" w14:textId="77777777" w:rsidR="00C209CB" w:rsidRPr="00B747D5" w:rsidRDefault="00C209CB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7" w:name="_Toc229059106"/>
      <w:r w:rsidRPr="00B747D5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CONSIDERACIONES ADICIONALES</w:t>
      </w:r>
      <w:bookmarkEnd w:id="27"/>
    </w:p>
    <w:p w14:paraId="343E7632" w14:textId="77777777" w:rsidR="00C209CB" w:rsidRPr="00E72A8F" w:rsidRDefault="00C209CB" w:rsidP="00C209CB">
      <w:pPr>
        <w:spacing w:line="360" w:lineRule="auto"/>
        <w:rPr>
          <w:rFonts w:ascii="Arial" w:hAnsi="Arial" w:cs="Arial"/>
        </w:rPr>
      </w:pPr>
      <w:r w:rsidRPr="00E72A8F">
        <w:rPr>
          <w:rFonts w:ascii="Arial" w:hAnsi="Arial" w:cs="Arial"/>
        </w:rPr>
        <w:t>En esta asignatura se permite el uso responsable de tecnologías de Inteligencia Artificial Generativa (IAGen) como herramienta de apoyo al proceso de enseñanza-aprendizaje. En ningún caso la IAGen debe sustituir la participación activa del estudiantado en la realización de tareas evaluables que acrediten la adquisición de los resultados de formación y aprendizaje previstos. Las tareas deberán reflejar una contribución sustancial del estudiante en el análisis, la argumentación y la reflexión personal. Cada docente establecerá las condiciones específicas de uso de estas tecnologías de IAGen y el estudiantado deberá declarar expresamente su utilización cuando se le requiera.</w:t>
      </w:r>
    </w:p>
    <w:p w14:paraId="32520921" w14:textId="68D82B6B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8" w:name="_Toc22905910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CONTENIDOS DEL PROGRAMA</w:t>
      </w:r>
      <w:bookmarkEnd w:id="23"/>
      <w:bookmarkEnd w:id="24"/>
      <w:bookmarkEnd w:id="25"/>
      <w:bookmarkEnd w:id="28"/>
    </w:p>
    <w:p w14:paraId="6CC06B53" w14:textId="54B45647" w:rsidR="002078F3" w:rsidRPr="005C339E" w:rsidRDefault="002078F3" w:rsidP="00B747D5">
      <w:pPr>
        <w:pStyle w:val="Cuerpo"/>
        <w:suppressAutoHyphens/>
        <w:spacing w:after="240"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UNIDAD DIDÁCTICA I: ASPECTOS CONCEPTUALES. (DESCRIPTORES: ENFERMEDAD, SALUD, MODELO BIOPSICOSOCIAL).</w:t>
      </w:r>
    </w:p>
    <w:p w14:paraId="2CE23282" w14:textId="77777777" w:rsidR="002078F3" w:rsidRPr="005C339E" w:rsidRDefault="002078F3" w:rsidP="002078F3">
      <w:pPr>
        <w:pStyle w:val="Cuerpo"/>
        <w:tabs>
          <w:tab w:val="left" w:pos="851"/>
        </w:tabs>
        <w:suppressAutoHyphens/>
        <w:spacing w:line="360" w:lineRule="auto"/>
        <w:ind w:left="851" w:hanging="284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</w:t>
      </w:r>
      <w:r w:rsidRPr="005C339E">
        <w:rPr>
          <w:rStyle w:val="Ninguno"/>
          <w:rFonts w:ascii="Arial" w:hAnsi="Arial"/>
          <w:color w:val="auto"/>
        </w:rPr>
        <w:tab/>
        <w:t>Concepto de normalidad psicológica: perspectiva individual y social de la salud.</w:t>
      </w:r>
    </w:p>
    <w:p w14:paraId="7CB879AB" w14:textId="77777777" w:rsidR="002078F3" w:rsidRPr="005C339E" w:rsidRDefault="002078F3" w:rsidP="002078F3">
      <w:pPr>
        <w:pStyle w:val="Cuerpo"/>
        <w:tabs>
          <w:tab w:val="left" w:pos="720"/>
        </w:tabs>
        <w:suppressAutoHyphens/>
        <w:spacing w:line="360" w:lineRule="auto"/>
        <w:ind w:left="1418" w:hanging="567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1.1. La conducta adaptativa y desadaptativa: evolución histórica del concepto de problema psicológico.</w:t>
      </w:r>
    </w:p>
    <w:p w14:paraId="4C208A29" w14:textId="77777777" w:rsidR="002078F3" w:rsidRPr="005C339E" w:rsidRDefault="002078F3" w:rsidP="002078F3">
      <w:pPr>
        <w:pStyle w:val="Cuerpo"/>
        <w:tabs>
          <w:tab w:val="left" w:pos="720"/>
        </w:tabs>
        <w:suppressAutoHyphens/>
        <w:spacing w:line="360" w:lineRule="auto"/>
        <w:ind w:left="1418" w:hanging="567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1.2. El modelo biopsicosocial: la salud como estado de bienestar global del individuo en su entorno social.</w:t>
      </w:r>
    </w:p>
    <w:p w14:paraId="1761163F" w14:textId="2C54296C" w:rsidR="00C209CB" w:rsidRDefault="002078F3" w:rsidP="00B747D5">
      <w:pPr>
        <w:pStyle w:val="Cuerpo"/>
        <w:tabs>
          <w:tab w:val="left" w:pos="720"/>
        </w:tabs>
        <w:suppressAutoHyphens/>
        <w:spacing w:after="240" w:line="360" w:lineRule="auto"/>
        <w:ind w:left="1418" w:hanging="567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1.3.</w:t>
      </w:r>
      <w:r w:rsidRPr="005C339E">
        <w:rPr>
          <w:rStyle w:val="Ninguno"/>
          <w:rFonts w:ascii="Arial" w:hAnsi="Arial"/>
          <w:b/>
          <w:bCs/>
          <w:color w:val="auto"/>
        </w:rPr>
        <w:t xml:space="preserve"> </w:t>
      </w:r>
      <w:r w:rsidRPr="005C339E">
        <w:rPr>
          <w:rStyle w:val="Ninguno"/>
          <w:rFonts w:ascii="Arial" w:hAnsi="Arial"/>
          <w:color w:val="auto"/>
        </w:rPr>
        <w:t>Principales modelos en psicopatología.</w:t>
      </w:r>
    </w:p>
    <w:p w14:paraId="29DDE2E4" w14:textId="0B02CB41" w:rsidR="002078F3" w:rsidRPr="005C339E" w:rsidRDefault="002078F3" w:rsidP="00B747D5">
      <w:pPr>
        <w:pStyle w:val="Cuerpo"/>
        <w:suppressAutoHyphens/>
        <w:spacing w:after="240"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UNIDAD DIDÁCTICA II: APRENDIZAJE. (DESCRIPTORES: CONDICIONAMIENTO CLÁSICO, CONDICIONAMIENTO OPERANTE, CONDUCTA, ANÁLISIS FUNCIONAL).</w:t>
      </w:r>
    </w:p>
    <w:p w14:paraId="4055FB87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2. </w:t>
      </w:r>
      <w:r w:rsidRPr="005C339E">
        <w:rPr>
          <w:rStyle w:val="Ninguno"/>
          <w:rFonts w:ascii="Arial" w:hAnsi="Arial"/>
          <w:color w:val="auto"/>
        </w:rPr>
        <w:tab/>
        <w:t>Análisis funcional de la conducta.</w:t>
      </w:r>
    </w:p>
    <w:p w14:paraId="3D9F3472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2.1. Qu</w:t>
      </w:r>
      <w:r w:rsidRPr="005C339E">
        <w:rPr>
          <w:rStyle w:val="Ninguno"/>
          <w:rFonts w:ascii="Arial" w:hAnsi="Arial"/>
          <w:color w:val="auto"/>
        </w:rPr>
        <w:t>é es conducta.</w:t>
      </w:r>
    </w:p>
    <w:p w14:paraId="1FABE16B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2.2. Secuencia conductual E-R-C.</w:t>
      </w:r>
    </w:p>
    <w:p w14:paraId="1FF37DD8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2.3. Morfolog</w:t>
      </w:r>
      <w:r w:rsidRPr="005C339E">
        <w:rPr>
          <w:rStyle w:val="Ninguno"/>
          <w:rFonts w:ascii="Arial" w:hAnsi="Arial"/>
          <w:color w:val="auto"/>
        </w:rPr>
        <w:t>ía y función de la conducta.</w:t>
      </w:r>
    </w:p>
    <w:p w14:paraId="5B2F953E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2.4. Variables disposicionales.</w:t>
      </w:r>
    </w:p>
    <w:p w14:paraId="4B7D5A31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3.</w:t>
      </w:r>
      <w:r w:rsidRPr="005C339E">
        <w:rPr>
          <w:rStyle w:val="Ninguno"/>
          <w:rFonts w:ascii="Arial" w:hAnsi="Arial"/>
          <w:color w:val="auto"/>
        </w:rPr>
        <w:tab/>
        <w:t>Tipos de aprendizaje.</w:t>
      </w:r>
    </w:p>
    <w:p w14:paraId="22F9EE82" w14:textId="77777777" w:rsidR="002078F3" w:rsidRPr="005C339E" w:rsidRDefault="002078F3" w:rsidP="002078F3">
      <w:pPr>
        <w:pStyle w:val="Cuerpo"/>
        <w:suppressAutoHyphens/>
        <w:spacing w:line="360" w:lineRule="auto"/>
        <w:ind w:left="1134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3.1. Aprendizaje asociativo: condicionamiento clásico y operante.</w:t>
      </w:r>
    </w:p>
    <w:p w14:paraId="693FA97F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lastRenderedPageBreak/>
        <w:t xml:space="preserve">4. </w:t>
      </w:r>
      <w:r w:rsidRPr="005C339E">
        <w:rPr>
          <w:rStyle w:val="Ninguno"/>
          <w:rFonts w:ascii="Arial" w:hAnsi="Arial"/>
          <w:color w:val="auto"/>
        </w:rPr>
        <w:tab/>
        <w:t>Procedimientos de cambio basados en principios de condicionamiento clásico o respondiente.</w:t>
      </w:r>
    </w:p>
    <w:p w14:paraId="4A5656C9" w14:textId="77777777" w:rsidR="002078F3" w:rsidRPr="005C339E" w:rsidRDefault="002078F3" w:rsidP="002078F3">
      <w:pPr>
        <w:pStyle w:val="Cuerpo"/>
        <w:suppressAutoHyphens/>
        <w:spacing w:line="360" w:lineRule="auto"/>
        <w:ind w:left="1560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4.1. Principios del condicionamiento respondiente.</w:t>
      </w:r>
    </w:p>
    <w:p w14:paraId="6D4C3B34" w14:textId="77777777" w:rsidR="002078F3" w:rsidRPr="005C339E" w:rsidRDefault="002078F3" w:rsidP="002078F3">
      <w:pPr>
        <w:pStyle w:val="Cuerpo"/>
        <w:suppressAutoHyphens/>
        <w:spacing w:line="360" w:lineRule="auto"/>
        <w:ind w:left="1560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4.2. Extinción respondiente.</w:t>
      </w:r>
    </w:p>
    <w:p w14:paraId="20882018" w14:textId="77777777" w:rsidR="002078F3" w:rsidRPr="005C339E" w:rsidRDefault="002078F3" w:rsidP="4F9ACEAE">
      <w:pPr>
        <w:pStyle w:val="Cuerpo"/>
        <w:suppressAutoHyphens/>
        <w:spacing w:line="360" w:lineRule="auto"/>
        <w:ind w:left="1560" w:hanging="426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4.3. Contracondicionamiento.</w:t>
      </w:r>
    </w:p>
    <w:p w14:paraId="21440945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5.</w:t>
      </w:r>
      <w:r w:rsidRPr="005C339E">
        <w:rPr>
          <w:rStyle w:val="Ninguno"/>
          <w:rFonts w:ascii="Arial" w:hAnsi="Arial"/>
          <w:color w:val="auto"/>
        </w:rPr>
        <w:tab/>
        <w:t>Principios y procedimientos comportamentales básicos del condicionamiento instrumental u operante</w:t>
      </w:r>
      <w:r w:rsidRPr="005C339E">
        <w:rPr>
          <w:rStyle w:val="Ninguno"/>
          <w:rFonts w:ascii="Arial" w:hAnsi="Arial"/>
          <w:color w:val="auto"/>
        </w:rPr>
        <w:tab/>
        <w:t>.</w:t>
      </w:r>
    </w:p>
    <w:p w14:paraId="4A2459A8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5.1. Definici</w:t>
      </w:r>
      <w:r w:rsidRPr="005C339E">
        <w:rPr>
          <w:rStyle w:val="Ninguno"/>
          <w:rFonts w:ascii="Arial" w:hAnsi="Arial"/>
          <w:color w:val="auto"/>
        </w:rPr>
        <w:t>ón de conducta operante.</w:t>
      </w:r>
    </w:p>
    <w:p w14:paraId="6F9067B5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5.2. Reforzamiento positivo y negativo.</w:t>
      </w:r>
    </w:p>
    <w:p w14:paraId="11E77741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5.3. Castigo positivo y negativo.</w:t>
      </w:r>
    </w:p>
    <w:p w14:paraId="77D6ACAF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5.4. Extinci</w:t>
      </w:r>
      <w:r w:rsidRPr="005C339E">
        <w:rPr>
          <w:rStyle w:val="Ninguno"/>
          <w:rFonts w:ascii="Arial" w:hAnsi="Arial"/>
          <w:color w:val="auto"/>
        </w:rPr>
        <w:t>ón operante.</w:t>
      </w:r>
    </w:p>
    <w:p w14:paraId="01ABBEFF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5.5. Control de est</w:t>
      </w:r>
      <w:r w:rsidRPr="005C339E">
        <w:rPr>
          <w:rStyle w:val="Ninguno"/>
          <w:rFonts w:ascii="Arial" w:hAnsi="Arial"/>
          <w:color w:val="auto"/>
        </w:rPr>
        <w:t>ímulos.</w:t>
      </w:r>
    </w:p>
    <w:p w14:paraId="34CAF535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6.</w:t>
      </w:r>
      <w:r w:rsidRPr="005C339E">
        <w:rPr>
          <w:rStyle w:val="Ninguno"/>
          <w:rFonts w:ascii="Arial" w:hAnsi="Arial"/>
          <w:color w:val="auto"/>
        </w:rPr>
        <w:tab/>
        <w:t>Técnicas de cambio por combinación de principios operantes.</w:t>
      </w:r>
    </w:p>
    <w:p w14:paraId="692DD16A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6.1. Reforzamiento fijo y variable</w:t>
      </w:r>
    </w:p>
    <w:p w14:paraId="1DC7B437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6.2. Moldeamiento</w:t>
      </w:r>
    </w:p>
    <w:p w14:paraId="11595A41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6.3. Entrenamiento en discriminaci</w:t>
      </w:r>
      <w:r w:rsidRPr="005C339E">
        <w:rPr>
          <w:rStyle w:val="Ninguno"/>
          <w:rFonts w:ascii="Arial" w:hAnsi="Arial"/>
          <w:color w:val="auto"/>
        </w:rPr>
        <w:t>ón</w:t>
      </w:r>
    </w:p>
    <w:p w14:paraId="2BE832E7" w14:textId="77777777" w:rsidR="002078F3" w:rsidRPr="005C339E" w:rsidRDefault="002078F3" w:rsidP="00593A45">
      <w:pPr>
        <w:pStyle w:val="Cuerpo"/>
        <w:numPr>
          <w:ilvl w:val="0"/>
          <w:numId w:val="26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Instrumentos de observación y registro para el fisioterapeuta y para el paciente.</w:t>
      </w:r>
    </w:p>
    <w:p w14:paraId="05F57FBE" w14:textId="77777777" w:rsidR="002078F3" w:rsidRPr="005C339E" w:rsidRDefault="002078F3" w:rsidP="002078F3">
      <w:pPr>
        <w:pStyle w:val="Cuerpo"/>
        <w:spacing w:line="360" w:lineRule="auto"/>
        <w:ind w:left="360" w:firstLine="708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7.1. Registros y autorregistros de conducta.</w:t>
      </w:r>
    </w:p>
    <w:p w14:paraId="36325BDD" w14:textId="5791E77F" w:rsidR="00C209CB" w:rsidRDefault="002078F3" w:rsidP="00B747D5">
      <w:pPr>
        <w:pStyle w:val="Cuerpo"/>
        <w:spacing w:after="240" w:line="360" w:lineRule="auto"/>
        <w:ind w:left="1559" w:hanging="493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7.2. Aplicación de las técnicas de autoobservación para el registro de las conductas objetivo de intervención en la práctica fisioterápica.</w:t>
      </w:r>
    </w:p>
    <w:p w14:paraId="6BE8B855" w14:textId="1D687D64" w:rsidR="002078F3" w:rsidRPr="005C339E" w:rsidRDefault="002078F3" w:rsidP="00B747D5">
      <w:pPr>
        <w:pStyle w:val="Cuerpo"/>
        <w:suppressAutoHyphens/>
        <w:spacing w:after="240"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 xml:space="preserve">UNIDAD DIDÁCTICA III: </w:t>
      </w:r>
    </w:p>
    <w:p w14:paraId="59F47A8E" w14:textId="3F4CBBDD" w:rsidR="002078F3" w:rsidRPr="005C339E" w:rsidRDefault="002078F3" w:rsidP="00B747D5">
      <w:pPr>
        <w:pStyle w:val="Cuerpo"/>
        <w:suppressAutoHyphens/>
        <w:spacing w:after="240"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PRÁCTICA PROFESIONAL. (DESCRIPTORES: HABILIDADES TERAPÉUTICAS, ADHESIÓN).</w:t>
      </w:r>
    </w:p>
    <w:p w14:paraId="130E8629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</w:t>
      </w:r>
      <w:r w:rsidRPr="005C339E">
        <w:rPr>
          <w:rStyle w:val="Ninguno"/>
          <w:rFonts w:ascii="Arial" w:hAnsi="Arial"/>
          <w:color w:val="auto"/>
        </w:rPr>
        <w:tab/>
        <w:t>Comportamientos que pueden interferir en la aplicación de un tratamiento fisioterápico y cómo manejarlos.</w:t>
      </w:r>
    </w:p>
    <w:p w14:paraId="2F3D8DF0" w14:textId="77777777" w:rsidR="002078F3" w:rsidRPr="005C339E" w:rsidRDefault="002078F3" w:rsidP="002078F3">
      <w:pPr>
        <w:pStyle w:val="Cuerpo"/>
        <w:suppressAutoHyphens/>
        <w:spacing w:line="360" w:lineRule="auto"/>
        <w:ind w:left="2856" w:hanging="1722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8.1. Componentes operantes y respondientes de las emociones.</w:t>
      </w:r>
    </w:p>
    <w:p w14:paraId="677B0F1F" w14:textId="77777777" w:rsidR="002078F3" w:rsidRPr="005C339E" w:rsidRDefault="002078F3" w:rsidP="002078F3">
      <w:pPr>
        <w:pStyle w:val="Cuerpo"/>
        <w:suppressAutoHyphens/>
        <w:spacing w:line="360" w:lineRule="auto"/>
        <w:ind w:left="2856" w:hanging="1722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8.2. Conductas de ansiedad: estrategias de relajación.</w:t>
      </w:r>
    </w:p>
    <w:p w14:paraId="76FFF76B" w14:textId="77777777" w:rsidR="002078F3" w:rsidRPr="005C339E" w:rsidRDefault="002078F3" w:rsidP="002078F3">
      <w:pPr>
        <w:pStyle w:val="Cuerpo"/>
        <w:suppressAutoHyphens/>
        <w:spacing w:line="360" w:lineRule="auto"/>
        <w:ind w:left="2856" w:hanging="1722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8.3. Conductas depresivas: estrategias de reforzamiento.</w:t>
      </w:r>
    </w:p>
    <w:p w14:paraId="54C3B7EF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9. </w:t>
      </w:r>
      <w:r w:rsidRPr="005C339E">
        <w:rPr>
          <w:rStyle w:val="Ninguno"/>
          <w:rFonts w:ascii="Arial" w:hAnsi="Arial"/>
          <w:color w:val="auto"/>
        </w:rPr>
        <w:tab/>
        <w:t>Estrategias generales para el manejo del estrés.</w:t>
      </w:r>
    </w:p>
    <w:p w14:paraId="73743399" w14:textId="77777777" w:rsidR="002078F3" w:rsidRPr="005C339E" w:rsidRDefault="002078F3" w:rsidP="002078F3">
      <w:pPr>
        <w:pStyle w:val="Cuerpo"/>
        <w:suppressAutoHyphens/>
        <w:spacing w:line="360" w:lineRule="auto"/>
        <w:ind w:left="1842" w:hanging="708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9.1. Estrés: clarificación teórica y conceptual.</w:t>
      </w:r>
    </w:p>
    <w:p w14:paraId="4BEC6460" w14:textId="77777777" w:rsidR="002078F3" w:rsidRPr="005C339E" w:rsidRDefault="002078F3" w:rsidP="002078F3">
      <w:pPr>
        <w:pStyle w:val="Cuerpo"/>
        <w:suppressAutoHyphens/>
        <w:spacing w:line="360" w:lineRule="auto"/>
        <w:ind w:left="1842" w:hanging="708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lastRenderedPageBreak/>
        <w:t>9.2. Bases fisiológicas del estrés.</w:t>
      </w:r>
    </w:p>
    <w:p w14:paraId="46D39103" w14:textId="77777777" w:rsidR="002078F3" w:rsidRPr="005C339E" w:rsidRDefault="002078F3" w:rsidP="4F9ACEAE">
      <w:pPr>
        <w:pStyle w:val="Cuerpo"/>
        <w:suppressAutoHyphens/>
        <w:spacing w:line="360" w:lineRule="auto"/>
        <w:ind w:left="1701" w:hanging="567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9.3. Afrontamiento del estrés: técnicas operantes, pavlovianas y cognitivas.</w:t>
      </w:r>
    </w:p>
    <w:p w14:paraId="3D6F0DA3" w14:textId="77777777" w:rsidR="002078F3" w:rsidRPr="005C339E" w:rsidRDefault="002078F3" w:rsidP="4F9ACEAE">
      <w:pPr>
        <w:pStyle w:val="Cuerpo"/>
        <w:tabs>
          <w:tab w:val="left" w:pos="993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10. Motivación.</w:t>
      </w:r>
      <w:r>
        <w:tab/>
      </w:r>
    </w:p>
    <w:p w14:paraId="686AEF1E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10.1. Concepto de motivaci</w:t>
      </w:r>
      <w:r w:rsidRPr="005C339E">
        <w:rPr>
          <w:rStyle w:val="Ninguno"/>
          <w:rFonts w:ascii="Arial" w:hAnsi="Arial"/>
          <w:color w:val="auto"/>
        </w:rPr>
        <w:t xml:space="preserve">ón. </w:t>
      </w:r>
    </w:p>
    <w:p w14:paraId="696447FC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10.2. Una definici</w:t>
      </w:r>
      <w:r w:rsidRPr="005C339E">
        <w:rPr>
          <w:rStyle w:val="Ninguno"/>
          <w:rFonts w:ascii="Arial" w:hAnsi="Arial"/>
          <w:color w:val="auto"/>
        </w:rPr>
        <w:t>ón funcional de la motivación.</w:t>
      </w:r>
    </w:p>
    <w:p w14:paraId="472A7293" w14:textId="77777777" w:rsidR="002078F3" w:rsidRPr="005C339E" w:rsidRDefault="002078F3" w:rsidP="002078F3">
      <w:pPr>
        <w:pStyle w:val="Cuerpo"/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10.3. Las operaciones de establecimiento: motivadoras y de abolici</w:t>
      </w:r>
      <w:r w:rsidRPr="005C339E">
        <w:rPr>
          <w:rStyle w:val="Ninguno"/>
          <w:rFonts w:ascii="Arial" w:hAnsi="Arial"/>
          <w:color w:val="auto"/>
        </w:rPr>
        <w:t>ón.</w:t>
      </w:r>
    </w:p>
    <w:p w14:paraId="427A5E0C" w14:textId="77777777" w:rsidR="002078F3" w:rsidRPr="005C339E" w:rsidRDefault="002078F3" w:rsidP="002078F3">
      <w:pPr>
        <w:pStyle w:val="Cuerpo"/>
        <w:tabs>
          <w:tab w:val="left" w:pos="993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11.</w:t>
      </w:r>
      <w:r w:rsidRPr="005C339E">
        <w:rPr>
          <w:rStyle w:val="Ninguno"/>
          <w:rFonts w:ascii="Arial" w:hAnsi="Arial"/>
          <w:color w:val="auto"/>
        </w:rPr>
        <w:tab/>
        <w:t>La adhesión al tratamiento.</w:t>
      </w:r>
    </w:p>
    <w:p w14:paraId="6B76DABB" w14:textId="77777777" w:rsidR="002078F3" w:rsidRPr="005C339E" w:rsidRDefault="002078F3" w:rsidP="002078F3">
      <w:pPr>
        <w:pStyle w:val="Cuerpo"/>
        <w:suppressAutoHyphens/>
        <w:spacing w:line="360" w:lineRule="auto"/>
        <w:ind w:left="1843" w:hanging="709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11.1. Concepto de adhesión.</w:t>
      </w:r>
    </w:p>
    <w:p w14:paraId="49B2391C" w14:textId="77777777" w:rsidR="002078F3" w:rsidRPr="005C339E" w:rsidRDefault="002078F3" w:rsidP="002078F3">
      <w:pPr>
        <w:pStyle w:val="Cuerpo"/>
        <w:suppressAutoHyphens/>
        <w:spacing w:line="360" w:lineRule="auto"/>
        <w:ind w:left="1843" w:hanging="709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11.2. Factores que afectan a la adhesión: variables del paciente, del tratamiento, de la enfermedad y de la relación profesional-paciente.</w:t>
      </w:r>
    </w:p>
    <w:p w14:paraId="5545C6B4" w14:textId="77777777" w:rsidR="002078F3" w:rsidRPr="005C339E" w:rsidRDefault="002078F3" w:rsidP="002078F3">
      <w:pPr>
        <w:pStyle w:val="Cuerpo"/>
        <w:suppressAutoHyphens/>
        <w:spacing w:line="360" w:lineRule="auto"/>
        <w:ind w:left="1843" w:hanging="709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11.3. Cómo facilitar el proceso de adhesión: la comunicación terapéutica y la motivación.</w:t>
      </w:r>
    </w:p>
    <w:p w14:paraId="70E4D7EE" w14:textId="77777777" w:rsidR="002078F3" w:rsidRPr="005C339E" w:rsidRDefault="002078F3" w:rsidP="002078F3">
      <w:pPr>
        <w:pStyle w:val="Cuerpo"/>
        <w:tabs>
          <w:tab w:val="left" w:pos="993"/>
        </w:tabs>
        <w:suppressAutoHyphens/>
        <w:spacing w:line="360" w:lineRule="auto"/>
        <w:ind w:left="1134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12. </w:t>
      </w:r>
      <w:r w:rsidRPr="005C339E">
        <w:rPr>
          <w:rStyle w:val="Ninguno"/>
          <w:rFonts w:ascii="Arial" w:hAnsi="Arial"/>
          <w:color w:val="auto"/>
        </w:rPr>
        <w:tab/>
        <w:t>El trabajo en equipo.</w:t>
      </w:r>
    </w:p>
    <w:p w14:paraId="163CBEEC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12.1. Qu</w:t>
      </w:r>
      <w:r w:rsidRPr="005C339E">
        <w:rPr>
          <w:rStyle w:val="Ninguno"/>
          <w:rFonts w:ascii="Arial" w:hAnsi="Arial"/>
          <w:color w:val="auto"/>
        </w:rPr>
        <w:t>é es una intervención interdisciplinar.</w:t>
      </w:r>
    </w:p>
    <w:p w14:paraId="33752825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12.2. El papel del fisioterapeuta en un marco interdisciplinar.</w:t>
      </w:r>
    </w:p>
    <w:p w14:paraId="3091E710" w14:textId="77777777" w:rsidR="002078F3" w:rsidRPr="005C339E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12.3. Estrategias de trabajo en equipo.</w:t>
      </w:r>
    </w:p>
    <w:p w14:paraId="685A1F8F" w14:textId="64BEB88C" w:rsidR="00C209CB" w:rsidRDefault="002078F3" w:rsidP="002078F3">
      <w:pPr>
        <w:pStyle w:val="Cuerpo"/>
        <w:tabs>
          <w:tab w:val="left" w:pos="1134"/>
        </w:tabs>
        <w:suppressAutoHyphens/>
        <w:spacing w:line="360" w:lineRule="auto"/>
        <w:ind w:left="1419" w:hanging="426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eastAsia="Arial" w:hAnsi="Arial" w:cs="Arial"/>
          <w:color w:val="auto"/>
        </w:rPr>
        <w:tab/>
        <w:t>12.4. Toma de decisiones, responsabilidad compartida y cohesi</w:t>
      </w:r>
      <w:r w:rsidRPr="005C339E">
        <w:rPr>
          <w:rStyle w:val="Ninguno"/>
          <w:rFonts w:ascii="Arial" w:hAnsi="Arial"/>
          <w:color w:val="auto"/>
        </w:rPr>
        <w:t>ón del equipo.</w:t>
      </w:r>
    </w:p>
    <w:p w14:paraId="10350045" w14:textId="6B95E956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9" w:name="_Toc162953738"/>
      <w:bookmarkStart w:id="30" w:name="_Toc162956422"/>
      <w:bookmarkStart w:id="31" w:name="_Toc162960244"/>
      <w:bookmarkStart w:id="32" w:name="_Toc22905910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REFERENCIAS DE CONSULTA</w:t>
      </w:r>
      <w:bookmarkEnd w:id="29"/>
      <w:bookmarkEnd w:id="30"/>
      <w:bookmarkEnd w:id="31"/>
      <w:bookmarkEnd w:id="32"/>
    </w:p>
    <w:p w14:paraId="3418CAA1" w14:textId="77777777" w:rsidR="002078F3" w:rsidRPr="005C339E" w:rsidRDefault="002078F3" w:rsidP="00B747D5">
      <w:pPr>
        <w:pStyle w:val="Cuerpo"/>
        <w:spacing w:before="240" w:after="240"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t>Bibliografía obligatoria</w:t>
      </w:r>
      <w:r w:rsidRPr="005C339E">
        <w:rPr>
          <w:rStyle w:val="Ninguno"/>
          <w:rFonts w:ascii="Arial" w:hAnsi="Arial"/>
          <w:color w:val="auto"/>
        </w:rPr>
        <w:t>:</w:t>
      </w:r>
    </w:p>
    <w:p w14:paraId="362244E0" w14:textId="77777777" w:rsidR="002078F3" w:rsidRPr="005C339E" w:rsidRDefault="002078F3" w:rsidP="4F9ACEAE">
      <w:pPr>
        <w:pStyle w:val="Cuerpo"/>
        <w:numPr>
          <w:ilvl w:val="0"/>
          <w:numId w:val="27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Froján, M. X. y Santacreu, J. (1999). Qué es un tratamiento psicológico (capítulo 3). </w:t>
      </w:r>
    </w:p>
    <w:p w14:paraId="5BB91CAA" w14:textId="77777777" w:rsidR="002078F3" w:rsidRPr="005C339E" w:rsidRDefault="002078F3" w:rsidP="4F9ACEAE">
      <w:pPr>
        <w:pStyle w:val="Cuerpo"/>
        <w:numPr>
          <w:ilvl w:val="0"/>
          <w:numId w:val="27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Carrobles JA. (1985). Análisis y modificación de conducta II (lecciones 3 y 4). Madrid: UNED.</w:t>
      </w:r>
    </w:p>
    <w:p w14:paraId="678D970C" w14:textId="77777777" w:rsidR="002078F3" w:rsidRPr="005C339E" w:rsidRDefault="002078F3" w:rsidP="4F9ACEAE">
      <w:pPr>
        <w:pStyle w:val="Cuerpo"/>
        <w:numPr>
          <w:ilvl w:val="0"/>
          <w:numId w:val="27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Martin G, Pear J. (1998). Modificación de conducta. Qué es y cómo aplicarla (capítulos 3, 4, 5, 13, 21). Madrid: Pentrice Hall.</w:t>
      </w:r>
    </w:p>
    <w:p w14:paraId="3DE899C6" w14:textId="77777777" w:rsidR="002078F3" w:rsidRPr="005C339E" w:rsidRDefault="002078F3" w:rsidP="00593A45">
      <w:pPr>
        <w:pStyle w:val="Cuerpo"/>
        <w:numPr>
          <w:ilvl w:val="0"/>
          <w:numId w:val="27"/>
        </w:numPr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Méndez, F. X., Olivares, J. y Quiles, M. J. (1998). Técnicas de relajación y respiración. En J. Olivares y F. X. Méndez (Dir.), Técnicas de modificación de conducta (pp. 27-78). Biblioteca Nueva.</w:t>
      </w:r>
    </w:p>
    <w:p w14:paraId="1F6028C8" w14:textId="77777777" w:rsidR="002078F3" w:rsidRPr="005C339E" w:rsidRDefault="002078F3" w:rsidP="00593A45">
      <w:pPr>
        <w:pStyle w:val="Cuerpo"/>
        <w:numPr>
          <w:ilvl w:val="0"/>
          <w:numId w:val="27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lastRenderedPageBreak/>
        <w:t>Pérez Fernández, V., Gutiérrez Domínguez, M. T., García García, A. y Gómez Bujedo, J. (2017). Procesos psicológicos básicos. Un análisis funcional (capítulo 3). UNED.</w:t>
      </w:r>
    </w:p>
    <w:p w14:paraId="4B775C1A" w14:textId="77777777" w:rsidR="002078F3" w:rsidRPr="005C339E" w:rsidRDefault="002078F3" w:rsidP="00B747D5">
      <w:pPr>
        <w:pStyle w:val="Cuerpo"/>
        <w:spacing w:before="240" w:after="240"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t>Bibliografía recomendada</w:t>
      </w:r>
      <w:r w:rsidRPr="005C339E">
        <w:rPr>
          <w:rStyle w:val="Ninguno"/>
          <w:rFonts w:ascii="Arial" w:hAnsi="Arial"/>
          <w:color w:val="auto"/>
        </w:rPr>
        <w:t>:</w:t>
      </w:r>
    </w:p>
    <w:p w14:paraId="3D153F5E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Belloch A, Sandin B, Ramos F. Manual de Psicopatología (I y II). Madrid: McGraw Hill; 1994. </w:t>
      </w:r>
    </w:p>
    <w:p w14:paraId="732CBE87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Carnwath T, Miller D. Psicoterapia conductual en asistencia primaria: manual práctico</w:t>
      </w:r>
      <w:r w:rsidRPr="4F9ACEAE">
        <w:rPr>
          <w:rStyle w:val="Ninguno"/>
          <w:rFonts w:ascii="Arial" w:hAnsi="Arial"/>
          <w:i/>
          <w:iCs/>
          <w:color w:val="auto"/>
          <w:lang w:val="es-ES"/>
        </w:rPr>
        <w:t>.</w:t>
      </w:r>
      <w:r w:rsidRPr="4F9ACEAE">
        <w:rPr>
          <w:rStyle w:val="Ninguno"/>
          <w:rFonts w:ascii="Arial" w:hAnsi="Arial"/>
          <w:color w:val="auto"/>
          <w:lang w:val="es-ES"/>
        </w:rPr>
        <w:t xml:space="preserve"> Barcelona: Martínez Roca; 1989.</w:t>
      </w:r>
    </w:p>
    <w:p w14:paraId="169648E4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lang w:val="en-US"/>
        </w:rPr>
        <w:t xml:space="preserve">Carrobles JA, Godoy J. Biofeedback. </w:t>
      </w:r>
      <w:r w:rsidRPr="005C339E">
        <w:rPr>
          <w:rStyle w:val="Ninguno"/>
          <w:rFonts w:ascii="Arial" w:hAnsi="Arial"/>
          <w:color w:val="auto"/>
        </w:rPr>
        <w:t>Principios y aplicaciones. Barcelona: Martínez Roca; 1987.</w:t>
      </w:r>
    </w:p>
    <w:p w14:paraId="1E771272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lang w:val="en-US"/>
        </w:rPr>
        <w:t xml:space="preserve">Davis M, McKay M, Eshelman ER. </w:t>
      </w:r>
      <w:r w:rsidRPr="005C339E">
        <w:rPr>
          <w:rStyle w:val="Ninguno"/>
          <w:rFonts w:ascii="Arial" w:hAnsi="Arial"/>
          <w:color w:val="auto"/>
        </w:rPr>
        <w:t>Técnicas de autocontrol emocional. Barcelona: Martínez Roca; 1985.</w:t>
      </w:r>
    </w:p>
    <w:p w14:paraId="590B5B0E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Derogatis LR, Wise TN. Trastornos depresivos y de ansiedad en asistencia primaria</w:t>
      </w:r>
      <w:r w:rsidRPr="4F9ACEAE">
        <w:rPr>
          <w:rStyle w:val="Ninguno"/>
          <w:rFonts w:ascii="Arial" w:hAnsi="Arial"/>
          <w:i/>
          <w:iCs/>
          <w:color w:val="auto"/>
          <w:lang w:val="es-ES"/>
        </w:rPr>
        <w:t xml:space="preserve">. </w:t>
      </w:r>
      <w:r w:rsidRPr="4F9ACEAE">
        <w:rPr>
          <w:rStyle w:val="Ninguno"/>
          <w:rFonts w:ascii="Arial" w:hAnsi="Arial"/>
          <w:color w:val="auto"/>
          <w:lang w:val="es-ES"/>
        </w:rPr>
        <w:t>Barcelona: Martínez Roca; 1986.</w:t>
      </w:r>
    </w:p>
    <w:p w14:paraId="23B11868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Echeburúa E. Superar un trauma. El tratamiento de las víctimas de sucesos violentos. Madrid: Pirámide; 2004.</w:t>
      </w:r>
    </w:p>
    <w:p w14:paraId="5C020BF8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Froján MX, Santacreu J. Qué es un tratamiento psicológico. Madrid: Biblioteca Nueva; 1999.</w:t>
      </w:r>
    </w:p>
    <w:p w14:paraId="55922027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Fuentenebro F, Vázquez C. Psicología Médica, Psicopatología y Psiquiatría. Vols. I y II. Madrid: Interamericana-McGraw-Hill; 1990.</w:t>
      </w:r>
    </w:p>
    <w:p w14:paraId="61E86A0F" w14:textId="77777777" w:rsidR="002078F3" w:rsidRPr="005C339E" w:rsidRDefault="002078F3" w:rsidP="4F9ACEAE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Meichenbaum D, Jaremko M. Prevención y reducción del estrés. Bilbao: Desclée de Brouwer; 1987.</w:t>
      </w:r>
    </w:p>
    <w:p w14:paraId="2C399EE3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lang w:val="en-US"/>
        </w:rPr>
        <w:t xml:space="preserve">Morley S, Eccleston C, Williams A. A systematic review and meta-analysis of randomized controlled trials of cognitive behaviour therapy and behaviour therapy for chronic pain in adults, excluding headache. </w:t>
      </w:r>
      <w:r w:rsidRPr="005C339E">
        <w:rPr>
          <w:rStyle w:val="Ninguno"/>
          <w:rFonts w:ascii="Arial" w:hAnsi="Arial"/>
          <w:color w:val="auto"/>
        </w:rPr>
        <w:t>Psi.:1999; p.80,1-13.</w:t>
      </w:r>
    </w:p>
    <w:p w14:paraId="39913159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Philips HC. El tratamiento psicológico del dolor crónico. Madrid: Pirámide; 1991.</w:t>
      </w:r>
    </w:p>
    <w:p w14:paraId="121EF6BB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Ribes E. Psicología y salud: un análisis conceptual. Barcelona: Martínez Roca; 1990.</w:t>
      </w:r>
    </w:p>
    <w:p w14:paraId="48EC1DC7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Ruiz MA, Villalobos A. Habilidades terapéuticas. Madrid: Fundación Universidad-Empresa; 1994.</w:t>
      </w:r>
    </w:p>
    <w:p w14:paraId="253F3DD3" w14:textId="77777777" w:rsidR="002078F3" w:rsidRPr="005C339E" w:rsidRDefault="002078F3" w:rsidP="00593A45">
      <w:pPr>
        <w:pStyle w:val="Cuerpo"/>
        <w:numPr>
          <w:ilvl w:val="0"/>
          <w:numId w:val="28"/>
        </w:numPr>
        <w:spacing w:line="360" w:lineRule="auto"/>
        <w:rPr>
          <w:rFonts w:ascii="Arial" w:hAnsi="Arial"/>
          <w:color w:val="auto"/>
          <w:lang w:val="en-US"/>
        </w:rPr>
      </w:pPr>
      <w:r w:rsidRPr="005C339E">
        <w:rPr>
          <w:rStyle w:val="Ninguno"/>
          <w:rFonts w:ascii="Arial" w:hAnsi="Arial"/>
          <w:color w:val="auto"/>
          <w:lang w:val="en-US"/>
        </w:rPr>
        <w:lastRenderedPageBreak/>
        <w:t>Turk DC, Okifuji A. Psychosocial factors in chronic pain: Evolution and revolution. Journal of Consulting and Clinical Psycholog; 2002, 70, 679-80.</w:t>
      </w:r>
    </w:p>
    <w:p w14:paraId="04F559E4" w14:textId="77777777" w:rsidR="002078F3" w:rsidRDefault="002078F3" w:rsidP="00B747D5">
      <w:pPr>
        <w:pStyle w:val="Cuerpo"/>
        <w:spacing w:before="240" w:after="240"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t>Enlaces de interés de la asignatura</w:t>
      </w:r>
      <w:r w:rsidRPr="005C339E">
        <w:rPr>
          <w:rStyle w:val="Ninguno"/>
          <w:rFonts w:ascii="Arial" w:hAnsi="Arial"/>
          <w:color w:val="auto"/>
        </w:rPr>
        <w:t>:</w:t>
      </w:r>
    </w:p>
    <w:p w14:paraId="5D70F442" w14:textId="77777777" w:rsidR="002078F3" w:rsidRPr="005C339E" w:rsidRDefault="002078F3" w:rsidP="00593A45">
      <w:pPr>
        <w:pStyle w:val="Cuerpo"/>
        <w:numPr>
          <w:ilvl w:val="0"/>
          <w:numId w:val="29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 xml:space="preserve">Enlace con la APA (Asociación Americana de Psicología) http://www.apa.org/ </w:t>
      </w:r>
    </w:p>
    <w:p w14:paraId="32EE94B4" w14:textId="77777777" w:rsidR="00A46139" w:rsidRPr="00A46139" w:rsidRDefault="002078F3" w:rsidP="00593A45">
      <w:pPr>
        <w:pStyle w:val="Cuerpo"/>
        <w:numPr>
          <w:ilvl w:val="0"/>
          <w:numId w:val="29"/>
        </w:numPr>
        <w:spacing w:line="360" w:lineRule="auto"/>
        <w:rPr>
          <w:rStyle w:val="Hipervnculo"/>
          <w:rFonts w:ascii="Arial" w:hAnsi="Arial"/>
          <w:color w:val="auto"/>
          <w:u w:val="none"/>
        </w:rPr>
      </w:pPr>
      <w:r w:rsidRPr="00A46139">
        <w:rPr>
          <w:rStyle w:val="Ninguno"/>
          <w:rFonts w:ascii="Arial" w:hAnsi="Arial"/>
          <w:color w:val="auto"/>
        </w:rPr>
        <w:t>Base de datos PSYCINFO, a través de la página web de la biblioteca UAM:</w:t>
      </w:r>
      <w:r w:rsidRPr="00A46139">
        <w:rPr>
          <w:rFonts w:ascii="Arial" w:hAnsi="Arial"/>
          <w:color w:val="auto"/>
        </w:rPr>
        <w:t xml:space="preserve"> </w:t>
      </w:r>
      <w:hyperlink r:id="rId13" w:history="1">
        <w:r w:rsidRPr="00A46139">
          <w:rPr>
            <w:rStyle w:val="Hipervnculo"/>
            <w:rFonts w:ascii="Arial" w:hAnsi="Arial"/>
            <w:color w:val="auto"/>
          </w:rPr>
          <w:t>https://biblioguias.uam.es/az.php</w:t>
        </w:r>
      </w:hyperlink>
    </w:p>
    <w:p w14:paraId="6F9F6246" w14:textId="0CF1CA67" w:rsidR="002078F3" w:rsidRPr="00A46139" w:rsidRDefault="002078F3" w:rsidP="00A46139">
      <w:pPr>
        <w:pStyle w:val="Cuerpo"/>
        <w:spacing w:line="360" w:lineRule="auto"/>
        <w:ind w:left="1068"/>
        <w:rPr>
          <w:rFonts w:ascii="Arial" w:hAnsi="Arial"/>
          <w:color w:val="auto"/>
        </w:rPr>
      </w:pPr>
      <w:r w:rsidRPr="00A46139">
        <w:rPr>
          <w:rFonts w:ascii="Arial" w:hAnsi="Arial"/>
          <w:color w:val="auto"/>
        </w:rPr>
        <w:t>En esta base de datos el alumnado podrá encontrar toda la investigación relevante que se realiza a nivel internacional sobre los distintos temas tratados en la asignatura.</w:t>
      </w:r>
    </w:p>
    <w:p w14:paraId="5C582344" w14:textId="5D6DBA98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3" w:name="_Toc162953739"/>
      <w:bookmarkStart w:id="34" w:name="_Toc162956423"/>
      <w:bookmarkStart w:id="35" w:name="_Toc162960245"/>
      <w:bookmarkStart w:id="36" w:name="_Toc22905910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33"/>
      <w:bookmarkEnd w:id="34"/>
      <w:bookmarkEnd w:id="35"/>
      <w:bookmarkEnd w:id="36"/>
    </w:p>
    <w:p w14:paraId="559C4125" w14:textId="77777777" w:rsidR="00A46139" w:rsidRPr="00A46139" w:rsidRDefault="00A46139" w:rsidP="00A46139"/>
    <w:p w14:paraId="6D52D5ED" w14:textId="77777777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bookmarkStart w:id="37" w:name="_Toc162953740"/>
      <w:bookmarkStart w:id="38" w:name="_Toc162956424"/>
      <w:bookmarkStart w:id="39" w:name="_Toc162960246"/>
      <w:r w:rsidRPr="4F9ACEAE">
        <w:rPr>
          <w:rStyle w:val="Ninguno"/>
          <w:rFonts w:ascii="Arial" w:hAnsi="Arial"/>
          <w:color w:val="auto"/>
          <w:lang w:val="es-ES"/>
        </w:rPr>
        <w:t xml:space="preserve">La metodología docente será fundamentalmente participativa y práctica y las clases presenciales expositivas se alternarán en todo momento con las clases presenciales prácticas. </w:t>
      </w:r>
    </w:p>
    <w:p w14:paraId="1DE5D112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Para el desarrollo de la asignatura se llevarán a cabo una serie de actividades formativas presenciales y no presenciales:</w:t>
      </w:r>
    </w:p>
    <w:p w14:paraId="50D1A0B9" w14:textId="77777777" w:rsidR="00A46139" w:rsidRPr="005C339E" w:rsidRDefault="00A46139" w:rsidP="00B747D5">
      <w:pPr>
        <w:pStyle w:val="Cuerpo"/>
        <w:spacing w:before="240"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words"/>
        </w:rPr>
        <w:t>Actividades presenciales</w:t>
      </w:r>
      <w:r w:rsidRPr="005C339E">
        <w:rPr>
          <w:rStyle w:val="Ninguno"/>
          <w:rFonts w:ascii="Arial" w:hAnsi="Arial"/>
          <w:color w:val="auto"/>
        </w:rPr>
        <w:t>:</w:t>
      </w:r>
    </w:p>
    <w:p w14:paraId="150FB140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Clase magistral para todos los/las alumnos/as matriculados</w:t>
      </w:r>
    </w:p>
    <w:p w14:paraId="160FA823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Clases prácticas</w:t>
      </w:r>
    </w:p>
    <w:p w14:paraId="71B20FEB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Estudio de casos y discusión</w:t>
      </w:r>
    </w:p>
    <w:p w14:paraId="571995F8" w14:textId="77777777" w:rsidR="00A46139" w:rsidRPr="005C339E" w:rsidRDefault="00A46139" w:rsidP="4F9ACEAE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Representación simulada de actuaciones clínicas (role-playing).</w:t>
      </w:r>
    </w:p>
    <w:p w14:paraId="0B9B1EA4" w14:textId="77777777" w:rsidR="00A46139" w:rsidRPr="005C339E" w:rsidRDefault="00A46139" w:rsidP="00593A45">
      <w:pPr>
        <w:pStyle w:val="Cuerpo"/>
        <w:numPr>
          <w:ilvl w:val="0"/>
          <w:numId w:val="30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Tutoría programada (individual o en pequeño grupo)</w:t>
      </w:r>
    </w:p>
    <w:p w14:paraId="58F3415C" w14:textId="77777777" w:rsidR="00A46139" w:rsidRPr="005C339E" w:rsidRDefault="00A46139" w:rsidP="00B747D5">
      <w:pPr>
        <w:pStyle w:val="Cuerpo"/>
        <w:spacing w:before="240"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  <w:u w:val="words"/>
        </w:rPr>
        <w:t>Actividades no presenciales</w:t>
      </w:r>
      <w:r w:rsidRPr="005C339E">
        <w:rPr>
          <w:rStyle w:val="Ninguno"/>
          <w:rFonts w:ascii="Arial" w:hAnsi="Arial"/>
          <w:color w:val="auto"/>
        </w:rPr>
        <w:t>:</w:t>
      </w:r>
    </w:p>
    <w:p w14:paraId="071F40B7" w14:textId="77777777" w:rsidR="00A46139" w:rsidRPr="00A46139" w:rsidRDefault="00A46139" w:rsidP="00593A45">
      <w:pPr>
        <w:pStyle w:val="Cuerpo"/>
        <w:numPr>
          <w:ilvl w:val="0"/>
          <w:numId w:val="31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Trabajos prácticos individuales y en grupo</w:t>
      </w:r>
    </w:p>
    <w:p w14:paraId="55025B3C" w14:textId="77777777" w:rsidR="00A46139" w:rsidRPr="00A46139" w:rsidRDefault="00A46139" w:rsidP="00593A45">
      <w:pPr>
        <w:pStyle w:val="Cuerpo"/>
        <w:numPr>
          <w:ilvl w:val="0"/>
          <w:numId w:val="31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Estudio y resolución de casos clínicos</w:t>
      </w:r>
    </w:p>
    <w:p w14:paraId="5672F3D2" w14:textId="628E0709" w:rsidR="00B747D5" w:rsidRDefault="00A46139" w:rsidP="00593A45">
      <w:pPr>
        <w:pStyle w:val="Cuerpo"/>
        <w:numPr>
          <w:ilvl w:val="0"/>
          <w:numId w:val="31"/>
        </w:numPr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Ensayo y práctica de técnicas de control de la activación</w:t>
      </w:r>
    </w:p>
    <w:p w14:paraId="7DB0BDBB" w14:textId="77777777" w:rsidR="00B747D5" w:rsidRDefault="00B747D5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:lang w:val="es-ES_tradnl"/>
        </w:rPr>
      </w:pPr>
      <w:r>
        <w:rPr>
          <w:rStyle w:val="Ninguno"/>
          <w:rFonts w:ascii="Arial" w:hAnsi="Arial"/>
        </w:rPr>
        <w:br w:type="page"/>
      </w:r>
    </w:p>
    <w:p w14:paraId="1D57C69D" w14:textId="77777777" w:rsidR="00A46139" w:rsidRPr="005C339E" w:rsidRDefault="00A46139" w:rsidP="00B747D5">
      <w:pPr>
        <w:pStyle w:val="Cuerpo"/>
        <w:spacing w:before="240" w:line="360" w:lineRule="auto"/>
        <w:rPr>
          <w:rStyle w:val="Ninguno"/>
          <w:rFonts w:ascii="Arial" w:eastAsia="Arial" w:hAnsi="Arial" w:cs="Arial"/>
          <w:color w:val="auto"/>
          <w:u w:val="words"/>
        </w:rPr>
      </w:pPr>
      <w:r w:rsidRPr="005C339E">
        <w:rPr>
          <w:rStyle w:val="Ninguno"/>
          <w:rFonts w:ascii="Arial" w:hAnsi="Arial"/>
          <w:color w:val="auto"/>
          <w:u w:val="words"/>
        </w:rPr>
        <w:lastRenderedPageBreak/>
        <w:t>Dinámica docente</w:t>
      </w:r>
    </w:p>
    <w:p w14:paraId="4B6B3878" w14:textId="4F360782" w:rsidR="00A46139" w:rsidRPr="00A46139" w:rsidRDefault="00A46139" w:rsidP="4F9ACEAE">
      <w:pPr>
        <w:pStyle w:val="Cuerpo"/>
        <w:numPr>
          <w:ilvl w:val="3"/>
          <w:numId w:val="32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Clase magistral: exposición oral por parte de </w:t>
      </w:r>
      <w:bookmarkStart w:id="40" w:name="_Int_zPSk3OyA"/>
      <w:r w:rsidRPr="4F9ACEAE">
        <w:rPr>
          <w:rStyle w:val="Ninguno"/>
          <w:rFonts w:ascii="Arial" w:hAnsi="Arial"/>
          <w:color w:val="auto"/>
          <w:lang w:val="es-ES"/>
        </w:rPr>
        <w:t>el</w:t>
      </w:r>
      <w:bookmarkEnd w:id="40"/>
      <w:r w:rsidRPr="4F9ACEAE">
        <w:rPr>
          <w:rStyle w:val="Ninguno"/>
          <w:rFonts w:ascii="Arial" w:hAnsi="Arial"/>
          <w:color w:val="auto"/>
          <w:lang w:val="es-ES"/>
        </w:rPr>
        <w:t>/la profesor/a de los contenidos teóricos fundamentales de cada tema. La información explicada en clase tendrá que ser complementada con las lecturas obligatorias.</w:t>
      </w:r>
    </w:p>
    <w:p w14:paraId="33332D71" w14:textId="77777777" w:rsidR="00A46139" w:rsidRPr="00A46139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Clases prácticas: resolución por parte de los/las alumnos/as de ejercicios y casos prácticos propuestos por el/la profesor/a. Se contemplan dos tipos de clases prácticas:</w:t>
      </w:r>
    </w:p>
    <w:p w14:paraId="4D63197F" w14:textId="77777777" w:rsidR="00A46139" w:rsidRPr="005C339E" w:rsidRDefault="00A46139" w:rsidP="00593A45">
      <w:pPr>
        <w:pStyle w:val="Cuerpo"/>
        <w:numPr>
          <w:ilvl w:val="0"/>
          <w:numId w:val="33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Corrección de ejercicios: exposición oral por parte de los/las alumnos/as de ejercicios resueltos durante el tiempo de estudio personal.</w:t>
      </w:r>
    </w:p>
    <w:p w14:paraId="6DD607FB" w14:textId="47EEB803" w:rsidR="00A46139" w:rsidRDefault="00A46139" w:rsidP="4F9ACEAE">
      <w:pPr>
        <w:pStyle w:val="Cuerpo"/>
        <w:numPr>
          <w:ilvl w:val="0"/>
          <w:numId w:val="33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Talleres de ejercicios: realización de ejercicios en el aula bajo la supervisión </w:t>
      </w:r>
      <w:bookmarkStart w:id="41" w:name="_Int_lajanTTa"/>
      <w:r w:rsidRPr="4F9ACEAE">
        <w:rPr>
          <w:rStyle w:val="Ninguno"/>
          <w:rFonts w:ascii="Arial" w:hAnsi="Arial"/>
          <w:color w:val="auto"/>
          <w:lang w:val="es-ES"/>
        </w:rPr>
        <w:t>de el/la profesor</w:t>
      </w:r>
      <w:bookmarkEnd w:id="41"/>
      <w:r w:rsidRPr="4F9ACEAE">
        <w:rPr>
          <w:rStyle w:val="Ninguno"/>
          <w:rFonts w:ascii="Arial" w:hAnsi="Arial"/>
          <w:color w:val="auto"/>
          <w:lang w:val="es-ES"/>
        </w:rPr>
        <w:t>/a. Los/las alumnos/as podrán utilizar el material teórico de que dispongan.</w:t>
      </w:r>
    </w:p>
    <w:p w14:paraId="46FD2923" w14:textId="665D499C" w:rsidR="00A46139" w:rsidRPr="00A46139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Estudios de casos y discusión: presentación oral o escrita de casos clínicos sobre los cuales los/las alumnos/as tendrán que realizar las tareas señaladas (desarrollo y aplicación de un programa de moldeamiento de las tareas fisioterápicas, análisis y registro de la conducta problema, etc.). En clase se discutirá sobre la tarea y las posibles alternativas para su solución.</w:t>
      </w:r>
    </w:p>
    <w:p w14:paraId="791FEE6A" w14:textId="420D70C6" w:rsidR="00A46139" w:rsidRPr="00A46139" w:rsidRDefault="00A46139" w:rsidP="4F9ACEAE">
      <w:pPr>
        <w:pStyle w:val="Cuerpo"/>
        <w:numPr>
          <w:ilvl w:val="3"/>
          <w:numId w:val="32"/>
        </w:numPr>
        <w:spacing w:line="360" w:lineRule="auto"/>
        <w:rPr>
          <w:rStyle w:val="Ningun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Representación simulada de actuaciones clínicas (role-playing): simulación de contextos clínicos en los cuales los/las alumnos/as tienen que comportarse como profesionales desempeñando las distintas tareas programadas y resolviendo los problemas planteados. Ejemplos de representaciones: entrevista clínica, planteamiento de la intervención fisioterápica, etc.</w:t>
      </w:r>
    </w:p>
    <w:p w14:paraId="590A5C61" w14:textId="3DE16FDA" w:rsidR="00A46139" w:rsidRPr="00A46139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</w:rPr>
      </w:pPr>
      <w:r w:rsidRPr="005C339E">
        <w:rPr>
          <w:rStyle w:val="Ninguno"/>
          <w:rFonts w:ascii="Arial" w:hAnsi="Arial"/>
          <w:color w:val="auto"/>
        </w:rPr>
        <w:t>Discusión y corrección de trabajos prácticos realizados fuera del horario de clase: puesta en común de las distintas propuestas y sugerencias de mejora en su caso. Tutorías, tanto programadas de la asignatura como tutoría en red: sesiones en grupos pequeños para el seguimiento del desarrollo de la materia. Las tutorías programadas se anunciarán en el aula con dos semanas de antelación.</w:t>
      </w:r>
    </w:p>
    <w:p w14:paraId="7D86E973" w14:textId="5CCE58E8" w:rsidR="00C209CB" w:rsidRDefault="00A46139" w:rsidP="00593A45">
      <w:pPr>
        <w:pStyle w:val="Cuerpo"/>
        <w:numPr>
          <w:ilvl w:val="3"/>
          <w:numId w:val="32"/>
        </w:numPr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Entrenamiento en técnicas de control de la activación fuera del horario de clase, con el objetivo de dominar las estrategias explicadas en el aula.</w:t>
      </w:r>
    </w:p>
    <w:p w14:paraId="3C4DDD7E" w14:textId="68923D97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2" w:name="_Toc229059110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TIEMPO DE TRABAJO DEL ESTUDIANTE</w:t>
      </w:r>
      <w:bookmarkEnd w:id="37"/>
      <w:bookmarkEnd w:id="38"/>
      <w:bookmarkEnd w:id="39"/>
      <w:bookmarkEnd w:id="42"/>
    </w:p>
    <w:p w14:paraId="013D7A18" w14:textId="77777777" w:rsidR="0016440F" w:rsidRDefault="0016440F" w:rsidP="0001410A"/>
    <w:tbl>
      <w:tblPr>
        <w:tblStyle w:val="NormalTable0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474"/>
        <w:gridCol w:w="4150"/>
        <w:gridCol w:w="1873"/>
        <w:gridCol w:w="1568"/>
      </w:tblGrid>
      <w:tr w:rsidR="00A46139" w:rsidRPr="00A46139" w14:paraId="01B06155" w14:textId="77777777" w:rsidTr="00A46139">
        <w:trPr>
          <w:trHeight w:val="562"/>
          <w:tblHeader/>
        </w:trPr>
        <w:tc>
          <w:tcPr>
            <w:tcW w:w="310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F31BB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 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37D7E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N.º de horas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22B35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Porcentaje</w:t>
            </w:r>
          </w:p>
        </w:tc>
      </w:tr>
      <w:tr w:rsidR="00A46139" w:rsidRPr="00A46139" w14:paraId="76DE87A6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29B85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Presencial</w:t>
            </w:r>
          </w:p>
        </w:tc>
        <w:tc>
          <w:tcPr>
            <w:tcW w:w="228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52C84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Clases teóricas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97D59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 20 h </w:t>
            </w:r>
          </w:p>
          <w:p w14:paraId="06FA9E6B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(33,5 %)</w:t>
            </w:r>
          </w:p>
        </w:tc>
        <w:tc>
          <w:tcPr>
            <w:tcW w:w="8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C359A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30 % </w:t>
            </w:r>
          </w:p>
          <w:p w14:paraId="1EC140C5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45 horas</w:t>
            </w:r>
          </w:p>
        </w:tc>
      </w:tr>
      <w:tr w:rsidR="00A46139" w:rsidRPr="00A46139" w14:paraId="780BFFCE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5206F373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65E43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Clases prácticas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B283A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 20 h </w:t>
            </w:r>
          </w:p>
          <w:p w14:paraId="58530486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(50 %)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5F27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19DF380F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7F617B37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0F712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Seminarios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364C0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2 h</w:t>
            </w:r>
          </w:p>
          <w:p w14:paraId="7ACCF336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(6,5 %)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5A2D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103AA18F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23764469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B2306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Tutorías programadas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B5D79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1 h</w:t>
            </w:r>
          </w:p>
          <w:p w14:paraId="306D9897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(3,5 %)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A415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42584EE9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34549C07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29169" w14:textId="77777777" w:rsidR="00A46139" w:rsidRPr="00A46139" w:rsidRDefault="00A46139" w:rsidP="0043128C">
            <w:pPr>
              <w:pStyle w:val="Cuerpo"/>
              <w:tabs>
                <w:tab w:val="left" w:pos="2190"/>
              </w:tabs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Examen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12CF4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2 h</w:t>
            </w:r>
          </w:p>
          <w:p w14:paraId="3DE6753E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(6,5 %)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94E1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4FB1942C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D80BF2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No presencial</w:t>
            </w: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F31D0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Realización de actividades prácticas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36A571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53 h </w:t>
            </w:r>
          </w:p>
          <w:p w14:paraId="6375D8AF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(50 %)</w:t>
            </w:r>
          </w:p>
        </w:tc>
        <w:tc>
          <w:tcPr>
            <w:tcW w:w="8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69C7F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70 % </w:t>
            </w:r>
          </w:p>
          <w:p w14:paraId="07AE95B2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105 horas</w:t>
            </w:r>
          </w:p>
        </w:tc>
      </w:tr>
      <w:tr w:rsidR="00A46139" w:rsidRPr="00A46139" w14:paraId="6FF03FA5" w14:textId="77777777" w:rsidTr="00A46139">
        <w:tblPrEx>
          <w:shd w:val="clear" w:color="auto" w:fill="CED7E7"/>
        </w:tblPrEx>
        <w:trPr>
          <w:trHeight w:val="572"/>
        </w:trPr>
        <w:tc>
          <w:tcPr>
            <w:tcW w:w="813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6A8E32E6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3965E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Estudio 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C74CE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 26 h</w:t>
            </w:r>
          </w:p>
          <w:p w14:paraId="4549E8F7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(25 %)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1563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6F559090" w14:textId="77777777" w:rsidTr="00A46139">
        <w:tblPrEx>
          <w:shd w:val="clear" w:color="auto" w:fill="CED7E7"/>
        </w:tblPrEx>
        <w:trPr>
          <w:trHeight w:val="567"/>
        </w:trPr>
        <w:tc>
          <w:tcPr>
            <w:tcW w:w="813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6EC67E1F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  <w:tc>
          <w:tcPr>
            <w:tcW w:w="228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E15BBA" w14:textId="77777777" w:rsidR="00A46139" w:rsidRPr="00A46139" w:rsidRDefault="00A46139" w:rsidP="0043128C">
            <w:pPr>
              <w:pStyle w:val="Cuerpo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Lectura de materiales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8E124" w14:textId="77777777" w:rsidR="00A46139" w:rsidRPr="00A46139" w:rsidRDefault="00A46139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26 h </w:t>
            </w:r>
          </w:p>
          <w:p w14:paraId="0531CB25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color w:val="auto"/>
                <w:sz w:val="24"/>
              </w:rPr>
              <w:t>(25 %)</w:t>
            </w:r>
          </w:p>
        </w:tc>
        <w:tc>
          <w:tcPr>
            <w:tcW w:w="8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EC3B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  <w:tr w:rsidR="00A46139" w:rsidRPr="00A46139" w14:paraId="5FFC5788" w14:textId="77777777" w:rsidTr="00A46139">
        <w:tblPrEx>
          <w:shd w:val="clear" w:color="auto" w:fill="CED7E7"/>
        </w:tblPrEx>
        <w:trPr>
          <w:trHeight w:val="287"/>
        </w:trPr>
        <w:tc>
          <w:tcPr>
            <w:tcW w:w="3102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7CB30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 xml:space="preserve">Carga total de horas de trabajo: 6 ECTS 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AD96A" w14:textId="77777777" w:rsidR="00A46139" w:rsidRPr="00A46139" w:rsidRDefault="00A46139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A46139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150 h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37D58" w14:textId="77777777" w:rsidR="00A46139" w:rsidRPr="00A46139" w:rsidRDefault="00A46139" w:rsidP="0043128C">
            <w:pPr>
              <w:rPr>
                <w:rFonts w:ascii="Arial" w:hAnsi="Arial" w:cs="Arial"/>
                <w:sz w:val="24"/>
                <w:lang w:val="es-ES_tradnl"/>
              </w:rPr>
            </w:pPr>
          </w:p>
        </w:tc>
      </w:tr>
    </w:tbl>
    <w:p w14:paraId="56A5EB9C" w14:textId="2F1DC1BF" w:rsidR="00C209CB" w:rsidRDefault="00C209CB" w:rsidP="0001410A"/>
    <w:p w14:paraId="1236F2EF" w14:textId="5C5B0853" w:rsidR="00576E78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3" w:name="_Toc162953741"/>
      <w:bookmarkStart w:id="44" w:name="_Toc162956425"/>
      <w:bookmarkStart w:id="45" w:name="_Toc162960247"/>
      <w:bookmarkStart w:id="46" w:name="_Toc229059111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DE EVALUACIÓN</w:t>
      </w:r>
      <w:bookmarkEnd w:id="43"/>
      <w:bookmarkEnd w:id="44"/>
      <w:bookmarkEnd w:id="45"/>
      <w:bookmarkEnd w:id="46"/>
    </w:p>
    <w:p w14:paraId="3F52E955" w14:textId="77777777" w:rsidR="00A46139" w:rsidRPr="00A46139" w:rsidRDefault="00A46139" w:rsidP="00B747D5">
      <w:pPr>
        <w:pStyle w:val="Cuerpo"/>
        <w:spacing w:before="240" w:after="240"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A46139">
        <w:rPr>
          <w:rStyle w:val="Ninguno"/>
          <w:rFonts w:ascii="Arial" w:hAnsi="Arial"/>
          <w:b/>
          <w:bCs/>
          <w:color w:val="auto"/>
        </w:rPr>
        <w:t xml:space="preserve">Convocatoria ordinaria: </w:t>
      </w:r>
    </w:p>
    <w:p w14:paraId="6ACE2EC1" w14:textId="749BE318" w:rsidR="00A46139" w:rsidRDefault="00A46139" w:rsidP="00A46139">
      <w:pPr>
        <w:pStyle w:val="Cuerpo"/>
        <w:spacing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La evaluación de la asignatura se realizará a través del trabajo desarrollado durante el curso y del examen programado en la fecha designada oficialmente. La calificación final será la media ponderada de ambas partes, siempre y cuando la nota obtenida en el examen sea mayor que 5.</w:t>
      </w:r>
      <w:r w:rsidRPr="005C339E">
        <w:rPr>
          <w:rStyle w:val="Ninguno"/>
          <w:rFonts w:ascii="Arial" w:hAnsi="Arial"/>
          <w:color w:val="auto"/>
          <w:u w:color="FF0000"/>
        </w:rPr>
        <w:t xml:space="preserve"> En el caso de suspender el examen</w:t>
      </w:r>
      <w:r w:rsidRPr="005C339E">
        <w:rPr>
          <w:rStyle w:val="Ninguno"/>
          <w:rFonts w:ascii="Arial" w:hAnsi="Arial"/>
          <w:color w:val="auto"/>
        </w:rPr>
        <w:t>, la calificación obtenida será la de la parte suspensa y la asignatura estará suspensa en su totalidad.</w:t>
      </w:r>
    </w:p>
    <w:p w14:paraId="02E489E5" w14:textId="77777777" w:rsidR="00A46139" w:rsidRPr="005C339E" w:rsidRDefault="00A46139" w:rsidP="00593A45">
      <w:pPr>
        <w:pStyle w:val="Cuerpo"/>
        <w:numPr>
          <w:ilvl w:val="0"/>
          <w:numId w:val="37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u w:val="single"/>
        </w:rPr>
        <w:t>Examen:</w:t>
      </w:r>
    </w:p>
    <w:p w14:paraId="148AB956" w14:textId="77777777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 xml:space="preserve">Se realizará un examen al final del periodo docente a través del cual se evaluarán los conocimientos adquiridos por los/las estudiantes a lo largo de la asignatura. Este examen constará de preguntas tipo test, teórico-prácticas, y se puntuará sobre 10, </w:t>
      </w:r>
      <w:r w:rsidRPr="4F9ACEAE">
        <w:rPr>
          <w:rStyle w:val="Ninguno"/>
          <w:rFonts w:ascii="Arial" w:hAnsi="Arial"/>
          <w:color w:val="auto"/>
          <w:lang w:val="es-ES"/>
        </w:rPr>
        <w:lastRenderedPageBreak/>
        <w:t>suponiendo el 70% de la calificación final. El suspenso en el examen implica el suspenso en toda la asignatura.</w:t>
      </w:r>
    </w:p>
    <w:p w14:paraId="534F0DF9" w14:textId="77777777" w:rsidR="00A46139" w:rsidRPr="00A46139" w:rsidRDefault="00A46139" w:rsidP="00593A45">
      <w:pPr>
        <w:pStyle w:val="Cuerpo"/>
        <w:numPr>
          <w:ilvl w:val="0"/>
          <w:numId w:val="37"/>
        </w:numPr>
        <w:spacing w:line="360" w:lineRule="auto"/>
        <w:rPr>
          <w:rStyle w:val="Ninguno"/>
          <w:u w:val="single"/>
        </w:rPr>
      </w:pPr>
      <w:r w:rsidRPr="005C339E">
        <w:rPr>
          <w:rStyle w:val="Ninguno"/>
          <w:rFonts w:ascii="Arial" w:hAnsi="Arial"/>
          <w:color w:val="auto"/>
          <w:u w:val="single"/>
        </w:rPr>
        <w:t>Evaluación continua:</w:t>
      </w:r>
    </w:p>
    <w:p w14:paraId="1AD7F009" w14:textId="77777777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El 30% de la calificación final se obtendrá por evaluación continua a través de diferentes actividades desarrolladas en clase, tales como presentación de trabajos propuestos, participación en el role-playing de situaciones terapéuticas, y actitud general a lo largo del curso; todas estas actividades se puntuarán sobre 10 y se hará la media entre todas las realizadas, de manera que el/la alumno/a podrá obtener una calificación máxima de 10 puntos en la evaluación continua, que supondrá un 30%  en la calificación final.</w:t>
      </w:r>
    </w:p>
    <w:p w14:paraId="6920564B" w14:textId="77777777" w:rsidR="00A46139" w:rsidRPr="005C339E" w:rsidRDefault="00A46139" w:rsidP="00A46139">
      <w:pPr>
        <w:pStyle w:val="Cuerpo"/>
        <w:spacing w:line="360" w:lineRule="auto"/>
        <w:ind w:firstLine="360"/>
        <w:rPr>
          <w:rStyle w:val="Ninguno"/>
          <w:rFonts w:ascii="Arial" w:eastAsia="Arial" w:hAnsi="Arial" w:cs="Arial"/>
          <w:i/>
          <w:iCs/>
          <w:color w:val="auto"/>
        </w:rPr>
      </w:pPr>
      <w:r w:rsidRPr="005C339E">
        <w:rPr>
          <w:rStyle w:val="Ninguno"/>
          <w:rFonts w:ascii="Arial" w:hAnsi="Arial"/>
          <w:i/>
          <w:iCs/>
          <w:color w:val="auto"/>
        </w:rPr>
        <w:t xml:space="preserve">Criterios de evaluación: </w:t>
      </w:r>
    </w:p>
    <w:p w14:paraId="189B70F6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Participación en las tareas de clase.</w:t>
      </w:r>
    </w:p>
    <w:p w14:paraId="1E494E8F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Entrega puntual de trabajos y calidad de su presentación.</w:t>
      </w:r>
    </w:p>
    <w:p w14:paraId="7D577878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Habilidad para trasladar los conocimientos teóricos a la práctica de la fisioterapia.</w:t>
      </w:r>
    </w:p>
    <w:p w14:paraId="1FB5A076" w14:textId="77777777" w:rsidR="00A46139" w:rsidRPr="005C339E" w:rsidRDefault="00A46139" w:rsidP="00593A45">
      <w:pPr>
        <w:pStyle w:val="Cuerpo"/>
        <w:numPr>
          <w:ilvl w:val="0"/>
          <w:numId w:val="34"/>
        </w:numPr>
        <w:spacing w:line="360" w:lineRule="auto"/>
        <w:ind w:left="1068" w:hanging="360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Competencia en la resolución de casos clínicos</w:t>
      </w:r>
    </w:p>
    <w:p w14:paraId="5EB570DA" w14:textId="55C8470F" w:rsidR="00A46139" w:rsidRPr="005C339E" w:rsidRDefault="00A46139" w:rsidP="00B747D5">
      <w:pPr>
        <w:pStyle w:val="Cuerpo"/>
        <w:spacing w:before="240" w:after="240"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t>La asistencia a clase es obligatoria y sólo se permitirán un máximo de 3 horas de falta a clase no justificadas y otras 3 horas justificadas, a criterio de la profesora. Aquellos/las alumnos/as que superen las faltas de asistencia permitidas serán calificados con un 0 en la evaluación continua; la misma calificación (un 0) obtendrán aquellos/las alumnos/as que fallen en la entrega de más de 2 prácticas.</w:t>
      </w:r>
    </w:p>
    <w:p w14:paraId="1D29C40E" w14:textId="77777777" w:rsidR="00A46139" w:rsidRPr="005C339E" w:rsidRDefault="00A46139" w:rsidP="00B747D5">
      <w:pPr>
        <w:pStyle w:val="Cuerpo"/>
        <w:spacing w:before="240" w:line="360" w:lineRule="auto"/>
        <w:rPr>
          <w:rStyle w:val="Ninguno"/>
          <w:rFonts w:ascii="Arial" w:eastAsia="Arial" w:hAnsi="Arial" w:cs="Arial"/>
          <w:color w:val="auto"/>
          <w:u w:val="single"/>
        </w:rPr>
      </w:pPr>
      <w:r w:rsidRPr="005C339E">
        <w:rPr>
          <w:rStyle w:val="Ninguno"/>
          <w:rFonts w:ascii="Arial" w:hAnsi="Arial"/>
          <w:color w:val="auto"/>
          <w:u w:val="single"/>
        </w:rPr>
        <w:t>Calificación final:</w:t>
      </w:r>
    </w:p>
    <w:p w14:paraId="66531158" w14:textId="408C0B17" w:rsidR="00C209CB" w:rsidRDefault="00A46139" w:rsidP="00593A45">
      <w:pPr>
        <w:pStyle w:val="Cuerpo"/>
        <w:numPr>
          <w:ilvl w:val="0"/>
          <w:numId w:val="36"/>
        </w:numPr>
        <w:spacing w:line="360" w:lineRule="auto"/>
        <w:rPr>
          <w:rStyle w:val="Ninguno"/>
          <w:rFonts w:ascii="Arial" w:hAnsi="Arial"/>
          <w:color w:val="auto"/>
          <w:u w:color="FF0000"/>
        </w:rPr>
      </w:pPr>
      <w:r w:rsidRPr="005C339E">
        <w:rPr>
          <w:rStyle w:val="Ninguno"/>
          <w:rFonts w:ascii="Arial" w:hAnsi="Arial"/>
          <w:color w:val="auto"/>
        </w:rPr>
        <w:t xml:space="preserve">La nota final será la </w:t>
      </w:r>
      <w:r w:rsidRPr="005C339E">
        <w:rPr>
          <w:rStyle w:val="Ninguno"/>
          <w:rFonts w:ascii="Arial" w:hAnsi="Arial"/>
          <w:color w:val="auto"/>
          <w:u w:color="FF0000"/>
        </w:rPr>
        <w:t>media ponderada de las obtenidas en</w:t>
      </w:r>
      <w:r w:rsidRPr="005C339E">
        <w:rPr>
          <w:rStyle w:val="Ninguno"/>
          <w:rFonts w:ascii="Arial" w:hAnsi="Arial"/>
          <w:color w:val="auto"/>
        </w:rPr>
        <w:t xml:space="preserve"> ambas partes, siempre y cuando </w:t>
      </w:r>
      <w:r w:rsidRPr="005C339E">
        <w:rPr>
          <w:rStyle w:val="Ninguno"/>
          <w:rFonts w:ascii="Arial" w:hAnsi="Arial"/>
          <w:color w:val="auto"/>
          <w:u w:color="FF0000"/>
        </w:rPr>
        <w:t>la calificación en el examen sea superior a cinco puntos.</w:t>
      </w:r>
    </w:p>
    <w:p w14:paraId="47B2EBD5" w14:textId="3F1D8B25" w:rsidR="00A46139" w:rsidRPr="005C339E" w:rsidRDefault="00A46139" w:rsidP="00B747D5">
      <w:pPr>
        <w:pStyle w:val="Cuerpo"/>
        <w:spacing w:before="240" w:after="240" w:line="360" w:lineRule="auto"/>
        <w:rPr>
          <w:rStyle w:val="Ninguno"/>
          <w:rFonts w:ascii="Arial" w:eastAsia="Arial" w:hAnsi="Arial" w:cs="Arial"/>
          <w:b/>
          <w:bCs/>
          <w:color w:val="auto"/>
        </w:rPr>
      </w:pPr>
      <w:r w:rsidRPr="005C339E">
        <w:rPr>
          <w:rStyle w:val="Ninguno"/>
          <w:rFonts w:ascii="Arial" w:hAnsi="Arial"/>
          <w:b/>
          <w:bCs/>
          <w:color w:val="auto"/>
        </w:rPr>
        <w:t>Convocatoria extraordinaria:</w:t>
      </w:r>
    </w:p>
    <w:p w14:paraId="360E26EB" w14:textId="77777777" w:rsidR="00A46139" w:rsidRPr="005C339E" w:rsidRDefault="00A46139" w:rsidP="00A46139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Se realizará un examen tipo test, con preguntas teórico-prácticas, a través del cual se evaluarán los conocimientos adquiridos por los estudiantes a lo largo de la asignatura y se puntuará sobre 10.</w:t>
      </w:r>
    </w:p>
    <w:p w14:paraId="57F7C55C" w14:textId="4E9277A9" w:rsidR="00A46139" w:rsidRPr="005C339E" w:rsidRDefault="00A46139" w:rsidP="4F9ACEAE">
      <w:pPr>
        <w:pStyle w:val="Cuerpo"/>
        <w:spacing w:line="360" w:lineRule="auto"/>
        <w:rPr>
          <w:rStyle w:val="Ninguno"/>
          <w:rFonts w:ascii="Arial" w:eastAsia="Arial" w:hAnsi="Arial" w:cs="Arial"/>
          <w:color w:val="auto"/>
          <w:lang w:val="es-ES"/>
        </w:rPr>
      </w:pPr>
      <w:r w:rsidRPr="4F9ACEAE">
        <w:rPr>
          <w:rStyle w:val="Ninguno"/>
          <w:rFonts w:ascii="Arial" w:hAnsi="Arial"/>
          <w:color w:val="auto"/>
          <w:lang w:val="es-ES"/>
        </w:rPr>
        <w:lastRenderedPageBreak/>
        <w:t>La calificación obtenida en el examen supondrá un 70</w:t>
      </w:r>
      <w:r w:rsidR="345E0192" w:rsidRPr="4F9ACEAE">
        <w:rPr>
          <w:rStyle w:val="Ninguno"/>
          <w:rFonts w:ascii="Arial" w:hAnsi="Arial"/>
          <w:color w:val="auto"/>
          <w:lang w:val="es-ES"/>
        </w:rPr>
        <w:t>% en</w:t>
      </w:r>
      <w:r w:rsidRPr="4F9ACEAE">
        <w:rPr>
          <w:rStyle w:val="Ninguno"/>
          <w:rFonts w:ascii="Arial" w:hAnsi="Arial"/>
          <w:color w:val="auto"/>
          <w:lang w:val="es-ES"/>
        </w:rPr>
        <w:t xml:space="preserve"> relación con la calificación final de la asignatura; el 30</w:t>
      </w:r>
      <w:bookmarkStart w:id="47" w:name="_Int_rNpl3i8Z"/>
      <w:r w:rsidRPr="4F9ACEAE">
        <w:rPr>
          <w:rStyle w:val="Ninguno"/>
          <w:rFonts w:ascii="Arial" w:hAnsi="Arial"/>
          <w:color w:val="auto"/>
          <w:lang w:val="es-ES"/>
        </w:rPr>
        <w:t>%  restante</w:t>
      </w:r>
      <w:bookmarkEnd w:id="47"/>
      <w:r w:rsidRPr="4F9ACEAE">
        <w:rPr>
          <w:rStyle w:val="Ninguno"/>
          <w:rFonts w:ascii="Arial" w:hAnsi="Arial"/>
          <w:color w:val="auto"/>
          <w:lang w:val="es-ES"/>
        </w:rPr>
        <w:t xml:space="preserve"> será la calificación obtenida en las prácticas desarrolladas durante el curso. </w:t>
      </w:r>
    </w:p>
    <w:p w14:paraId="61A2F7FE" w14:textId="61B008C9" w:rsidR="00A46139" w:rsidRPr="005C339E" w:rsidRDefault="00A46139" w:rsidP="00B747D5">
      <w:pPr>
        <w:pStyle w:val="Cuerpo"/>
        <w:spacing w:before="240" w:after="240" w:line="360" w:lineRule="auto"/>
        <w:rPr>
          <w:rStyle w:val="Ninguno"/>
          <w:rFonts w:ascii="Arial" w:eastAsia="Arial" w:hAnsi="Arial" w:cs="Arial"/>
          <w:color w:val="auto"/>
          <w:u w:val="single"/>
        </w:rPr>
      </w:pPr>
      <w:r w:rsidRPr="005C339E">
        <w:rPr>
          <w:rStyle w:val="Ninguno"/>
          <w:rFonts w:ascii="Arial" w:hAnsi="Arial"/>
          <w:color w:val="auto"/>
          <w:u w:val="single"/>
        </w:rPr>
        <w:t>Calificación final:</w:t>
      </w:r>
    </w:p>
    <w:p w14:paraId="4410B1B3" w14:textId="77777777" w:rsidR="00A46139" w:rsidRPr="005C339E" w:rsidRDefault="00A46139" w:rsidP="00593A45">
      <w:pPr>
        <w:pStyle w:val="Cuerpo"/>
        <w:numPr>
          <w:ilvl w:val="0"/>
          <w:numId w:val="36"/>
        </w:numPr>
        <w:spacing w:line="360" w:lineRule="auto"/>
        <w:rPr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  <w:u w:color="FF0000"/>
        </w:rPr>
        <w:t>La nota final será la media ponderada de las obtenidas en ambas partes, siempre y cuando la calificación en el examen sea superior a cinco puntos.</w:t>
      </w:r>
    </w:p>
    <w:p w14:paraId="30A51747" w14:textId="77777777" w:rsidR="00A46139" w:rsidRPr="005C339E" w:rsidRDefault="00A46139" w:rsidP="00B747D5">
      <w:pPr>
        <w:pStyle w:val="Cuerpo"/>
        <w:spacing w:before="240" w:after="240" w:line="360" w:lineRule="auto"/>
        <w:rPr>
          <w:rStyle w:val="Ninguno"/>
          <w:rFonts w:ascii="Arial" w:hAnsi="Arial"/>
          <w:color w:val="auto"/>
        </w:rPr>
      </w:pPr>
      <w:r w:rsidRPr="005C339E">
        <w:rPr>
          <w:rStyle w:val="Ninguno"/>
          <w:rFonts w:ascii="Arial" w:hAnsi="Arial"/>
          <w:color w:val="auto"/>
        </w:rPr>
        <w:t>Por su parte, los estudiantes que no hayan realizado NINGUNA actividad de evaluación serán calificados como “No Evaluados”.</w:t>
      </w:r>
    </w:p>
    <w:p w14:paraId="7B853DC9" w14:textId="6D9D943C" w:rsidR="00593A45" w:rsidRPr="00593A45" w:rsidRDefault="00593A45" w:rsidP="00B747D5">
      <w:pPr>
        <w:spacing w:before="120" w:after="120"/>
        <w:rPr>
          <w:rStyle w:val="Ninguno"/>
          <w:rFonts w:ascii="Arial" w:eastAsia="Arial" w:hAnsi="Arial" w:cs="Arial"/>
          <w:b/>
          <w:bCs/>
          <w:u w:color="000000"/>
        </w:rPr>
      </w:pPr>
      <w:r w:rsidRPr="00593A45">
        <w:rPr>
          <w:rStyle w:val="Ninguno"/>
          <w:rFonts w:ascii="Arial" w:eastAsia="Arial" w:hAnsi="Arial" w:cs="Arial"/>
          <w:b/>
          <w:bCs/>
          <w:u w:color="000000"/>
        </w:rPr>
        <w:t>Tabla resumen de sistema de evaluación: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4"/>
        <w:gridCol w:w="4816"/>
      </w:tblGrid>
      <w:tr w:rsidR="00593A45" w:rsidRPr="00593A45" w14:paraId="50DBD392" w14:textId="77777777" w:rsidTr="00593A45">
        <w:trPr>
          <w:trHeight w:val="2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</w:tcPr>
          <w:p w14:paraId="50726D66" w14:textId="3472B216" w:rsidR="00593A45" w:rsidRPr="00593A45" w:rsidRDefault="00593A45" w:rsidP="00593A45">
            <w:pPr>
              <w:pStyle w:val="paragraph"/>
              <w:spacing w:before="120" w:beforeAutospacing="0" w:after="120" w:afterAutospacing="0"/>
              <w:jc w:val="center"/>
              <w:textAlignment w:val="baseline"/>
              <w:rPr>
                <w:rStyle w:val="normaltextrun"/>
                <w:rFonts w:ascii="Arial" w:hAnsi="Arial" w:cs="Arial"/>
                <w:b/>
                <w:bCs/>
              </w:rPr>
            </w:pPr>
            <w:r w:rsidRPr="00593A45">
              <w:rPr>
                <w:rStyle w:val="normaltextrun"/>
                <w:rFonts w:ascii="Arial" w:hAnsi="Arial" w:cs="Arial"/>
                <w:b/>
                <w:bCs/>
              </w:rPr>
              <w:t>Calificación final</w:t>
            </w:r>
          </w:p>
        </w:tc>
      </w:tr>
      <w:tr w:rsidR="00593A45" w:rsidRPr="00E8079B" w14:paraId="5867A559" w14:textId="77777777" w:rsidTr="00593A45">
        <w:trPr>
          <w:trHeight w:val="225"/>
        </w:trPr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89A9D5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  <w:u w:val="single"/>
              </w:rPr>
              <w:t>Evaluación continua</w:t>
            </w:r>
            <w:r w:rsidRPr="005C339E">
              <w:rPr>
                <w:rStyle w:val="normaltextrun"/>
                <w:rFonts w:ascii="Arial" w:hAnsi="Arial" w:cs="Arial"/>
              </w:rPr>
              <w:t>: 30%</w:t>
            </w:r>
            <w:r w:rsidRPr="005C339E">
              <w:rPr>
                <w:rStyle w:val="eop"/>
                <w:rFonts w:ascii="Arial" w:hAnsi="Arial" w:cs="Arial"/>
              </w:rPr>
              <w:t> </w:t>
            </w:r>
          </w:p>
          <w:p w14:paraId="084520DB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0A282E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  <w:u w:val="single"/>
              </w:rPr>
              <w:t>Examen final</w:t>
            </w:r>
            <w:r w:rsidRPr="005C339E">
              <w:rPr>
                <w:rStyle w:val="normaltextrun"/>
                <w:rFonts w:ascii="Arial" w:hAnsi="Arial" w:cs="Arial"/>
              </w:rPr>
              <w:t>: 70%</w:t>
            </w:r>
            <w:r w:rsidRPr="005C339E">
              <w:rPr>
                <w:rStyle w:val="eop"/>
                <w:rFonts w:ascii="Arial" w:hAnsi="Arial" w:cs="Arial"/>
              </w:rPr>
              <w:t> </w:t>
            </w:r>
          </w:p>
          <w:p w14:paraId="23B45683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</w:rPr>
              <w:t>(&lt; 5/10 no supera asignatura)</w:t>
            </w:r>
            <w:r w:rsidRPr="005C339E">
              <w:rPr>
                <w:rStyle w:val="eop"/>
                <w:rFonts w:ascii="Arial" w:hAnsi="Arial" w:cs="Arial"/>
              </w:rPr>
              <w:t> </w:t>
            </w:r>
          </w:p>
        </w:tc>
      </w:tr>
      <w:tr w:rsidR="00593A45" w:rsidRPr="00E8079B" w14:paraId="22D7D469" w14:textId="77777777" w:rsidTr="00593A45">
        <w:trPr>
          <w:trHeight w:val="1065"/>
        </w:trPr>
        <w:tc>
          <w:tcPr>
            <w:tcW w:w="233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3F254B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</w:rPr>
              <w:t>Se evaluarán distintas actividades: entrega de trabajos, participación en las actividades propuestas en el aula y actitud durante el curso.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0867F8B" w14:textId="77777777" w:rsidR="00593A45" w:rsidRPr="005C339E" w:rsidRDefault="00593A45" w:rsidP="00593A45">
            <w:pPr>
              <w:pStyle w:val="paragraph"/>
              <w:spacing w:before="0" w:beforeAutospacing="0" w:after="0" w:afterAutospacing="0" w:line="360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5C339E">
              <w:rPr>
                <w:rStyle w:val="normaltextrun"/>
                <w:rFonts w:ascii="Arial" w:hAnsi="Arial" w:cs="Arial"/>
              </w:rPr>
              <w:t>Prueba teórico-práctica de preguntas tipo test.</w:t>
            </w:r>
          </w:p>
        </w:tc>
      </w:tr>
    </w:tbl>
    <w:p w14:paraId="31BB87D6" w14:textId="77777777" w:rsidR="00C209CB" w:rsidRDefault="00C209CB">
      <w:pPr>
        <w:spacing w:after="160" w:line="259" w:lineRule="auto"/>
        <w:jc w:val="left"/>
      </w:pPr>
      <w:r>
        <w:br w:type="page"/>
      </w:r>
    </w:p>
    <w:p w14:paraId="61126B3A" w14:textId="4461C016" w:rsidR="00576E78" w:rsidRPr="00597494" w:rsidRDefault="00576E78" w:rsidP="00B747D5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8" w:name="_Toc162953742"/>
      <w:bookmarkStart w:id="49" w:name="_Toc162956426"/>
      <w:bookmarkStart w:id="50" w:name="_Toc162960248"/>
      <w:bookmarkStart w:id="51" w:name="_Toc229059112"/>
      <w:r w:rsidRPr="00597494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CRONOGRAMA ORIENTATIVO</w:t>
      </w:r>
      <w:bookmarkEnd w:id="48"/>
      <w:bookmarkEnd w:id="49"/>
      <w:bookmarkEnd w:id="50"/>
      <w:bookmarkEnd w:id="51"/>
    </w:p>
    <w:tbl>
      <w:tblPr>
        <w:tblStyle w:val="NormalTable00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232"/>
        <w:gridCol w:w="4331"/>
        <w:gridCol w:w="1712"/>
        <w:gridCol w:w="1785"/>
      </w:tblGrid>
      <w:tr w:rsidR="00593A45" w:rsidRPr="00593A45" w14:paraId="64A8D962" w14:textId="77777777" w:rsidTr="4F9ACEAE">
        <w:trPr>
          <w:trHeight w:val="842"/>
          <w:tblHeader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B70B5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Semana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FB230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 xml:space="preserve">Contenido 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3D711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Horas presenciales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E9C24" w14:textId="77777777" w:rsidR="00593A45" w:rsidRPr="00593A45" w:rsidRDefault="00593A45" w:rsidP="0043128C">
            <w:pPr>
              <w:pStyle w:val="Cuerpo"/>
              <w:spacing w:before="80" w:after="80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b/>
                <w:bCs/>
                <w:color w:val="auto"/>
                <w:sz w:val="24"/>
              </w:rPr>
              <w:t>Horas no presenciales</w:t>
            </w:r>
          </w:p>
        </w:tc>
      </w:tr>
      <w:tr w:rsidR="00593A45" w:rsidRPr="00593A45" w14:paraId="0E50450E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8694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CB3F9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Aspectos conceptuales:</w:t>
            </w:r>
          </w:p>
          <w:p w14:paraId="64F11AB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Normalidad y anormalidad.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BC93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2DC75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593A45" w:rsidRPr="00593A45" w14:paraId="06FFFB90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5E7A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5BD87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Aspectos conceptuales:</w:t>
            </w:r>
          </w:p>
          <w:p w14:paraId="7484AA2C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Salud desde el modelo biopsicosocial.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15ACA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4B42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</w:tr>
      <w:tr w:rsidR="00593A45" w:rsidRPr="00593A45" w14:paraId="3C23D7EB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26A0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B4B0A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39CAA210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Análisis funcional de la conducta.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81B14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38AE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593A45" w:rsidRPr="00593A45" w14:paraId="776BDC9B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F27B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36D0D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19BB4FD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Condicionamiento respondiente.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F27C7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EA6A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</w:tr>
      <w:tr w:rsidR="00593A45" w:rsidRPr="00593A45" w14:paraId="070BF1B2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B303F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3-4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6F086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07F6267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Condicionamiento operante.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E5849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D8CB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15</w:t>
            </w:r>
          </w:p>
        </w:tc>
      </w:tr>
      <w:tr w:rsidR="00593A45" w:rsidRPr="00593A45" w14:paraId="4B2A47E7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3E964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5-6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D9637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Aprendizaje:</w:t>
            </w:r>
          </w:p>
          <w:p w14:paraId="3958A39B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Instrumentos de observación y registro.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9533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4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B3482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15</w:t>
            </w:r>
          </w:p>
        </w:tc>
      </w:tr>
      <w:tr w:rsidR="00593A45" w:rsidRPr="00593A45" w14:paraId="0F010539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5393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6-8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1CE9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Práctica profesional: Estrategias generales para el manejo del estrés.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9EA915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8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94FA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</w:tr>
      <w:tr w:rsidR="00593A45" w:rsidRPr="00593A45" w14:paraId="1FEEAD07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2097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9-10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2D993" w14:textId="77777777" w:rsidR="00593A45" w:rsidRPr="00593A45" w:rsidRDefault="00593A45" w:rsidP="4F9ACEAE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  <w:lang w:val="es-ES"/>
              </w:rPr>
            </w:pPr>
            <w:r w:rsidRPr="4F9ACEAE">
              <w:rPr>
                <w:rStyle w:val="Ninguno"/>
                <w:rFonts w:ascii="Arial" w:hAnsi="Arial" w:cs="Arial"/>
                <w:color w:val="auto"/>
                <w:sz w:val="24"/>
                <w:lang w:val="es-ES"/>
              </w:rPr>
              <w:t>Práctica profesional: Comportamientos interfirientes en la práctica.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1BC17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6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9701C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25</w:t>
            </w:r>
          </w:p>
        </w:tc>
      </w:tr>
      <w:tr w:rsidR="00593A45" w:rsidRPr="00593A45" w14:paraId="3C97F292" w14:textId="77777777" w:rsidTr="4F9ACEAE">
        <w:tblPrEx>
          <w:shd w:val="clear" w:color="auto" w:fill="CED7E7"/>
        </w:tblPrEx>
        <w:trPr>
          <w:trHeight w:val="40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0AAA1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11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EA818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Práctica profesional: Motivar.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93971A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C059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10</w:t>
            </w:r>
          </w:p>
        </w:tc>
      </w:tr>
      <w:tr w:rsidR="00593A45" w:rsidRPr="00593A45" w14:paraId="4341417C" w14:textId="77777777" w:rsidTr="4F9ACEAE">
        <w:tblPrEx>
          <w:shd w:val="clear" w:color="auto" w:fill="CED7E7"/>
        </w:tblPrEx>
        <w:trPr>
          <w:trHeight w:val="56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19585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12-14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1D7EB" w14:textId="77777777" w:rsidR="00593A45" w:rsidRPr="00593A45" w:rsidRDefault="00593A45" w:rsidP="0043128C">
            <w:pPr>
              <w:pStyle w:val="Cuerpo"/>
              <w:jc w:val="center"/>
              <w:rPr>
                <w:rStyle w:val="Ninguno"/>
                <w:rFonts w:ascii="Arial" w:eastAsia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 xml:space="preserve">Práctica profesional: </w:t>
            </w:r>
          </w:p>
          <w:p w14:paraId="269552F3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Adhesión y comunicación.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C026D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9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5FAC0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25</w:t>
            </w:r>
          </w:p>
        </w:tc>
      </w:tr>
      <w:tr w:rsidR="00593A45" w:rsidRPr="00593A45" w14:paraId="242726E3" w14:textId="77777777" w:rsidTr="4F9ACEAE">
        <w:tblPrEx>
          <w:shd w:val="clear" w:color="auto" w:fill="CED7E7"/>
        </w:tblPrEx>
        <w:trPr>
          <w:trHeight w:val="402"/>
          <w:jc w:val="center"/>
        </w:trPr>
        <w:tc>
          <w:tcPr>
            <w:tcW w:w="6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A128E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15</w:t>
            </w:r>
          </w:p>
        </w:tc>
        <w:tc>
          <w:tcPr>
            <w:tcW w:w="23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6B518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Práctica profesional: Trabajo en equipo.</w:t>
            </w:r>
          </w:p>
        </w:tc>
        <w:tc>
          <w:tcPr>
            <w:tcW w:w="9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E1596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3</w:t>
            </w:r>
          </w:p>
        </w:tc>
        <w:tc>
          <w:tcPr>
            <w:tcW w:w="9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EFA5A" w14:textId="77777777" w:rsidR="00593A45" w:rsidRPr="00593A45" w:rsidRDefault="00593A45" w:rsidP="0043128C">
            <w:pPr>
              <w:pStyle w:val="Cuerpo"/>
              <w:jc w:val="center"/>
              <w:rPr>
                <w:rFonts w:ascii="Arial" w:hAnsi="Arial" w:cs="Arial"/>
                <w:color w:val="auto"/>
                <w:sz w:val="24"/>
              </w:rPr>
            </w:pPr>
            <w:r w:rsidRPr="00593A45">
              <w:rPr>
                <w:rStyle w:val="Ninguno"/>
                <w:rFonts w:ascii="Arial" w:hAnsi="Arial" w:cs="Arial"/>
                <w:color w:val="auto"/>
                <w:sz w:val="24"/>
              </w:rPr>
              <w:t>5</w:t>
            </w:r>
          </w:p>
        </w:tc>
      </w:tr>
    </w:tbl>
    <w:p w14:paraId="5219489C" w14:textId="77777777" w:rsidR="00593A45" w:rsidRDefault="00593A45" w:rsidP="0001410A">
      <w:pPr>
        <w:rPr>
          <w:rFonts w:eastAsia="Arial Unicode MS"/>
        </w:rPr>
      </w:pPr>
    </w:p>
    <w:sectPr w:rsidR="00593A45" w:rsidSect="00576E78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18F5E" w14:textId="77777777" w:rsidR="00407DFA" w:rsidRDefault="00407DFA" w:rsidP="00E453DC">
      <w:r>
        <w:separator/>
      </w:r>
    </w:p>
  </w:endnote>
  <w:endnote w:type="continuationSeparator" w:id="0">
    <w:p w14:paraId="3C9FAE28" w14:textId="77777777" w:rsidR="00407DFA" w:rsidRDefault="00407DFA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DF370" w14:textId="77777777" w:rsidR="00407DFA" w:rsidRDefault="00407DFA" w:rsidP="00E453DC">
      <w:r>
        <w:separator/>
      </w:r>
    </w:p>
  </w:footnote>
  <w:footnote w:type="continuationSeparator" w:id="0">
    <w:p w14:paraId="3541FE64" w14:textId="77777777" w:rsidR="00407DFA" w:rsidRDefault="00407DFA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55997" w14:textId="77777777" w:rsidR="007F4052" w:rsidRDefault="007F4052" w:rsidP="007F4052">
    <w:pPr>
      <w:pStyle w:val="Encabezado"/>
    </w:pPr>
    <w:r>
      <w:rPr>
        <w:noProof/>
      </w:rPr>
      <w:drawing>
        <wp:inline distT="0" distB="0" distL="0" distR="0" wp14:anchorId="25DAD551" wp14:editId="573647A3">
          <wp:extent cx="5759450" cy="543560"/>
          <wp:effectExtent l="0" t="0" r="0" b="8890"/>
          <wp:docPr id="1866397709" name="Imagen 1866397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5DD8D0" w14:textId="77777777" w:rsidR="00010418" w:rsidRPr="00010418" w:rsidRDefault="00010418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68CF" w14:textId="77777777" w:rsidR="007F4052" w:rsidRDefault="007F4052" w:rsidP="007F4052">
    <w:pPr>
      <w:autoSpaceDE w:val="0"/>
      <w:autoSpaceDN w:val="0"/>
      <w:adjustRightInd w:val="0"/>
      <w:rPr>
        <w:rFonts w:ascii="Arial-BoldMT" w:eastAsiaTheme="minorHAnsi" w:hAnsi="Arial-BoldMT" w:cs="Arial-BoldMT"/>
        <w:b/>
        <w:bCs/>
        <w:color w:val="003333"/>
        <w:sz w:val="18"/>
        <w:szCs w:val="18"/>
        <w:lang w:eastAsia="en-US"/>
      </w:rPr>
    </w:pPr>
    <w:r>
      <w:rPr>
        <w:rFonts w:ascii="Arial-BoldMT" w:eastAsiaTheme="minorHAnsi" w:hAnsi="Arial-BoldMT" w:cs="Arial-BoldMT"/>
        <w:b/>
        <w:bCs/>
        <w:noProof/>
        <w:color w:val="003333"/>
        <w:sz w:val="18"/>
        <w:szCs w:val="18"/>
        <w:lang w:eastAsia="en-US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25784B8" wp14:editId="228B778A">
              <wp:simplePos x="0" y="0"/>
              <wp:positionH relativeFrom="page">
                <wp:posOffset>903111</wp:posOffset>
              </wp:positionH>
              <wp:positionV relativeFrom="page">
                <wp:posOffset>428978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74B8F" w14:textId="77777777" w:rsidR="007F4052" w:rsidRPr="00DF62C0" w:rsidRDefault="007F4052" w:rsidP="007F405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7A0A849D" w14:textId="77777777" w:rsidR="007F4052" w:rsidRPr="00DF62C0" w:rsidRDefault="007F4052" w:rsidP="007F4052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5784B8" id="Grupo 1" o:spid="_x0000_s1027" style="position:absolute;left:0;text-align:left;margin-left:71.1pt;margin-top:33.8pt;width:453.1pt;height:42.45pt;z-index:251658242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WutUg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xAAAAAFJnaHRs&#10;b25nAAAHY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Bf8AAAABAAAAoAAAAA8AAAHgAAAcIAAABeMAGAAB/9j/7QAMQWRvYmVfQ00AAv/u&#10;AA5BZG9iZQBkgAAAAAH/2wCEAAwICAgJCAwJCQwRCwoLERUPDAwPFRgTExUTExgRDAwMDAwMEQwM&#10;DAwMDAwMDAwMDAwMDAwMDAwMDAwMDAwMDAwBDQsLDQ4NEA4OEBQODg4UFA4ODg4UEQwMDAwMEREM&#10;DAwMDAwRDAwMDAwMDAwMDAwMDAwMDAwMDAwMDAwMDAwMDP/AABEIAA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f/4v/iSUNDX1BST0ZJTEUAAgp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6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I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X/4v/iSUNDX1BST0ZJTEUAAwq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P/4v/iSUNDX1BST0ZJ&#10;TEUABAp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E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//4v/iSUNDX1BST0ZJTEUABQp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t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D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3/4v/iSUNDX1BST0ZJTEUABgq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/4v/iSUNDX1BST0ZJTEUABwr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3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/4v/iSUNDX1BS&#10;T0ZJTEUACAr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6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/4v/iSUNDX1BST0ZJTEUACQr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A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D/4v2+SUNDX1BST0ZJTEUACgo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v7u7v9fz/////////////////////////////////86+bmpuepa66vMTU5v//////&#10;////////////////////95dUTE9UW2VugJfA5////////////////////////////65UABs2UnCM&#10;q8v2/////////////////////////////8prP2N/nbze/P//////////////////////////////&#10;/+eZg6zI5//////////////////////////////////////bz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0OVAd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T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V5UB1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31A74B8F" w14:textId="77777777" w:rsidR="007F4052" w:rsidRPr="00DF62C0" w:rsidRDefault="007F4052" w:rsidP="007F405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7A0A849D" w14:textId="77777777" w:rsidR="007F4052" w:rsidRPr="00DF62C0" w:rsidRDefault="007F4052" w:rsidP="007F4052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63C4F849" w14:textId="77777777" w:rsidR="00A8142E" w:rsidRDefault="00A8142E" w:rsidP="00A8142E">
    <w:pPr>
      <w:pStyle w:val="Encabezado"/>
    </w:pPr>
  </w:p>
  <w:p w14:paraId="1676049B" w14:textId="77777777" w:rsidR="00A8142E" w:rsidRDefault="00A8142E" w:rsidP="00A8142E">
    <w:pPr>
      <w:pStyle w:val="Encabezado"/>
    </w:pPr>
  </w:p>
  <w:p w14:paraId="489B59FE" w14:textId="5C0BBBAD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FC433BA" wp14:editId="4A197BF0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1B2321BD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 w:rsidR="008D3170" w:rsidRPr="000F463E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8239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" stroked="f" strokecolor="#7f7f7f">
              <v:textbox style="layout-flow:vertical;mso-layout-flow-alt:bottom-to-top">
                <w:txbxContent>
                  <w:p w14:paraId="52C3E390" w14:textId="1B2321BD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 w:rsidR="008D3170" w:rsidRPr="000F463E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iv1+qLD/sH4QG" int2:id="0y6vTc3i">
      <int2:state int2:value="Rejected" int2:type="AugLoop_Text_Critique"/>
    </int2:textHash>
    <int2:textHash int2:hashCode="FytRsCy+IkXpCW" int2:id="1eQuaR9U">
      <int2:state int2:value="Rejected" int2:type="AugLoop_Text_Critique"/>
    </int2:textHash>
    <int2:textHash int2:hashCode="yxKdHTtJtsPfE3" int2:id="63tmuDbx">
      <int2:state int2:value="Rejected" int2:type="AugLoop_Text_Critique"/>
    </int2:textHash>
    <int2:textHash int2:hashCode="akideO9kyfrg4A" int2:id="B2YJJHfA">
      <int2:state int2:value="Rejected" int2:type="AugLoop_Text_Critique"/>
    </int2:textHash>
    <int2:textHash int2:hashCode="mluoBYkUP/y6BD" int2:id="GlLmlDsn">
      <int2:state int2:value="Rejected" int2:type="AugLoop_Text_Critique"/>
    </int2:textHash>
    <int2:textHash int2:hashCode="skwFBXoDU/JBFB" int2:id="PgIMDKjI">
      <int2:state int2:value="Rejected" int2:type="AugLoop_Text_Critique"/>
    </int2:textHash>
    <int2:textHash int2:hashCode="4ky72j016yAd2o" int2:id="RXWTbL2D">
      <int2:state int2:value="Rejected" int2:type="AugLoop_Text_Critique"/>
    </int2:textHash>
    <int2:textHash int2:hashCode="NCG1dNooyTfkMS" int2:id="TtJxJvE1">
      <int2:state int2:value="Rejected" int2:type="AugLoop_Text_Critique"/>
    </int2:textHash>
    <int2:textHash int2:hashCode="9zNz7RompQq4RQ" int2:id="UtsoumoF">
      <int2:state int2:value="Rejected" int2:type="AugLoop_Text_Critique"/>
    </int2:textHash>
    <int2:textHash int2:hashCode="Tqdfj8eTc0yZwJ" int2:id="ZAd6DsGY">
      <int2:state int2:value="Rejected" int2:type="AugLoop_Text_Critique"/>
    </int2:textHash>
    <int2:textHash int2:hashCode="rVcfRMzz1/puhp" int2:id="aKjCr4CF">
      <int2:state int2:value="Rejected" int2:type="AugLoop_Text_Critique"/>
    </int2:textHash>
    <int2:textHash int2:hashCode="3E9VLNzAWBjCMT" int2:id="dUi27Ww9">
      <int2:state int2:value="Rejected" int2:type="AugLoop_Text_Critique"/>
    </int2:textHash>
    <int2:textHash int2:hashCode="BslKzP2vDqFiwH" int2:id="dfjFPA9m">
      <int2:state int2:value="Rejected" int2:type="AugLoop_Text_Critique"/>
    </int2:textHash>
    <int2:textHash int2:hashCode="P+q+7e2xrHHFo1" int2:id="eCUa9wVZ">
      <int2:state int2:value="Rejected" int2:type="AugLoop_Text_Critique"/>
    </int2:textHash>
    <int2:textHash int2:hashCode="v3jXqOAVqWKVSe" int2:id="mYYpaqTd">
      <int2:state int2:value="Rejected" int2:type="AugLoop_Text_Critique"/>
    </int2:textHash>
    <int2:textHash int2:hashCode="2JWjcoO4vYE4uL" int2:id="sYj1ITym">
      <int2:state int2:value="Rejected" int2:type="AugLoop_Text_Critique"/>
    </int2:textHash>
    <int2:textHash int2:hashCode="WGOXPtxnB9pFtS" int2:id="wpN83K6Q">
      <int2:state int2:value="Rejected" int2:type="AugLoop_Text_Critique"/>
    </int2:textHash>
    <int2:textHash int2:hashCode="qlKi/dK/CY0sn1" int2:id="yFLYVsgo">
      <int2:state int2:value="Rejected" int2:type="AugLoop_Text_Critique"/>
    </int2:textHash>
    <int2:bookmark int2:bookmarkName="_Int_lajanTTa" int2:invalidationBookmarkName="" int2:hashCode="jggI4va4hWp9CD" int2:id="VxHQuzbE">
      <int2:state int2:value="Rejected" int2:type="AugLoop_Text_Critique"/>
    </int2:bookmark>
    <int2:bookmark int2:bookmarkName="_Int_bNamoekC" int2:invalidationBookmarkName="" int2:hashCode="6EJLmHNgEFMZie" int2:id="hD05Spek">
      <int2:state int2:value="Rejected" int2:type="AugLoop_Text_Critique"/>
    </int2:bookmark>
    <int2:bookmark int2:bookmarkName="_Int_zPSk3OyA" int2:invalidationBookmarkName="" int2:hashCode="Tx6k8J2yqq+wqS" int2:id="lwvQNiH4">
      <int2:state int2:value="Rejected" int2:type="AugLoop_Text_Critique"/>
    </int2:bookmark>
    <int2:bookmark int2:bookmarkName="_Int_rNpl3i8Z" int2:invalidationBookmarkName="" int2:hashCode="6gvqiulcQZFXWl" int2:id="oIde5hFR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F321B"/>
    <w:multiLevelType w:val="hybridMultilevel"/>
    <w:tmpl w:val="F1BEBC7C"/>
    <w:lvl w:ilvl="0" w:tplc="FFFFFFFF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26B65C">
      <w:start w:val="1"/>
      <w:numFmt w:val="decimal"/>
      <w:lvlText w:val="%4."/>
      <w:lvlJc w:val="left"/>
      <w:pPr>
        <w:ind w:left="720" w:hanging="360"/>
      </w:pPr>
      <w:rPr>
        <w:rFonts w:ascii="Arial" w:hAnsi="Arial" w:cs="Aria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C6A747A"/>
    <w:multiLevelType w:val="hybridMultilevel"/>
    <w:tmpl w:val="5FEEBF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9756560"/>
    <w:multiLevelType w:val="hybridMultilevel"/>
    <w:tmpl w:val="791A3B36"/>
    <w:numStyleLink w:val="Estiloimportado7"/>
  </w:abstractNum>
  <w:abstractNum w:abstractNumId="5" w15:restartNumberingAfterBreak="0">
    <w:nsid w:val="1C1743C5"/>
    <w:multiLevelType w:val="hybridMultilevel"/>
    <w:tmpl w:val="71C87210"/>
    <w:numStyleLink w:val="Estiloimportado2"/>
  </w:abstractNum>
  <w:abstractNum w:abstractNumId="6" w15:restartNumberingAfterBreak="0">
    <w:nsid w:val="1D950E1A"/>
    <w:multiLevelType w:val="hybridMultilevel"/>
    <w:tmpl w:val="C21887D8"/>
    <w:numStyleLink w:val="Estiloimportado9"/>
  </w:abstractNum>
  <w:abstractNum w:abstractNumId="7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165486F"/>
    <w:multiLevelType w:val="hybridMultilevel"/>
    <w:tmpl w:val="2B6E99E4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2474447"/>
    <w:multiLevelType w:val="hybridMultilevel"/>
    <w:tmpl w:val="37FABE88"/>
    <w:lvl w:ilvl="0" w:tplc="0C0A0001">
      <w:start w:val="1"/>
      <w:numFmt w:val="bullet"/>
      <w:lvlText w:val=""/>
      <w:lvlJc w:val="left"/>
      <w:pPr>
        <w:ind w:left="993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1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4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15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87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59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1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0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75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31C1B23"/>
    <w:multiLevelType w:val="hybridMultilevel"/>
    <w:tmpl w:val="9432E58C"/>
    <w:lvl w:ilvl="0" w:tplc="0C0A0001">
      <w:start w:val="1"/>
      <w:numFmt w:val="bullet"/>
      <w:lvlText w:val=""/>
      <w:lvlJc w:val="left"/>
      <w:pPr>
        <w:ind w:left="1277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99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71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437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15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87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597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31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03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AC05159"/>
    <w:multiLevelType w:val="hybridMultilevel"/>
    <w:tmpl w:val="F8DE1CE2"/>
    <w:lvl w:ilvl="0" w:tplc="0C0A0017">
      <w:start w:val="1"/>
      <w:numFmt w:val="lowerLetter"/>
      <w:lvlText w:val="%1)"/>
      <w:lvlJc w:val="left"/>
      <w:pPr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1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1080"/>
        </w:tabs>
        <w:ind w:left="25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1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10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1080"/>
        </w:tabs>
        <w:ind w:left="46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10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10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1080"/>
        </w:tabs>
        <w:ind w:left="68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0155268"/>
    <w:multiLevelType w:val="hybridMultilevel"/>
    <w:tmpl w:val="7BE8F8E8"/>
    <w:numStyleLink w:val="Estiloimportado8"/>
  </w:abstractNum>
  <w:abstractNum w:abstractNumId="14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B847527"/>
    <w:multiLevelType w:val="hybridMultilevel"/>
    <w:tmpl w:val="163E97E0"/>
    <w:lvl w:ilvl="0" w:tplc="1BE8E3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44D71"/>
    <w:multiLevelType w:val="hybridMultilevel"/>
    <w:tmpl w:val="37669BC6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E3D48E3"/>
    <w:multiLevelType w:val="hybridMultilevel"/>
    <w:tmpl w:val="F5B0F5E4"/>
    <w:lvl w:ilvl="0" w:tplc="0C0A0001">
      <w:start w:val="1"/>
      <w:numFmt w:val="bullet"/>
      <w:lvlText w:val=""/>
      <w:lvlJc w:val="left"/>
      <w:pPr>
        <w:ind w:left="993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1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4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15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87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59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1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0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75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2E2628F"/>
    <w:multiLevelType w:val="hybridMultilevel"/>
    <w:tmpl w:val="35ECF0BA"/>
    <w:numStyleLink w:val="Estiloimportado16"/>
  </w:abstractNum>
  <w:abstractNum w:abstractNumId="20" w15:restartNumberingAfterBreak="0">
    <w:nsid w:val="53A36459"/>
    <w:multiLevelType w:val="hybridMultilevel"/>
    <w:tmpl w:val="EC9A5E1E"/>
    <w:numStyleLink w:val="Estiloimportado6"/>
  </w:abstractNum>
  <w:abstractNum w:abstractNumId="21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D01323B"/>
    <w:multiLevelType w:val="hybridMultilevel"/>
    <w:tmpl w:val="8DC41BC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36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3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3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3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3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3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3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3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D781313"/>
    <w:multiLevelType w:val="hybridMultilevel"/>
    <w:tmpl w:val="455C2D80"/>
    <w:numStyleLink w:val="Estiloimportado3"/>
  </w:abstractNum>
  <w:abstractNum w:abstractNumId="26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6AB31B94"/>
    <w:multiLevelType w:val="hybridMultilevel"/>
    <w:tmpl w:val="5B66D69A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720E54DB"/>
    <w:multiLevelType w:val="hybridMultilevel"/>
    <w:tmpl w:val="1A52320A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912693C"/>
    <w:multiLevelType w:val="hybridMultilevel"/>
    <w:tmpl w:val="01687270"/>
    <w:lvl w:ilvl="0" w:tplc="0C0A0001">
      <w:start w:val="1"/>
      <w:numFmt w:val="bullet"/>
      <w:lvlText w:val=""/>
      <w:lvlJc w:val="left"/>
      <w:pPr>
        <w:ind w:left="1288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200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72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44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16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88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60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32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048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B0F4C6D"/>
    <w:multiLevelType w:val="hybridMultilevel"/>
    <w:tmpl w:val="AE7C5130"/>
    <w:numStyleLink w:val="Estiloimportado15"/>
  </w:abstractNum>
  <w:abstractNum w:abstractNumId="36" w15:restartNumberingAfterBreak="0">
    <w:nsid w:val="7B362993"/>
    <w:multiLevelType w:val="hybridMultilevel"/>
    <w:tmpl w:val="35ECF0BA"/>
    <w:styleLink w:val="Estiloimportado16"/>
    <w:lvl w:ilvl="0" w:tplc="C18C92D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E051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E3CAC3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B4AB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D061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1CBE9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0E28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3AC2C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7894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60804199">
    <w:abstractNumId w:val="14"/>
  </w:num>
  <w:num w:numId="2" w16cid:durableId="361446166">
    <w:abstractNumId w:val="26"/>
  </w:num>
  <w:num w:numId="3" w16cid:durableId="1254246969">
    <w:abstractNumId w:val="7"/>
  </w:num>
  <w:num w:numId="4" w16cid:durableId="979574003">
    <w:abstractNumId w:val="33"/>
  </w:num>
  <w:num w:numId="5" w16cid:durableId="2022848705">
    <w:abstractNumId w:val="27"/>
  </w:num>
  <w:num w:numId="6" w16cid:durableId="1135369621">
    <w:abstractNumId w:val="29"/>
  </w:num>
  <w:num w:numId="7" w16cid:durableId="351301675">
    <w:abstractNumId w:val="31"/>
  </w:num>
  <w:num w:numId="8" w16cid:durableId="802038082">
    <w:abstractNumId w:val="24"/>
  </w:num>
  <w:num w:numId="9" w16cid:durableId="1244416652">
    <w:abstractNumId w:val="34"/>
  </w:num>
  <w:num w:numId="10" w16cid:durableId="687096551">
    <w:abstractNumId w:val="15"/>
  </w:num>
  <w:num w:numId="11" w16cid:durableId="942886187">
    <w:abstractNumId w:val="3"/>
  </w:num>
  <w:num w:numId="12" w16cid:durableId="1681273048">
    <w:abstractNumId w:val="8"/>
  </w:num>
  <w:num w:numId="13" w16cid:durableId="1752659639">
    <w:abstractNumId w:val="22"/>
  </w:num>
  <w:num w:numId="14" w16cid:durableId="1155074023">
    <w:abstractNumId w:val="2"/>
  </w:num>
  <w:num w:numId="15" w16cid:durableId="2035692969">
    <w:abstractNumId w:val="21"/>
  </w:num>
  <w:num w:numId="16" w16cid:durableId="1776167625">
    <w:abstractNumId w:val="5"/>
  </w:num>
  <w:num w:numId="17" w16cid:durableId="1798983485">
    <w:abstractNumId w:val="25"/>
  </w:num>
  <w:num w:numId="18" w16cid:durableId="975331574">
    <w:abstractNumId w:val="11"/>
  </w:num>
  <w:num w:numId="19" w16cid:durableId="572471049">
    <w:abstractNumId w:val="17"/>
  </w:num>
  <w:num w:numId="20" w16cid:durableId="1269000847">
    <w:abstractNumId w:val="9"/>
  </w:num>
  <w:num w:numId="21" w16cid:durableId="1512259239">
    <w:abstractNumId w:val="32"/>
  </w:num>
  <w:num w:numId="22" w16cid:durableId="1881279886">
    <w:abstractNumId w:val="28"/>
  </w:num>
  <w:num w:numId="23" w16cid:durableId="1304919596">
    <w:abstractNumId w:val="10"/>
  </w:num>
  <w:num w:numId="24" w16cid:durableId="2000032554">
    <w:abstractNumId w:val="30"/>
  </w:num>
  <w:num w:numId="25" w16cid:durableId="674497963">
    <w:abstractNumId w:val="18"/>
  </w:num>
  <w:num w:numId="26" w16cid:durableId="1522671068">
    <w:abstractNumId w:val="20"/>
    <w:lvlOverride w:ilvl="0">
      <w:startOverride w:val="7"/>
    </w:lvlOverride>
  </w:num>
  <w:num w:numId="27" w16cid:durableId="576861216">
    <w:abstractNumId w:val="4"/>
  </w:num>
  <w:num w:numId="28" w16cid:durableId="608047530">
    <w:abstractNumId w:val="13"/>
  </w:num>
  <w:num w:numId="29" w16cid:durableId="1350253627">
    <w:abstractNumId w:val="6"/>
  </w:num>
  <w:num w:numId="30" w16cid:durableId="1875462872">
    <w:abstractNumId w:val="1"/>
  </w:num>
  <w:num w:numId="31" w16cid:durableId="2038460492">
    <w:abstractNumId w:val="16"/>
  </w:num>
  <w:num w:numId="32" w16cid:durableId="948588909">
    <w:abstractNumId w:val="0"/>
  </w:num>
  <w:num w:numId="33" w16cid:durableId="223489739">
    <w:abstractNumId w:val="12"/>
  </w:num>
  <w:num w:numId="34" w16cid:durableId="2081057828">
    <w:abstractNumId w:val="35"/>
  </w:num>
  <w:num w:numId="35" w16cid:durableId="1803423871">
    <w:abstractNumId w:val="36"/>
  </w:num>
  <w:num w:numId="36" w16cid:durableId="784614456">
    <w:abstractNumId w:val="19"/>
  </w:num>
  <w:num w:numId="37" w16cid:durableId="2145078950">
    <w:abstractNumId w:val="2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323FD"/>
    <w:rsid w:val="000653FA"/>
    <w:rsid w:val="000968FA"/>
    <w:rsid w:val="00103AE8"/>
    <w:rsid w:val="0016440F"/>
    <w:rsid w:val="001F7347"/>
    <w:rsid w:val="002078F3"/>
    <w:rsid w:val="002214B6"/>
    <w:rsid w:val="00246F12"/>
    <w:rsid w:val="00307108"/>
    <w:rsid w:val="00407DFA"/>
    <w:rsid w:val="004809DB"/>
    <w:rsid w:val="0057450A"/>
    <w:rsid w:val="00576E78"/>
    <w:rsid w:val="00593A45"/>
    <w:rsid w:val="00597494"/>
    <w:rsid w:val="005C72C6"/>
    <w:rsid w:val="005D6A3B"/>
    <w:rsid w:val="006A1CB0"/>
    <w:rsid w:val="006B22B0"/>
    <w:rsid w:val="00714979"/>
    <w:rsid w:val="00797424"/>
    <w:rsid w:val="007B08D4"/>
    <w:rsid w:val="007F4052"/>
    <w:rsid w:val="00864B90"/>
    <w:rsid w:val="008A5900"/>
    <w:rsid w:val="008D3170"/>
    <w:rsid w:val="008D78AE"/>
    <w:rsid w:val="00912BA4"/>
    <w:rsid w:val="00927770"/>
    <w:rsid w:val="00A07FE4"/>
    <w:rsid w:val="00A46139"/>
    <w:rsid w:val="00A557C7"/>
    <w:rsid w:val="00A8142E"/>
    <w:rsid w:val="00AC41EC"/>
    <w:rsid w:val="00B747D5"/>
    <w:rsid w:val="00C14FA1"/>
    <w:rsid w:val="00C209CB"/>
    <w:rsid w:val="00D004B6"/>
    <w:rsid w:val="00D1488E"/>
    <w:rsid w:val="00D27DF5"/>
    <w:rsid w:val="00D5508E"/>
    <w:rsid w:val="00D61388"/>
    <w:rsid w:val="00D76CC1"/>
    <w:rsid w:val="00DD6B00"/>
    <w:rsid w:val="00E01AE8"/>
    <w:rsid w:val="00E03C58"/>
    <w:rsid w:val="00E30D80"/>
    <w:rsid w:val="00E453DC"/>
    <w:rsid w:val="00ED1024"/>
    <w:rsid w:val="00F37656"/>
    <w:rsid w:val="00F9557D"/>
    <w:rsid w:val="0431A9CD"/>
    <w:rsid w:val="046A3FD4"/>
    <w:rsid w:val="1DE4A711"/>
    <w:rsid w:val="22B0E629"/>
    <w:rsid w:val="3399FBBA"/>
    <w:rsid w:val="345E0192"/>
    <w:rsid w:val="3C63E36D"/>
    <w:rsid w:val="4F9ACEAE"/>
    <w:rsid w:val="553A83ED"/>
    <w:rsid w:val="5AE3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D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uiPriority w:val="39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qFormat/>
    <w:rsid w:val="00576E78"/>
  </w:style>
  <w:style w:type="paragraph" w:styleId="Textosinformato">
    <w:name w:val="Plain Text"/>
    <w:link w:val="TextosinformatoCar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1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2"/>
      </w:numPr>
    </w:pPr>
  </w:style>
  <w:style w:type="numbering" w:customStyle="1" w:styleId="Estiloimportado3">
    <w:name w:val="Estilo importado 3"/>
    <w:rsid w:val="00A07FE4"/>
    <w:pPr>
      <w:numPr>
        <w:numId w:val="3"/>
      </w:numPr>
    </w:pPr>
  </w:style>
  <w:style w:type="table" w:customStyle="1" w:styleId="NormalTable0">
    <w:name w:val="Normal Table0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4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5"/>
      </w:numPr>
    </w:pPr>
  </w:style>
  <w:style w:type="numbering" w:customStyle="1" w:styleId="Estiloimportado5">
    <w:name w:val="Estilo importado 5"/>
    <w:rsid w:val="00D004B6"/>
    <w:pPr>
      <w:numPr>
        <w:numId w:val="6"/>
      </w:numPr>
    </w:pPr>
  </w:style>
  <w:style w:type="numbering" w:customStyle="1" w:styleId="Estiloimportado6">
    <w:name w:val="Estilo importado 6"/>
    <w:rsid w:val="00D004B6"/>
    <w:pPr>
      <w:numPr>
        <w:numId w:val="7"/>
      </w:numPr>
    </w:pPr>
  </w:style>
  <w:style w:type="numbering" w:customStyle="1" w:styleId="Estiloimportado7">
    <w:name w:val="Estilo importado 7"/>
    <w:rsid w:val="00D004B6"/>
    <w:pPr>
      <w:numPr>
        <w:numId w:val="8"/>
      </w:numPr>
    </w:pPr>
  </w:style>
  <w:style w:type="numbering" w:customStyle="1" w:styleId="Estiloimportado8">
    <w:name w:val="Estilo importado 8"/>
    <w:rsid w:val="00D004B6"/>
    <w:pPr>
      <w:numPr>
        <w:numId w:val="9"/>
      </w:numPr>
    </w:pPr>
  </w:style>
  <w:style w:type="numbering" w:customStyle="1" w:styleId="Estiloimportado9">
    <w:name w:val="Estilo importado 9"/>
    <w:rsid w:val="00D004B6"/>
    <w:pPr>
      <w:numPr>
        <w:numId w:val="10"/>
      </w:numPr>
    </w:pPr>
  </w:style>
  <w:style w:type="numbering" w:customStyle="1" w:styleId="Estiloimportado10">
    <w:name w:val="Estilo importado 10"/>
    <w:rsid w:val="00D004B6"/>
    <w:pPr>
      <w:numPr>
        <w:numId w:val="11"/>
      </w:numPr>
    </w:pPr>
  </w:style>
  <w:style w:type="numbering" w:customStyle="1" w:styleId="Estiloimportado11">
    <w:name w:val="Estilo importado 11"/>
    <w:rsid w:val="00D004B6"/>
    <w:pPr>
      <w:numPr>
        <w:numId w:val="12"/>
      </w:numPr>
    </w:pPr>
  </w:style>
  <w:style w:type="numbering" w:customStyle="1" w:styleId="Estiloimportado12">
    <w:name w:val="Estilo importado 12"/>
    <w:rsid w:val="00D004B6"/>
    <w:pPr>
      <w:numPr>
        <w:numId w:val="13"/>
      </w:numPr>
    </w:pPr>
  </w:style>
  <w:style w:type="numbering" w:customStyle="1" w:styleId="Estiloimportado13">
    <w:name w:val="Estilo importado 13"/>
    <w:rsid w:val="00D004B6"/>
    <w:pPr>
      <w:numPr>
        <w:numId w:val="14"/>
      </w:numPr>
    </w:pPr>
  </w:style>
  <w:style w:type="numbering" w:customStyle="1" w:styleId="Estiloimportado14">
    <w:name w:val="Estilo importado 14"/>
    <w:rsid w:val="00D004B6"/>
    <w:pPr>
      <w:numPr>
        <w:numId w:val="15"/>
      </w:numPr>
    </w:pPr>
  </w:style>
  <w:style w:type="table" w:customStyle="1" w:styleId="NormalTable00">
    <w:name w:val="Normal Table00"/>
    <w:rsid w:val="00A461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6">
    <w:name w:val="Estilo importado 16"/>
    <w:rsid w:val="00A46139"/>
    <w:pPr>
      <w:numPr>
        <w:numId w:val="35"/>
      </w:numPr>
    </w:pPr>
  </w:style>
  <w:style w:type="paragraph" w:customStyle="1" w:styleId="paragraph">
    <w:name w:val="paragraph"/>
    <w:basedOn w:val="Normal"/>
    <w:rsid w:val="00593A45"/>
    <w:pPr>
      <w:spacing w:before="100" w:beforeAutospacing="1" w:after="100" w:afterAutospacing="1"/>
      <w:jc w:val="left"/>
    </w:pPr>
    <w:rPr>
      <w:rFonts w:ascii="Times New Roman" w:eastAsiaTheme="minorHAnsi" w:hAnsi="Times New Roman"/>
    </w:rPr>
  </w:style>
  <w:style w:type="character" w:customStyle="1" w:styleId="normaltextrun">
    <w:name w:val="normaltextrun"/>
    <w:basedOn w:val="Fuentedeprrafopredeter"/>
    <w:rsid w:val="00593A45"/>
  </w:style>
  <w:style w:type="character" w:customStyle="1" w:styleId="eop">
    <w:name w:val="eop"/>
    <w:basedOn w:val="Fuentedeprrafopredeter"/>
    <w:rsid w:val="00593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blioguias.uam.es/az.php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3" ma:contentTypeDescription="Crear nuevo documento." ma:contentTypeScope="" ma:versionID="98e15f85089907c03c19af1ab544ee40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670d6818c28eba9b4a1be89bbf69518e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readOnly="false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Props1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B77499-185D-473C-9D88-C1B4DC621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883E6B-62B0-4DBD-9712-40EA5CBFE17C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61</TotalTime>
  <Pages>15</Pages>
  <Words>2708</Words>
  <Characters>16036</Characters>
  <Application>Microsoft Office Word</Application>
  <DocSecurity>0</DocSecurity>
  <Lines>534</Lines>
  <Paragraphs>360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12</cp:revision>
  <dcterms:created xsi:type="dcterms:W3CDTF">2024-04-09T07:35:00Z</dcterms:created>
  <dcterms:modified xsi:type="dcterms:W3CDTF">2026-05-07T13:11:00Z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  <property fmtid="{D5CDD505-2E9C-101B-9397-08002B2CF9AE}" pid="14" name="docLang">
    <vt:lpwstr>es</vt:lpwstr>
  </property>
</Properties>
</file>