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DE78C4" w14:textId="77777777" w:rsidR="00912BA4" w:rsidRPr="00576E78" w:rsidRDefault="00912BA4" w:rsidP="001E1BDE">
      <w:pPr>
        <w:spacing w:before="1200"/>
        <w:rPr>
          <w:rFonts w:ascii="Arial" w:hAnsi="Arial" w:cs="Arial"/>
        </w:rPr>
      </w:pPr>
    </w:p>
    <w:tbl>
      <w:tblPr>
        <w:tblStyle w:val="Tablaconcuadrcula"/>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0"/>
      </w:tblGrid>
      <w:tr w:rsidR="00010418" w:rsidRPr="00576E78" w14:paraId="21B1AE12" w14:textId="77777777" w:rsidTr="1DE4A711">
        <w:trPr>
          <w:jc w:val="center"/>
        </w:trPr>
        <w:tc>
          <w:tcPr>
            <w:tcW w:w="5000" w:type="pct"/>
            <w:vAlign w:val="center"/>
          </w:tcPr>
          <w:p w14:paraId="5F9B0421" w14:textId="47BD35A0" w:rsidR="0001410A" w:rsidRPr="0001410A" w:rsidRDefault="00D004B6" w:rsidP="1DE4A711">
            <w:pPr>
              <w:spacing w:after="240" w:line="360" w:lineRule="auto"/>
              <w:jc w:val="center"/>
              <w:rPr>
                <w:rFonts w:ascii="Arial" w:eastAsia="Calibri" w:hAnsi="Arial" w:cs="Arial"/>
                <w:b/>
                <w:bCs/>
                <w:color w:val="009949"/>
                <w:sz w:val="32"/>
                <w:szCs w:val="32"/>
                <w:lang w:val="es-ES" w:eastAsia="en-US"/>
              </w:rPr>
            </w:pPr>
            <w:r w:rsidRPr="00D004B6">
              <w:rPr>
                <w:rFonts w:ascii="Arial" w:eastAsiaTheme="minorEastAsia" w:hAnsi="Arial" w:cstheme="minorBidi"/>
                <w:b/>
                <w:bCs/>
                <w:color w:val="009949"/>
                <w:sz w:val="32"/>
                <w:szCs w:val="32"/>
                <w:lang w:val="es-ES" w:eastAsia="en-US"/>
              </w:rPr>
              <w:t>GRADO EN FISIOTERAPIA</w:t>
            </w:r>
          </w:p>
          <w:p w14:paraId="58FA5B1A" w14:textId="2942D11D" w:rsidR="0001410A" w:rsidRPr="00A07FE4" w:rsidRDefault="0001410A" w:rsidP="0001410A">
            <w:pPr>
              <w:spacing w:after="240" w:line="360" w:lineRule="auto"/>
              <w:jc w:val="center"/>
              <w:rPr>
                <w:rFonts w:ascii="Arial" w:eastAsia="Calibri" w:hAnsi="Arial" w:cs="Arial"/>
                <w:b/>
                <w:bCs/>
                <w:color w:val="009949"/>
                <w:sz w:val="32"/>
                <w:szCs w:val="32"/>
                <w:lang w:val="es-ES" w:eastAsia="en-US"/>
              </w:rPr>
            </w:pPr>
            <w:r w:rsidRPr="00A07FE4">
              <w:rPr>
                <w:rFonts w:ascii="Arial" w:eastAsia="Calibri" w:hAnsi="Arial" w:cs="Arial"/>
                <w:b/>
                <w:bCs/>
                <w:color w:val="009949"/>
                <w:sz w:val="32"/>
                <w:szCs w:val="32"/>
                <w:lang w:val="es-ES" w:eastAsia="en-US"/>
              </w:rPr>
              <w:t>CURSO 202</w:t>
            </w:r>
            <w:r w:rsidR="00B23E82">
              <w:rPr>
                <w:rFonts w:ascii="Arial" w:eastAsia="Calibri" w:hAnsi="Arial" w:cs="Arial"/>
                <w:b/>
                <w:bCs/>
                <w:color w:val="009949"/>
                <w:sz w:val="32"/>
                <w:szCs w:val="32"/>
                <w:lang w:val="es-ES" w:eastAsia="en-US"/>
              </w:rPr>
              <w:t>6/2027</w:t>
            </w:r>
          </w:p>
          <w:p w14:paraId="353DDF70" w14:textId="73BAE9C5" w:rsidR="00010418" w:rsidRPr="00374041" w:rsidRDefault="00374041" w:rsidP="00374041">
            <w:pPr>
              <w:spacing w:line="360" w:lineRule="auto"/>
              <w:jc w:val="center"/>
              <w:rPr>
                <w:rFonts w:ascii="Arial" w:hAnsi="Arial" w:cs="Arial"/>
                <w:b/>
                <w:sz w:val="32"/>
                <w:szCs w:val="32"/>
              </w:rPr>
            </w:pPr>
            <w:r>
              <w:rPr>
                <w:rFonts w:ascii="Arial" w:hAnsi="Arial" w:cs="Arial"/>
                <w:b/>
                <w:noProof/>
                <w:sz w:val="32"/>
                <w:szCs w:val="32"/>
              </w:rPr>
              <w:drawing>
                <wp:inline distT="0" distB="0" distL="0" distR="0" wp14:anchorId="1696E96D" wp14:editId="3685B9C3">
                  <wp:extent cx="4522573" cy="3197215"/>
                  <wp:effectExtent l="0" t="0" r="0" b="3810"/>
                  <wp:docPr id="1431349835" name="Imagen 1" descr="Logotipo Escuela Universitaria de Fisioterapia de la ONCE+Logotipo Universidad Autónoma de Madrid+Logotipo grupo Social O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349835" name="Imagen 1" descr="Logotipo Escuela Universitaria de Fisioterapia de la ONCE+Logotipo Universidad Autónoma de Madrid+Logotipo grupo Social O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22920" cy="3197460"/>
                          </a:xfrm>
                          <a:prstGeom prst="rect">
                            <a:avLst/>
                          </a:prstGeom>
                        </pic:spPr>
                      </pic:pic>
                    </a:graphicData>
                  </a:graphic>
                </wp:inline>
              </w:drawing>
            </w:r>
          </w:p>
        </w:tc>
      </w:tr>
      <w:tr w:rsidR="00010418" w:rsidRPr="00576E78" w14:paraId="2F985668" w14:textId="77777777" w:rsidTr="1DE4A711">
        <w:trPr>
          <w:trHeight w:val="1350"/>
          <w:jc w:val="center"/>
        </w:trPr>
        <w:tc>
          <w:tcPr>
            <w:tcW w:w="5000" w:type="pct"/>
            <w:vAlign w:val="center"/>
          </w:tcPr>
          <w:p w14:paraId="386FAEF9" w14:textId="77777777" w:rsidR="00010418" w:rsidRPr="00576E78" w:rsidRDefault="00F37656" w:rsidP="1DE4A711">
            <w:pPr>
              <w:spacing w:after="240" w:line="360" w:lineRule="auto"/>
              <w:jc w:val="center"/>
              <w:rPr>
                <w:rFonts w:ascii="Arial" w:eastAsia="Calibri" w:hAnsi="Arial" w:cs="Arial"/>
                <w:b/>
                <w:bCs/>
                <w:color w:val="009949"/>
                <w:sz w:val="32"/>
                <w:szCs w:val="32"/>
                <w:lang w:eastAsia="en-US"/>
              </w:rPr>
            </w:pPr>
            <w:r w:rsidRPr="1DE4A711">
              <w:rPr>
                <w:rFonts w:ascii="Arial" w:eastAsiaTheme="minorEastAsia" w:hAnsi="Arial" w:cstheme="minorBidi"/>
                <w:b/>
                <w:bCs/>
                <w:color w:val="009949"/>
                <w:sz w:val="32"/>
                <w:szCs w:val="32"/>
                <w:lang w:eastAsia="en-US"/>
              </w:rPr>
              <w:t>GUÍA DOCENTE</w:t>
            </w:r>
          </w:p>
        </w:tc>
      </w:tr>
      <w:tr w:rsidR="00010418" w:rsidRPr="007B08D4" w14:paraId="2BF5AAFB" w14:textId="77777777" w:rsidTr="1DE4A711">
        <w:trPr>
          <w:trHeight w:hRule="exact" w:val="986"/>
          <w:jc w:val="center"/>
        </w:trPr>
        <w:tc>
          <w:tcPr>
            <w:tcW w:w="5000" w:type="pct"/>
            <w:vAlign w:val="center"/>
          </w:tcPr>
          <w:p w14:paraId="0237A65B" w14:textId="2DE878EA" w:rsidR="00010418" w:rsidRPr="00964145" w:rsidRDefault="00CC3EF5" w:rsidP="1DE4A711">
            <w:pPr>
              <w:spacing w:after="240" w:line="360" w:lineRule="auto"/>
              <w:jc w:val="center"/>
              <w:rPr>
                <w:rFonts w:ascii="Arial" w:eastAsiaTheme="minorEastAsia" w:hAnsi="Arial" w:cs="Arial"/>
                <w:b/>
                <w:bCs/>
                <w:color w:val="009949"/>
                <w:sz w:val="32"/>
                <w:szCs w:val="32"/>
                <w:lang w:val="es-ES" w:eastAsia="en-US"/>
              </w:rPr>
            </w:pPr>
            <w:r w:rsidRPr="00CC3EF5">
              <w:rPr>
                <w:rFonts w:ascii="Arial" w:eastAsiaTheme="minorEastAsia" w:hAnsi="Arial" w:cs="Arial"/>
                <w:b/>
                <w:bCs/>
                <w:color w:val="009949"/>
                <w:sz w:val="32"/>
                <w:szCs w:val="32"/>
                <w:lang w:val="es-ES" w:eastAsia="en-US"/>
              </w:rPr>
              <w:t>CINESITERAPIA PASIVA</w:t>
            </w:r>
          </w:p>
        </w:tc>
      </w:tr>
      <w:tr w:rsidR="00010418" w:rsidRPr="00576E78" w14:paraId="2F0A8B0B" w14:textId="77777777" w:rsidTr="1DE4A711">
        <w:trPr>
          <w:trHeight w:hRule="exact" w:val="680"/>
          <w:jc w:val="center"/>
        </w:trPr>
        <w:tc>
          <w:tcPr>
            <w:tcW w:w="5000" w:type="pct"/>
            <w:vAlign w:val="center"/>
          </w:tcPr>
          <w:p w14:paraId="0AAD2253" w14:textId="5278F377" w:rsidR="00010418" w:rsidRPr="007B08D4" w:rsidRDefault="00010418" w:rsidP="00971EAE">
            <w:pPr>
              <w:spacing w:before="120" w:after="120" w:line="360" w:lineRule="auto"/>
              <w:rPr>
                <w:rFonts w:ascii="Arial" w:hAnsi="Arial" w:cs="Arial"/>
                <w:sz w:val="28"/>
                <w:szCs w:val="28"/>
                <w:lang w:val="es-ES"/>
              </w:rPr>
            </w:pPr>
          </w:p>
        </w:tc>
      </w:tr>
    </w:tbl>
    <w:p w14:paraId="7D407EC4" w14:textId="77777777" w:rsidR="00D004B6" w:rsidRDefault="00D004B6">
      <w:pPr>
        <w:spacing w:after="160" w:line="259" w:lineRule="auto"/>
        <w:jc w:val="left"/>
        <w:rPr>
          <w:rStyle w:val="Ninguno"/>
          <w:rFonts w:ascii="Arial" w:eastAsiaTheme="majorEastAsia" w:hAnsi="Arial" w:cstheme="majorBidi"/>
          <w:b/>
          <w:bCs/>
        </w:rPr>
      </w:pPr>
      <w:bookmarkStart w:id="0" w:name="_Toc162953730"/>
      <w:bookmarkStart w:id="1" w:name="_Toc162956415"/>
      <w:bookmarkStart w:id="2" w:name="_Toc162960237"/>
      <w:r>
        <w:rPr>
          <w:rStyle w:val="Ninguno"/>
          <w:rFonts w:ascii="Arial" w:hAnsi="Arial"/>
          <w:b/>
          <w:bCs/>
        </w:rPr>
        <w:br w:type="page"/>
      </w:r>
    </w:p>
    <w:p w14:paraId="59968C0A" w14:textId="28A92D6D" w:rsidR="00010418" w:rsidRPr="001E1BDE" w:rsidRDefault="00576E78" w:rsidP="00A55324">
      <w:pPr>
        <w:rPr>
          <w:rStyle w:val="Ninguno"/>
          <w:rFonts w:ascii="Arial" w:hAnsi="Arial"/>
          <w:b/>
          <w:bCs/>
        </w:rPr>
      </w:pPr>
      <w:bookmarkStart w:id="3" w:name="_Toc163499994"/>
      <w:r w:rsidRPr="001E1BDE">
        <w:rPr>
          <w:rStyle w:val="Ninguno"/>
          <w:rFonts w:ascii="Arial" w:hAnsi="Arial"/>
          <w:b/>
          <w:bCs/>
        </w:rPr>
        <w:lastRenderedPageBreak/>
        <w:t>ÍNDICE</w:t>
      </w:r>
      <w:bookmarkEnd w:id="0"/>
      <w:bookmarkEnd w:id="1"/>
      <w:bookmarkEnd w:id="2"/>
      <w:bookmarkEnd w:id="3"/>
    </w:p>
    <w:bookmarkStart w:id="4" w:name="_Toc162953731" w:displacedByCustomXml="next"/>
    <w:bookmarkStart w:id="5" w:name="_Toc162956416" w:displacedByCustomXml="next"/>
    <w:bookmarkStart w:id="6" w:name="_Toc162960238" w:displacedByCustomXml="next"/>
    <w:bookmarkStart w:id="7" w:name="_Toc163499995" w:displacedByCustomXml="next"/>
    <w:sdt>
      <w:sdtPr>
        <w:rPr>
          <w:rFonts w:ascii="Trebuchet MS" w:eastAsia="Times New Roman" w:hAnsi="Trebuchet MS" w:cs="Times New Roman"/>
          <w:color w:val="auto"/>
          <w:sz w:val="24"/>
          <w:szCs w:val="24"/>
          <w:u w:val="single"/>
        </w:rPr>
        <w:id w:val="-979381178"/>
        <w:docPartObj>
          <w:docPartGallery w:val="Table of Contents"/>
          <w:docPartUnique/>
        </w:docPartObj>
      </w:sdtPr>
      <w:sdtEndPr>
        <w:rPr>
          <w:b/>
          <w:bCs/>
          <w:u w:val="none"/>
        </w:rPr>
      </w:sdtEndPr>
      <w:sdtContent>
        <w:p w14:paraId="35CFEFDF" w14:textId="2FF0EBDC" w:rsidR="009411C0" w:rsidRPr="001E1BDE" w:rsidRDefault="009411C0">
          <w:pPr>
            <w:pStyle w:val="TtuloTDC"/>
            <w:rPr>
              <w:color w:val="auto"/>
            </w:rPr>
          </w:pPr>
        </w:p>
        <w:p w14:paraId="11B8E0CB" w14:textId="5B8DCDE2" w:rsidR="008D6281" w:rsidRDefault="009411C0">
          <w:pPr>
            <w:pStyle w:val="TDC1"/>
            <w:rPr>
              <w:rFonts w:asciiTheme="minorHAnsi" w:eastAsiaTheme="minorEastAsia" w:hAnsiTheme="minorHAnsi" w:cstheme="minorBidi"/>
              <w:b w:val="0"/>
              <w:bCs w:val="0"/>
              <w:kern w:val="2"/>
              <w14:ligatures w14:val="standardContextual"/>
            </w:rPr>
          </w:pPr>
          <w:r>
            <w:fldChar w:fldCharType="begin"/>
          </w:r>
          <w:r>
            <w:instrText xml:space="preserve"> TOC \o "1-3" \h \z \u </w:instrText>
          </w:r>
          <w:r>
            <w:fldChar w:fldCharType="separate"/>
          </w:r>
          <w:hyperlink w:anchor="_Toc229133482" w:history="1">
            <w:r w:rsidR="008D6281" w:rsidRPr="003941B7">
              <w:rPr>
                <w:rStyle w:val="Hipervnculo"/>
              </w:rPr>
              <w:t>ASIGNATURA</w:t>
            </w:r>
            <w:r w:rsidR="008D6281">
              <w:rPr>
                <w:webHidden/>
              </w:rPr>
              <w:tab/>
            </w:r>
            <w:r w:rsidR="008D6281">
              <w:rPr>
                <w:webHidden/>
              </w:rPr>
              <w:fldChar w:fldCharType="begin"/>
            </w:r>
            <w:r w:rsidR="008D6281">
              <w:rPr>
                <w:webHidden/>
              </w:rPr>
              <w:instrText xml:space="preserve"> PAGEREF _Toc229133482 \h </w:instrText>
            </w:r>
            <w:r w:rsidR="008D6281">
              <w:rPr>
                <w:webHidden/>
              </w:rPr>
            </w:r>
            <w:r w:rsidR="008D6281">
              <w:rPr>
                <w:webHidden/>
              </w:rPr>
              <w:fldChar w:fldCharType="separate"/>
            </w:r>
            <w:r w:rsidR="008D6281">
              <w:rPr>
                <w:webHidden/>
              </w:rPr>
              <w:t>3</w:t>
            </w:r>
            <w:r w:rsidR="008D6281">
              <w:rPr>
                <w:webHidden/>
              </w:rPr>
              <w:fldChar w:fldCharType="end"/>
            </w:r>
          </w:hyperlink>
        </w:p>
        <w:p w14:paraId="7C9479E6" w14:textId="72722328" w:rsidR="008D6281" w:rsidRDefault="008D6281">
          <w:pPr>
            <w:pStyle w:val="TDC1"/>
            <w:rPr>
              <w:rFonts w:asciiTheme="minorHAnsi" w:eastAsiaTheme="minorEastAsia" w:hAnsiTheme="minorHAnsi" w:cstheme="minorBidi"/>
              <w:b w:val="0"/>
              <w:bCs w:val="0"/>
              <w:kern w:val="2"/>
              <w14:ligatures w14:val="standardContextual"/>
            </w:rPr>
          </w:pPr>
          <w:hyperlink w:anchor="_Toc229133483" w:history="1">
            <w:r w:rsidRPr="003941B7">
              <w:rPr>
                <w:rStyle w:val="Hipervnculo"/>
              </w:rPr>
              <w:t>REQUISITOS</w:t>
            </w:r>
            <w:r>
              <w:rPr>
                <w:webHidden/>
              </w:rPr>
              <w:tab/>
            </w:r>
            <w:r>
              <w:rPr>
                <w:webHidden/>
              </w:rPr>
              <w:fldChar w:fldCharType="begin"/>
            </w:r>
            <w:r>
              <w:rPr>
                <w:webHidden/>
              </w:rPr>
              <w:instrText xml:space="preserve"> PAGEREF _Toc229133483 \h </w:instrText>
            </w:r>
            <w:r>
              <w:rPr>
                <w:webHidden/>
              </w:rPr>
            </w:r>
            <w:r>
              <w:rPr>
                <w:webHidden/>
              </w:rPr>
              <w:fldChar w:fldCharType="separate"/>
            </w:r>
            <w:r>
              <w:rPr>
                <w:webHidden/>
              </w:rPr>
              <w:t>3</w:t>
            </w:r>
            <w:r>
              <w:rPr>
                <w:webHidden/>
              </w:rPr>
              <w:fldChar w:fldCharType="end"/>
            </w:r>
          </w:hyperlink>
        </w:p>
        <w:p w14:paraId="6715688F" w14:textId="7D5D7474" w:rsidR="008D6281" w:rsidRDefault="008D6281">
          <w:pPr>
            <w:pStyle w:val="TDC1"/>
            <w:rPr>
              <w:rFonts w:asciiTheme="minorHAnsi" w:eastAsiaTheme="minorEastAsia" w:hAnsiTheme="minorHAnsi" w:cstheme="minorBidi"/>
              <w:b w:val="0"/>
              <w:bCs w:val="0"/>
              <w:kern w:val="2"/>
              <w14:ligatures w14:val="standardContextual"/>
            </w:rPr>
          </w:pPr>
          <w:hyperlink w:anchor="_Toc229133484" w:history="1">
            <w:r w:rsidRPr="003941B7">
              <w:rPr>
                <w:rStyle w:val="Hipervnculo"/>
              </w:rPr>
              <w:t>EQUIPO DOCENTE</w:t>
            </w:r>
            <w:r>
              <w:rPr>
                <w:webHidden/>
              </w:rPr>
              <w:tab/>
            </w:r>
            <w:r>
              <w:rPr>
                <w:webHidden/>
              </w:rPr>
              <w:fldChar w:fldCharType="begin"/>
            </w:r>
            <w:r>
              <w:rPr>
                <w:webHidden/>
              </w:rPr>
              <w:instrText xml:space="preserve"> PAGEREF _Toc229133484 \h </w:instrText>
            </w:r>
            <w:r>
              <w:rPr>
                <w:webHidden/>
              </w:rPr>
            </w:r>
            <w:r>
              <w:rPr>
                <w:webHidden/>
              </w:rPr>
              <w:fldChar w:fldCharType="separate"/>
            </w:r>
            <w:r>
              <w:rPr>
                <w:webHidden/>
              </w:rPr>
              <w:t>3</w:t>
            </w:r>
            <w:r>
              <w:rPr>
                <w:webHidden/>
              </w:rPr>
              <w:fldChar w:fldCharType="end"/>
            </w:r>
          </w:hyperlink>
        </w:p>
        <w:p w14:paraId="3B592777" w14:textId="7123CABE" w:rsidR="008D6281" w:rsidRDefault="008D6281">
          <w:pPr>
            <w:pStyle w:val="TDC1"/>
            <w:rPr>
              <w:rFonts w:asciiTheme="minorHAnsi" w:eastAsiaTheme="minorEastAsia" w:hAnsiTheme="minorHAnsi" w:cstheme="minorBidi"/>
              <w:b w:val="0"/>
              <w:bCs w:val="0"/>
              <w:kern w:val="2"/>
              <w14:ligatures w14:val="standardContextual"/>
            </w:rPr>
          </w:pPr>
          <w:hyperlink w:anchor="_Toc229133485" w:history="1">
            <w:r w:rsidRPr="003941B7">
              <w:rPr>
                <w:rStyle w:val="Hipervnculo"/>
              </w:rPr>
              <w:t>COMPETENCIAS</w:t>
            </w:r>
            <w:r>
              <w:rPr>
                <w:webHidden/>
              </w:rPr>
              <w:tab/>
            </w:r>
            <w:r>
              <w:rPr>
                <w:webHidden/>
              </w:rPr>
              <w:fldChar w:fldCharType="begin"/>
            </w:r>
            <w:r>
              <w:rPr>
                <w:webHidden/>
              </w:rPr>
              <w:instrText xml:space="preserve"> PAGEREF _Toc229133485 \h </w:instrText>
            </w:r>
            <w:r>
              <w:rPr>
                <w:webHidden/>
              </w:rPr>
            </w:r>
            <w:r>
              <w:rPr>
                <w:webHidden/>
              </w:rPr>
              <w:fldChar w:fldCharType="separate"/>
            </w:r>
            <w:r>
              <w:rPr>
                <w:webHidden/>
              </w:rPr>
              <w:t>4</w:t>
            </w:r>
            <w:r>
              <w:rPr>
                <w:webHidden/>
              </w:rPr>
              <w:fldChar w:fldCharType="end"/>
            </w:r>
          </w:hyperlink>
        </w:p>
        <w:p w14:paraId="664BE130" w14:textId="1946A729" w:rsidR="008D6281" w:rsidRDefault="008D6281">
          <w:pPr>
            <w:pStyle w:val="TDC1"/>
            <w:rPr>
              <w:rFonts w:asciiTheme="minorHAnsi" w:eastAsiaTheme="minorEastAsia" w:hAnsiTheme="minorHAnsi" w:cstheme="minorBidi"/>
              <w:b w:val="0"/>
              <w:bCs w:val="0"/>
              <w:kern w:val="2"/>
              <w14:ligatures w14:val="standardContextual"/>
            </w:rPr>
          </w:pPr>
          <w:hyperlink w:anchor="_Toc229133486" w:history="1">
            <w:r w:rsidRPr="003941B7">
              <w:rPr>
                <w:rStyle w:val="Hipervnculo"/>
              </w:rPr>
              <w:t>RESULTADOS DE APRENDIZAJE</w:t>
            </w:r>
            <w:r>
              <w:rPr>
                <w:webHidden/>
              </w:rPr>
              <w:tab/>
            </w:r>
            <w:r>
              <w:rPr>
                <w:webHidden/>
              </w:rPr>
              <w:fldChar w:fldCharType="begin"/>
            </w:r>
            <w:r>
              <w:rPr>
                <w:webHidden/>
              </w:rPr>
              <w:instrText xml:space="preserve"> PAGEREF _Toc229133486 \h </w:instrText>
            </w:r>
            <w:r>
              <w:rPr>
                <w:webHidden/>
              </w:rPr>
            </w:r>
            <w:r>
              <w:rPr>
                <w:webHidden/>
              </w:rPr>
              <w:fldChar w:fldCharType="separate"/>
            </w:r>
            <w:r>
              <w:rPr>
                <w:webHidden/>
              </w:rPr>
              <w:t>5</w:t>
            </w:r>
            <w:r>
              <w:rPr>
                <w:webHidden/>
              </w:rPr>
              <w:fldChar w:fldCharType="end"/>
            </w:r>
          </w:hyperlink>
        </w:p>
        <w:p w14:paraId="080AC9EE" w14:textId="5A48A858" w:rsidR="008D6281" w:rsidRDefault="008D6281">
          <w:pPr>
            <w:pStyle w:val="TDC1"/>
            <w:rPr>
              <w:rFonts w:asciiTheme="minorHAnsi" w:eastAsiaTheme="minorEastAsia" w:hAnsiTheme="minorHAnsi" w:cstheme="minorBidi"/>
              <w:b w:val="0"/>
              <w:bCs w:val="0"/>
              <w:kern w:val="2"/>
              <w14:ligatures w14:val="standardContextual"/>
            </w:rPr>
          </w:pPr>
          <w:hyperlink w:anchor="_Toc229133487" w:history="1">
            <w:r w:rsidRPr="003941B7">
              <w:rPr>
                <w:rStyle w:val="Hipervnculo"/>
              </w:rPr>
              <w:t>CONSIDERACIONES ADICIONALES</w:t>
            </w:r>
            <w:r>
              <w:rPr>
                <w:webHidden/>
              </w:rPr>
              <w:tab/>
            </w:r>
            <w:r>
              <w:rPr>
                <w:webHidden/>
              </w:rPr>
              <w:fldChar w:fldCharType="begin"/>
            </w:r>
            <w:r>
              <w:rPr>
                <w:webHidden/>
              </w:rPr>
              <w:instrText xml:space="preserve"> PAGEREF _Toc229133487 \h </w:instrText>
            </w:r>
            <w:r>
              <w:rPr>
                <w:webHidden/>
              </w:rPr>
            </w:r>
            <w:r>
              <w:rPr>
                <w:webHidden/>
              </w:rPr>
              <w:fldChar w:fldCharType="separate"/>
            </w:r>
            <w:r>
              <w:rPr>
                <w:webHidden/>
              </w:rPr>
              <w:t>6</w:t>
            </w:r>
            <w:r>
              <w:rPr>
                <w:webHidden/>
              </w:rPr>
              <w:fldChar w:fldCharType="end"/>
            </w:r>
          </w:hyperlink>
        </w:p>
        <w:p w14:paraId="20F15A9F" w14:textId="303BE1AC" w:rsidR="008D6281" w:rsidRDefault="008D6281">
          <w:pPr>
            <w:pStyle w:val="TDC1"/>
            <w:rPr>
              <w:rFonts w:asciiTheme="minorHAnsi" w:eastAsiaTheme="minorEastAsia" w:hAnsiTheme="minorHAnsi" w:cstheme="minorBidi"/>
              <w:b w:val="0"/>
              <w:bCs w:val="0"/>
              <w:kern w:val="2"/>
              <w14:ligatures w14:val="standardContextual"/>
            </w:rPr>
          </w:pPr>
          <w:hyperlink w:anchor="_Toc229133488" w:history="1">
            <w:r w:rsidRPr="003941B7">
              <w:rPr>
                <w:rStyle w:val="Hipervnculo"/>
              </w:rPr>
              <w:t>CONTENIDOS DEL PROGRAMA</w:t>
            </w:r>
            <w:r>
              <w:rPr>
                <w:webHidden/>
              </w:rPr>
              <w:tab/>
            </w:r>
            <w:r>
              <w:rPr>
                <w:webHidden/>
              </w:rPr>
              <w:fldChar w:fldCharType="begin"/>
            </w:r>
            <w:r>
              <w:rPr>
                <w:webHidden/>
              </w:rPr>
              <w:instrText xml:space="preserve"> PAGEREF _Toc229133488 \h </w:instrText>
            </w:r>
            <w:r>
              <w:rPr>
                <w:webHidden/>
              </w:rPr>
            </w:r>
            <w:r>
              <w:rPr>
                <w:webHidden/>
              </w:rPr>
              <w:fldChar w:fldCharType="separate"/>
            </w:r>
            <w:r>
              <w:rPr>
                <w:webHidden/>
              </w:rPr>
              <w:t>6</w:t>
            </w:r>
            <w:r>
              <w:rPr>
                <w:webHidden/>
              </w:rPr>
              <w:fldChar w:fldCharType="end"/>
            </w:r>
          </w:hyperlink>
        </w:p>
        <w:p w14:paraId="662E5136" w14:textId="27F0A018" w:rsidR="008D6281" w:rsidRDefault="008D6281">
          <w:pPr>
            <w:pStyle w:val="TDC1"/>
            <w:rPr>
              <w:rFonts w:asciiTheme="minorHAnsi" w:eastAsiaTheme="minorEastAsia" w:hAnsiTheme="minorHAnsi" w:cstheme="minorBidi"/>
              <w:b w:val="0"/>
              <w:bCs w:val="0"/>
              <w:kern w:val="2"/>
              <w14:ligatures w14:val="standardContextual"/>
            </w:rPr>
          </w:pPr>
          <w:hyperlink w:anchor="_Toc229133489" w:history="1">
            <w:r w:rsidRPr="003941B7">
              <w:rPr>
                <w:rStyle w:val="Hipervnculo"/>
              </w:rPr>
              <w:t>REFERENCIAS DE CONSULTA</w:t>
            </w:r>
            <w:r>
              <w:rPr>
                <w:webHidden/>
              </w:rPr>
              <w:tab/>
            </w:r>
            <w:r>
              <w:rPr>
                <w:webHidden/>
              </w:rPr>
              <w:fldChar w:fldCharType="begin"/>
            </w:r>
            <w:r>
              <w:rPr>
                <w:webHidden/>
              </w:rPr>
              <w:instrText xml:space="preserve"> PAGEREF _Toc229133489 \h </w:instrText>
            </w:r>
            <w:r>
              <w:rPr>
                <w:webHidden/>
              </w:rPr>
            </w:r>
            <w:r>
              <w:rPr>
                <w:webHidden/>
              </w:rPr>
              <w:fldChar w:fldCharType="separate"/>
            </w:r>
            <w:r>
              <w:rPr>
                <w:webHidden/>
              </w:rPr>
              <w:t>7</w:t>
            </w:r>
            <w:r>
              <w:rPr>
                <w:webHidden/>
              </w:rPr>
              <w:fldChar w:fldCharType="end"/>
            </w:r>
          </w:hyperlink>
        </w:p>
        <w:p w14:paraId="19EE8173" w14:textId="3DBFE70D" w:rsidR="008D6281" w:rsidRDefault="008D6281">
          <w:pPr>
            <w:pStyle w:val="TDC1"/>
            <w:rPr>
              <w:rFonts w:asciiTheme="minorHAnsi" w:eastAsiaTheme="minorEastAsia" w:hAnsiTheme="minorHAnsi" w:cstheme="minorBidi"/>
              <w:b w:val="0"/>
              <w:bCs w:val="0"/>
              <w:kern w:val="2"/>
              <w14:ligatures w14:val="standardContextual"/>
            </w:rPr>
          </w:pPr>
          <w:hyperlink w:anchor="_Toc229133490" w:history="1">
            <w:r w:rsidRPr="003941B7">
              <w:rPr>
                <w:rStyle w:val="Hipervnculo"/>
              </w:rPr>
              <w:t>MÉTODOS DOCENTES</w:t>
            </w:r>
            <w:r>
              <w:rPr>
                <w:webHidden/>
              </w:rPr>
              <w:tab/>
            </w:r>
            <w:r>
              <w:rPr>
                <w:webHidden/>
              </w:rPr>
              <w:fldChar w:fldCharType="begin"/>
            </w:r>
            <w:r>
              <w:rPr>
                <w:webHidden/>
              </w:rPr>
              <w:instrText xml:space="preserve"> PAGEREF _Toc229133490 \h </w:instrText>
            </w:r>
            <w:r>
              <w:rPr>
                <w:webHidden/>
              </w:rPr>
            </w:r>
            <w:r>
              <w:rPr>
                <w:webHidden/>
              </w:rPr>
              <w:fldChar w:fldCharType="separate"/>
            </w:r>
            <w:r>
              <w:rPr>
                <w:webHidden/>
              </w:rPr>
              <w:t>7</w:t>
            </w:r>
            <w:r>
              <w:rPr>
                <w:webHidden/>
              </w:rPr>
              <w:fldChar w:fldCharType="end"/>
            </w:r>
          </w:hyperlink>
        </w:p>
        <w:p w14:paraId="6DE8E3C7" w14:textId="24160015" w:rsidR="008D6281" w:rsidRDefault="008D6281">
          <w:pPr>
            <w:pStyle w:val="TDC1"/>
            <w:rPr>
              <w:rFonts w:asciiTheme="minorHAnsi" w:eastAsiaTheme="minorEastAsia" w:hAnsiTheme="minorHAnsi" w:cstheme="minorBidi"/>
              <w:b w:val="0"/>
              <w:bCs w:val="0"/>
              <w:kern w:val="2"/>
              <w14:ligatures w14:val="standardContextual"/>
            </w:rPr>
          </w:pPr>
          <w:hyperlink w:anchor="_Toc229133491" w:history="1">
            <w:r w:rsidRPr="003941B7">
              <w:rPr>
                <w:rStyle w:val="Hipervnculo"/>
              </w:rPr>
              <w:t>TIEMPO DE TRABAJO DEL ESTUDIANTE</w:t>
            </w:r>
            <w:r>
              <w:rPr>
                <w:webHidden/>
              </w:rPr>
              <w:tab/>
            </w:r>
            <w:r>
              <w:rPr>
                <w:webHidden/>
              </w:rPr>
              <w:fldChar w:fldCharType="begin"/>
            </w:r>
            <w:r>
              <w:rPr>
                <w:webHidden/>
              </w:rPr>
              <w:instrText xml:space="preserve"> PAGEREF _Toc229133491 \h </w:instrText>
            </w:r>
            <w:r>
              <w:rPr>
                <w:webHidden/>
              </w:rPr>
            </w:r>
            <w:r>
              <w:rPr>
                <w:webHidden/>
              </w:rPr>
              <w:fldChar w:fldCharType="separate"/>
            </w:r>
            <w:r>
              <w:rPr>
                <w:webHidden/>
              </w:rPr>
              <w:t>8</w:t>
            </w:r>
            <w:r>
              <w:rPr>
                <w:webHidden/>
              </w:rPr>
              <w:fldChar w:fldCharType="end"/>
            </w:r>
          </w:hyperlink>
        </w:p>
        <w:p w14:paraId="1A7742AE" w14:textId="5EAA82D5" w:rsidR="008D6281" w:rsidRDefault="008D6281">
          <w:pPr>
            <w:pStyle w:val="TDC1"/>
            <w:rPr>
              <w:rFonts w:asciiTheme="minorHAnsi" w:eastAsiaTheme="minorEastAsia" w:hAnsiTheme="minorHAnsi" w:cstheme="minorBidi"/>
              <w:b w:val="0"/>
              <w:bCs w:val="0"/>
              <w:kern w:val="2"/>
              <w14:ligatures w14:val="standardContextual"/>
            </w:rPr>
          </w:pPr>
          <w:hyperlink w:anchor="_Toc229133492" w:history="1">
            <w:r w:rsidRPr="003941B7">
              <w:rPr>
                <w:rStyle w:val="Hipervnculo"/>
              </w:rPr>
              <w:t>MÉTODOS DE EVALUACIÓN</w:t>
            </w:r>
            <w:r>
              <w:rPr>
                <w:webHidden/>
              </w:rPr>
              <w:tab/>
            </w:r>
            <w:r>
              <w:rPr>
                <w:webHidden/>
              </w:rPr>
              <w:fldChar w:fldCharType="begin"/>
            </w:r>
            <w:r>
              <w:rPr>
                <w:webHidden/>
              </w:rPr>
              <w:instrText xml:space="preserve"> PAGEREF _Toc229133492 \h </w:instrText>
            </w:r>
            <w:r>
              <w:rPr>
                <w:webHidden/>
              </w:rPr>
            </w:r>
            <w:r>
              <w:rPr>
                <w:webHidden/>
              </w:rPr>
              <w:fldChar w:fldCharType="separate"/>
            </w:r>
            <w:r>
              <w:rPr>
                <w:webHidden/>
              </w:rPr>
              <w:t>9</w:t>
            </w:r>
            <w:r>
              <w:rPr>
                <w:webHidden/>
              </w:rPr>
              <w:fldChar w:fldCharType="end"/>
            </w:r>
          </w:hyperlink>
        </w:p>
        <w:p w14:paraId="6C45CA93" w14:textId="53655988" w:rsidR="008D6281" w:rsidRDefault="008D6281">
          <w:pPr>
            <w:pStyle w:val="TDC1"/>
            <w:rPr>
              <w:rFonts w:asciiTheme="minorHAnsi" w:eastAsiaTheme="minorEastAsia" w:hAnsiTheme="minorHAnsi" w:cstheme="minorBidi"/>
              <w:b w:val="0"/>
              <w:bCs w:val="0"/>
              <w:kern w:val="2"/>
              <w14:ligatures w14:val="standardContextual"/>
            </w:rPr>
          </w:pPr>
          <w:hyperlink w:anchor="_Toc229133493" w:history="1">
            <w:r w:rsidRPr="003941B7">
              <w:rPr>
                <w:rStyle w:val="Hipervnculo"/>
              </w:rPr>
              <w:t>CRONOGRAMA ORIENTATIVO</w:t>
            </w:r>
            <w:r>
              <w:rPr>
                <w:webHidden/>
              </w:rPr>
              <w:tab/>
            </w:r>
            <w:r>
              <w:rPr>
                <w:webHidden/>
              </w:rPr>
              <w:fldChar w:fldCharType="begin"/>
            </w:r>
            <w:r>
              <w:rPr>
                <w:webHidden/>
              </w:rPr>
              <w:instrText xml:space="preserve"> PAGEREF _Toc229133493 \h </w:instrText>
            </w:r>
            <w:r>
              <w:rPr>
                <w:webHidden/>
              </w:rPr>
            </w:r>
            <w:r>
              <w:rPr>
                <w:webHidden/>
              </w:rPr>
              <w:fldChar w:fldCharType="separate"/>
            </w:r>
            <w:r>
              <w:rPr>
                <w:webHidden/>
              </w:rPr>
              <w:t>13</w:t>
            </w:r>
            <w:r>
              <w:rPr>
                <w:webHidden/>
              </w:rPr>
              <w:fldChar w:fldCharType="end"/>
            </w:r>
          </w:hyperlink>
        </w:p>
        <w:p w14:paraId="053214B5" w14:textId="4C79608A" w:rsidR="009411C0" w:rsidRDefault="009411C0">
          <w:r>
            <w:rPr>
              <w:b/>
              <w:bCs/>
            </w:rPr>
            <w:fldChar w:fldCharType="end"/>
          </w:r>
        </w:p>
      </w:sdtContent>
    </w:sdt>
    <w:p w14:paraId="3D270A41" w14:textId="77777777" w:rsidR="00CA478F" w:rsidRDefault="00CA478F">
      <w:pPr>
        <w:spacing w:after="160" w:line="259" w:lineRule="auto"/>
        <w:jc w:val="left"/>
        <w:rPr>
          <w:rStyle w:val="Ninguno"/>
          <w:rFonts w:ascii="Arial" w:eastAsiaTheme="majorEastAsia" w:hAnsi="Arial" w:cstheme="majorBidi"/>
          <w:b/>
          <w:bCs/>
        </w:rPr>
      </w:pPr>
      <w:r>
        <w:rPr>
          <w:rStyle w:val="Ninguno"/>
          <w:rFonts w:ascii="Arial" w:hAnsi="Arial"/>
          <w:b/>
          <w:bCs/>
        </w:rPr>
        <w:br w:type="page"/>
      </w:r>
    </w:p>
    <w:p w14:paraId="0B5923CC" w14:textId="7CEA21FE" w:rsidR="00576E78" w:rsidRDefault="00576E78" w:rsidP="00AC1C01">
      <w:pPr>
        <w:pStyle w:val="Ttulo1"/>
        <w:spacing w:before="360" w:after="240"/>
        <w:rPr>
          <w:rStyle w:val="Ninguno"/>
          <w:rFonts w:ascii="Arial" w:hAnsi="Arial"/>
          <w:b/>
          <w:bCs/>
          <w:color w:val="auto"/>
          <w:sz w:val="24"/>
          <w:szCs w:val="24"/>
        </w:rPr>
      </w:pPr>
      <w:bookmarkStart w:id="8" w:name="_Toc229133482"/>
      <w:r w:rsidRPr="00A8142E">
        <w:rPr>
          <w:rStyle w:val="Ninguno"/>
          <w:rFonts w:ascii="Arial" w:hAnsi="Arial"/>
          <w:b/>
          <w:bCs/>
          <w:color w:val="auto"/>
          <w:sz w:val="24"/>
          <w:szCs w:val="24"/>
        </w:rPr>
        <w:lastRenderedPageBreak/>
        <w:t>ASIGNATURA</w:t>
      </w:r>
      <w:bookmarkEnd w:id="7"/>
      <w:bookmarkEnd w:id="6"/>
      <w:bookmarkEnd w:id="5"/>
      <w:bookmarkEnd w:id="4"/>
      <w:bookmarkEnd w:id="8"/>
    </w:p>
    <w:p w14:paraId="12A4B693" w14:textId="44F847F3" w:rsidR="0001410A" w:rsidRDefault="0001410A" w:rsidP="1DE4A711">
      <w:pPr>
        <w:spacing w:line="360" w:lineRule="auto"/>
        <w:jc w:val="left"/>
        <w:rPr>
          <w:rFonts w:ascii="Arial" w:hAnsi="Arial" w:cs="Arial"/>
        </w:rPr>
      </w:pPr>
      <w:r w:rsidRPr="1DE4A711">
        <w:rPr>
          <w:rFonts w:ascii="Arial" w:hAnsi="Arial" w:cs="Arial"/>
          <w:b/>
          <w:bCs/>
        </w:rPr>
        <w:t>Nombre:</w:t>
      </w:r>
      <w:r w:rsidR="00D63E82">
        <w:rPr>
          <w:rFonts w:ascii="Arial" w:hAnsi="Arial" w:cs="Arial"/>
          <w:b/>
          <w:bCs/>
        </w:rPr>
        <w:t xml:space="preserve"> </w:t>
      </w:r>
      <w:r w:rsidR="00CC3EF5" w:rsidRPr="00CC3EF5">
        <w:rPr>
          <w:rFonts w:ascii="Arial" w:hAnsi="Arial"/>
        </w:rPr>
        <w:t>Cinesiterapia pasiva</w:t>
      </w:r>
      <w:r w:rsidR="008D78AE" w:rsidRPr="008D78AE">
        <w:rPr>
          <w:rFonts w:ascii="Arial" w:hAnsi="Arial" w:cs="Arial"/>
        </w:rPr>
        <w:t>.</w:t>
      </w:r>
    </w:p>
    <w:p w14:paraId="2E50AE8B" w14:textId="77777777" w:rsidR="00CC3EF5" w:rsidRPr="004E20AA" w:rsidRDefault="00CC3EF5" w:rsidP="00CC3EF5">
      <w:pPr>
        <w:pStyle w:val="Cuerpo"/>
        <w:spacing w:line="360" w:lineRule="auto"/>
        <w:jc w:val="left"/>
        <w:rPr>
          <w:rStyle w:val="Ninguno"/>
          <w:rFonts w:ascii="Arial" w:eastAsia="Arial" w:hAnsi="Arial" w:cs="Arial"/>
          <w:color w:val="auto"/>
        </w:rPr>
      </w:pPr>
      <w:r w:rsidRPr="004E20AA">
        <w:rPr>
          <w:rStyle w:val="Ninguno"/>
          <w:rFonts w:ascii="Arial" w:hAnsi="Arial"/>
          <w:b/>
          <w:bCs/>
          <w:color w:val="auto"/>
        </w:rPr>
        <w:t>Código:</w:t>
      </w:r>
      <w:r w:rsidRPr="004E20AA">
        <w:rPr>
          <w:rStyle w:val="Ninguno"/>
          <w:rFonts w:ascii="Arial" w:hAnsi="Arial"/>
          <w:color w:val="auto"/>
        </w:rPr>
        <w:t xml:space="preserve"> 19608</w:t>
      </w:r>
    </w:p>
    <w:p w14:paraId="6844DC77" w14:textId="77777777" w:rsidR="00CC3EF5" w:rsidRPr="004E20AA" w:rsidRDefault="00CC3EF5" w:rsidP="00CC3EF5">
      <w:pPr>
        <w:pStyle w:val="Cuerpo"/>
        <w:spacing w:line="360" w:lineRule="auto"/>
        <w:jc w:val="left"/>
        <w:rPr>
          <w:rStyle w:val="Ninguno"/>
          <w:rFonts w:ascii="Arial" w:eastAsia="Arial" w:hAnsi="Arial" w:cs="Arial"/>
          <w:color w:val="auto"/>
        </w:rPr>
      </w:pPr>
      <w:r w:rsidRPr="004E20AA">
        <w:rPr>
          <w:rStyle w:val="Ninguno"/>
          <w:rFonts w:ascii="Arial" w:hAnsi="Arial"/>
          <w:b/>
          <w:bCs/>
          <w:color w:val="auto"/>
        </w:rPr>
        <w:t>Materia:</w:t>
      </w:r>
      <w:r w:rsidRPr="004E20AA">
        <w:rPr>
          <w:rStyle w:val="Ninguno"/>
          <w:rFonts w:ascii="Arial" w:hAnsi="Arial"/>
          <w:color w:val="auto"/>
        </w:rPr>
        <w:t xml:space="preserve"> Cinesiterapia</w:t>
      </w:r>
    </w:p>
    <w:p w14:paraId="34CAB67F" w14:textId="77777777" w:rsidR="00CC3EF5" w:rsidRPr="004E20AA" w:rsidRDefault="00CC3EF5" w:rsidP="00CC3EF5">
      <w:pPr>
        <w:pStyle w:val="Cuerpo"/>
        <w:spacing w:line="360" w:lineRule="auto"/>
        <w:jc w:val="left"/>
        <w:rPr>
          <w:rStyle w:val="Ninguno"/>
          <w:rFonts w:ascii="Arial" w:eastAsia="Arial" w:hAnsi="Arial" w:cs="Arial"/>
          <w:color w:val="auto"/>
        </w:rPr>
      </w:pPr>
      <w:r w:rsidRPr="004E20AA">
        <w:rPr>
          <w:rStyle w:val="Ninguno"/>
          <w:rFonts w:ascii="Arial" w:hAnsi="Arial"/>
          <w:b/>
          <w:bCs/>
          <w:color w:val="auto"/>
        </w:rPr>
        <w:t>Carácter:</w:t>
      </w:r>
      <w:r w:rsidRPr="004E20AA">
        <w:rPr>
          <w:rStyle w:val="Ninguno"/>
          <w:rFonts w:ascii="Arial" w:hAnsi="Arial"/>
          <w:color w:val="auto"/>
        </w:rPr>
        <w:t xml:space="preserve"> Formación Obligatoria</w:t>
      </w:r>
    </w:p>
    <w:p w14:paraId="5FC7E3E0" w14:textId="77777777" w:rsidR="00CC3EF5" w:rsidRPr="004E20AA" w:rsidRDefault="00CC3EF5" w:rsidP="00CC3EF5">
      <w:pPr>
        <w:pStyle w:val="Cuerpo"/>
        <w:spacing w:line="360" w:lineRule="auto"/>
        <w:jc w:val="left"/>
        <w:rPr>
          <w:rStyle w:val="Ninguno"/>
          <w:rFonts w:ascii="Arial" w:eastAsia="Arial" w:hAnsi="Arial" w:cs="Arial"/>
          <w:color w:val="auto"/>
        </w:rPr>
      </w:pPr>
      <w:r w:rsidRPr="004E20AA">
        <w:rPr>
          <w:rStyle w:val="Ninguno"/>
          <w:rFonts w:ascii="Arial" w:hAnsi="Arial"/>
          <w:b/>
          <w:bCs/>
          <w:color w:val="auto"/>
        </w:rPr>
        <w:t>Nivel:</w:t>
      </w:r>
      <w:r w:rsidRPr="004E20AA">
        <w:rPr>
          <w:rStyle w:val="Ninguno"/>
          <w:rFonts w:ascii="Arial" w:hAnsi="Arial"/>
          <w:color w:val="auto"/>
        </w:rPr>
        <w:t xml:space="preserve"> Grado</w:t>
      </w:r>
    </w:p>
    <w:p w14:paraId="127DFBFE" w14:textId="77777777" w:rsidR="00CC3EF5" w:rsidRPr="004E20AA" w:rsidRDefault="00CC3EF5" w:rsidP="00CC3EF5">
      <w:pPr>
        <w:pStyle w:val="Cuerpo"/>
        <w:spacing w:line="360" w:lineRule="auto"/>
        <w:jc w:val="left"/>
        <w:rPr>
          <w:rStyle w:val="Ninguno"/>
          <w:rFonts w:ascii="Arial" w:eastAsia="Arial" w:hAnsi="Arial" w:cs="Arial"/>
          <w:color w:val="auto"/>
        </w:rPr>
      </w:pPr>
      <w:r w:rsidRPr="004E20AA">
        <w:rPr>
          <w:rStyle w:val="Ninguno"/>
          <w:rFonts w:ascii="Arial" w:hAnsi="Arial"/>
          <w:b/>
          <w:bCs/>
          <w:color w:val="auto"/>
        </w:rPr>
        <w:t>Curso:</w:t>
      </w:r>
      <w:r w:rsidRPr="004E20AA">
        <w:rPr>
          <w:rStyle w:val="Ninguno"/>
          <w:rFonts w:ascii="Arial" w:hAnsi="Arial"/>
          <w:color w:val="auto"/>
        </w:rPr>
        <w:t xml:space="preserve"> Segundo</w:t>
      </w:r>
    </w:p>
    <w:p w14:paraId="0638FD2B" w14:textId="77777777" w:rsidR="00CC3EF5" w:rsidRPr="004E20AA" w:rsidRDefault="00CC3EF5" w:rsidP="00CC3EF5">
      <w:pPr>
        <w:pStyle w:val="Cuerpo"/>
        <w:spacing w:line="360" w:lineRule="auto"/>
        <w:jc w:val="left"/>
        <w:rPr>
          <w:rStyle w:val="Ninguno"/>
          <w:rFonts w:ascii="Arial" w:eastAsia="Arial" w:hAnsi="Arial" w:cs="Arial"/>
          <w:color w:val="auto"/>
        </w:rPr>
      </w:pPr>
      <w:r w:rsidRPr="004E20AA">
        <w:rPr>
          <w:rStyle w:val="Ninguno"/>
          <w:rFonts w:ascii="Arial" w:hAnsi="Arial"/>
          <w:b/>
          <w:bCs/>
          <w:color w:val="auto"/>
        </w:rPr>
        <w:t>Semestre:</w:t>
      </w:r>
      <w:r w:rsidRPr="004E20AA">
        <w:rPr>
          <w:rStyle w:val="Ninguno"/>
          <w:rFonts w:ascii="Arial" w:hAnsi="Arial"/>
          <w:color w:val="auto"/>
        </w:rPr>
        <w:t xml:space="preserve"> Segundo</w:t>
      </w:r>
    </w:p>
    <w:p w14:paraId="53550F72" w14:textId="77777777" w:rsidR="00CC3EF5" w:rsidRPr="004E20AA" w:rsidRDefault="00CC3EF5" w:rsidP="00CC3EF5">
      <w:pPr>
        <w:pStyle w:val="Cuerpo"/>
        <w:spacing w:line="360" w:lineRule="auto"/>
        <w:jc w:val="left"/>
        <w:rPr>
          <w:rStyle w:val="Ninguno"/>
          <w:rFonts w:ascii="Arial" w:eastAsia="Arial" w:hAnsi="Arial" w:cs="Arial"/>
          <w:color w:val="auto"/>
        </w:rPr>
      </w:pPr>
      <w:r w:rsidRPr="004E20AA">
        <w:rPr>
          <w:rStyle w:val="Ninguno"/>
          <w:rFonts w:ascii="Arial" w:hAnsi="Arial"/>
          <w:b/>
          <w:bCs/>
          <w:color w:val="auto"/>
        </w:rPr>
        <w:t>Número de créditos:</w:t>
      </w:r>
      <w:r w:rsidRPr="004E20AA">
        <w:rPr>
          <w:rStyle w:val="Ninguno"/>
          <w:rFonts w:ascii="Arial" w:hAnsi="Arial"/>
          <w:color w:val="auto"/>
        </w:rPr>
        <w:t xml:space="preserve"> 4 créditos ECTS</w:t>
      </w:r>
    </w:p>
    <w:p w14:paraId="013E646E" w14:textId="77777777" w:rsidR="00CC3EF5" w:rsidRPr="004E20AA" w:rsidRDefault="00CC3EF5" w:rsidP="00CC3EF5">
      <w:pPr>
        <w:pStyle w:val="Textosinformato"/>
        <w:spacing w:line="360" w:lineRule="auto"/>
        <w:rPr>
          <w:rStyle w:val="Ninguno"/>
          <w:rFonts w:ascii="Arial" w:eastAsia="Arial" w:hAnsi="Arial" w:cs="Arial"/>
          <w:color w:val="auto"/>
          <w:sz w:val="24"/>
          <w:szCs w:val="24"/>
        </w:rPr>
      </w:pPr>
      <w:r w:rsidRPr="004E20AA">
        <w:rPr>
          <w:rStyle w:val="Ninguno"/>
          <w:rFonts w:ascii="Arial" w:hAnsi="Arial"/>
          <w:b/>
          <w:bCs/>
          <w:color w:val="auto"/>
          <w:sz w:val="24"/>
          <w:szCs w:val="24"/>
        </w:rPr>
        <w:t>Idioma en que se imparte:</w:t>
      </w:r>
      <w:r w:rsidRPr="004E20AA">
        <w:rPr>
          <w:rStyle w:val="Ninguno"/>
          <w:rFonts w:ascii="Arial" w:hAnsi="Arial"/>
          <w:color w:val="auto"/>
          <w:sz w:val="24"/>
          <w:szCs w:val="24"/>
        </w:rPr>
        <w:t xml:space="preserve"> Español</w:t>
      </w:r>
    </w:p>
    <w:p w14:paraId="75BF0EA4" w14:textId="53FCE89D" w:rsidR="00576E78" w:rsidRPr="00A8142E" w:rsidRDefault="00576E78" w:rsidP="00AC1C01">
      <w:pPr>
        <w:pStyle w:val="Ttulo1"/>
        <w:spacing w:before="360" w:after="240"/>
        <w:rPr>
          <w:rStyle w:val="Ninguno"/>
          <w:rFonts w:ascii="Arial" w:hAnsi="Arial"/>
          <w:b/>
          <w:bCs/>
          <w:color w:val="auto"/>
          <w:sz w:val="24"/>
          <w:szCs w:val="24"/>
        </w:rPr>
      </w:pPr>
      <w:bookmarkStart w:id="9" w:name="_Toc162953732"/>
      <w:bookmarkStart w:id="10" w:name="_Toc162956417"/>
      <w:bookmarkStart w:id="11" w:name="_Toc162960239"/>
      <w:bookmarkStart w:id="12" w:name="_Toc163499996"/>
      <w:bookmarkStart w:id="13" w:name="_Toc229133483"/>
      <w:r w:rsidRPr="00A8142E">
        <w:rPr>
          <w:rStyle w:val="Ninguno"/>
          <w:rFonts w:ascii="Arial" w:hAnsi="Arial"/>
          <w:b/>
          <w:bCs/>
          <w:color w:val="auto"/>
          <w:sz w:val="24"/>
          <w:szCs w:val="24"/>
        </w:rPr>
        <w:t>REQUISITOS</w:t>
      </w:r>
      <w:bookmarkEnd w:id="9"/>
      <w:bookmarkEnd w:id="10"/>
      <w:bookmarkEnd w:id="11"/>
      <w:bookmarkEnd w:id="12"/>
      <w:bookmarkEnd w:id="13"/>
    </w:p>
    <w:p w14:paraId="232FF330" w14:textId="77777777" w:rsidR="00CC3EF5" w:rsidRPr="004E20AA" w:rsidRDefault="00CC3EF5" w:rsidP="00AC1C01">
      <w:pPr>
        <w:pStyle w:val="Cuerpo"/>
        <w:spacing w:before="240" w:after="240" w:line="360" w:lineRule="auto"/>
        <w:jc w:val="left"/>
        <w:rPr>
          <w:rStyle w:val="Ninguno"/>
          <w:rFonts w:ascii="Arial" w:eastAsia="Arial" w:hAnsi="Arial" w:cs="Arial"/>
          <w:b/>
          <w:bCs/>
          <w:color w:val="auto"/>
        </w:rPr>
      </w:pPr>
      <w:bookmarkStart w:id="14" w:name="_Toc162953733"/>
      <w:bookmarkStart w:id="15" w:name="_Toc162956418"/>
      <w:bookmarkStart w:id="16" w:name="_Toc162960240"/>
      <w:bookmarkStart w:id="17" w:name="_Toc163499997"/>
      <w:r w:rsidRPr="004E20AA">
        <w:rPr>
          <w:rStyle w:val="Ninguno"/>
          <w:rFonts w:ascii="Arial" w:hAnsi="Arial"/>
          <w:b/>
          <w:bCs/>
          <w:color w:val="auto"/>
        </w:rPr>
        <w:t>Requisitos previos:</w:t>
      </w:r>
    </w:p>
    <w:p w14:paraId="019145B1" w14:textId="77777777" w:rsidR="00CC3EF5" w:rsidRPr="004E20AA" w:rsidRDefault="00CC3EF5" w:rsidP="00CC3EF5">
      <w:pPr>
        <w:pStyle w:val="Textosinformato"/>
        <w:spacing w:line="360" w:lineRule="auto"/>
        <w:jc w:val="both"/>
        <w:rPr>
          <w:rStyle w:val="Ninguno"/>
          <w:rFonts w:ascii="Arial" w:eastAsia="Arial" w:hAnsi="Arial" w:cs="Arial"/>
          <w:color w:val="auto"/>
          <w:sz w:val="24"/>
          <w:szCs w:val="24"/>
        </w:rPr>
      </w:pPr>
      <w:r w:rsidRPr="004E20AA">
        <w:rPr>
          <w:rStyle w:val="Ninguno"/>
          <w:rFonts w:ascii="Arial" w:hAnsi="Arial"/>
          <w:color w:val="auto"/>
          <w:sz w:val="24"/>
          <w:szCs w:val="24"/>
        </w:rPr>
        <w:t>Para el adecuado progreso dentro de esta asignatura es recomendable que el/la alumno/a tenga conocimientos de Anatomía y Biomecánica.</w:t>
      </w:r>
    </w:p>
    <w:p w14:paraId="427013FD" w14:textId="77777777" w:rsidR="00CC3EF5" w:rsidRPr="00AC1C01" w:rsidRDefault="00CC3EF5" w:rsidP="00AC1C01">
      <w:pPr>
        <w:pStyle w:val="Cuerpo"/>
        <w:spacing w:before="240" w:after="240" w:line="360" w:lineRule="auto"/>
        <w:jc w:val="left"/>
        <w:rPr>
          <w:rStyle w:val="Ninguno"/>
          <w:rFonts w:ascii="Arial" w:hAnsi="Arial"/>
          <w:b/>
          <w:bCs/>
          <w:color w:val="auto"/>
        </w:rPr>
      </w:pPr>
      <w:r w:rsidRPr="004E20AA">
        <w:rPr>
          <w:rStyle w:val="Ninguno"/>
          <w:rFonts w:ascii="Arial" w:hAnsi="Arial"/>
          <w:b/>
          <w:bCs/>
          <w:color w:val="auto"/>
        </w:rPr>
        <w:t>Requisitos mínimos de asistencia a las sesiones presenciales:</w:t>
      </w:r>
    </w:p>
    <w:p w14:paraId="60BBB862" w14:textId="77777777" w:rsidR="00CC3EF5" w:rsidRPr="004E20AA" w:rsidRDefault="00CC3EF5" w:rsidP="00CC3EF5">
      <w:pPr>
        <w:pStyle w:val="Textosinformato"/>
        <w:spacing w:line="360" w:lineRule="auto"/>
        <w:jc w:val="both"/>
        <w:rPr>
          <w:rStyle w:val="Ninguno"/>
          <w:rFonts w:ascii="Arial" w:eastAsia="Arial" w:hAnsi="Arial" w:cs="Arial"/>
          <w:color w:val="auto"/>
          <w:sz w:val="24"/>
          <w:szCs w:val="24"/>
          <w:u w:color="FF0000"/>
        </w:rPr>
      </w:pPr>
      <w:r w:rsidRPr="004E20AA">
        <w:rPr>
          <w:rStyle w:val="Ninguno"/>
          <w:rFonts w:ascii="Arial" w:hAnsi="Arial"/>
          <w:color w:val="auto"/>
          <w:sz w:val="24"/>
          <w:szCs w:val="24"/>
          <w:u w:color="FF0000"/>
        </w:rPr>
        <w:t>Salvo causa formalmente justificada, a criterio de el/la profesor/a, el/la estudiante deberá asistir al 100% de las clases presenciales. El incumplimiento de este requisito será evaluado con un “0” en la nota final de la evaluación continua de la asignatura.  Los detalles de la evaluación continua se describen en el apartado “</w:t>
      </w:r>
      <w:r w:rsidRPr="004E20AA">
        <w:rPr>
          <w:rStyle w:val="Ninguno"/>
          <w:rFonts w:ascii="Arial" w:hAnsi="Arial"/>
          <w:b/>
          <w:bCs/>
          <w:i/>
          <w:iCs/>
          <w:color w:val="auto"/>
          <w:sz w:val="24"/>
          <w:szCs w:val="24"/>
          <w:u w:color="FF0000"/>
        </w:rPr>
        <w:t>Descripción detallada del proceso de evaluación</w:t>
      </w:r>
      <w:r w:rsidRPr="004E20AA">
        <w:rPr>
          <w:rStyle w:val="Ninguno"/>
          <w:rFonts w:ascii="Arial" w:hAnsi="Arial"/>
          <w:color w:val="auto"/>
          <w:sz w:val="24"/>
          <w:szCs w:val="24"/>
          <w:u w:color="FF0000"/>
        </w:rPr>
        <w:t>”</w:t>
      </w:r>
    </w:p>
    <w:p w14:paraId="3DA198FF" w14:textId="5D0E494F" w:rsidR="00576E78" w:rsidRDefault="00576E78" w:rsidP="00AC1C01">
      <w:pPr>
        <w:pStyle w:val="Ttulo1"/>
        <w:spacing w:before="360" w:after="240"/>
        <w:rPr>
          <w:rStyle w:val="Ninguno"/>
          <w:rFonts w:ascii="Arial" w:hAnsi="Arial"/>
          <w:b/>
          <w:bCs/>
          <w:color w:val="auto"/>
          <w:sz w:val="24"/>
          <w:szCs w:val="24"/>
        </w:rPr>
      </w:pPr>
      <w:bookmarkStart w:id="18" w:name="_Toc229133484"/>
      <w:r w:rsidRPr="00A8142E">
        <w:rPr>
          <w:rStyle w:val="Ninguno"/>
          <w:rFonts w:ascii="Arial" w:hAnsi="Arial"/>
          <w:b/>
          <w:bCs/>
          <w:color w:val="auto"/>
          <w:sz w:val="24"/>
          <w:szCs w:val="24"/>
        </w:rPr>
        <w:t>EQUIPO DOCENTE</w:t>
      </w:r>
      <w:bookmarkEnd w:id="14"/>
      <w:bookmarkEnd w:id="15"/>
      <w:bookmarkEnd w:id="16"/>
      <w:bookmarkEnd w:id="17"/>
      <w:bookmarkEnd w:id="18"/>
    </w:p>
    <w:p w14:paraId="58A366F2" w14:textId="1D63154C" w:rsidR="007E6A1E" w:rsidRPr="00F82B3B" w:rsidRDefault="007E6A1E" w:rsidP="00CA478F">
      <w:pPr>
        <w:spacing w:line="360" w:lineRule="auto"/>
        <w:rPr>
          <w:rStyle w:val="Ninguno"/>
          <w:rFonts w:ascii="Arial" w:eastAsia="Arial" w:hAnsi="Arial" w:cs="Arial"/>
          <w:b/>
          <w:bCs/>
          <w:color w:val="000000"/>
          <w:u w:color="000000"/>
        </w:rPr>
      </w:pPr>
      <w:r w:rsidRPr="00F82B3B">
        <w:rPr>
          <w:rStyle w:val="Ninguno"/>
          <w:rFonts w:ascii="Arial" w:hAnsi="Arial"/>
          <w:color w:val="000000"/>
          <w:u w:color="000000"/>
        </w:rPr>
        <w:t xml:space="preserve">Docente: </w:t>
      </w:r>
    </w:p>
    <w:p w14:paraId="2232D4E4" w14:textId="09A59818" w:rsidR="00DE5B25" w:rsidRPr="00DE5B25" w:rsidRDefault="00DE5B25" w:rsidP="009411C0">
      <w:pPr>
        <w:pStyle w:val="Textosinformato"/>
        <w:numPr>
          <w:ilvl w:val="0"/>
          <w:numId w:val="29"/>
        </w:numPr>
        <w:spacing w:line="360" w:lineRule="auto"/>
        <w:ind w:left="714" w:hanging="357"/>
        <w:jc w:val="both"/>
        <w:rPr>
          <w:rStyle w:val="Ninguno"/>
          <w:rFonts w:ascii="Arial" w:hAnsi="Arial"/>
          <w:color w:val="auto"/>
          <w:sz w:val="24"/>
          <w:szCs w:val="24"/>
        </w:rPr>
      </w:pPr>
      <w:r>
        <w:rPr>
          <w:rStyle w:val="Ninguno"/>
          <w:rFonts w:ascii="Arial" w:hAnsi="Arial"/>
          <w:color w:val="auto"/>
          <w:sz w:val="24"/>
          <w:szCs w:val="24"/>
        </w:rPr>
        <w:t>D.ª Guiomar Martín San Gil.</w:t>
      </w:r>
    </w:p>
    <w:p w14:paraId="0E3AD696" w14:textId="1959B99F" w:rsidR="00CC3EF5" w:rsidRPr="004E20AA" w:rsidRDefault="00CC3EF5" w:rsidP="009411C0">
      <w:pPr>
        <w:pStyle w:val="Textosinformato"/>
        <w:numPr>
          <w:ilvl w:val="0"/>
          <w:numId w:val="29"/>
        </w:numPr>
        <w:spacing w:line="360" w:lineRule="auto"/>
        <w:ind w:left="714" w:hanging="357"/>
        <w:jc w:val="both"/>
        <w:rPr>
          <w:rStyle w:val="Ninguno"/>
          <w:rFonts w:ascii="Arial" w:hAnsi="Arial"/>
          <w:color w:val="auto"/>
          <w:sz w:val="24"/>
          <w:szCs w:val="24"/>
        </w:rPr>
      </w:pPr>
      <w:r w:rsidRPr="004E20AA">
        <w:rPr>
          <w:rStyle w:val="Ninguno"/>
          <w:rFonts w:ascii="Arial" w:hAnsi="Arial"/>
          <w:color w:val="auto"/>
          <w:sz w:val="24"/>
          <w:szCs w:val="24"/>
          <w:u w:color="FF0000"/>
        </w:rPr>
        <w:t>D. Óscar Rubio García.</w:t>
      </w:r>
    </w:p>
    <w:p w14:paraId="2416ACB1" w14:textId="77777777" w:rsidR="00D004B6" w:rsidRPr="00A278A1" w:rsidRDefault="00D004B6" w:rsidP="00AC1C01">
      <w:pPr>
        <w:pStyle w:val="Textosinformato"/>
        <w:spacing w:before="240" w:after="240" w:line="360" w:lineRule="auto"/>
        <w:jc w:val="both"/>
        <w:rPr>
          <w:rStyle w:val="Ninguno"/>
          <w:rFonts w:ascii="Arial" w:eastAsia="Arial" w:hAnsi="Arial" w:cs="Arial"/>
          <w:sz w:val="24"/>
          <w:szCs w:val="24"/>
        </w:rPr>
      </w:pPr>
      <w:r w:rsidRPr="00A278A1">
        <w:rPr>
          <w:rStyle w:val="Ninguno"/>
          <w:rFonts w:ascii="Arial" w:hAnsi="Arial"/>
          <w:sz w:val="24"/>
          <w:szCs w:val="24"/>
        </w:rPr>
        <w:t xml:space="preserve">La entrega de documentación, notificaciones y comunicación con los miembros del equipo docente se podrá realizar a través del campus virtual: </w:t>
      </w:r>
      <w:hyperlink r:id="rId12" w:history="1">
        <w:r w:rsidRPr="00A278A1">
          <w:rPr>
            <w:rStyle w:val="Hyperlink0"/>
          </w:rPr>
          <w:t>https://portal.once.es/campusvirtualfisio/</w:t>
        </w:r>
      </w:hyperlink>
    </w:p>
    <w:p w14:paraId="7B774C5E" w14:textId="2E458DA6" w:rsidR="00576E78" w:rsidRDefault="00576E78" w:rsidP="00AC1C01">
      <w:pPr>
        <w:pStyle w:val="Ttulo1"/>
        <w:spacing w:before="360" w:after="240"/>
        <w:rPr>
          <w:rStyle w:val="Ninguno"/>
          <w:rFonts w:ascii="Arial" w:hAnsi="Arial"/>
          <w:b/>
          <w:bCs/>
          <w:color w:val="auto"/>
          <w:sz w:val="24"/>
          <w:szCs w:val="24"/>
        </w:rPr>
      </w:pPr>
      <w:bookmarkStart w:id="19" w:name="_Toc162953734"/>
      <w:bookmarkStart w:id="20" w:name="_Toc162956419"/>
      <w:bookmarkStart w:id="21" w:name="_Toc162960241"/>
      <w:bookmarkStart w:id="22" w:name="_Toc163499998"/>
      <w:bookmarkStart w:id="23" w:name="_Toc229133485"/>
      <w:r w:rsidRPr="00A8142E">
        <w:rPr>
          <w:rStyle w:val="Ninguno"/>
          <w:rFonts w:ascii="Arial" w:hAnsi="Arial"/>
          <w:b/>
          <w:bCs/>
          <w:color w:val="auto"/>
          <w:sz w:val="24"/>
          <w:szCs w:val="24"/>
        </w:rPr>
        <w:lastRenderedPageBreak/>
        <w:t>COMPETENCIAS</w:t>
      </w:r>
      <w:bookmarkEnd w:id="19"/>
      <w:bookmarkEnd w:id="20"/>
      <w:bookmarkEnd w:id="21"/>
      <w:bookmarkEnd w:id="22"/>
      <w:bookmarkEnd w:id="23"/>
    </w:p>
    <w:p w14:paraId="77483821" w14:textId="77777777" w:rsidR="00E41A02" w:rsidRPr="00E41A02" w:rsidRDefault="00E41A02" w:rsidP="00E41A02">
      <w:pPr>
        <w:pStyle w:val="Textosinformato"/>
        <w:spacing w:line="360" w:lineRule="auto"/>
        <w:jc w:val="both"/>
        <w:rPr>
          <w:rStyle w:val="Ninguno"/>
          <w:rFonts w:ascii="Arial" w:eastAsia="Arial" w:hAnsi="Arial" w:cs="Arial"/>
          <w:bCs/>
          <w:color w:val="auto"/>
          <w:sz w:val="24"/>
          <w:szCs w:val="24"/>
        </w:rPr>
      </w:pPr>
      <w:r w:rsidRPr="00E41A02">
        <w:rPr>
          <w:rStyle w:val="Ninguno"/>
          <w:rFonts w:ascii="Arial" w:hAnsi="Arial" w:cs="Arial"/>
          <w:bCs/>
          <w:color w:val="auto"/>
          <w:sz w:val="24"/>
          <w:szCs w:val="24"/>
        </w:rPr>
        <w:t>Esta asignatura contribuye a la adquisición de las siguientes competencias:</w:t>
      </w:r>
    </w:p>
    <w:p w14:paraId="59C24071" w14:textId="77777777" w:rsidR="00E41A02" w:rsidRPr="00E41A02" w:rsidRDefault="00E41A02" w:rsidP="00AC1C01">
      <w:pPr>
        <w:pStyle w:val="Textoindependiente"/>
        <w:spacing w:before="240" w:after="240"/>
        <w:rPr>
          <w:rStyle w:val="Ninguno"/>
          <w:rFonts w:ascii="Arial" w:hAnsi="Arial" w:cs="Arial"/>
          <w:i/>
          <w:color w:val="000000" w:themeColor="text1"/>
        </w:rPr>
      </w:pPr>
      <w:r w:rsidRPr="00E41A02">
        <w:rPr>
          <w:rStyle w:val="Ninguno"/>
          <w:rFonts w:ascii="Arial" w:hAnsi="Arial" w:cs="Arial"/>
          <w:i/>
          <w:color w:val="000000" w:themeColor="text1"/>
        </w:rPr>
        <w:t>Transversales:</w:t>
      </w:r>
    </w:p>
    <w:p w14:paraId="0C2F21B2" w14:textId="77777777" w:rsidR="00E41A02" w:rsidRPr="00E41A02" w:rsidRDefault="00E41A02" w:rsidP="00D63E82">
      <w:pPr>
        <w:pStyle w:val="Textosinformato"/>
        <w:numPr>
          <w:ilvl w:val="0"/>
          <w:numId w:val="16"/>
        </w:numPr>
        <w:spacing w:line="360" w:lineRule="auto"/>
        <w:jc w:val="both"/>
        <w:rPr>
          <w:rStyle w:val="Ninguno"/>
          <w:rFonts w:ascii="Arial" w:hAnsi="Arial" w:cs="Arial"/>
          <w:color w:val="000000" w:themeColor="text1"/>
          <w:sz w:val="24"/>
        </w:rPr>
      </w:pPr>
      <w:r w:rsidRPr="00E41A02">
        <w:rPr>
          <w:rStyle w:val="Ninguno"/>
          <w:rFonts w:ascii="Arial" w:hAnsi="Arial" w:cs="Arial"/>
          <w:color w:val="000000" w:themeColor="text1"/>
          <w:sz w:val="24"/>
        </w:rPr>
        <w:t xml:space="preserve">Que los estudiantes alcancen la capacidad de gestionar, analizar y sintetizar la información. </w:t>
      </w:r>
    </w:p>
    <w:p w14:paraId="072C59B2" w14:textId="77777777" w:rsidR="00E41A02" w:rsidRPr="00E41A02" w:rsidRDefault="00E41A02" w:rsidP="00D63E82">
      <w:pPr>
        <w:pStyle w:val="Textosinformato"/>
        <w:numPr>
          <w:ilvl w:val="0"/>
          <w:numId w:val="16"/>
        </w:numPr>
        <w:spacing w:line="360" w:lineRule="auto"/>
        <w:jc w:val="both"/>
        <w:rPr>
          <w:rStyle w:val="Ninguno"/>
          <w:rFonts w:ascii="Arial" w:hAnsi="Arial" w:cs="Arial"/>
          <w:color w:val="000000" w:themeColor="text1"/>
          <w:sz w:val="24"/>
        </w:rPr>
      </w:pPr>
      <w:r w:rsidRPr="00E41A02">
        <w:rPr>
          <w:rStyle w:val="Ninguno"/>
          <w:rFonts w:ascii="Arial" w:hAnsi="Arial" w:cs="Arial"/>
          <w:color w:val="000000" w:themeColor="text1"/>
          <w:sz w:val="24"/>
        </w:rPr>
        <w:t>Que los alumnos desarrollen una comunicación oral y escrita efectiva.</w:t>
      </w:r>
    </w:p>
    <w:p w14:paraId="4B79C5B3" w14:textId="77777777" w:rsidR="00E41A02" w:rsidRPr="00E41A02" w:rsidRDefault="00E41A02" w:rsidP="00D63E82">
      <w:pPr>
        <w:pStyle w:val="Textosinformato"/>
        <w:numPr>
          <w:ilvl w:val="0"/>
          <w:numId w:val="16"/>
        </w:numPr>
        <w:spacing w:line="360" w:lineRule="auto"/>
        <w:jc w:val="both"/>
        <w:rPr>
          <w:rStyle w:val="Ninguno"/>
          <w:rFonts w:ascii="Arial" w:hAnsi="Arial" w:cs="Arial"/>
          <w:color w:val="000000" w:themeColor="text1"/>
          <w:sz w:val="24"/>
        </w:rPr>
      </w:pPr>
      <w:r w:rsidRPr="00E41A02">
        <w:rPr>
          <w:rStyle w:val="Ninguno"/>
          <w:rFonts w:ascii="Arial" w:hAnsi="Arial" w:cs="Arial"/>
          <w:color w:val="000000" w:themeColor="text1"/>
          <w:sz w:val="24"/>
        </w:rPr>
        <w:t>Que los alumnos alcancen la capacidad de razonamiento crítico y aprendizaje autónomo, para mantener actualizados los conocimientos y competencias profesionales.</w:t>
      </w:r>
    </w:p>
    <w:p w14:paraId="19A23B2C" w14:textId="77777777" w:rsidR="00E41A02" w:rsidRPr="00E41A02" w:rsidRDefault="00E41A02" w:rsidP="00D63E82">
      <w:pPr>
        <w:pStyle w:val="Textosinformato"/>
        <w:numPr>
          <w:ilvl w:val="0"/>
          <w:numId w:val="16"/>
        </w:numPr>
        <w:spacing w:line="360" w:lineRule="auto"/>
        <w:jc w:val="both"/>
        <w:rPr>
          <w:rStyle w:val="Ninguno"/>
          <w:rFonts w:ascii="Arial" w:hAnsi="Arial" w:cs="Arial"/>
          <w:color w:val="000000" w:themeColor="text1"/>
          <w:sz w:val="24"/>
        </w:rPr>
      </w:pPr>
      <w:r w:rsidRPr="00E41A02">
        <w:rPr>
          <w:rStyle w:val="Ninguno"/>
          <w:rFonts w:ascii="Arial" w:hAnsi="Arial" w:cs="Arial"/>
          <w:color w:val="000000" w:themeColor="text1"/>
          <w:sz w:val="24"/>
        </w:rPr>
        <w:t>Competencia digital.</w:t>
      </w:r>
    </w:p>
    <w:p w14:paraId="3A9F221E" w14:textId="77777777" w:rsidR="00E41A02" w:rsidRPr="00AC1C01" w:rsidRDefault="00E41A02" w:rsidP="00AC1C01">
      <w:pPr>
        <w:pStyle w:val="Textoindependiente"/>
        <w:spacing w:before="240" w:after="240"/>
        <w:rPr>
          <w:rStyle w:val="Ninguno"/>
          <w:rFonts w:ascii="Arial" w:hAnsi="Arial" w:cs="Arial"/>
          <w:i/>
          <w:color w:val="000000" w:themeColor="text1"/>
        </w:rPr>
      </w:pPr>
      <w:r w:rsidRPr="00AC1C01">
        <w:rPr>
          <w:rStyle w:val="Ninguno"/>
          <w:rFonts w:ascii="Arial" w:hAnsi="Arial" w:cs="Arial"/>
          <w:i/>
          <w:color w:val="000000" w:themeColor="text1"/>
        </w:rPr>
        <w:t>Específicas:</w:t>
      </w:r>
    </w:p>
    <w:p w14:paraId="05EC99B7" w14:textId="77777777" w:rsidR="00E41A02" w:rsidRPr="00E41A02" w:rsidRDefault="00E41A02" w:rsidP="00D63E82">
      <w:pPr>
        <w:pStyle w:val="Textosinformato"/>
        <w:numPr>
          <w:ilvl w:val="0"/>
          <w:numId w:val="17"/>
        </w:numPr>
        <w:spacing w:line="360" w:lineRule="auto"/>
        <w:jc w:val="both"/>
        <w:rPr>
          <w:rStyle w:val="Ninguno"/>
          <w:rFonts w:ascii="Arial" w:hAnsi="Arial" w:cs="Arial"/>
          <w:color w:val="000000" w:themeColor="text1"/>
          <w:sz w:val="24"/>
        </w:rPr>
      </w:pPr>
      <w:r w:rsidRPr="00E41A02">
        <w:rPr>
          <w:rStyle w:val="Ninguno"/>
          <w:rFonts w:ascii="Arial" w:hAnsi="Arial" w:cs="Arial"/>
          <w:color w:val="000000" w:themeColor="text1"/>
          <w:sz w:val="24"/>
        </w:rPr>
        <w:t>Conocer y comprender las ciencias, los modelos, las técnicas y los instrumentos sobre los que se fundamenta, articula y desarrolla la Fisioterapia.</w:t>
      </w:r>
    </w:p>
    <w:p w14:paraId="60D1B986" w14:textId="77777777" w:rsidR="00E41A02" w:rsidRPr="00E41A02" w:rsidRDefault="00E41A02" w:rsidP="00D63E82">
      <w:pPr>
        <w:pStyle w:val="Textosinformato"/>
        <w:numPr>
          <w:ilvl w:val="0"/>
          <w:numId w:val="17"/>
        </w:numPr>
        <w:spacing w:line="360" w:lineRule="auto"/>
        <w:jc w:val="both"/>
        <w:rPr>
          <w:rStyle w:val="Ninguno"/>
          <w:rFonts w:ascii="Arial" w:hAnsi="Arial" w:cs="Arial"/>
          <w:color w:val="000000" w:themeColor="text1"/>
          <w:sz w:val="24"/>
        </w:rPr>
      </w:pPr>
      <w:r w:rsidRPr="00E41A02">
        <w:rPr>
          <w:rStyle w:val="Ninguno"/>
          <w:rFonts w:ascii="Arial" w:hAnsi="Arial" w:cs="Arial"/>
          <w:color w:val="000000" w:themeColor="text1"/>
          <w:sz w:val="24"/>
        </w:rPr>
        <w:t xml:space="preserve">Incorporar los principios éticos y legales de la profesión a la práctica profesional, así como integrar los aspectos sociales y comunitarios en la toma de decisiones. </w:t>
      </w:r>
    </w:p>
    <w:p w14:paraId="68C744C9" w14:textId="77777777" w:rsidR="00E41A02" w:rsidRPr="00E41A02" w:rsidRDefault="00E41A02" w:rsidP="00D63E82">
      <w:pPr>
        <w:pStyle w:val="Textosinformato"/>
        <w:numPr>
          <w:ilvl w:val="0"/>
          <w:numId w:val="17"/>
        </w:numPr>
        <w:spacing w:line="360" w:lineRule="auto"/>
        <w:jc w:val="both"/>
        <w:rPr>
          <w:rStyle w:val="Ninguno"/>
          <w:rFonts w:ascii="Arial" w:hAnsi="Arial" w:cs="Arial"/>
          <w:color w:val="000000" w:themeColor="text1"/>
          <w:sz w:val="24"/>
        </w:rPr>
      </w:pPr>
      <w:r w:rsidRPr="00E41A02">
        <w:rPr>
          <w:rStyle w:val="Ninguno"/>
          <w:rFonts w:ascii="Arial" w:hAnsi="Arial" w:cs="Arial"/>
          <w:color w:val="000000" w:themeColor="text1"/>
          <w:sz w:val="24"/>
        </w:rPr>
        <w:t xml:space="preserve">Participar en la elaboración de protocolos asistenciales de fisioterapia basada en la evidencia científica, fomentando actividades profesionales que dinamicen la investigación en fisioterapia. </w:t>
      </w:r>
    </w:p>
    <w:p w14:paraId="3FA6BD91" w14:textId="77777777" w:rsidR="00E41A02" w:rsidRPr="00E41A02" w:rsidRDefault="00E41A02" w:rsidP="00D63E82">
      <w:pPr>
        <w:pStyle w:val="Textosinformato"/>
        <w:numPr>
          <w:ilvl w:val="0"/>
          <w:numId w:val="17"/>
        </w:numPr>
        <w:spacing w:line="360" w:lineRule="auto"/>
        <w:jc w:val="both"/>
        <w:rPr>
          <w:rStyle w:val="Ninguno"/>
          <w:rFonts w:ascii="Arial" w:hAnsi="Arial" w:cs="Arial"/>
          <w:color w:val="000000" w:themeColor="text1"/>
          <w:sz w:val="24"/>
        </w:rPr>
      </w:pPr>
      <w:r w:rsidRPr="00E41A02">
        <w:rPr>
          <w:rStyle w:val="Ninguno"/>
          <w:rFonts w:ascii="Arial" w:hAnsi="Arial" w:cs="Arial"/>
          <w:color w:val="000000" w:themeColor="text1"/>
          <w:sz w:val="24"/>
        </w:rPr>
        <w:t>Comprender la importancia de actualizar los conocimientos, habilidades, destrezas y aptitudes que integran las competencias profesionales del fisioterapeuta.</w:t>
      </w:r>
    </w:p>
    <w:p w14:paraId="7AC348C0" w14:textId="77777777" w:rsidR="00E41A02" w:rsidRPr="00E41A02" w:rsidRDefault="00E41A02" w:rsidP="00D63E82">
      <w:pPr>
        <w:pStyle w:val="Textosinformato"/>
        <w:numPr>
          <w:ilvl w:val="0"/>
          <w:numId w:val="17"/>
        </w:numPr>
        <w:spacing w:line="360" w:lineRule="auto"/>
        <w:jc w:val="both"/>
        <w:rPr>
          <w:rStyle w:val="Ninguno"/>
          <w:rFonts w:ascii="Arial" w:hAnsi="Arial" w:cs="Arial"/>
          <w:color w:val="000000" w:themeColor="text1"/>
          <w:sz w:val="24"/>
        </w:rPr>
      </w:pPr>
      <w:r w:rsidRPr="00E41A02">
        <w:rPr>
          <w:rStyle w:val="Ninguno"/>
          <w:rFonts w:ascii="Arial" w:hAnsi="Arial" w:cs="Arial"/>
          <w:color w:val="000000" w:themeColor="text1"/>
          <w:sz w:val="24"/>
        </w:rPr>
        <w:t>Comunicarse de modo efectivo y claro, tanto de forma oral como escrita, con los usuarios del sistema sanitario, así como con otros profesionales.</w:t>
      </w:r>
    </w:p>
    <w:p w14:paraId="5B3315B2" w14:textId="77777777" w:rsidR="00AC1C01" w:rsidRDefault="00AC1C01">
      <w:pPr>
        <w:spacing w:after="160" w:line="259" w:lineRule="auto"/>
        <w:jc w:val="left"/>
        <w:rPr>
          <w:rStyle w:val="Ninguno"/>
          <w:rFonts w:ascii="Arial" w:eastAsia="Arial Unicode MS" w:hAnsi="Arial" w:cs="Arial Unicode MS"/>
          <w:u w:color="000000"/>
          <w:bdr w:val="nil"/>
          <w:lang w:val="es-ES_tradnl"/>
        </w:rPr>
      </w:pPr>
      <w:r>
        <w:rPr>
          <w:rStyle w:val="Ninguno"/>
          <w:rFonts w:ascii="Arial" w:hAnsi="Arial"/>
        </w:rPr>
        <w:br w:type="page"/>
      </w:r>
    </w:p>
    <w:p w14:paraId="2AB9BB45" w14:textId="6A75F1A7" w:rsidR="00576E78" w:rsidRPr="00A8142E" w:rsidRDefault="00576E78" w:rsidP="00AC1C01">
      <w:pPr>
        <w:pStyle w:val="Ttulo1"/>
        <w:spacing w:before="360" w:after="240"/>
        <w:rPr>
          <w:rStyle w:val="Ninguno"/>
          <w:rFonts w:ascii="Arial" w:hAnsi="Arial"/>
          <w:b/>
          <w:bCs/>
          <w:color w:val="auto"/>
          <w:sz w:val="24"/>
          <w:szCs w:val="24"/>
        </w:rPr>
      </w:pPr>
      <w:bookmarkStart w:id="24" w:name="_Toc162953736"/>
      <w:bookmarkStart w:id="25" w:name="_Toc162956420"/>
      <w:bookmarkStart w:id="26" w:name="_Toc162960242"/>
      <w:bookmarkStart w:id="27" w:name="_Toc163499999"/>
      <w:bookmarkStart w:id="28" w:name="_Toc229133486"/>
      <w:r w:rsidRPr="00A8142E">
        <w:rPr>
          <w:rStyle w:val="Ninguno"/>
          <w:rFonts w:ascii="Arial" w:hAnsi="Arial"/>
          <w:b/>
          <w:bCs/>
          <w:color w:val="auto"/>
          <w:sz w:val="24"/>
          <w:szCs w:val="24"/>
        </w:rPr>
        <w:lastRenderedPageBreak/>
        <w:t>RESULTADOS DE APRENDIZAJE</w:t>
      </w:r>
      <w:bookmarkEnd w:id="24"/>
      <w:bookmarkEnd w:id="25"/>
      <w:bookmarkEnd w:id="26"/>
      <w:bookmarkEnd w:id="27"/>
      <w:bookmarkEnd w:id="28"/>
    </w:p>
    <w:p w14:paraId="4095D3E4" w14:textId="77777777" w:rsidR="00CC3EF5" w:rsidRPr="004E20AA" w:rsidRDefault="00CC3EF5" w:rsidP="00AC1C01">
      <w:pPr>
        <w:pStyle w:val="Textosinformato"/>
        <w:spacing w:before="240" w:after="240" w:line="360" w:lineRule="auto"/>
        <w:jc w:val="both"/>
        <w:rPr>
          <w:rStyle w:val="Ninguno"/>
          <w:rFonts w:ascii="Arial" w:eastAsia="Arial" w:hAnsi="Arial" w:cs="Arial"/>
          <w:i/>
          <w:iCs/>
          <w:color w:val="auto"/>
          <w:sz w:val="24"/>
          <w:szCs w:val="24"/>
        </w:rPr>
      </w:pPr>
      <w:bookmarkStart w:id="29" w:name="_Toc162953737"/>
      <w:bookmarkStart w:id="30" w:name="_Toc162956421"/>
      <w:bookmarkStart w:id="31" w:name="_Toc162960243"/>
      <w:bookmarkStart w:id="32" w:name="_Toc163500000"/>
      <w:r w:rsidRPr="004E20AA">
        <w:rPr>
          <w:rStyle w:val="Ninguno"/>
          <w:rFonts w:ascii="Arial" w:hAnsi="Arial"/>
          <w:i/>
          <w:iCs/>
          <w:color w:val="auto"/>
          <w:sz w:val="24"/>
          <w:szCs w:val="24"/>
        </w:rPr>
        <w:t>Vinculados al desarrollo de competencias transversales.</w:t>
      </w:r>
    </w:p>
    <w:p w14:paraId="4EEEA12D" w14:textId="77777777" w:rsidR="00CC3EF5" w:rsidRPr="004E20AA" w:rsidRDefault="00CC3EF5" w:rsidP="00CC3EF5">
      <w:pPr>
        <w:pStyle w:val="Textosinformato"/>
        <w:spacing w:line="360" w:lineRule="auto"/>
        <w:ind w:left="708"/>
        <w:jc w:val="both"/>
        <w:rPr>
          <w:rFonts w:ascii="Arial" w:hAnsi="Arial"/>
          <w:color w:val="auto"/>
          <w:sz w:val="24"/>
          <w:szCs w:val="24"/>
        </w:rPr>
      </w:pPr>
      <w:r w:rsidRPr="004E20AA">
        <w:rPr>
          <w:rStyle w:val="Ninguno"/>
          <w:rFonts w:ascii="Arial" w:hAnsi="Arial"/>
          <w:color w:val="auto"/>
          <w:sz w:val="24"/>
          <w:szCs w:val="24"/>
          <w:u w:val="single"/>
        </w:rPr>
        <w:t>De habilidad.</w:t>
      </w:r>
      <w:r w:rsidRPr="004E20AA">
        <w:rPr>
          <w:rStyle w:val="Ninguno"/>
          <w:rFonts w:ascii="Arial" w:hAnsi="Arial"/>
          <w:color w:val="auto"/>
          <w:sz w:val="24"/>
          <w:szCs w:val="24"/>
        </w:rPr>
        <w:t xml:space="preserve"> El/la alumno/a será capaz de demostrar que sabe hacer lo siguiente:</w:t>
      </w:r>
    </w:p>
    <w:p w14:paraId="33AA22E6" w14:textId="77777777" w:rsidR="00CC3EF5" w:rsidRPr="004E20AA" w:rsidRDefault="00CC3EF5" w:rsidP="009411C0">
      <w:pPr>
        <w:pStyle w:val="Textosinformato"/>
        <w:numPr>
          <w:ilvl w:val="0"/>
          <w:numId w:val="32"/>
        </w:numPr>
        <w:spacing w:line="360" w:lineRule="auto"/>
        <w:jc w:val="both"/>
        <w:rPr>
          <w:rStyle w:val="Ninguno"/>
          <w:rFonts w:ascii="Arial" w:hAnsi="Arial"/>
          <w:color w:val="auto"/>
          <w:sz w:val="24"/>
        </w:rPr>
      </w:pPr>
      <w:r w:rsidRPr="004E20AA">
        <w:rPr>
          <w:rStyle w:val="Ninguno"/>
          <w:rFonts w:ascii="Arial" w:hAnsi="Arial"/>
          <w:color w:val="auto"/>
          <w:sz w:val="24"/>
        </w:rPr>
        <w:t xml:space="preserve">Utilizar de forma adecuada las normas gramaticales y ortográficas en la redacción de textos. </w:t>
      </w:r>
    </w:p>
    <w:p w14:paraId="2109AC72" w14:textId="77777777" w:rsidR="00CC3EF5" w:rsidRPr="004E20AA" w:rsidRDefault="00CC3EF5" w:rsidP="009411C0">
      <w:pPr>
        <w:pStyle w:val="Textosinformato"/>
        <w:numPr>
          <w:ilvl w:val="0"/>
          <w:numId w:val="32"/>
        </w:numPr>
        <w:spacing w:line="360" w:lineRule="auto"/>
        <w:jc w:val="both"/>
        <w:rPr>
          <w:rStyle w:val="Ninguno"/>
          <w:rFonts w:ascii="Arial" w:hAnsi="Arial"/>
          <w:color w:val="auto"/>
          <w:sz w:val="24"/>
        </w:rPr>
      </w:pPr>
      <w:r w:rsidRPr="004E20AA">
        <w:rPr>
          <w:rStyle w:val="Ninguno"/>
          <w:rFonts w:ascii="Arial" w:hAnsi="Arial"/>
          <w:color w:val="auto"/>
          <w:sz w:val="24"/>
        </w:rPr>
        <w:t>Realizar correctamente exposiciones orales, utilizando recursos lingüísticos y de comunicación no verbal.</w:t>
      </w:r>
    </w:p>
    <w:p w14:paraId="0B29518E" w14:textId="77777777" w:rsidR="00CC3EF5" w:rsidRPr="004E20AA" w:rsidRDefault="00CC3EF5" w:rsidP="009411C0">
      <w:pPr>
        <w:pStyle w:val="Textosinformato"/>
        <w:numPr>
          <w:ilvl w:val="0"/>
          <w:numId w:val="32"/>
        </w:numPr>
        <w:spacing w:line="360" w:lineRule="auto"/>
        <w:jc w:val="both"/>
        <w:rPr>
          <w:rStyle w:val="Ninguno"/>
          <w:rFonts w:ascii="Arial" w:hAnsi="Arial"/>
          <w:color w:val="auto"/>
          <w:sz w:val="24"/>
        </w:rPr>
      </w:pPr>
      <w:r w:rsidRPr="004E20AA">
        <w:rPr>
          <w:rStyle w:val="Ninguno"/>
          <w:rFonts w:ascii="Arial" w:hAnsi="Arial"/>
          <w:color w:val="auto"/>
          <w:sz w:val="24"/>
        </w:rPr>
        <w:t>Analizar la información y extraer los aspectos relevantes.</w:t>
      </w:r>
    </w:p>
    <w:p w14:paraId="4B2A7AA5" w14:textId="77777777" w:rsidR="00CC3EF5" w:rsidRPr="004E20AA" w:rsidRDefault="00CC3EF5" w:rsidP="009411C0">
      <w:pPr>
        <w:pStyle w:val="Textosinformato"/>
        <w:numPr>
          <w:ilvl w:val="0"/>
          <w:numId w:val="32"/>
        </w:numPr>
        <w:spacing w:line="360" w:lineRule="auto"/>
        <w:jc w:val="both"/>
        <w:rPr>
          <w:rStyle w:val="Ninguno"/>
          <w:rFonts w:ascii="Arial" w:hAnsi="Arial"/>
          <w:color w:val="auto"/>
          <w:sz w:val="24"/>
        </w:rPr>
      </w:pPr>
      <w:r w:rsidRPr="004E20AA">
        <w:rPr>
          <w:rStyle w:val="Ninguno"/>
          <w:rFonts w:ascii="Arial" w:hAnsi="Arial"/>
          <w:color w:val="auto"/>
          <w:sz w:val="24"/>
        </w:rPr>
        <w:t>Estructurar de forma ordenada tanto la información oral como escrita.</w:t>
      </w:r>
    </w:p>
    <w:p w14:paraId="37AFDF6A" w14:textId="77777777" w:rsidR="00CC3EF5" w:rsidRPr="004E20AA" w:rsidRDefault="00CC3EF5" w:rsidP="009411C0">
      <w:pPr>
        <w:pStyle w:val="Textosinformato"/>
        <w:numPr>
          <w:ilvl w:val="0"/>
          <w:numId w:val="32"/>
        </w:numPr>
        <w:spacing w:line="360" w:lineRule="auto"/>
        <w:jc w:val="both"/>
        <w:rPr>
          <w:rStyle w:val="Ninguno"/>
          <w:rFonts w:ascii="Arial" w:hAnsi="Arial"/>
          <w:color w:val="auto"/>
          <w:sz w:val="24"/>
        </w:rPr>
      </w:pPr>
      <w:r w:rsidRPr="004E20AA">
        <w:rPr>
          <w:rStyle w:val="Ninguno"/>
          <w:rFonts w:ascii="Arial" w:hAnsi="Arial"/>
          <w:color w:val="auto"/>
          <w:sz w:val="24"/>
        </w:rPr>
        <w:t>Emplear un lenguaje técnico adecuado relacionado con la disciplina.</w:t>
      </w:r>
    </w:p>
    <w:p w14:paraId="711AA651" w14:textId="77777777" w:rsidR="00CC3EF5" w:rsidRPr="004E20AA" w:rsidRDefault="00CC3EF5" w:rsidP="009411C0">
      <w:pPr>
        <w:pStyle w:val="Textosinformato"/>
        <w:numPr>
          <w:ilvl w:val="0"/>
          <w:numId w:val="32"/>
        </w:numPr>
        <w:spacing w:line="360" w:lineRule="auto"/>
        <w:jc w:val="both"/>
        <w:rPr>
          <w:rStyle w:val="Ninguno"/>
          <w:rFonts w:ascii="Arial" w:hAnsi="Arial"/>
          <w:color w:val="auto"/>
          <w:sz w:val="24"/>
        </w:rPr>
      </w:pPr>
      <w:r w:rsidRPr="004E20AA">
        <w:rPr>
          <w:rStyle w:val="Ninguno"/>
          <w:rFonts w:ascii="Arial" w:hAnsi="Arial"/>
          <w:color w:val="auto"/>
          <w:sz w:val="24"/>
        </w:rPr>
        <w:t>Analizar, integrar e Interpretar la información con el fin de extraer conclusiones y poder justificarlas.</w:t>
      </w:r>
    </w:p>
    <w:p w14:paraId="266B7633" w14:textId="77777777" w:rsidR="00CC3EF5" w:rsidRPr="00AC1C01" w:rsidRDefault="00CC3EF5" w:rsidP="00AC1C01">
      <w:pPr>
        <w:pStyle w:val="Textosinformato"/>
        <w:spacing w:before="240" w:after="240" w:line="360" w:lineRule="auto"/>
        <w:jc w:val="both"/>
        <w:rPr>
          <w:rStyle w:val="Ninguno"/>
          <w:rFonts w:ascii="Arial" w:hAnsi="Arial"/>
          <w:i/>
          <w:iCs/>
          <w:color w:val="auto"/>
          <w:sz w:val="24"/>
          <w:szCs w:val="24"/>
        </w:rPr>
      </w:pPr>
      <w:r w:rsidRPr="004E20AA">
        <w:rPr>
          <w:rStyle w:val="Ninguno"/>
          <w:rFonts w:ascii="Arial" w:hAnsi="Arial"/>
          <w:i/>
          <w:iCs/>
          <w:color w:val="auto"/>
          <w:sz w:val="24"/>
          <w:szCs w:val="24"/>
        </w:rPr>
        <w:t>Vinculados al desarrollo de competencias específicas.</w:t>
      </w:r>
    </w:p>
    <w:p w14:paraId="03A25746" w14:textId="77777777" w:rsidR="00CC3EF5" w:rsidRPr="00CC3EF5" w:rsidRDefault="00CC3EF5" w:rsidP="00CC3EF5">
      <w:pPr>
        <w:pStyle w:val="Textosinformato"/>
        <w:spacing w:line="360" w:lineRule="auto"/>
        <w:ind w:left="708"/>
        <w:jc w:val="both"/>
        <w:rPr>
          <w:rStyle w:val="Ninguno"/>
          <w:sz w:val="24"/>
          <w:szCs w:val="24"/>
        </w:rPr>
      </w:pPr>
      <w:r w:rsidRPr="00CC3EF5">
        <w:rPr>
          <w:rStyle w:val="Ninguno"/>
          <w:rFonts w:ascii="Arial" w:hAnsi="Arial"/>
          <w:color w:val="auto"/>
          <w:sz w:val="24"/>
          <w:szCs w:val="24"/>
          <w:u w:val="single"/>
        </w:rPr>
        <w:t>De conocimiento.</w:t>
      </w:r>
      <w:r w:rsidRPr="00CC3EF5">
        <w:rPr>
          <w:rStyle w:val="Ninguno"/>
          <w:rFonts w:ascii="Arial" w:hAnsi="Arial"/>
          <w:color w:val="auto"/>
          <w:sz w:val="24"/>
          <w:szCs w:val="24"/>
        </w:rPr>
        <w:t xml:space="preserve"> El/la alumno/a será capaz de demostrar conocimiento en:</w:t>
      </w:r>
    </w:p>
    <w:p w14:paraId="05FADC9E" w14:textId="77777777" w:rsidR="00CC3EF5" w:rsidRPr="004E20AA" w:rsidRDefault="00CC3EF5" w:rsidP="009411C0">
      <w:pPr>
        <w:pStyle w:val="Textosinformato"/>
        <w:numPr>
          <w:ilvl w:val="0"/>
          <w:numId w:val="32"/>
        </w:numPr>
        <w:spacing w:line="360" w:lineRule="auto"/>
        <w:jc w:val="both"/>
        <w:rPr>
          <w:rStyle w:val="Ninguno"/>
          <w:rFonts w:ascii="Arial" w:hAnsi="Arial"/>
          <w:color w:val="auto"/>
          <w:sz w:val="24"/>
        </w:rPr>
      </w:pPr>
      <w:r w:rsidRPr="004E20AA">
        <w:rPr>
          <w:rStyle w:val="Ninguno"/>
          <w:rFonts w:ascii="Arial" w:hAnsi="Arial"/>
          <w:color w:val="auto"/>
          <w:sz w:val="24"/>
        </w:rPr>
        <w:t>Los procedimientos fisioterápicos generales en cinesiterapia.</w:t>
      </w:r>
    </w:p>
    <w:p w14:paraId="03EE581E" w14:textId="77777777" w:rsidR="00CC3EF5" w:rsidRPr="004E20AA" w:rsidRDefault="00CC3EF5" w:rsidP="009411C0">
      <w:pPr>
        <w:pStyle w:val="Textosinformato"/>
        <w:numPr>
          <w:ilvl w:val="0"/>
          <w:numId w:val="32"/>
        </w:numPr>
        <w:spacing w:line="360" w:lineRule="auto"/>
        <w:jc w:val="both"/>
        <w:rPr>
          <w:rStyle w:val="Ninguno"/>
          <w:rFonts w:ascii="Arial" w:hAnsi="Arial"/>
          <w:color w:val="auto"/>
          <w:sz w:val="24"/>
        </w:rPr>
      </w:pPr>
      <w:r w:rsidRPr="004E20AA">
        <w:rPr>
          <w:rStyle w:val="Ninguno"/>
          <w:rFonts w:ascii="Arial" w:hAnsi="Arial"/>
          <w:color w:val="auto"/>
          <w:sz w:val="24"/>
        </w:rPr>
        <w:t>Los cambios fisiológicos, estructurales y funcionales que se pueden producir como consecuencia de la aplicación de la cinesiterapia pasiva.</w:t>
      </w:r>
    </w:p>
    <w:p w14:paraId="69B72BA5" w14:textId="77777777" w:rsidR="00CC3EF5" w:rsidRPr="004E20AA" w:rsidRDefault="00CC3EF5" w:rsidP="009411C0">
      <w:pPr>
        <w:pStyle w:val="Textosinformato"/>
        <w:numPr>
          <w:ilvl w:val="0"/>
          <w:numId w:val="32"/>
        </w:numPr>
        <w:spacing w:line="360" w:lineRule="auto"/>
        <w:jc w:val="both"/>
        <w:rPr>
          <w:rStyle w:val="Ninguno"/>
          <w:rFonts w:ascii="Arial" w:hAnsi="Arial"/>
          <w:color w:val="auto"/>
          <w:sz w:val="24"/>
        </w:rPr>
      </w:pPr>
      <w:r w:rsidRPr="004E20AA">
        <w:rPr>
          <w:rStyle w:val="Ninguno"/>
          <w:rFonts w:ascii="Arial" w:hAnsi="Arial"/>
          <w:color w:val="auto"/>
          <w:sz w:val="24"/>
        </w:rPr>
        <w:t>Los principios y teorías de la física, la cinesiología, la biomecánica y la ergonomía, aplicables en la cinesiterapia pasiva.</w:t>
      </w:r>
    </w:p>
    <w:p w14:paraId="33125459" w14:textId="77777777" w:rsidR="00CC3EF5" w:rsidRPr="004E20AA" w:rsidRDefault="00CC3EF5" w:rsidP="009411C0">
      <w:pPr>
        <w:pStyle w:val="Textosinformato"/>
        <w:numPr>
          <w:ilvl w:val="0"/>
          <w:numId w:val="32"/>
        </w:numPr>
        <w:spacing w:line="360" w:lineRule="auto"/>
        <w:jc w:val="both"/>
        <w:rPr>
          <w:rStyle w:val="Ninguno"/>
          <w:rFonts w:ascii="Arial" w:hAnsi="Arial"/>
          <w:color w:val="auto"/>
          <w:sz w:val="24"/>
        </w:rPr>
      </w:pPr>
      <w:r w:rsidRPr="004E20AA">
        <w:rPr>
          <w:rStyle w:val="Ninguno"/>
          <w:rFonts w:ascii="Arial" w:hAnsi="Arial"/>
          <w:color w:val="auto"/>
          <w:sz w:val="24"/>
        </w:rPr>
        <w:t>La aplicación de los principios ergonómicos en la cinesiterapia pasiva.</w:t>
      </w:r>
    </w:p>
    <w:p w14:paraId="613ABA63" w14:textId="77777777" w:rsidR="00CC3EF5" w:rsidRPr="004E20AA" w:rsidRDefault="00CC3EF5" w:rsidP="009411C0">
      <w:pPr>
        <w:pStyle w:val="Textosinformato"/>
        <w:numPr>
          <w:ilvl w:val="0"/>
          <w:numId w:val="32"/>
        </w:numPr>
        <w:spacing w:line="360" w:lineRule="auto"/>
        <w:jc w:val="both"/>
        <w:rPr>
          <w:rStyle w:val="Ninguno"/>
          <w:rFonts w:ascii="Arial" w:hAnsi="Arial"/>
          <w:color w:val="auto"/>
          <w:sz w:val="24"/>
        </w:rPr>
      </w:pPr>
      <w:r w:rsidRPr="004E20AA">
        <w:rPr>
          <w:rStyle w:val="Ninguno"/>
          <w:rFonts w:ascii="Arial" w:hAnsi="Arial"/>
          <w:color w:val="auto"/>
          <w:sz w:val="24"/>
        </w:rPr>
        <w:t xml:space="preserve">La aplicación de la cinesiterapia pasiva adaptada a la biomecánica y a la patomecánica. </w:t>
      </w:r>
    </w:p>
    <w:p w14:paraId="250D62ED" w14:textId="77777777" w:rsidR="00CC3EF5" w:rsidRPr="004E20AA" w:rsidRDefault="00CC3EF5" w:rsidP="009411C0">
      <w:pPr>
        <w:pStyle w:val="Textosinformato"/>
        <w:numPr>
          <w:ilvl w:val="0"/>
          <w:numId w:val="32"/>
        </w:numPr>
        <w:spacing w:line="360" w:lineRule="auto"/>
        <w:jc w:val="both"/>
        <w:rPr>
          <w:rStyle w:val="Ninguno"/>
          <w:rFonts w:ascii="Arial" w:hAnsi="Arial"/>
          <w:color w:val="auto"/>
          <w:sz w:val="24"/>
        </w:rPr>
      </w:pPr>
      <w:r w:rsidRPr="004E20AA">
        <w:rPr>
          <w:rStyle w:val="Ninguno"/>
          <w:rFonts w:ascii="Arial" w:hAnsi="Arial"/>
          <w:color w:val="auto"/>
          <w:sz w:val="24"/>
        </w:rPr>
        <w:t xml:space="preserve">Los procedimientos de cinesiterapia pasiva dirigidos al tratamiento, promoción de la salud y prevención de la enfermedad. </w:t>
      </w:r>
    </w:p>
    <w:p w14:paraId="0D98D459" w14:textId="77777777" w:rsidR="00CC3EF5" w:rsidRPr="00CC3EF5" w:rsidRDefault="00CC3EF5" w:rsidP="00CC3EF5">
      <w:pPr>
        <w:pBdr>
          <w:top w:val="nil"/>
          <w:left w:val="nil"/>
          <w:bottom w:val="nil"/>
          <w:right w:val="nil"/>
          <w:between w:val="nil"/>
          <w:bar w:val="nil"/>
        </w:pBdr>
        <w:shd w:val="clear" w:color="auto" w:fill="FFFFFF"/>
        <w:spacing w:line="360" w:lineRule="auto"/>
        <w:ind w:left="708"/>
        <w:jc w:val="left"/>
        <w:rPr>
          <w:rStyle w:val="Ninguno"/>
          <w:rFonts w:eastAsia="Arial Unicode MS" w:cs="Arial Unicode MS"/>
          <w:u w:val="single"/>
          <w:bdr w:val="nil"/>
          <w:lang w:val="es-ES_tradnl"/>
        </w:rPr>
      </w:pPr>
      <w:r w:rsidRPr="00CC3EF5">
        <w:rPr>
          <w:rStyle w:val="Ninguno"/>
          <w:rFonts w:ascii="Arial" w:eastAsia="Arial Unicode MS" w:hAnsi="Arial" w:cs="Arial Unicode MS"/>
          <w:u w:val="single"/>
          <w:bdr w:val="nil"/>
          <w:lang w:val="es-ES_tradnl"/>
        </w:rPr>
        <w:t>De habilidad</w:t>
      </w:r>
      <w:r w:rsidRPr="00CC3EF5">
        <w:rPr>
          <w:rStyle w:val="Ninguno"/>
          <w:rFonts w:ascii="Arial" w:eastAsia="Arial Unicode MS" w:hAnsi="Arial" w:cs="Arial Unicode MS"/>
          <w:bdr w:val="nil"/>
          <w:lang w:val="es-ES_tradnl"/>
        </w:rPr>
        <w:t>. El/la alumno/a será capaz de demostrar que sabe hacer lo siguiente:</w:t>
      </w:r>
    </w:p>
    <w:p w14:paraId="3B17214A" w14:textId="5B7D5486" w:rsidR="001E1BDE" w:rsidRDefault="00CC3EF5" w:rsidP="009411C0">
      <w:pPr>
        <w:pStyle w:val="Textosinformato"/>
        <w:numPr>
          <w:ilvl w:val="0"/>
          <w:numId w:val="32"/>
        </w:numPr>
        <w:spacing w:line="360" w:lineRule="auto"/>
        <w:jc w:val="both"/>
        <w:rPr>
          <w:rStyle w:val="Ninguno"/>
          <w:rFonts w:ascii="Arial" w:hAnsi="Arial"/>
          <w:color w:val="auto"/>
          <w:sz w:val="24"/>
        </w:rPr>
      </w:pPr>
      <w:r w:rsidRPr="004E20AA">
        <w:rPr>
          <w:rStyle w:val="Ninguno"/>
          <w:rFonts w:ascii="Arial" w:hAnsi="Arial"/>
          <w:color w:val="auto"/>
          <w:sz w:val="24"/>
        </w:rPr>
        <w:t>Aplicar los procedimientos de la cinesiterapia pasiva con suficiente destreza y habilidad.</w:t>
      </w:r>
    </w:p>
    <w:p w14:paraId="2740E246" w14:textId="77777777" w:rsidR="001E1BDE" w:rsidRPr="00AC1C01" w:rsidRDefault="001E1BDE" w:rsidP="00AC1C01">
      <w:pPr>
        <w:pStyle w:val="Ttulo1"/>
        <w:spacing w:before="360" w:after="240"/>
        <w:rPr>
          <w:rStyle w:val="Ninguno"/>
          <w:rFonts w:ascii="Arial" w:hAnsi="Arial"/>
          <w:b/>
          <w:bCs/>
          <w:color w:val="auto"/>
          <w:sz w:val="24"/>
          <w:szCs w:val="24"/>
        </w:rPr>
      </w:pPr>
      <w:bookmarkStart w:id="33" w:name="_Toc228348343"/>
      <w:bookmarkStart w:id="34" w:name="_Toc229133487"/>
      <w:r w:rsidRPr="00AC1C01">
        <w:rPr>
          <w:rStyle w:val="Ninguno"/>
          <w:rFonts w:ascii="Arial" w:hAnsi="Arial"/>
          <w:b/>
          <w:bCs/>
          <w:color w:val="auto"/>
          <w:sz w:val="24"/>
          <w:szCs w:val="24"/>
        </w:rPr>
        <w:lastRenderedPageBreak/>
        <w:t>CONSIDERACIONES ADICIONALES</w:t>
      </w:r>
      <w:bookmarkEnd w:id="33"/>
      <w:bookmarkEnd w:id="34"/>
    </w:p>
    <w:p w14:paraId="3E89A9C9" w14:textId="77777777" w:rsidR="001E1BDE" w:rsidRPr="00E72A8F" w:rsidRDefault="001E1BDE" w:rsidP="001E1BDE">
      <w:pPr>
        <w:spacing w:line="360" w:lineRule="auto"/>
        <w:rPr>
          <w:rFonts w:ascii="Arial" w:hAnsi="Arial" w:cs="Arial"/>
        </w:rPr>
      </w:pPr>
      <w:r w:rsidRPr="00E72A8F">
        <w:rPr>
          <w:rFonts w:ascii="Arial" w:hAnsi="Arial" w:cs="Arial"/>
        </w:rPr>
        <w:t>En esta asignatura se permite el uso responsable de tecnologías de Inteligencia Artificial Generativa (IAGen) como herramienta de apoyo al proceso de enseñanza-aprendizaje. En ningún caso la IAGen debe sustituir la participación activa del estudiantado en la realización de tareas evaluables que acrediten la adquisición de los resultados de formación y aprendizaje previstos. Las tareas deberán reflejar una contribución sustancial del estudiante en el análisis, la argumentación y la reflexión personal. Cada docente establecerá las condiciones específicas de uso de estas tecnologías de IAGen y el estudiantado deberá declarar expresamente su utilización cuando se le requiera.</w:t>
      </w:r>
    </w:p>
    <w:p w14:paraId="32520921" w14:textId="514A6536" w:rsidR="00576E78" w:rsidRDefault="00576E78" w:rsidP="00AC1C01">
      <w:pPr>
        <w:pStyle w:val="Ttulo1"/>
        <w:spacing w:before="360" w:after="240"/>
        <w:rPr>
          <w:rStyle w:val="Ninguno"/>
          <w:rFonts w:ascii="Arial" w:hAnsi="Arial"/>
          <w:b/>
          <w:bCs/>
          <w:color w:val="auto"/>
          <w:sz w:val="24"/>
          <w:szCs w:val="24"/>
        </w:rPr>
      </w:pPr>
      <w:bookmarkStart w:id="35" w:name="_Toc229133488"/>
      <w:r w:rsidRPr="00A8142E">
        <w:rPr>
          <w:rStyle w:val="Ninguno"/>
          <w:rFonts w:ascii="Arial" w:hAnsi="Arial"/>
          <w:b/>
          <w:bCs/>
          <w:color w:val="auto"/>
          <w:sz w:val="24"/>
          <w:szCs w:val="24"/>
        </w:rPr>
        <w:t>CONTENIDOS DEL PROGRAMA</w:t>
      </w:r>
      <w:bookmarkEnd w:id="29"/>
      <w:bookmarkEnd w:id="30"/>
      <w:bookmarkEnd w:id="31"/>
      <w:bookmarkEnd w:id="32"/>
      <w:bookmarkEnd w:id="35"/>
    </w:p>
    <w:p w14:paraId="7B432DA8" w14:textId="3786D881" w:rsidR="00CC3EF5" w:rsidRPr="00AC1C01" w:rsidRDefault="00CA478F" w:rsidP="00AC1C01">
      <w:pPr>
        <w:pStyle w:val="Textosinformato"/>
        <w:spacing w:before="240" w:after="240" w:line="360" w:lineRule="auto"/>
        <w:rPr>
          <w:rStyle w:val="Ninguno"/>
          <w:rFonts w:ascii="Arial" w:hAnsi="Arial"/>
          <w:b/>
          <w:bCs/>
          <w:color w:val="auto"/>
          <w:sz w:val="24"/>
          <w:szCs w:val="24"/>
          <w:u w:color="FF0000"/>
        </w:rPr>
      </w:pPr>
      <w:r w:rsidRPr="00AC1C01">
        <w:rPr>
          <w:rStyle w:val="Ninguno"/>
          <w:rFonts w:ascii="Arial" w:hAnsi="Arial"/>
          <w:b/>
          <w:bCs/>
          <w:sz w:val="24"/>
          <w:szCs w:val="24"/>
        </w:rPr>
        <w:t>UNIDAD DIDÁCTICA I:</w:t>
      </w:r>
      <w:r w:rsidR="00CC3EF5" w:rsidRPr="00AC1C01">
        <w:rPr>
          <w:rStyle w:val="Ninguno"/>
          <w:rFonts w:ascii="Arial" w:hAnsi="Arial"/>
          <w:b/>
          <w:bCs/>
          <w:color w:val="auto"/>
          <w:sz w:val="24"/>
          <w:szCs w:val="24"/>
          <w:u w:color="FF0000"/>
        </w:rPr>
        <w:t>CONCEPTOS BÁSICOS DE LA CINESITERAPIA PASIVA.</w:t>
      </w:r>
    </w:p>
    <w:p w14:paraId="5B3B7539" w14:textId="77777777" w:rsidR="00CC3EF5" w:rsidRPr="004E20AA" w:rsidRDefault="00CC3EF5" w:rsidP="009411C0">
      <w:pPr>
        <w:pStyle w:val="Cuerpo"/>
        <w:numPr>
          <w:ilvl w:val="0"/>
          <w:numId w:val="33"/>
        </w:numPr>
        <w:spacing w:line="360" w:lineRule="auto"/>
        <w:rPr>
          <w:rStyle w:val="Ninguno"/>
          <w:rFonts w:ascii="Arial" w:hAnsi="Arial"/>
          <w:bCs/>
          <w:color w:val="auto"/>
          <w:u w:color="FF0000"/>
        </w:rPr>
      </w:pPr>
      <w:r w:rsidRPr="004E20AA">
        <w:rPr>
          <w:rStyle w:val="Ninguno"/>
          <w:rFonts w:ascii="Arial" w:hAnsi="Arial"/>
          <w:bCs/>
          <w:color w:val="auto"/>
          <w:u w:color="FF0000"/>
        </w:rPr>
        <w:t>La cinesiterapia pasiva.</w:t>
      </w:r>
    </w:p>
    <w:p w14:paraId="130CFAD4" w14:textId="77777777" w:rsidR="00CC3EF5" w:rsidRPr="004E20AA" w:rsidRDefault="00CC3EF5" w:rsidP="009411C0">
      <w:pPr>
        <w:pStyle w:val="Cuerpo"/>
        <w:numPr>
          <w:ilvl w:val="0"/>
          <w:numId w:val="33"/>
        </w:numPr>
        <w:spacing w:line="360" w:lineRule="auto"/>
        <w:rPr>
          <w:rStyle w:val="Ninguno"/>
          <w:rFonts w:ascii="Arial" w:hAnsi="Arial"/>
          <w:bCs/>
          <w:color w:val="auto"/>
          <w:u w:color="FF0000"/>
        </w:rPr>
      </w:pPr>
      <w:r w:rsidRPr="004E20AA">
        <w:rPr>
          <w:rStyle w:val="Ninguno"/>
          <w:rFonts w:ascii="Arial" w:hAnsi="Arial"/>
          <w:bCs/>
          <w:color w:val="auto"/>
          <w:u w:color="FF0000"/>
        </w:rPr>
        <w:t>Tipos de maniobras/técnicas en cinesiterapia pasiva.</w:t>
      </w:r>
    </w:p>
    <w:p w14:paraId="73FF58CD" w14:textId="77777777" w:rsidR="00CC3EF5" w:rsidRPr="004E20AA" w:rsidRDefault="00CC3EF5" w:rsidP="009411C0">
      <w:pPr>
        <w:pStyle w:val="Cuerpo"/>
        <w:numPr>
          <w:ilvl w:val="0"/>
          <w:numId w:val="33"/>
        </w:numPr>
        <w:spacing w:line="360" w:lineRule="auto"/>
        <w:rPr>
          <w:rStyle w:val="Ninguno"/>
          <w:rFonts w:ascii="Arial" w:hAnsi="Arial"/>
          <w:bCs/>
          <w:color w:val="auto"/>
          <w:u w:color="FF0000"/>
        </w:rPr>
      </w:pPr>
      <w:r w:rsidRPr="004E20AA">
        <w:rPr>
          <w:rStyle w:val="Ninguno"/>
          <w:rFonts w:ascii="Arial" w:hAnsi="Arial"/>
          <w:bCs/>
          <w:color w:val="auto"/>
          <w:u w:color="FF0000"/>
        </w:rPr>
        <w:t>Efectos fisiológicos y terapéuticos de la cinesiterapia pasiva.</w:t>
      </w:r>
    </w:p>
    <w:p w14:paraId="25FE9CBF" w14:textId="77777777" w:rsidR="00CC3EF5" w:rsidRPr="004E20AA" w:rsidRDefault="00CC3EF5" w:rsidP="009411C0">
      <w:pPr>
        <w:pStyle w:val="Cuerpo"/>
        <w:numPr>
          <w:ilvl w:val="0"/>
          <w:numId w:val="33"/>
        </w:numPr>
        <w:spacing w:line="360" w:lineRule="auto"/>
        <w:rPr>
          <w:rStyle w:val="Ninguno"/>
          <w:rFonts w:ascii="Arial" w:hAnsi="Arial"/>
          <w:bCs/>
          <w:color w:val="auto"/>
          <w:u w:color="FF0000"/>
        </w:rPr>
      </w:pPr>
      <w:r w:rsidRPr="004E20AA">
        <w:rPr>
          <w:rStyle w:val="Ninguno"/>
          <w:rFonts w:ascii="Arial" w:hAnsi="Arial"/>
          <w:bCs/>
          <w:color w:val="auto"/>
          <w:u w:color="FF0000"/>
        </w:rPr>
        <w:t>Indicaciones y contraindicaciones de la cinesiterapia pasiva.</w:t>
      </w:r>
    </w:p>
    <w:p w14:paraId="33D010FF" w14:textId="77777777" w:rsidR="00CC3EF5" w:rsidRPr="004E20AA" w:rsidRDefault="00CC3EF5" w:rsidP="009411C0">
      <w:pPr>
        <w:pStyle w:val="Cuerpo"/>
        <w:numPr>
          <w:ilvl w:val="0"/>
          <w:numId w:val="33"/>
        </w:numPr>
        <w:spacing w:line="360" w:lineRule="auto"/>
        <w:rPr>
          <w:rStyle w:val="Ninguno"/>
          <w:rFonts w:ascii="Arial" w:hAnsi="Arial"/>
          <w:b/>
          <w:bCs/>
          <w:color w:val="auto"/>
          <w:u w:color="FF0000"/>
        </w:rPr>
      </w:pPr>
      <w:r w:rsidRPr="004E20AA">
        <w:rPr>
          <w:rStyle w:val="Ninguno"/>
          <w:rFonts w:ascii="Arial" w:hAnsi="Arial"/>
          <w:bCs/>
          <w:color w:val="auto"/>
          <w:u w:color="FF0000"/>
        </w:rPr>
        <w:t xml:space="preserve">Principios de aplicación de la cinesiterapia pasiva. </w:t>
      </w:r>
    </w:p>
    <w:p w14:paraId="49BFEAEF" w14:textId="1459599D" w:rsidR="00CC3EF5" w:rsidRPr="00AC1C01" w:rsidRDefault="00CC3EF5" w:rsidP="00AC1C01">
      <w:pPr>
        <w:pStyle w:val="Textosinformato"/>
        <w:spacing w:before="240" w:after="240" w:line="360" w:lineRule="auto"/>
        <w:rPr>
          <w:rStyle w:val="Ninguno"/>
          <w:rFonts w:ascii="Arial" w:hAnsi="Arial"/>
          <w:b/>
          <w:bCs/>
          <w:sz w:val="24"/>
          <w:szCs w:val="24"/>
        </w:rPr>
      </w:pPr>
      <w:r w:rsidRPr="00AC1C01">
        <w:rPr>
          <w:rStyle w:val="Ninguno"/>
          <w:rFonts w:ascii="Arial" w:hAnsi="Arial"/>
          <w:b/>
          <w:bCs/>
          <w:sz w:val="24"/>
          <w:szCs w:val="24"/>
        </w:rPr>
        <w:t>UNIDAD DIDÁCTICA 2:</w:t>
      </w:r>
      <w:r w:rsidR="00AC1C01">
        <w:rPr>
          <w:rStyle w:val="Ninguno"/>
          <w:rFonts w:ascii="Arial" w:hAnsi="Arial"/>
          <w:b/>
          <w:bCs/>
          <w:sz w:val="24"/>
          <w:szCs w:val="24"/>
        </w:rPr>
        <w:t xml:space="preserve"> </w:t>
      </w:r>
      <w:r w:rsidRPr="00AC1C01">
        <w:rPr>
          <w:rStyle w:val="Ninguno"/>
          <w:rFonts w:ascii="Arial" w:hAnsi="Arial"/>
          <w:b/>
          <w:bCs/>
          <w:sz w:val="24"/>
          <w:szCs w:val="24"/>
        </w:rPr>
        <w:t>CINESITERAPIA PASIVA EN LA COLUMNA VERTEBRAL.</w:t>
      </w:r>
    </w:p>
    <w:p w14:paraId="62A4AEFC" w14:textId="77777777" w:rsidR="00CC3EF5" w:rsidRPr="004E20AA" w:rsidRDefault="00CC3EF5" w:rsidP="009411C0">
      <w:pPr>
        <w:pStyle w:val="Cuerpo"/>
        <w:numPr>
          <w:ilvl w:val="0"/>
          <w:numId w:val="34"/>
        </w:numPr>
        <w:spacing w:line="360" w:lineRule="auto"/>
        <w:rPr>
          <w:rStyle w:val="Ninguno"/>
          <w:rFonts w:ascii="Arial" w:hAnsi="Arial"/>
          <w:bCs/>
          <w:color w:val="auto"/>
          <w:u w:color="FF0000"/>
        </w:rPr>
      </w:pPr>
      <w:r w:rsidRPr="004E20AA">
        <w:rPr>
          <w:rStyle w:val="Ninguno"/>
          <w:rFonts w:ascii="Arial" w:hAnsi="Arial"/>
          <w:bCs/>
          <w:color w:val="auto"/>
          <w:u w:color="FF0000"/>
        </w:rPr>
        <w:t>Región lumbopélvica.</w:t>
      </w:r>
    </w:p>
    <w:p w14:paraId="62D9E36B" w14:textId="77777777" w:rsidR="00CC3EF5" w:rsidRPr="004E20AA" w:rsidRDefault="00CC3EF5" w:rsidP="009411C0">
      <w:pPr>
        <w:pStyle w:val="Cuerpo"/>
        <w:numPr>
          <w:ilvl w:val="0"/>
          <w:numId w:val="34"/>
        </w:numPr>
        <w:spacing w:line="360" w:lineRule="auto"/>
        <w:rPr>
          <w:rStyle w:val="Ninguno"/>
          <w:rFonts w:ascii="Arial" w:hAnsi="Arial"/>
          <w:bCs/>
          <w:color w:val="auto"/>
          <w:u w:color="FF0000"/>
        </w:rPr>
      </w:pPr>
      <w:r w:rsidRPr="004E20AA">
        <w:rPr>
          <w:rStyle w:val="Ninguno"/>
          <w:rFonts w:ascii="Arial" w:hAnsi="Arial"/>
          <w:bCs/>
          <w:color w:val="auto"/>
          <w:u w:color="FF0000"/>
        </w:rPr>
        <w:t>Región torácica.</w:t>
      </w:r>
    </w:p>
    <w:p w14:paraId="5BF672F6" w14:textId="77777777" w:rsidR="00CC3EF5" w:rsidRPr="004E20AA" w:rsidRDefault="00CC3EF5" w:rsidP="009411C0">
      <w:pPr>
        <w:pStyle w:val="Cuerpo"/>
        <w:numPr>
          <w:ilvl w:val="0"/>
          <w:numId w:val="34"/>
        </w:numPr>
        <w:spacing w:line="360" w:lineRule="auto"/>
        <w:rPr>
          <w:rStyle w:val="Ninguno"/>
          <w:rFonts w:ascii="Arial" w:hAnsi="Arial"/>
          <w:bCs/>
          <w:color w:val="auto"/>
          <w:u w:color="FF0000"/>
        </w:rPr>
      </w:pPr>
      <w:r w:rsidRPr="004E20AA">
        <w:rPr>
          <w:rStyle w:val="Ninguno"/>
          <w:rFonts w:ascii="Arial" w:hAnsi="Arial"/>
          <w:bCs/>
          <w:color w:val="auto"/>
          <w:u w:color="FF0000"/>
        </w:rPr>
        <w:t xml:space="preserve">Región craneocervical. </w:t>
      </w:r>
    </w:p>
    <w:p w14:paraId="11F7BFEE" w14:textId="340EB908" w:rsidR="00CC3EF5" w:rsidRPr="00AC1C01" w:rsidRDefault="00CC3EF5" w:rsidP="00AC1C01">
      <w:pPr>
        <w:pStyle w:val="Textosinformato"/>
        <w:spacing w:before="240" w:after="240" w:line="360" w:lineRule="auto"/>
        <w:rPr>
          <w:rStyle w:val="Ninguno"/>
          <w:rFonts w:ascii="Arial" w:hAnsi="Arial"/>
          <w:b/>
          <w:bCs/>
          <w:sz w:val="24"/>
          <w:szCs w:val="24"/>
        </w:rPr>
      </w:pPr>
      <w:r w:rsidRPr="00AC1C01">
        <w:rPr>
          <w:rStyle w:val="Ninguno"/>
          <w:rFonts w:ascii="Arial" w:hAnsi="Arial"/>
          <w:b/>
          <w:bCs/>
          <w:sz w:val="24"/>
          <w:szCs w:val="24"/>
        </w:rPr>
        <w:t>UNIDAD DIDÁCTICA 3:</w:t>
      </w:r>
      <w:r w:rsidR="00AC1C01">
        <w:rPr>
          <w:rStyle w:val="Ninguno"/>
          <w:rFonts w:ascii="Arial" w:hAnsi="Arial"/>
          <w:b/>
          <w:bCs/>
          <w:sz w:val="24"/>
          <w:szCs w:val="24"/>
        </w:rPr>
        <w:t xml:space="preserve"> </w:t>
      </w:r>
      <w:r w:rsidRPr="00AC1C01">
        <w:rPr>
          <w:rStyle w:val="Ninguno"/>
          <w:rFonts w:ascii="Arial" w:hAnsi="Arial"/>
          <w:b/>
          <w:bCs/>
          <w:sz w:val="24"/>
          <w:szCs w:val="24"/>
        </w:rPr>
        <w:t>CINESITERAPIA PASIVA EN LA EXTREMIDAD SUPERIOR.</w:t>
      </w:r>
    </w:p>
    <w:p w14:paraId="688AC07C" w14:textId="77777777" w:rsidR="00CC3EF5" w:rsidRPr="004E20AA" w:rsidRDefault="00CC3EF5" w:rsidP="009411C0">
      <w:pPr>
        <w:pStyle w:val="Cuerpo"/>
        <w:numPr>
          <w:ilvl w:val="0"/>
          <w:numId w:val="35"/>
        </w:numPr>
        <w:spacing w:line="360" w:lineRule="auto"/>
        <w:rPr>
          <w:rStyle w:val="Ninguno"/>
          <w:rFonts w:ascii="Arial" w:hAnsi="Arial"/>
          <w:bCs/>
          <w:color w:val="auto"/>
          <w:u w:color="FF0000"/>
        </w:rPr>
      </w:pPr>
      <w:r w:rsidRPr="004E20AA">
        <w:rPr>
          <w:rStyle w:val="Ninguno"/>
          <w:rFonts w:ascii="Arial" w:hAnsi="Arial"/>
          <w:bCs/>
          <w:color w:val="auto"/>
          <w:u w:color="FF0000"/>
        </w:rPr>
        <w:t>Complejo articular del hombro.</w:t>
      </w:r>
    </w:p>
    <w:p w14:paraId="2E0749A3" w14:textId="77777777" w:rsidR="00CC3EF5" w:rsidRPr="004E20AA" w:rsidRDefault="00CC3EF5" w:rsidP="009411C0">
      <w:pPr>
        <w:pStyle w:val="Cuerpo"/>
        <w:numPr>
          <w:ilvl w:val="0"/>
          <w:numId w:val="35"/>
        </w:numPr>
        <w:spacing w:line="360" w:lineRule="auto"/>
        <w:rPr>
          <w:rStyle w:val="Ninguno"/>
          <w:rFonts w:ascii="Arial" w:hAnsi="Arial"/>
          <w:bCs/>
          <w:color w:val="auto"/>
          <w:u w:color="FF0000"/>
        </w:rPr>
      </w:pPr>
      <w:r w:rsidRPr="004E20AA">
        <w:rPr>
          <w:rStyle w:val="Ninguno"/>
          <w:rFonts w:ascii="Arial" w:hAnsi="Arial"/>
          <w:bCs/>
          <w:color w:val="auto"/>
          <w:u w:color="FF0000"/>
        </w:rPr>
        <w:t>Complejo articular del codo y el antebrazo.</w:t>
      </w:r>
    </w:p>
    <w:p w14:paraId="68A0BDF7" w14:textId="248FE0D9" w:rsidR="00AC1C01" w:rsidRDefault="00CC3EF5" w:rsidP="009411C0">
      <w:pPr>
        <w:pStyle w:val="Cuerpo"/>
        <w:numPr>
          <w:ilvl w:val="0"/>
          <w:numId w:val="35"/>
        </w:numPr>
        <w:spacing w:line="360" w:lineRule="auto"/>
        <w:rPr>
          <w:rStyle w:val="Ninguno"/>
          <w:rFonts w:ascii="Arial" w:hAnsi="Arial"/>
          <w:bCs/>
          <w:color w:val="auto"/>
          <w:u w:color="FF0000"/>
        </w:rPr>
      </w:pPr>
      <w:r w:rsidRPr="004E20AA">
        <w:rPr>
          <w:rStyle w:val="Ninguno"/>
          <w:rFonts w:ascii="Arial" w:hAnsi="Arial"/>
          <w:bCs/>
          <w:color w:val="auto"/>
          <w:u w:color="FF0000"/>
        </w:rPr>
        <w:t>Complejo articular de muñeca y mano.</w:t>
      </w:r>
    </w:p>
    <w:p w14:paraId="6D139D8B" w14:textId="4D8AF889" w:rsidR="00CC3EF5" w:rsidRPr="00AC1C01" w:rsidRDefault="00AC1C01" w:rsidP="00AC1C01">
      <w:pPr>
        <w:spacing w:after="160" w:line="259" w:lineRule="auto"/>
        <w:jc w:val="left"/>
        <w:rPr>
          <w:rStyle w:val="Ninguno"/>
          <w:rFonts w:ascii="Arial" w:eastAsia="Arial Unicode MS" w:hAnsi="Arial" w:cs="Arial Unicode MS"/>
          <w:bCs/>
          <w:u w:color="FF0000"/>
          <w:bdr w:val="nil"/>
          <w:lang w:val="es-ES_tradnl"/>
        </w:rPr>
      </w:pPr>
      <w:r>
        <w:rPr>
          <w:rStyle w:val="Ninguno"/>
          <w:rFonts w:ascii="Arial" w:hAnsi="Arial"/>
          <w:bCs/>
          <w:u w:color="FF0000"/>
        </w:rPr>
        <w:br w:type="page"/>
      </w:r>
    </w:p>
    <w:p w14:paraId="3B77566C" w14:textId="5A1C9A81" w:rsidR="00CC3EF5" w:rsidRPr="00AC1C01" w:rsidRDefault="00CC3EF5" w:rsidP="00AC1C01">
      <w:pPr>
        <w:pStyle w:val="Textosinformato"/>
        <w:spacing w:before="240" w:after="240" w:line="360" w:lineRule="auto"/>
        <w:rPr>
          <w:rStyle w:val="Ninguno"/>
          <w:rFonts w:ascii="Arial" w:hAnsi="Arial"/>
          <w:b/>
          <w:bCs/>
          <w:sz w:val="24"/>
          <w:szCs w:val="24"/>
        </w:rPr>
      </w:pPr>
      <w:r w:rsidRPr="00AC1C01">
        <w:rPr>
          <w:rStyle w:val="Ninguno"/>
          <w:rFonts w:ascii="Arial" w:hAnsi="Arial"/>
          <w:b/>
          <w:bCs/>
          <w:sz w:val="24"/>
          <w:szCs w:val="24"/>
        </w:rPr>
        <w:lastRenderedPageBreak/>
        <w:t>UNIDAD DIDÁCTICA 4:</w:t>
      </w:r>
      <w:r w:rsidR="00AC1C01">
        <w:rPr>
          <w:rStyle w:val="Ninguno"/>
          <w:rFonts w:ascii="Arial" w:hAnsi="Arial"/>
          <w:b/>
          <w:bCs/>
          <w:sz w:val="24"/>
          <w:szCs w:val="24"/>
        </w:rPr>
        <w:t xml:space="preserve"> </w:t>
      </w:r>
      <w:r w:rsidRPr="00AC1C01">
        <w:rPr>
          <w:rStyle w:val="Ninguno"/>
          <w:rFonts w:ascii="Arial" w:hAnsi="Arial"/>
          <w:b/>
          <w:bCs/>
          <w:sz w:val="24"/>
          <w:szCs w:val="24"/>
        </w:rPr>
        <w:t>CINESITERAPIA PASIVA EN LA EXTREMIDAD INFERIOR.</w:t>
      </w:r>
    </w:p>
    <w:p w14:paraId="6C3B41D3" w14:textId="77777777" w:rsidR="00CC3EF5" w:rsidRPr="004E20AA" w:rsidRDefault="00CC3EF5" w:rsidP="009411C0">
      <w:pPr>
        <w:pStyle w:val="Cuerpo"/>
        <w:numPr>
          <w:ilvl w:val="0"/>
          <w:numId w:val="36"/>
        </w:numPr>
        <w:spacing w:line="360" w:lineRule="auto"/>
        <w:rPr>
          <w:rStyle w:val="Ninguno"/>
          <w:rFonts w:ascii="Arial" w:hAnsi="Arial"/>
          <w:bCs/>
          <w:color w:val="auto"/>
          <w:u w:color="FF0000"/>
        </w:rPr>
      </w:pPr>
      <w:r w:rsidRPr="004E20AA">
        <w:rPr>
          <w:rStyle w:val="Ninguno"/>
          <w:rFonts w:ascii="Arial" w:hAnsi="Arial"/>
          <w:bCs/>
          <w:color w:val="auto"/>
          <w:u w:color="FF0000"/>
        </w:rPr>
        <w:t>Articulación de la cadera.</w:t>
      </w:r>
    </w:p>
    <w:p w14:paraId="38593EA1" w14:textId="77777777" w:rsidR="00CC3EF5" w:rsidRPr="004E20AA" w:rsidRDefault="00CC3EF5" w:rsidP="009411C0">
      <w:pPr>
        <w:pStyle w:val="Cuerpo"/>
        <w:numPr>
          <w:ilvl w:val="0"/>
          <w:numId w:val="36"/>
        </w:numPr>
        <w:spacing w:line="360" w:lineRule="auto"/>
        <w:rPr>
          <w:rStyle w:val="Ninguno"/>
          <w:rFonts w:ascii="Arial" w:hAnsi="Arial"/>
          <w:bCs/>
          <w:color w:val="auto"/>
          <w:u w:color="FF0000"/>
        </w:rPr>
      </w:pPr>
      <w:r w:rsidRPr="004E20AA">
        <w:rPr>
          <w:rStyle w:val="Ninguno"/>
          <w:rFonts w:ascii="Arial" w:hAnsi="Arial"/>
          <w:bCs/>
          <w:color w:val="auto"/>
          <w:u w:color="FF0000"/>
        </w:rPr>
        <w:t>Articulación de la rodilla.</w:t>
      </w:r>
    </w:p>
    <w:p w14:paraId="52C46D72" w14:textId="77777777" w:rsidR="00CC3EF5" w:rsidRPr="004E20AA" w:rsidRDefault="00CC3EF5" w:rsidP="009411C0">
      <w:pPr>
        <w:pStyle w:val="Cuerpo"/>
        <w:numPr>
          <w:ilvl w:val="0"/>
          <w:numId w:val="36"/>
        </w:numPr>
        <w:spacing w:line="360" w:lineRule="auto"/>
        <w:rPr>
          <w:rStyle w:val="Ninguno"/>
          <w:rFonts w:ascii="Arial" w:hAnsi="Arial"/>
          <w:bCs/>
          <w:color w:val="auto"/>
          <w:u w:color="FF0000"/>
        </w:rPr>
      </w:pPr>
      <w:r w:rsidRPr="004E20AA">
        <w:rPr>
          <w:rStyle w:val="Ninguno"/>
          <w:rFonts w:ascii="Arial" w:hAnsi="Arial"/>
          <w:bCs/>
          <w:color w:val="auto"/>
          <w:u w:color="FF0000"/>
        </w:rPr>
        <w:t>Complejo articular del tobillo y pie.</w:t>
      </w:r>
    </w:p>
    <w:p w14:paraId="10350045" w14:textId="265E3594" w:rsidR="00576E78" w:rsidRDefault="00576E78" w:rsidP="00AC1C01">
      <w:pPr>
        <w:pStyle w:val="Ttulo1"/>
        <w:spacing w:before="360" w:after="240"/>
        <w:rPr>
          <w:rStyle w:val="Ninguno"/>
          <w:rFonts w:ascii="Arial" w:hAnsi="Arial"/>
          <w:b/>
          <w:bCs/>
          <w:color w:val="auto"/>
          <w:sz w:val="24"/>
          <w:szCs w:val="24"/>
        </w:rPr>
      </w:pPr>
      <w:bookmarkStart w:id="36" w:name="_Toc162953738"/>
      <w:bookmarkStart w:id="37" w:name="_Toc162956422"/>
      <w:bookmarkStart w:id="38" w:name="_Toc162960244"/>
      <w:bookmarkStart w:id="39" w:name="_Toc163500001"/>
      <w:bookmarkStart w:id="40" w:name="_Toc229133489"/>
      <w:r w:rsidRPr="00A8142E">
        <w:rPr>
          <w:rStyle w:val="Ninguno"/>
          <w:rFonts w:ascii="Arial" w:hAnsi="Arial"/>
          <w:b/>
          <w:bCs/>
          <w:color w:val="auto"/>
          <w:sz w:val="24"/>
          <w:szCs w:val="24"/>
        </w:rPr>
        <w:t>REFERENCIAS DE CONSULTA</w:t>
      </w:r>
      <w:bookmarkEnd w:id="36"/>
      <w:bookmarkEnd w:id="37"/>
      <w:bookmarkEnd w:id="38"/>
      <w:bookmarkEnd w:id="39"/>
      <w:bookmarkEnd w:id="40"/>
    </w:p>
    <w:p w14:paraId="4AC138B5" w14:textId="77777777" w:rsidR="00CC3EF5" w:rsidRPr="004E20AA" w:rsidRDefault="00CC3EF5" w:rsidP="009411C0">
      <w:pPr>
        <w:pStyle w:val="Cuerpo"/>
        <w:numPr>
          <w:ilvl w:val="0"/>
          <w:numId w:val="37"/>
        </w:numPr>
        <w:spacing w:line="360" w:lineRule="auto"/>
        <w:jc w:val="left"/>
        <w:rPr>
          <w:rFonts w:ascii="Arial" w:hAnsi="Arial"/>
          <w:color w:val="auto"/>
        </w:rPr>
      </w:pPr>
      <w:bookmarkStart w:id="41" w:name="OLE_LINK5"/>
      <w:r w:rsidRPr="004E20AA">
        <w:rPr>
          <w:rStyle w:val="Ninguno"/>
          <w:rFonts w:ascii="Arial" w:hAnsi="Arial"/>
          <w:color w:val="auto"/>
        </w:rPr>
        <w:t>Belloch ZV, Caballé LR, Zaragoza PR. Fisioterapia. Teoría y técnica. Valencia: ECIR; 1970.</w:t>
      </w:r>
    </w:p>
    <w:p w14:paraId="71A95B1B" w14:textId="77777777" w:rsidR="00CC3EF5" w:rsidRPr="004E20AA" w:rsidRDefault="00CC3EF5" w:rsidP="009411C0">
      <w:pPr>
        <w:pStyle w:val="Cuerpo"/>
        <w:numPr>
          <w:ilvl w:val="0"/>
          <w:numId w:val="37"/>
        </w:numPr>
        <w:spacing w:line="360" w:lineRule="auto"/>
        <w:jc w:val="left"/>
        <w:rPr>
          <w:rStyle w:val="Ninguno"/>
          <w:rFonts w:ascii="Arial" w:eastAsia="Arial" w:hAnsi="Arial" w:cs="Arial"/>
          <w:color w:val="auto"/>
        </w:rPr>
      </w:pPr>
      <w:r w:rsidRPr="004E20AA">
        <w:rPr>
          <w:rStyle w:val="Ninguno"/>
          <w:rFonts w:ascii="Arial" w:hAnsi="Arial"/>
          <w:color w:val="auto"/>
          <w:lang w:val="de-DE"/>
        </w:rPr>
        <w:t xml:space="preserve">Genot C, Neiger H, Leroy A. Kinesioterapia. </w:t>
      </w:r>
      <w:r w:rsidRPr="004E20AA">
        <w:rPr>
          <w:rStyle w:val="Ninguno"/>
          <w:rFonts w:ascii="Arial" w:hAnsi="Arial"/>
          <w:color w:val="auto"/>
        </w:rPr>
        <w:t>1. Principios. Buenos Aires: Médica Panamericana; 1988.</w:t>
      </w:r>
    </w:p>
    <w:p w14:paraId="09191578" w14:textId="77777777" w:rsidR="00CC3EF5" w:rsidRPr="004E20AA" w:rsidRDefault="00CC3EF5" w:rsidP="009411C0">
      <w:pPr>
        <w:pStyle w:val="Prrafodelista"/>
        <w:numPr>
          <w:ilvl w:val="0"/>
          <w:numId w:val="37"/>
        </w:numPr>
        <w:pBdr>
          <w:top w:val="nil"/>
          <w:left w:val="nil"/>
          <w:bottom w:val="nil"/>
          <w:right w:val="nil"/>
          <w:between w:val="nil"/>
          <w:bar w:val="nil"/>
        </w:pBdr>
        <w:spacing w:line="360" w:lineRule="auto"/>
        <w:contextualSpacing w:val="0"/>
        <w:rPr>
          <w:rFonts w:ascii="Arial" w:hAnsi="Arial"/>
        </w:rPr>
      </w:pPr>
      <w:r w:rsidRPr="004E20AA">
        <w:rPr>
          <w:rStyle w:val="Ninguno"/>
          <w:rFonts w:ascii="Arial" w:hAnsi="Arial"/>
          <w:u w:color="FF0000"/>
        </w:rPr>
        <w:t>Neumann DA. Fundamentos de rehabilitación física. Barcelona: Paidotribo; 2007.</w:t>
      </w:r>
    </w:p>
    <w:p w14:paraId="5C582344" w14:textId="167BD6BD" w:rsidR="00576E78" w:rsidRDefault="00576E78" w:rsidP="00AC1C01">
      <w:pPr>
        <w:pStyle w:val="Ttulo1"/>
        <w:spacing w:before="360" w:after="240"/>
        <w:rPr>
          <w:rStyle w:val="Ninguno"/>
          <w:rFonts w:ascii="Arial" w:hAnsi="Arial"/>
          <w:b/>
          <w:bCs/>
          <w:color w:val="auto"/>
          <w:sz w:val="24"/>
          <w:szCs w:val="24"/>
        </w:rPr>
      </w:pPr>
      <w:bookmarkStart w:id="42" w:name="_Toc162953739"/>
      <w:bookmarkStart w:id="43" w:name="_Toc162956423"/>
      <w:bookmarkStart w:id="44" w:name="_Toc162960245"/>
      <w:bookmarkStart w:id="45" w:name="_Toc163500002"/>
      <w:bookmarkStart w:id="46" w:name="_Toc229133490"/>
      <w:bookmarkEnd w:id="41"/>
      <w:r w:rsidRPr="00A8142E">
        <w:rPr>
          <w:rStyle w:val="Ninguno"/>
          <w:rFonts w:ascii="Arial" w:hAnsi="Arial"/>
          <w:b/>
          <w:bCs/>
          <w:color w:val="auto"/>
          <w:sz w:val="24"/>
          <w:szCs w:val="24"/>
        </w:rPr>
        <w:t>MÉTODOS DOCENTES</w:t>
      </w:r>
      <w:bookmarkEnd w:id="42"/>
      <w:bookmarkEnd w:id="43"/>
      <w:bookmarkEnd w:id="44"/>
      <w:bookmarkEnd w:id="45"/>
      <w:bookmarkEnd w:id="46"/>
    </w:p>
    <w:p w14:paraId="5801E351" w14:textId="77777777" w:rsidR="00D63E82" w:rsidRPr="0049371A" w:rsidRDefault="00D63E82" w:rsidP="00AC1C01">
      <w:pPr>
        <w:pStyle w:val="Cuerpo"/>
        <w:spacing w:before="240" w:after="240" w:line="360" w:lineRule="auto"/>
        <w:ind w:left="709"/>
        <w:rPr>
          <w:rStyle w:val="Ninguno"/>
          <w:rFonts w:ascii="Arial" w:eastAsia="Arial" w:hAnsi="Arial" w:cs="Arial"/>
          <w:i/>
          <w:iCs/>
          <w:color w:val="auto"/>
        </w:rPr>
      </w:pPr>
      <w:bookmarkStart w:id="47" w:name="_Toc162953740"/>
      <w:bookmarkStart w:id="48" w:name="_Toc162956424"/>
      <w:bookmarkStart w:id="49" w:name="_Toc162960246"/>
      <w:r w:rsidRPr="0049371A">
        <w:rPr>
          <w:rStyle w:val="Ninguno"/>
          <w:rFonts w:ascii="Arial" w:hAnsi="Arial"/>
          <w:i/>
          <w:iCs/>
          <w:color w:val="auto"/>
        </w:rPr>
        <w:t>Actividades presenciales:</w:t>
      </w:r>
    </w:p>
    <w:p w14:paraId="0CAFF71A" w14:textId="704294FD" w:rsidR="00CC3EF5" w:rsidRPr="00CC3EF5" w:rsidRDefault="00CC3EF5" w:rsidP="00AC1C01">
      <w:pPr>
        <w:pStyle w:val="Textosinformato"/>
        <w:numPr>
          <w:ilvl w:val="0"/>
          <w:numId w:val="38"/>
        </w:numPr>
        <w:spacing w:after="240" w:line="360" w:lineRule="auto"/>
        <w:ind w:left="1066" w:hanging="357"/>
        <w:jc w:val="both"/>
        <w:rPr>
          <w:rStyle w:val="Ninguno"/>
          <w:rFonts w:ascii="Arial" w:hAnsi="Arial"/>
          <w:color w:val="auto"/>
          <w:sz w:val="24"/>
          <w:szCs w:val="24"/>
        </w:rPr>
      </w:pPr>
      <w:r w:rsidRPr="004E20AA">
        <w:rPr>
          <w:rStyle w:val="Ninguno"/>
          <w:rFonts w:ascii="Arial" w:hAnsi="Arial"/>
          <w:b/>
          <w:bCs/>
          <w:color w:val="auto"/>
          <w:sz w:val="24"/>
          <w:szCs w:val="24"/>
          <w:u w:color="FF0000"/>
        </w:rPr>
        <w:t>Clases teóricas:</w:t>
      </w:r>
      <w:r w:rsidRPr="004E20AA">
        <w:rPr>
          <w:rStyle w:val="Ninguno"/>
          <w:rFonts w:ascii="Arial" w:hAnsi="Arial"/>
          <w:color w:val="auto"/>
          <w:sz w:val="24"/>
          <w:szCs w:val="24"/>
          <w:u w:color="FF0000"/>
        </w:rPr>
        <w:t xml:space="preserve"> exposición oral por parte del/la profesor/a de los contenidos teóricos fundamentales de cada tema.</w:t>
      </w:r>
    </w:p>
    <w:p w14:paraId="55A7527F" w14:textId="017EC33E" w:rsidR="00CC3EF5" w:rsidRPr="00CC3EF5" w:rsidRDefault="00CC3EF5" w:rsidP="00AC1C01">
      <w:pPr>
        <w:pStyle w:val="Textosinformato"/>
        <w:numPr>
          <w:ilvl w:val="0"/>
          <w:numId w:val="38"/>
        </w:numPr>
        <w:spacing w:after="240" w:line="360" w:lineRule="auto"/>
        <w:ind w:left="1066" w:hanging="357"/>
        <w:jc w:val="both"/>
        <w:rPr>
          <w:rStyle w:val="Ninguno"/>
          <w:rFonts w:ascii="Arial" w:hAnsi="Arial"/>
          <w:color w:val="auto"/>
          <w:sz w:val="24"/>
          <w:szCs w:val="24"/>
        </w:rPr>
      </w:pPr>
      <w:r w:rsidRPr="004E20AA">
        <w:rPr>
          <w:rStyle w:val="Ninguno"/>
          <w:rFonts w:ascii="Arial" w:hAnsi="Arial"/>
          <w:b/>
          <w:bCs/>
          <w:color w:val="auto"/>
          <w:sz w:val="24"/>
          <w:szCs w:val="24"/>
          <w:u w:color="FF0000"/>
        </w:rPr>
        <w:t xml:space="preserve">Clases prácticas: </w:t>
      </w:r>
      <w:r w:rsidRPr="004E20AA">
        <w:rPr>
          <w:rStyle w:val="Ninguno"/>
          <w:rFonts w:ascii="Arial" w:hAnsi="Arial"/>
          <w:color w:val="auto"/>
          <w:sz w:val="24"/>
          <w:szCs w:val="24"/>
          <w:u w:color="FF0000"/>
        </w:rPr>
        <w:t xml:space="preserve">el/la profesor/a, con ayuda de los propios alumnos/as como modelos o pacientes simulados, modelos anatómicos u otros elementos de apoyo, procederá a la explicación de los conceptos y demostración de las técnicas de cinesiterapia pasiva. </w:t>
      </w:r>
    </w:p>
    <w:p w14:paraId="0F14B8DE" w14:textId="77777777" w:rsidR="00CC3EF5" w:rsidRPr="004E20AA" w:rsidRDefault="00CC3EF5" w:rsidP="00AC1C01">
      <w:pPr>
        <w:pStyle w:val="Textosinformato"/>
        <w:spacing w:after="240" w:line="360" w:lineRule="auto"/>
        <w:ind w:left="567"/>
        <w:jc w:val="both"/>
        <w:rPr>
          <w:rStyle w:val="Ninguno"/>
          <w:rFonts w:ascii="Arial" w:eastAsia="Arial" w:hAnsi="Arial" w:cs="Arial"/>
          <w:color w:val="auto"/>
          <w:sz w:val="24"/>
          <w:szCs w:val="24"/>
          <w:u w:color="FF0000"/>
        </w:rPr>
      </w:pPr>
      <w:r w:rsidRPr="004E20AA">
        <w:rPr>
          <w:rStyle w:val="Ninguno"/>
          <w:rFonts w:ascii="Arial" w:hAnsi="Arial"/>
          <w:color w:val="auto"/>
          <w:sz w:val="24"/>
          <w:szCs w:val="24"/>
          <w:u w:color="FF0000"/>
        </w:rPr>
        <w:t xml:space="preserve">A su vez, el/la alumno/a contará con los medios materiales e instrumentales necesarios para la reproducción y aplicación directa de las técnicas sobre sus compañeros/as de clase, siempre bajo la instrucción, seguimiento y corrección del equipo docente o sus colaboradores. </w:t>
      </w:r>
    </w:p>
    <w:p w14:paraId="2904D140" w14:textId="7502B542" w:rsidR="00CC3EF5" w:rsidRDefault="00CC3EF5" w:rsidP="00AC1C01">
      <w:pPr>
        <w:pStyle w:val="Textosinformato"/>
        <w:spacing w:after="240" w:line="360" w:lineRule="auto"/>
        <w:ind w:left="567"/>
        <w:jc w:val="both"/>
        <w:rPr>
          <w:rStyle w:val="Ninguno"/>
          <w:rFonts w:ascii="Arial" w:hAnsi="Arial"/>
          <w:color w:val="auto"/>
          <w:sz w:val="24"/>
          <w:szCs w:val="24"/>
          <w:u w:color="FF0000"/>
        </w:rPr>
      </w:pPr>
      <w:r w:rsidRPr="004E20AA">
        <w:rPr>
          <w:rStyle w:val="Ninguno"/>
          <w:rFonts w:ascii="Arial" w:hAnsi="Arial"/>
          <w:color w:val="auto"/>
          <w:sz w:val="24"/>
          <w:szCs w:val="24"/>
          <w:u w:color="FF0000"/>
        </w:rPr>
        <w:t>Las clases prácticas se alternarán con las clases teóricas con el fin de que el/la alumno/a consiga una adecuada integración de los conocimientos y de las habilidades que debe adquirir en cada Unidad Didáctica.</w:t>
      </w:r>
    </w:p>
    <w:p w14:paraId="38DC4B5C" w14:textId="3EC1CCB4" w:rsidR="00CC3EF5" w:rsidRPr="00AC1C01" w:rsidRDefault="00CC3EF5" w:rsidP="00AC1C01">
      <w:pPr>
        <w:pStyle w:val="Textosinformato"/>
        <w:numPr>
          <w:ilvl w:val="0"/>
          <w:numId w:val="38"/>
        </w:numPr>
        <w:spacing w:after="240" w:line="360" w:lineRule="auto"/>
        <w:ind w:left="1066" w:hanging="357"/>
        <w:jc w:val="both"/>
        <w:rPr>
          <w:rStyle w:val="Ninguno"/>
          <w:rFonts w:ascii="Arial" w:hAnsi="Arial"/>
          <w:color w:val="auto"/>
          <w:sz w:val="24"/>
          <w:szCs w:val="24"/>
          <w:u w:color="FF0000"/>
        </w:rPr>
      </w:pPr>
      <w:r w:rsidRPr="004E20AA">
        <w:rPr>
          <w:rStyle w:val="Ninguno"/>
          <w:rFonts w:ascii="Arial" w:hAnsi="Arial"/>
          <w:b/>
          <w:bCs/>
          <w:color w:val="auto"/>
          <w:sz w:val="24"/>
          <w:szCs w:val="24"/>
          <w:u w:color="FF0000"/>
        </w:rPr>
        <w:lastRenderedPageBreak/>
        <w:t>Tutorías:</w:t>
      </w:r>
      <w:r w:rsidRPr="00AC1C01">
        <w:rPr>
          <w:rStyle w:val="Ninguno"/>
          <w:rFonts w:ascii="Arial" w:hAnsi="Arial"/>
          <w:b/>
          <w:bCs/>
          <w:color w:val="auto"/>
          <w:sz w:val="24"/>
          <w:szCs w:val="24"/>
          <w:u w:color="FF0000"/>
        </w:rPr>
        <w:t xml:space="preserve"> </w:t>
      </w:r>
      <w:r w:rsidRPr="00AC1C01">
        <w:rPr>
          <w:rStyle w:val="Ninguno"/>
          <w:rFonts w:ascii="Arial" w:hAnsi="Arial"/>
          <w:color w:val="auto"/>
          <w:sz w:val="24"/>
          <w:szCs w:val="24"/>
          <w:u w:color="FF0000"/>
        </w:rPr>
        <w:t xml:space="preserve">Se establecerá, dentro del calendario docente, una hora quincenal para atender a los/las alumnos/as que lo demanden. </w:t>
      </w:r>
    </w:p>
    <w:p w14:paraId="7643CA5B" w14:textId="77777777" w:rsidR="00CC3EF5" w:rsidRPr="004E20AA" w:rsidRDefault="00CC3EF5" w:rsidP="00AC1C01">
      <w:pPr>
        <w:pStyle w:val="Textosinformato"/>
        <w:spacing w:after="240" w:line="360" w:lineRule="auto"/>
        <w:ind w:left="720"/>
        <w:jc w:val="both"/>
        <w:rPr>
          <w:rStyle w:val="Ninguno"/>
          <w:rFonts w:ascii="Arial" w:eastAsia="Arial" w:hAnsi="Arial" w:cs="Arial"/>
          <w:color w:val="auto"/>
          <w:sz w:val="24"/>
          <w:szCs w:val="24"/>
          <w:u w:color="FF0000"/>
        </w:rPr>
      </w:pPr>
      <w:r w:rsidRPr="004E20AA">
        <w:rPr>
          <w:rStyle w:val="Ninguno"/>
          <w:rFonts w:ascii="Arial" w:hAnsi="Arial"/>
          <w:color w:val="auto"/>
          <w:sz w:val="24"/>
          <w:szCs w:val="24"/>
          <w:u w:color="FF0000"/>
        </w:rPr>
        <w:t xml:space="preserve">Se proporcionará una atención individualizada y/o grupal a los/las estudiantes, dirigida a: resolución de dudas acerca del contenido de las clases magistrales y de las clases prácticas; orientación del/la alumno/a en el proceso de autoaprendizaje y adquisición de las competencias vinculadas con la asignatura. </w:t>
      </w:r>
    </w:p>
    <w:p w14:paraId="046BB770" w14:textId="77777777" w:rsidR="00CC3EF5" w:rsidRPr="00CC3EF5" w:rsidRDefault="00CC3EF5" w:rsidP="00AC1C01">
      <w:pPr>
        <w:pStyle w:val="Cuerpo"/>
        <w:spacing w:before="240" w:after="240" w:line="360" w:lineRule="auto"/>
        <w:ind w:left="709"/>
        <w:rPr>
          <w:rStyle w:val="Ninguno"/>
          <w:rFonts w:ascii="Arial" w:hAnsi="Arial"/>
          <w:i/>
          <w:iCs/>
          <w:color w:val="auto"/>
        </w:rPr>
      </w:pPr>
      <w:r w:rsidRPr="00CC3EF5">
        <w:rPr>
          <w:rStyle w:val="Ninguno"/>
          <w:rFonts w:ascii="Arial" w:hAnsi="Arial"/>
          <w:i/>
          <w:iCs/>
          <w:color w:val="auto"/>
        </w:rPr>
        <w:t>Actividades no presenciales.</w:t>
      </w:r>
    </w:p>
    <w:p w14:paraId="3368EE19" w14:textId="77777777" w:rsidR="00CC3EF5" w:rsidRPr="004E20AA" w:rsidRDefault="00CC3EF5" w:rsidP="009411C0">
      <w:pPr>
        <w:pStyle w:val="Textosinformato"/>
        <w:numPr>
          <w:ilvl w:val="0"/>
          <w:numId w:val="38"/>
        </w:numPr>
        <w:spacing w:line="360" w:lineRule="auto"/>
        <w:jc w:val="both"/>
        <w:rPr>
          <w:rFonts w:ascii="Arial" w:hAnsi="Arial"/>
          <w:color w:val="auto"/>
          <w:sz w:val="24"/>
          <w:szCs w:val="24"/>
        </w:rPr>
      </w:pPr>
      <w:r w:rsidRPr="004E20AA">
        <w:rPr>
          <w:rStyle w:val="Ninguno"/>
          <w:rFonts w:ascii="Arial" w:hAnsi="Arial"/>
          <w:b/>
          <w:bCs/>
          <w:color w:val="auto"/>
          <w:sz w:val="24"/>
          <w:szCs w:val="24"/>
          <w:u w:color="FF0000"/>
        </w:rPr>
        <w:t>Trabajo autónomo:</w:t>
      </w:r>
      <w:r w:rsidRPr="004E20AA">
        <w:rPr>
          <w:rStyle w:val="Ninguno"/>
          <w:rFonts w:ascii="Arial" w:hAnsi="Arial"/>
          <w:color w:val="auto"/>
          <w:sz w:val="24"/>
          <w:szCs w:val="24"/>
          <w:u w:color="FF0000"/>
        </w:rPr>
        <w:t xml:space="preserve"> preparación individual de lecturas para la obtención de información. Estudio de los conocimientos teóricos de la asignatura y práctica entre los/las alumnos/as, de las técnicas incluidas en la asignatura. </w:t>
      </w:r>
    </w:p>
    <w:p w14:paraId="3C4DDD7E" w14:textId="4F07B986" w:rsidR="00576E78" w:rsidRDefault="00576E78" w:rsidP="00AC1C01">
      <w:pPr>
        <w:pStyle w:val="Ttulo1"/>
        <w:spacing w:before="360" w:after="240"/>
        <w:rPr>
          <w:rStyle w:val="Ninguno"/>
          <w:rFonts w:ascii="Arial" w:hAnsi="Arial"/>
          <w:b/>
          <w:bCs/>
          <w:color w:val="auto"/>
          <w:sz w:val="24"/>
          <w:szCs w:val="24"/>
        </w:rPr>
      </w:pPr>
      <w:bookmarkStart w:id="50" w:name="_Toc163500003"/>
      <w:bookmarkStart w:id="51" w:name="_Toc229133491"/>
      <w:r w:rsidRPr="00A8142E">
        <w:rPr>
          <w:rStyle w:val="Ninguno"/>
          <w:rFonts w:ascii="Arial" w:hAnsi="Arial"/>
          <w:b/>
          <w:bCs/>
          <w:color w:val="auto"/>
          <w:sz w:val="24"/>
          <w:szCs w:val="24"/>
        </w:rPr>
        <w:t>TIEMPO DE TRABAJO DEL ESTUDIANTE</w:t>
      </w:r>
      <w:bookmarkEnd w:id="47"/>
      <w:bookmarkEnd w:id="48"/>
      <w:bookmarkEnd w:id="49"/>
      <w:bookmarkEnd w:id="50"/>
      <w:bookmarkEnd w:id="51"/>
    </w:p>
    <w:p w14:paraId="1C17B512" w14:textId="74C52983" w:rsidR="0001410A" w:rsidRDefault="0001410A" w:rsidP="0001410A"/>
    <w:p w14:paraId="7A9F7AE8" w14:textId="76985F78" w:rsidR="00CA478F" w:rsidRDefault="00CA478F" w:rsidP="0001410A"/>
    <w:tbl>
      <w:tblPr>
        <w:tblStyle w:val="TableNormal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4F81BD"/>
        <w:tblLook w:val="04A0" w:firstRow="1" w:lastRow="0" w:firstColumn="1" w:lastColumn="0" w:noHBand="0" w:noVBand="1"/>
      </w:tblPr>
      <w:tblGrid>
        <w:gridCol w:w="1678"/>
        <w:gridCol w:w="4363"/>
        <w:gridCol w:w="1540"/>
        <w:gridCol w:w="1479"/>
      </w:tblGrid>
      <w:tr w:rsidR="00CC3EF5" w:rsidRPr="009411C0" w14:paraId="22F08531" w14:textId="77777777" w:rsidTr="009411C0">
        <w:trPr>
          <w:trHeight w:val="562"/>
          <w:tblHeader/>
        </w:trPr>
        <w:tc>
          <w:tcPr>
            <w:tcW w:w="3334" w:type="pct"/>
            <w:gridSpan w:val="2"/>
            <w:tcMar>
              <w:top w:w="80" w:type="dxa"/>
              <w:left w:w="80" w:type="dxa"/>
              <w:bottom w:w="80" w:type="dxa"/>
              <w:right w:w="80" w:type="dxa"/>
            </w:tcMar>
            <w:vAlign w:val="center"/>
          </w:tcPr>
          <w:p w14:paraId="24E5176B" w14:textId="77777777" w:rsidR="00CC3EF5" w:rsidRPr="009411C0" w:rsidRDefault="00CC3EF5" w:rsidP="00CC3EF5">
            <w:pPr>
              <w:pStyle w:val="Cuerpo"/>
              <w:pBdr>
                <w:top w:val="none" w:sz="0" w:space="0" w:color="auto"/>
                <w:left w:val="none" w:sz="0" w:space="0" w:color="auto"/>
              </w:pBdr>
              <w:spacing w:line="360" w:lineRule="auto"/>
              <w:rPr>
                <w:color w:val="auto"/>
                <w:sz w:val="24"/>
              </w:rPr>
            </w:pPr>
            <w:r w:rsidRPr="009411C0">
              <w:rPr>
                <w:rStyle w:val="Ninguno"/>
                <w:rFonts w:ascii="Arial" w:hAnsi="Arial"/>
                <w:b/>
                <w:bCs/>
                <w:color w:val="auto"/>
                <w:sz w:val="24"/>
              </w:rPr>
              <w:t> </w:t>
            </w:r>
          </w:p>
        </w:tc>
        <w:tc>
          <w:tcPr>
            <w:tcW w:w="850" w:type="pct"/>
            <w:shd w:val="clear" w:color="auto" w:fill="C5E0B3" w:themeFill="accent6" w:themeFillTint="66"/>
            <w:tcMar>
              <w:top w:w="80" w:type="dxa"/>
              <w:left w:w="80" w:type="dxa"/>
              <w:bottom w:w="80" w:type="dxa"/>
              <w:right w:w="80" w:type="dxa"/>
            </w:tcMar>
            <w:vAlign w:val="center"/>
          </w:tcPr>
          <w:p w14:paraId="03C037F2" w14:textId="77777777" w:rsidR="00CC3EF5" w:rsidRPr="009411C0" w:rsidRDefault="00CC3EF5" w:rsidP="00370695">
            <w:pPr>
              <w:pStyle w:val="Cuerpo"/>
              <w:spacing w:line="360" w:lineRule="auto"/>
              <w:jc w:val="center"/>
              <w:rPr>
                <w:color w:val="auto"/>
                <w:sz w:val="24"/>
              </w:rPr>
            </w:pPr>
            <w:r w:rsidRPr="009411C0">
              <w:rPr>
                <w:rStyle w:val="Ninguno"/>
                <w:rFonts w:ascii="Arial" w:hAnsi="Arial"/>
                <w:b/>
                <w:bCs/>
                <w:color w:val="auto"/>
                <w:sz w:val="24"/>
              </w:rPr>
              <w:t>N.º de horas</w:t>
            </w:r>
          </w:p>
        </w:tc>
        <w:tc>
          <w:tcPr>
            <w:tcW w:w="816" w:type="pct"/>
            <w:shd w:val="clear" w:color="auto" w:fill="C5E0B3" w:themeFill="accent6" w:themeFillTint="66"/>
            <w:tcMar>
              <w:top w:w="80" w:type="dxa"/>
              <w:left w:w="80" w:type="dxa"/>
              <w:bottom w:w="80" w:type="dxa"/>
              <w:right w:w="80" w:type="dxa"/>
            </w:tcMar>
            <w:vAlign w:val="center"/>
          </w:tcPr>
          <w:p w14:paraId="002EEAC0" w14:textId="77777777" w:rsidR="00CC3EF5" w:rsidRPr="009411C0" w:rsidRDefault="00CC3EF5" w:rsidP="00370695">
            <w:pPr>
              <w:pStyle w:val="Cuerpo"/>
              <w:spacing w:line="360" w:lineRule="auto"/>
              <w:jc w:val="center"/>
              <w:rPr>
                <w:color w:val="auto"/>
                <w:sz w:val="24"/>
              </w:rPr>
            </w:pPr>
            <w:r w:rsidRPr="009411C0">
              <w:rPr>
                <w:rStyle w:val="Ninguno"/>
                <w:rFonts w:ascii="Arial" w:hAnsi="Arial"/>
                <w:b/>
                <w:bCs/>
                <w:color w:val="auto"/>
                <w:sz w:val="24"/>
              </w:rPr>
              <w:t>Porcentaje</w:t>
            </w:r>
          </w:p>
        </w:tc>
      </w:tr>
      <w:tr w:rsidR="00CC3EF5" w:rsidRPr="009411C0" w14:paraId="646D725B" w14:textId="77777777" w:rsidTr="009411C0">
        <w:tblPrEx>
          <w:shd w:val="clear" w:color="auto" w:fill="CED7E7"/>
        </w:tblPrEx>
        <w:trPr>
          <w:trHeight w:val="412"/>
        </w:trPr>
        <w:tc>
          <w:tcPr>
            <w:tcW w:w="926" w:type="pct"/>
            <w:vMerge w:val="restart"/>
            <w:shd w:val="clear" w:color="auto" w:fill="C5E0B3" w:themeFill="accent6" w:themeFillTint="66"/>
            <w:tcMar>
              <w:top w:w="80" w:type="dxa"/>
              <w:left w:w="80" w:type="dxa"/>
              <w:bottom w:w="80" w:type="dxa"/>
              <w:right w:w="80" w:type="dxa"/>
            </w:tcMar>
            <w:vAlign w:val="center"/>
          </w:tcPr>
          <w:p w14:paraId="0032808C" w14:textId="77777777" w:rsidR="00CC3EF5" w:rsidRPr="009411C0" w:rsidRDefault="00CC3EF5" w:rsidP="00370695">
            <w:pPr>
              <w:pStyle w:val="Cuerpo"/>
              <w:spacing w:line="360" w:lineRule="auto"/>
              <w:jc w:val="center"/>
              <w:rPr>
                <w:color w:val="auto"/>
                <w:sz w:val="24"/>
              </w:rPr>
            </w:pPr>
            <w:r w:rsidRPr="009411C0">
              <w:rPr>
                <w:rStyle w:val="Ninguno"/>
                <w:rFonts w:ascii="Arial" w:hAnsi="Arial"/>
                <w:b/>
                <w:bCs/>
                <w:color w:val="auto"/>
                <w:sz w:val="24"/>
              </w:rPr>
              <w:t>Presencial</w:t>
            </w:r>
          </w:p>
        </w:tc>
        <w:tc>
          <w:tcPr>
            <w:tcW w:w="2408" w:type="pct"/>
            <w:tcMar>
              <w:top w:w="80" w:type="dxa"/>
              <w:left w:w="80" w:type="dxa"/>
              <w:bottom w:w="80" w:type="dxa"/>
              <w:right w:w="80" w:type="dxa"/>
            </w:tcMar>
            <w:vAlign w:val="center"/>
          </w:tcPr>
          <w:p w14:paraId="2C7A3142" w14:textId="77777777" w:rsidR="00CC3EF5" w:rsidRPr="009411C0" w:rsidRDefault="00CC3EF5" w:rsidP="00370695">
            <w:pPr>
              <w:pStyle w:val="Cuerpo"/>
              <w:spacing w:line="360" w:lineRule="auto"/>
              <w:rPr>
                <w:color w:val="auto"/>
                <w:sz w:val="24"/>
              </w:rPr>
            </w:pPr>
            <w:r w:rsidRPr="009411C0">
              <w:rPr>
                <w:rStyle w:val="Ninguno"/>
                <w:rFonts w:ascii="Arial" w:hAnsi="Arial"/>
                <w:color w:val="auto"/>
                <w:sz w:val="24"/>
              </w:rPr>
              <w:t>Clases teórico-prácticas.</w:t>
            </w:r>
          </w:p>
        </w:tc>
        <w:tc>
          <w:tcPr>
            <w:tcW w:w="850" w:type="pct"/>
            <w:tcMar>
              <w:top w:w="80" w:type="dxa"/>
              <w:left w:w="80" w:type="dxa"/>
              <w:bottom w:w="80" w:type="dxa"/>
              <w:right w:w="80" w:type="dxa"/>
            </w:tcMar>
            <w:vAlign w:val="center"/>
          </w:tcPr>
          <w:p w14:paraId="66C085DF" w14:textId="77777777" w:rsidR="00CC3EF5" w:rsidRPr="009411C0" w:rsidRDefault="00CC3EF5" w:rsidP="00370695">
            <w:pPr>
              <w:pStyle w:val="Cuerpo"/>
              <w:spacing w:line="360" w:lineRule="auto"/>
              <w:jc w:val="center"/>
              <w:rPr>
                <w:color w:val="auto"/>
                <w:sz w:val="24"/>
              </w:rPr>
            </w:pPr>
            <w:r w:rsidRPr="009411C0">
              <w:rPr>
                <w:rStyle w:val="Ninguno"/>
                <w:rFonts w:ascii="Arial" w:hAnsi="Arial"/>
                <w:color w:val="auto"/>
                <w:sz w:val="24"/>
              </w:rPr>
              <w:t>45h</w:t>
            </w:r>
          </w:p>
        </w:tc>
        <w:tc>
          <w:tcPr>
            <w:tcW w:w="816" w:type="pct"/>
            <w:vMerge w:val="restart"/>
            <w:tcMar>
              <w:top w:w="80" w:type="dxa"/>
              <w:left w:w="80" w:type="dxa"/>
              <w:bottom w:w="80" w:type="dxa"/>
              <w:right w:w="80" w:type="dxa"/>
            </w:tcMar>
            <w:vAlign w:val="center"/>
          </w:tcPr>
          <w:p w14:paraId="02DC9C86" w14:textId="77777777" w:rsidR="00CC3EF5" w:rsidRPr="009411C0" w:rsidRDefault="00CC3EF5" w:rsidP="00370695">
            <w:pPr>
              <w:pStyle w:val="Cuerpo"/>
              <w:spacing w:line="360" w:lineRule="auto"/>
              <w:jc w:val="center"/>
              <w:rPr>
                <w:color w:val="auto"/>
                <w:sz w:val="24"/>
              </w:rPr>
            </w:pPr>
            <w:r w:rsidRPr="009411C0">
              <w:rPr>
                <w:rStyle w:val="Ninguno"/>
                <w:rFonts w:ascii="Arial" w:hAnsi="Arial"/>
                <w:color w:val="auto"/>
                <w:sz w:val="24"/>
              </w:rPr>
              <w:t>47%</w:t>
            </w:r>
          </w:p>
        </w:tc>
      </w:tr>
      <w:tr w:rsidR="00CC3EF5" w:rsidRPr="009411C0" w14:paraId="7E1BC687" w14:textId="77777777" w:rsidTr="009411C0">
        <w:tblPrEx>
          <w:shd w:val="clear" w:color="auto" w:fill="CED7E7"/>
        </w:tblPrEx>
        <w:trPr>
          <w:trHeight w:val="449"/>
        </w:trPr>
        <w:tc>
          <w:tcPr>
            <w:tcW w:w="926" w:type="pct"/>
            <w:vMerge/>
            <w:shd w:val="clear" w:color="auto" w:fill="C5E0B3" w:themeFill="accent6" w:themeFillTint="66"/>
          </w:tcPr>
          <w:p w14:paraId="55C8F74F" w14:textId="77777777" w:rsidR="00CC3EF5" w:rsidRPr="009411C0" w:rsidRDefault="00CC3EF5" w:rsidP="00370695">
            <w:pPr>
              <w:spacing w:line="360" w:lineRule="auto"/>
              <w:rPr>
                <w:sz w:val="24"/>
                <w:lang w:val="es-ES_tradnl"/>
              </w:rPr>
            </w:pPr>
          </w:p>
        </w:tc>
        <w:tc>
          <w:tcPr>
            <w:tcW w:w="2408" w:type="pct"/>
            <w:tcMar>
              <w:top w:w="80" w:type="dxa"/>
              <w:left w:w="80" w:type="dxa"/>
              <w:bottom w:w="80" w:type="dxa"/>
              <w:right w:w="80" w:type="dxa"/>
            </w:tcMar>
            <w:vAlign w:val="center"/>
          </w:tcPr>
          <w:p w14:paraId="19C471E9" w14:textId="77777777" w:rsidR="00CC3EF5" w:rsidRPr="009411C0" w:rsidRDefault="00CC3EF5" w:rsidP="00370695">
            <w:pPr>
              <w:pStyle w:val="Cuerpo"/>
              <w:tabs>
                <w:tab w:val="left" w:pos="2190"/>
              </w:tabs>
              <w:spacing w:line="360" w:lineRule="auto"/>
              <w:rPr>
                <w:color w:val="auto"/>
                <w:sz w:val="24"/>
              </w:rPr>
            </w:pPr>
            <w:r w:rsidRPr="009411C0">
              <w:rPr>
                <w:rStyle w:val="Ninguno"/>
                <w:rFonts w:ascii="Arial" w:hAnsi="Arial"/>
                <w:color w:val="auto"/>
                <w:sz w:val="24"/>
              </w:rPr>
              <w:t>Realización del examen final.</w:t>
            </w:r>
          </w:p>
        </w:tc>
        <w:tc>
          <w:tcPr>
            <w:tcW w:w="850" w:type="pct"/>
            <w:tcMar>
              <w:top w:w="80" w:type="dxa"/>
              <w:left w:w="80" w:type="dxa"/>
              <w:bottom w:w="80" w:type="dxa"/>
              <w:right w:w="80" w:type="dxa"/>
            </w:tcMar>
            <w:vAlign w:val="center"/>
          </w:tcPr>
          <w:p w14:paraId="2052B3D0" w14:textId="77777777" w:rsidR="00CC3EF5" w:rsidRPr="009411C0" w:rsidRDefault="00CC3EF5" w:rsidP="00370695">
            <w:pPr>
              <w:pStyle w:val="Cuerpo"/>
              <w:spacing w:line="360" w:lineRule="auto"/>
              <w:jc w:val="center"/>
              <w:rPr>
                <w:color w:val="auto"/>
                <w:sz w:val="24"/>
              </w:rPr>
            </w:pPr>
            <w:r w:rsidRPr="009411C0">
              <w:rPr>
                <w:rStyle w:val="Ninguno"/>
                <w:rFonts w:ascii="Arial" w:hAnsi="Arial"/>
                <w:color w:val="auto"/>
                <w:sz w:val="24"/>
              </w:rPr>
              <w:t>2h</w:t>
            </w:r>
          </w:p>
        </w:tc>
        <w:tc>
          <w:tcPr>
            <w:tcW w:w="816" w:type="pct"/>
            <w:vMerge/>
          </w:tcPr>
          <w:p w14:paraId="1FC906EF" w14:textId="77777777" w:rsidR="00CC3EF5" w:rsidRPr="009411C0" w:rsidRDefault="00CC3EF5" w:rsidP="00370695">
            <w:pPr>
              <w:spacing w:line="360" w:lineRule="auto"/>
              <w:rPr>
                <w:sz w:val="24"/>
                <w:lang w:val="es-ES_tradnl"/>
              </w:rPr>
            </w:pPr>
          </w:p>
        </w:tc>
      </w:tr>
      <w:tr w:rsidR="00CC3EF5" w:rsidRPr="009411C0" w14:paraId="0D21231B" w14:textId="77777777" w:rsidTr="009411C0">
        <w:tblPrEx>
          <w:shd w:val="clear" w:color="auto" w:fill="CED7E7"/>
        </w:tblPrEx>
        <w:trPr>
          <w:trHeight w:val="292"/>
        </w:trPr>
        <w:tc>
          <w:tcPr>
            <w:tcW w:w="926" w:type="pct"/>
            <w:vMerge w:val="restart"/>
            <w:shd w:val="clear" w:color="auto" w:fill="C5E0B3" w:themeFill="accent6" w:themeFillTint="66"/>
            <w:tcMar>
              <w:top w:w="80" w:type="dxa"/>
              <w:left w:w="80" w:type="dxa"/>
              <w:bottom w:w="80" w:type="dxa"/>
              <w:right w:w="80" w:type="dxa"/>
            </w:tcMar>
            <w:vAlign w:val="center"/>
          </w:tcPr>
          <w:p w14:paraId="0A9C22BB" w14:textId="77777777" w:rsidR="00CC3EF5" w:rsidRPr="009411C0" w:rsidRDefault="00CC3EF5" w:rsidP="00370695">
            <w:pPr>
              <w:pStyle w:val="Cuerpo"/>
              <w:spacing w:line="360" w:lineRule="auto"/>
              <w:jc w:val="center"/>
              <w:rPr>
                <w:color w:val="auto"/>
                <w:sz w:val="24"/>
              </w:rPr>
            </w:pPr>
            <w:r w:rsidRPr="009411C0">
              <w:rPr>
                <w:rStyle w:val="Ninguno"/>
                <w:rFonts w:ascii="Arial" w:hAnsi="Arial"/>
                <w:b/>
                <w:bCs/>
                <w:color w:val="auto"/>
                <w:sz w:val="24"/>
              </w:rPr>
              <w:t>No presencial</w:t>
            </w:r>
          </w:p>
        </w:tc>
        <w:tc>
          <w:tcPr>
            <w:tcW w:w="2408" w:type="pct"/>
            <w:tcMar>
              <w:top w:w="80" w:type="dxa"/>
              <w:left w:w="80" w:type="dxa"/>
              <w:bottom w:w="80" w:type="dxa"/>
              <w:right w:w="80" w:type="dxa"/>
            </w:tcMar>
            <w:vAlign w:val="center"/>
          </w:tcPr>
          <w:p w14:paraId="22ED12D0" w14:textId="77777777" w:rsidR="00CC3EF5" w:rsidRPr="009411C0" w:rsidRDefault="00CC3EF5" w:rsidP="00370695">
            <w:pPr>
              <w:pStyle w:val="Cuerpo"/>
              <w:spacing w:line="360" w:lineRule="auto"/>
              <w:rPr>
                <w:color w:val="auto"/>
                <w:sz w:val="24"/>
              </w:rPr>
            </w:pPr>
            <w:r w:rsidRPr="009411C0">
              <w:rPr>
                <w:rStyle w:val="Ninguno"/>
                <w:rFonts w:ascii="Arial" w:hAnsi="Arial"/>
                <w:color w:val="auto"/>
                <w:sz w:val="24"/>
              </w:rPr>
              <w:t>Prácticas no supervisadas.</w:t>
            </w:r>
          </w:p>
        </w:tc>
        <w:tc>
          <w:tcPr>
            <w:tcW w:w="850" w:type="pct"/>
            <w:tcMar>
              <w:top w:w="80" w:type="dxa"/>
              <w:left w:w="80" w:type="dxa"/>
              <w:bottom w:w="80" w:type="dxa"/>
              <w:right w:w="80" w:type="dxa"/>
            </w:tcMar>
            <w:vAlign w:val="center"/>
          </w:tcPr>
          <w:p w14:paraId="7BF775D9" w14:textId="77777777" w:rsidR="00CC3EF5" w:rsidRPr="009411C0" w:rsidRDefault="00CC3EF5" w:rsidP="00370695">
            <w:pPr>
              <w:pStyle w:val="Cuerpo"/>
              <w:spacing w:line="360" w:lineRule="auto"/>
              <w:jc w:val="center"/>
              <w:rPr>
                <w:color w:val="auto"/>
                <w:sz w:val="24"/>
              </w:rPr>
            </w:pPr>
            <w:r w:rsidRPr="009411C0">
              <w:rPr>
                <w:rStyle w:val="Ninguno"/>
                <w:rFonts w:ascii="Arial" w:hAnsi="Arial"/>
                <w:color w:val="auto"/>
                <w:sz w:val="24"/>
              </w:rPr>
              <w:t>25h</w:t>
            </w:r>
          </w:p>
        </w:tc>
        <w:tc>
          <w:tcPr>
            <w:tcW w:w="816" w:type="pct"/>
            <w:vMerge w:val="restart"/>
            <w:tcMar>
              <w:top w:w="80" w:type="dxa"/>
              <w:left w:w="80" w:type="dxa"/>
              <w:bottom w:w="80" w:type="dxa"/>
              <w:right w:w="80" w:type="dxa"/>
            </w:tcMar>
            <w:vAlign w:val="center"/>
          </w:tcPr>
          <w:p w14:paraId="5F710030" w14:textId="77777777" w:rsidR="00CC3EF5" w:rsidRPr="009411C0" w:rsidRDefault="00CC3EF5" w:rsidP="00370695">
            <w:pPr>
              <w:pStyle w:val="Cuerpo"/>
              <w:spacing w:line="360" w:lineRule="auto"/>
              <w:jc w:val="center"/>
              <w:rPr>
                <w:color w:val="auto"/>
                <w:sz w:val="24"/>
              </w:rPr>
            </w:pPr>
            <w:r w:rsidRPr="009411C0">
              <w:rPr>
                <w:rStyle w:val="Ninguno"/>
                <w:rFonts w:ascii="Arial" w:hAnsi="Arial"/>
                <w:color w:val="auto"/>
                <w:sz w:val="24"/>
              </w:rPr>
              <w:t xml:space="preserve">53% </w:t>
            </w:r>
          </w:p>
        </w:tc>
      </w:tr>
      <w:tr w:rsidR="00CC3EF5" w:rsidRPr="009411C0" w14:paraId="6984A5FB" w14:textId="77777777" w:rsidTr="009411C0">
        <w:tblPrEx>
          <w:shd w:val="clear" w:color="auto" w:fill="CED7E7"/>
        </w:tblPrEx>
        <w:trPr>
          <w:trHeight w:val="292"/>
        </w:trPr>
        <w:tc>
          <w:tcPr>
            <w:tcW w:w="926" w:type="pct"/>
            <w:vMerge/>
            <w:shd w:val="clear" w:color="auto" w:fill="C5E0B3" w:themeFill="accent6" w:themeFillTint="66"/>
          </w:tcPr>
          <w:p w14:paraId="4B4C8B57" w14:textId="77777777" w:rsidR="00CC3EF5" w:rsidRPr="009411C0" w:rsidRDefault="00CC3EF5" w:rsidP="00370695">
            <w:pPr>
              <w:spacing w:line="360" w:lineRule="auto"/>
              <w:rPr>
                <w:sz w:val="24"/>
                <w:lang w:val="es-ES_tradnl"/>
              </w:rPr>
            </w:pPr>
          </w:p>
        </w:tc>
        <w:tc>
          <w:tcPr>
            <w:tcW w:w="2408" w:type="pct"/>
            <w:tcMar>
              <w:top w:w="80" w:type="dxa"/>
              <w:left w:w="80" w:type="dxa"/>
              <w:bottom w:w="80" w:type="dxa"/>
              <w:right w:w="80" w:type="dxa"/>
            </w:tcMar>
            <w:vAlign w:val="center"/>
          </w:tcPr>
          <w:p w14:paraId="528A5BDA" w14:textId="77777777" w:rsidR="00CC3EF5" w:rsidRPr="009411C0" w:rsidRDefault="00CC3EF5" w:rsidP="00370695">
            <w:pPr>
              <w:pStyle w:val="Cuerpo"/>
              <w:spacing w:line="360" w:lineRule="auto"/>
              <w:rPr>
                <w:color w:val="auto"/>
                <w:sz w:val="24"/>
              </w:rPr>
            </w:pPr>
            <w:r w:rsidRPr="009411C0">
              <w:rPr>
                <w:rStyle w:val="Ninguno"/>
                <w:rFonts w:ascii="Arial" w:hAnsi="Arial"/>
                <w:color w:val="auto"/>
                <w:sz w:val="24"/>
              </w:rPr>
              <w:t>Estudio autónomo.</w:t>
            </w:r>
          </w:p>
        </w:tc>
        <w:tc>
          <w:tcPr>
            <w:tcW w:w="850" w:type="pct"/>
            <w:tcMar>
              <w:top w:w="80" w:type="dxa"/>
              <w:left w:w="80" w:type="dxa"/>
              <w:bottom w:w="80" w:type="dxa"/>
              <w:right w:w="80" w:type="dxa"/>
            </w:tcMar>
            <w:vAlign w:val="center"/>
          </w:tcPr>
          <w:p w14:paraId="20F28C78" w14:textId="77777777" w:rsidR="00CC3EF5" w:rsidRPr="009411C0" w:rsidRDefault="00CC3EF5" w:rsidP="00370695">
            <w:pPr>
              <w:pStyle w:val="Cuerpo"/>
              <w:spacing w:line="360" w:lineRule="auto"/>
              <w:jc w:val="center"/>
              <w:rPr>
                <w:color w:val="auto"/>
                <w:sz w:val="24"/>
              </w:rPr>
            </w:pPr>
            <w:r w:rsidRPr="009411C0">
              <w:rPr>
                <w:rStyle w:val="Ninguno"/>
                <w:rFonts w:ascii="Arial" w:hAnsi="Arial"/>
                <w:color w:val="auto"/>
                <w:sz w:val="24"/>
              </w:rPr>
              <w:t xml:space="preserve">15h </w:t>
            </w:r>
          </w:p>
        </w:tc>
        <w:tc>
          <w:tcPr>
            <w:tcW w:w="816" w:type="pct"/>
            <w:vMerge/>
          </w:tcPr>
          <w:p w14:paraId="14039C02" w14:textId="77777777" w:rsidR="00CC3EF5" w:rsidRPr="009411C0" w:rsidRDefault="00CC3EF5" w:rsidP="00370695">
            <w:pPr>
              <w:spacing w:line="360" w:lineRule="auto"/>
              <w:rPr>
                <w:sz w:val="24"/>
                <w:lang w:val="es-ES_tradnl"/>
              </w:rPr>
            </w:pPr>
          </w:p>
        </w:tc>
      </w:tr>
      <w:tr w:rsidR="00CC3EF5" w:rsidRPr="009411C0" w14:paraId="41D5DFE9" w14:textId="77777777" w:rsidTr="009411C0">
        <w:tblPrEx>
          <w:shd w:val="clear" w:color="auto" w:fill="CED7E7"/>
        </w:tblPrEx>
        <w:trPr>
          <w:trHeight w:val="287"/>
        </w:trPr>
        <w:tc>
          <w:tcPr>
            <w:tcW w:w="926" w:type="pct"/>
            <w:vMerge/>
            <w:shd w:val="clear" w:color="auto" w:fill="C5E0B3" w:themeFill="accent6" w:themeFillTint="66"/>
          </w:tcPr>
          <w:p w14:paraId="20E0834C" w14:textId="77777777" w:rsidR="00CC3EF5" w:rsidRPr="009411C0" w:rsidRDefault="00CC3EF5" w:rsidP="00370695">
            <w:pPr>
              <w:spacing w:line="360" w:lineRule="auto"/>
              <w:rPr>
                <w:sz w:val="24"/>
                <w:lang w:val="es-ES_tradnl"/>
              </w:rPr>
            </w:pPr>
          </w:p>
        </w:tc>
        <w:tc>
          <w:tcPr>
            <w:tcW w:w="2408" w:type="pct"/>
            <w:tcMar>
              <w:top w:w="80" w:type="dxa"/>
              <w:left w:w="80" w:type="dxa"/>
              <w:bottom w:w="80" w:type="dxa"/>
              <w:right w:w="80" w:type="dxa"/>
            </w:tcMar>
            <w:vAlign w:val="center"/>
          </w:tcPr>
          <w:p w14:paraId="6019D0C6" w14:textId="77777777" w:rsidR="00CC3EF5" w:rsidRPr="009411C0" w:rsidRDefault="00CC3EF5" w:rsidP="00370695">
            <w:pPr>
              <w:pStyle w:val="Cuerpo"/>
              <w:spacing w:line="360" w:lineRule="auto"/>
              <w:rPr>
                <w:color w:val="auto"/>
                <w:sz w:val="24"/>
              </w:rPr>
            </w:pPr>
            <w:r w:rsidRPr="009411C0">
              <w:rPr>
                <w:rStyle w:val="Ninguno"/>
                <w:rFonts w:ascii="Arial" w:hAnsi="Arial"/>
                <w:color w:val="auto"/>
                <w:sz w:val="24"/>
              </w:rPr>
              <w:t>Preparación del examen.</w:t>
            </w:r>
          </w:p>
        </w:tc>
        <w:tc>
          <w:tcPr>
            <w:tcW w:w="850" w:type="pct"/>
            <w:tcMar>
              <w:top w:w="80" w:type="dxa"/>
              <w:left w:w="80" w:type="dxa"/>
              <w:bottom w:w="80" w:type="dxa"/>
              <w:right w:w="80" w:type="dxa"/>
            </w:tcMar>
            <w:vAlign w:val="center"/>
          </w:tcPr>
          <w:p w14:paraId="596B37C9" w14:textId="77777777" w:rsidR="00CC3EF5" w:rsidRPr="009411C0" w:rsidRDefault="00CC3EF5" w:rsidP="00370695">
            <w:pPr>
              <w:pStyle w:val="Cuerpo"/>
              <w:spacing w:line="360" w:lineRule="auto"/>
              <w:jc w:val="center"/>
              <w:rPr>
                <w:color w:val="auto"/>
                <w:sz w:val="24"/>
              </w:rPr>
            </w:pPr>
            <w:r w:rsidRPr="009411C0">
              <w:rPr>
                <w:rStyle w:val="Ninguno"/>
                <w:rFonts w:ascii="Arial" w:hAnsi="Arial"/>
                <w:color w:val="auto"/>
                <w:sz w:val="24"/>
              </w:rPr>
              <w:t>13h</w:t>
            </w:r>
          </w:p>
        </w:tc>
        <w:tc>
          <w:tcPr>
            <w:tcW w:w="816" w:type="pct"/>
            <w:vMerge/>
          </w:tcPr>
          <w:p w14:paraId="0147FD87" w14:textId="77777777" w:rsidR="00CC3EF5" w:rsidRPr="009411C0" w:rsidRDefault="00CC3EF5" w:rsidP="00370695">
            <w:pPr>
              <w:spacing w:line="360" w:lineRule="auto"/>
              <w:rPr>
                <w:sz w:val="24"/>
                <w:lang w:val="es-ES_tradnl"/>
              </w:rPr>
            </w:pPr>
          </w:p>
        </w:tc>
      </w:tr>
      <w:tr w:rsidR="00CC3EF5" w:rsidRPr="009411C0" w14:paraId="633347E1" w14:textId="77777777" w:rsidTr="009411C0">
        <w:tblPrEx>
          <w:shd w:val="clear" w:color="auto" w:fill="CED7E7"/>
        </w:tblPrEx>
        <w:trPr>
          <w:trHeight w:val="567"/>
        </w:trPr>
        <w:tc>
          <w:tcPr>
            <w:tcW w:w="3334" w:type="pct"/>
            <w:gridSpan w:val="2"/>
            <w:shd w:val="clear" w:color="auto" w:fill="C5E0B3" w:themeFill="accent6" w:themeFillTint="66"/>
            <w:tcMar>
              <w:top w:w="80" w:type="dxa"/>
              <w:left w:w="80" w:type="dxa"/>
              <w:bottom w:w="80" w:type="dxa"/>
              <w:right w:w="80" w:type="dxa"/>
            </w:tcMar>
            <w:vAlign w:val="center"/>
          </w:tcPr>
          <w:p w14:paraId="44FBCC81" w14:textId="77777777" w:rsidR="00CC3EF5" w:rsidRPr="009411C0" w:rsidRDefault="00CC3EF5" w:rsidP="00370695">
            <w:pPr>
              <w:pStyle w:val="Cuerpo"/>
              <w:spacing w:line="360" w:lineRule="auto"/>
              <w:jc w:val="center"/>
              <w:rPr>
                <w:rStyle w:val="Ninguno"/>
                <w:rFonts w:ascii="Arial" w:hAnsi="Arial"/>
                <w:b/>
                <w:bCs/>
                <w:color w:val="auto"/>
                <w:sz w:val="24"/>
              </w:rPr>
            </w:pPr>
            <w:r w:rsidRPr="009411C0">
              <w:rPr>
                <w:rStyle w:val="Ninguno"/>
                <w:rFonts w:ascii="Arial" w:hAnsi="Arial"/>
                <w:b/>
                <w:bCs/>
                <w:color w:val="auto"/>
                <w:sz w:val="24"/>
              </w:rPr>
              <w:t>Carga total de horas de trabajo: 25 horas x 4 ECTS</w:t>
            </w:r>
          </w:p>
        </w:tc>
        <w:tc>
          <w:tcPr>
            <w:tcW w:w="850" w:type="pct"/>
            <w:shd w:val="clear" w:color="auto" w:fill="C5E0B3" w:themeFill="accent6" w:themeFillTint="66"/>
            <w:tcMar>
              <w:top w:w="80" w:type="dxa"/>
              <w:left w:w="80" w:type="dxa"/>
              <w:bottom w:w="80" w:type="dxa"/>
              <w:right w:w="80" w:type="dxa"/>
            </w:tcMar>
            <w:vAlign w:val="center"/>
          </w:tcPr>
          <w:p w14:paraId="0AE15485" w14:textId="77777777" w:rsidR="00CC3EF5" w:rsidRPr="009411C0" w:rsidRDefault="00CC3EF5" w:rsidP="00370695">
            <w:pPr>
              <w:pStyle w:val="Cuerpo"/>
              <w:spacing w:line="360" w:lineRule="auto"/>
              <w:jc w:val="center"/>
              <w:rPr>
                <w:rStyle w:val="Ninguno"/>
                <w:rFonts w:ascii="Arial" w:hAnsi="Arial"/>
                <w:b/>
                <w:bCs/>
                <w:color w:val="auto"/>
                <w:sz w:val="24"/>
              </w:rPr>
            </w:pPr>
            <w:r w:rsidRPr="009411C0">
              <w:rPr>
                <w:rStyle w:val="Ninguno"/>
                <w:rFonts w:ascii="Arial" w:hAnsi="Arial"/>
                <w:b/>
                <w:bCs/>
                <w:color w:val="auto"/>
                <w:sz w:val="24"/>
              </w:rPr>
              <w:t>100 h</w:t>
            </w:r>
          </w:p>
        </w:tc>
        <w:tc>
          <w:tcPr>
            <w:tcW w:w="816" w:type="pct"/>
            <w:shd w:val="clear" w:color="auto" w:fill="C5E0B3" w:themeFill="accent6" w:themeFillTint="66"/>
            <w:tcMar>
              <w:top w:w="80" w:type="dxa"/>
              <w:left w:w="80" w:type="dxa"/>
              <w:bottom w:w="80" w:type="dxa"/>
              <w:right w:w="80" w:type="dxa"/>
            </w:tcMar>
            <w:vAlign w:val="center"/>
          </w:tcPr>
          <w:p w14:paraId="01743C20" w14:textId="77777777" w:rsidR="00CC3EF5" w:rsidRPr="009411C0" w:rsidRDefault="00CC3EF5" w:rsidP="00370695">
            <w:pPr>
              <w:pStyle w:val="Cuerpo"/>
              <w:pBdr>
                <w:right w:val="none" w:sz="0" w:space="0" w:color="auto"/>
              </w:pBdr>
              <w:spacing w:line="360" w:lineRule="auto"/>
              <w:jc w:val="center"/>
              <w:rPr>
                <w:rStyle w:val="Ninguno"/>
                <w:rFonts w:ascii="Arial" w:hAnsi="Arial"/>
                <w:b/>
                <w:bCs/>
                <w:color w:val="auto"/>
                <w:sz w:val="24"/>
              </w:rPr>
            </w:pPr>
            <w:r w:rsidRPr="009411C0">
              <w:rPr>
                <w:rStyle w:val="Ninguno"/>
                <w:rFonts w:ascii="Arial" w:hAnsi="Arial"/>
                <w:b/>
                <w:bCs/>
                <w:color w:val="auto"/>
                <w:sz w:val="24"/>
              </w:rPr>
              <w:t>100%</w:t>
            </w:r>
          </w:p>
        </w:tc>
      </w:tr>
    </w:tbl>
    <w:p w14:paraId="4E936505" w14:textId="1DD7A8D2" w:rsidR="00AC1C01" w:rsidRDefault="00AC1C01" w:rsidP="0001410A"/>
    <w:p w14:paraId="75743629" w14:textId="77777777" w:rsidR="00AC1C01" w:rsidRDefault="00AC1C01">
      <w:pPr>
        <w:spacing w:after="160" w:line="259" w:lineRule="auto"/>
        <w:jc w:val="left"/>
      </w:pPr>
      <w:r>
        <w:br w:type="page"/>
      </w:r>
    </w:p>
    <w:p w14:paraId="1236F2EF" w14:textId="01648A97" w:rsidR="00576E78" w:rsidRDefault="00576E78" w:rsidP="00AC1C01">
      <w:pPr>
        <w:pStyle w:val="Ttulo1"/>
        <w:spacing w:before="360" w:after="240"/>
        <w:rPr>
          <w:rStyle w:val="Ninguno"/>
          <w:rFonts w:ascii="Arial" w:hAnsi="Arial"/>
          <w:b/>
          <w:bCs/>
          <w:color w:val="auto"/>
          <w:sz w:val="24"/>
          <w:szCs w:val="24"/>
        </w:rPr>
      </w:pPr>
      <w:bookmarkStart w:id="52" w:name="_Toc162953741"/>
      <w:bookmarkStart w:id="53" w:name="_Toc162956425"/>
      <w:bookmarkStart w:id="54" w:name="_Toc162960247"/>
      <w:bookmarkStart w:id="55" w:name="_Toc163500004"/>
      <w:bookmarkStart w:id="56" w:name="_Toc229133492"/>
      <w:r w:rsidRPr="00A8142E">
        <w:rPr>
          <w:rStyle w:val="Ninguno"/>
          <w:rFonts w:ascii="Arial" w:hAnsi="Arial"/>
          <w:b/>
          <w:bCs/>
          <w:color w:val="auto"/>
          <w:sz w:val="24"/>
          <w:szCs w:val="24"/>
        </w:rPr>
        <w:lastRenderedPageBreak/>
        <w:t>MÉTODOS DE EVALUACIÓN</w:t>
      </w:r>
      <w:bookmarkEnd w:id="52"/>
      <w:bookmarkEnd w:id="53"/>
      <w:bookmarkEnd w:id="54"/>
      <w:bookmarkEnd w:id="55"/>
      <w:bookmarkEnd w:id="56"/>
    </w:p>
    <w:p w14:paraId="55D5A97D" w14:textId="77777777" w:rsidR="009411C0" w:rsidRPr="004E20AA" w:rsidRDefault="009411C0" w:rsidP="00AC1C01">
      <w:pPr>
        <w:pStyle w:val="Textosinformato"/>
        <w:spacing w:before="240" w:after="240" w:line="360" w:lineRule="auto"/>
        <w:rPr>
          <w:rStyle w:val="Ninguno"/>
          <w:rFonts w:ascii="Arial" w:eastAsia="Arial" w:hAnsi="Arial" w:cs="Arial"/>
          <w:b/>
          <w:bCs/>
          <w:color w:val="auto"/>
          <w:sz w:val="24"/>
          <w:szCs w:val="24"/>
        </w:rPr>
      </w:pPr>
      <w:r w:rsidRPr="004E20AA">
        <w:rPr>
          <w:rStyle w:val="Ninguno"/>
          <w:rFonts w:ascii="Arial" w:hAnsi="Arial"/>
          <w:b/>
          <w:bCs/>
          <w:color w:val="auto"/>
          <w:sz w:val="24"/>
          <w:szCs w:val="24"/>
        </w:rPr>
        <w:t>Consideraciones generales.</w:t>
      </w:r>
    </w:p>
    <w:p w14:paraId="00D41275" w14:textId="77777777" w:rsidR="009411C0" w:rsidRPr="004E20AA" w:rsidRDefault="009411C0" w:rsidP="00AC1C01">
      <w:pPr>
        <w:pStyle w:val="Cuerpo"/>
        <w:spacing w:line="360" w:lineRule="auto"/>
        <w:rPr>
          <w:rStyle w:val="Ninguno"/>
          <w:rFonts w:ascii="Arial" w:hAnsi="Arial"/>
          <w:color w:val="auto"/>
        </w:rPr>
      </w:pPr>
      <w:r w:rsidRPr="004E20AA">
        <w:rPr>
          <w:rStyle w:val="Ninguno"/>
          <w:rFonts w:ascii="Arial" w:hAnsi="Arial"/>
          <w:color w:val="auto"/>
        </w:rPr>
        <w:t>La evaluación se realiza teniendo en cuenta la relación de competencias de la asignatura que el/la estudiante debería adquirir al finalizar el curso, tanto genéricas, como específicas conceptuales, procedimentales y actitudinales.</w:t>
      </w:r>
    </w:p>
    <w:p w14:paraId="62D4B126" w14:textId="77777777" w:rsidR="009411C0" w:rsidRPr="004E20AA" w:rsidRDefault="009411C0" w:rsidP="00AC1C01">
      <w:pPr>
        <w:pStyle w:val="Cuerpo"/>
        <w:numPr>
          <w:ilvl w:val="0"/>
          <w:numId w:val="40"/>
        </w:numPr>
        <w:tabs>
          <w:tab w:val="left" w:pos="993"/>
        </w:tabs>
        <w:spacing w:line="360" w:lineRule="auto"/>
        <w:ind w:left="993" w:hanging="426"/>
        <w:rPr>
          <w:rFonts w:ascii="Arial" w:hAnsi="Arial"/>
          <w:color w:val="auto"/>
        </w:rPr>
      </w:pPr>
      <w:r w:rsidRPr="004E20AA">
        <w:rPr>
          <w:rStyle w:val="Ninguno"/>
          <w:rFonts w:ascii="Arial" w:hAnsi="Arial"/>
          <w:color w:val="auto"/>
        </w:rPr>
        <w:t xml:space="preserve">El proceso de evaluación se compone de dos elementos básicos: </w:t>
      </w:r>
    </w:p>
    <w:p w14:paraId="149CE3D0" w14:textId="77777777" w:rsidR="009411C0" w:rsidRPr="004E20AA" w:rsidRDefault="009411C0" w:rsidP="009411C0">
      <w:pPr>
        <w:pStyle w:val="Cuerpo"/>
        <w:numPr>
          <w:ilvl w:val="0"/>
          <w:numId w:val="50"/>
        </w:numPr>
        <w:spacing w:line="360" w:lineRule="auto"/>
        <w:rPr>
          <w:rFonts w:ascii="Arial" w:hAnsi="Arial"/>
          <w:color w:val="auto"/>
        </w:rPr>
      </w:pPr>
      <w:r w:rsidRPr="004E20AA">
        <w:rPr>
          <w:rStyle w:val="Ninguno"/>
          <w:rFonts w:ascii="Arial" w:hAnsi="Arial"/>
          <w:color w:val="auto"/>
        </w:rPr>
        <w:t xml:space="preserve">La </w:t>
      </w:r>
      <w:r w:rsidRPr="004E20AA">
        <w:rPr>
          <w:rStyle w:val="Ninguno"/>
          <w:rFonts w:ascii="Arial" w:hAnsi="Arial"/>
          <w:b/>
          <w:bCs/>
          <w:i/>
          <w:iCs/>
          <w:color w:val="auto"/>
        </w:rPr>
        <w:t>evaluación continua</w:t>
      </w:r>
      <w:r w:rsidRPr="004E20AA">
        <w:rPr>
          <w:rStyle w:val="Ninguno"/>
          <w:rFonts w:ascii="Arial" w:hAnsi="Arial"/>
          <w:color w:val="auto"/>
        </w:rPr>
        <w:t>, constituye el 30% de la calificación final del/la estudiante en la asignatura.</w:t>
      </w:r>
    </w:p>
    <w:p w14:paraId="61DC5BCE" w14:textId="77777777" w:rsidR="009411C0" w:rsidRPr="004E20AA" w:rsidRDefault="009411C0" w:rsidP="009411C0">
      <w:pPr>
        <w:pStyle w:val="Cuerpo"/>
        <w:numPr>
          <w:ilvl w:val="0"/>
          <w:numId w:val="50"/>
        </w:numPr>
        <w:spacing w:line="360" w:lineRule="auto"/>
        <w:rPr>
          <w:rFonts w:ascii="Arial" w:hAnsi="Arial"/>
          <w:color w:val="auto"/>
        </w:rPr>
      </w:pPr>
      <w:r w:rsidRPr="004E20AA">
        <w:rPr>
          <w:rStyle w:val="Ninguno"/>
          <w:rFonts w:ascii="Arial" w:hAnsi="Arial"/>
          <w:color w:val="auto"/>
        </w:rPr>
        <w:t xml:space="preserve">El </w:t>
      </w:r>
      <w:r w:rsidRPr="004E20AA">
        <w:rPr>
          <w:rStyle w:val="Ninguno"/>
          <w:rFonts w:ascii="Arial" w:hAnsi="Arial"/>
          <w:b/>
          <w:bCs/>
          <w:i/>
          <w:iCs/>
          <w:color w:val="auto"/>
        </w:rPr>
        <w:t>examen final</w:t>
      </w:r>
      <w:r w:rsidRPr="004E20AA">
        <w:rPr>
          <w:rStyle w:val="Ninguno"/>
          <w:rFonts w:ascii="Arial" w:hAnsi="Arial"/>
          <w:color w:val="auto"/>
        </w:rPr>
        <w:t xml:space="preserve">, constituye el 70% de la calificación final del/la estudiante en la asignatura. </w:t>
      </w:r>
    </w:p>
    <w:p w14:paraId="5DBAE558" w14:textId="77777777" w:rsidR="009411C0" w:rsidRPr="00AC1C01" w:rsidRDefault="009411C0" w:rsidP="00AC1C01">
      <w:pPr>
        <w:pStyle w:val="Cuerpo"/>
        <w:numPr>
          <w:ilvl w:val="0"/>
          <w:numId w:val="40"/>
        </w:numPr>
        <w:tabs>
          <w:tab w:val="left" w:pos="993"/>
        </w:tabs>
        <w:spacing w:line="360" w:lineRule="auto"/>
        <w:ind w:left="993" w:hanging="426"/>
        <w:rPr>
          <w:rStyle w:val="Ninguno"/>
          <w:color w:val="auto"/>
        </w:rPr>
      </w:pPr>
      <w:r w:rsidRPr="00AC1C01">
        <w:rPr>
          <w:rStyle w:val="Ninguno"/>
          <w:rFonts w:ascii="Arial" w:hAnsi="Arial"/>
          <w:color w:val="auto"/>
        </w:rPr>
        <w:t xml:space="preserve">No superarán la asignatura, obteniendo una calificación de 4 puntos, los/las alumnos/as que aun habiendo alcanzado una nota final ponderada de 5 o más puntos, no cumplan alguno de los criterios que se exponen a continuación: </w:t>
      </w:r>
    </w:p>
    <w:p w14:paraId="65FD564E" w14:textId="77777777" w:rsidR="009411C0" w:rsidRPr="004E20AA" w:rsidRDefault="009411C0" w:rsidP="00AC1C01">
      <w:pPr>
        <w:pStyle w:val="Textosinformato"/>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tabs>
          <w:tab w:val="left" w:pos="1418"/>
        </w:tabs>
        <w:spacing w:line="360" w:lineRule="auto"/>
        <w:ind w:left="1418" w:hanging="425"/>
        <w:jc w:val="both"/>
        <w:rPr>
          <w:rStyle w:val="Ninguno"/>
          <w:rFonts w:ascii="Arial" w:hAnsi="Arial"/>
          <w:color w:val="auto"/>
        </w:rPr>
      </w:pPr>
      <w:r w:rsidRPr="004E20AA">
        <w:rPr>
          <w:rStyle w:val="Ninguno"/>
          <w:rFonts w:ascii="Arial" w:hAnsi="Arial"/>
          <w:color w:val="auto"/>
          <w:sz w:val="24"/>
          <w:szCs w:val="24"/>
        </w:rPr>
        <w:t>En la convocatoria ordinaria será necesaria una calificación mínima de 5 puntos en la evaluación continua y 5 puntos en el examen final.</w:t>
      </w:r>
    </w:p>
    <w:p w14:paraId="42E4D969" w14:textId="77777777" w:rsidR="009411C0" w:rsidRPr="004E20AA" w:rsidRDefault="009411C0" w:rsidP="00AC1C01">
      <w:pPr>
        <w:pStyle w:val="Textosinformato"/>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tabs>
          <w:tab w:val="left" w:pos="1418"/>
        </w:tabs>
        <w:spacing w:line="360" w:lineRule="auto"/>
        <w:ind w:left="1418" w:hanging="425"/>
        <w:jc w:val="both"/>
        <w:rPr>
          <w:rStyle w:val="Ninguno"/>
          <w:rFonts w:ascii="Arial" w:hAnsi="Arial"/>
          <w:color w:val="auto"/>
        </w:rPr>
      </w:pPr>
      <w:r w:rsidRPr="004E20AA">
        <w:rPr>
          <w:rStyle w:val="Ninguno"/>
          <w:rFonts w:ascii="Arial" w:hAnsi="Arial"/>
          <w:color w:val="auto"/>
          <w:sz w:val="24"/>
          <w:szCs w:val="24"/>
        </w:rPr>
        <w:t>En la convocatoria extraordinaria será necesaria una calificación mínima de 5 puntos en el examen final, siendo la nota de evaluación continua, la obtenida durante el curso.</w:t>
      </w:r>
    </w:p>
    <w:p w14:paraId="60755A46" w14:textId="77777777" w:rsidR="009411C0" w:rsidRPr="004E20AA" w:rsidRDefault="009411C0" w:rsidP="00AC1C01">
      <w:pPr>
        <w:pStyle w:val="Textosinformato"/>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tabs>
          <w:tab w:val="left" w:pos="1418"/>
        </w:tabs>
        <w:spacing w:line="360" w:lineRule="auto"/>
        <w:ind w:left="1418" w:hanging="425"/>
        <w:jc w:val="both"/>
        <w:rPr>
          <w:rFonts w:ascii="Arial" w:hAnsi="Arial"/>
          <w:color w:val="auto"/>
          <w:sz w:val="24"/>
          <w:szCs w:val="24"/>
        </w:rPr>
      </w:pPr>
      <w:r w:rsidRPr="004E20AA">
        <w:rPr>
          <w:rStyle w:val="Ninguno"/>
          <w:rFonts w:ascii="Arial" w:hAnsi="Arial"/>
          <w:color w:val="auto"/>
          <w:sz w:val="24"/>
          <w:szCs w:val="24"/>
        </w:rPr>
        <w:t xml:space="preserve">Obtener una puntuación mínima de 5 puntos en cada una de las pruebas que constituyen el examen final; el </w:t>
      </w:r>
      <w:r w:rsidRPr="004E20AA">
        <w:rPr>
          <w:rStyle w:val="Ninguno"/>
          <w:rFonts w:ascii="Arial" w:hAnsi="Arial"/>
          <w:b/>
          <w:bCs/>
          <w:i/>
          <w:iCs/>
          <w:color w:val="auto"/>
          <w:sz w:val="24"/>
          <w:szCs w:val="24"/>
        </w:rPr>
        <w:t>examen teórico escrito</w:t>
      </w:r>
      <w:r w:rsidRPr="004E20AA">
        <w:rPr>
          <w:rStyle w:val="Ninguno"/>
          <w:rFonts w:ascii="Arial" w:hAnsi="Arial"/>
          <w:color w:val="auto"/>
          <w:sz w:val="24"/>
          <w:szCs w:val="24"/>
        </w:rPr>
        <w:t xml:space="preserve"> y el </w:t>
      </w:r>
      <w:r w:rsidRPr="004E20AA">
        <w:rPr>
          <w:rStyle w:val="Ninguno"/>
          <w:rFonts w:ascii="Arial" w:hAnsi="Arial"/>
          <w:b/>
          <w:bCs/>
          <w:i/>
          <w:iCs/>
          <w:color w:val="auto"/>
          <w:sz w:val="24"/>
          <w:szCs w:val="24"/>
        </w:rPr>
        <w:t>examen oral teórico-práctico</w:t>
      </w:r>
      <w:r w:rsidRPr="004E20AA">
        <w:rPr>
          <w:rStyle w:val="Ninguno"/>
          <w:rFonts w:ascii="Arial" w:hAnsi="Arial"/>
          <w:color w:val="auto"/>
          <w:sz w:val="24"/>
          <w:szCs w:val="24"/>
        </w:rPr>
        <w:t>.</w:t>
      </w:r>
    </w:p>
    <w:p w14:paraId="11151410" w14:textId="77777777" w:rsidR="009411C0" w:rsidRPr="00AC1C01" w:rsidRDefault="009411C0" w:rsidP="00AC1C01">
      <w:pPr>
        <w:pStyle w:val="Cuerpo"/>
        <w:numPr>
          <w:ilvl w:val="0"/>
          <w:numId w:val="40"/>
        </w:numPr>
        <w:tabs>
          <w:tab w:val="left" w:pos="993"/>
        </w:tabs>
        <w:spacing w:line="360" w:lineRule="auto"/>
        <w:ind w:left="993" w:hanging="426"/>
        <w:rPr>
          <w:rStyle w:val="Ninguno"/>
          <w:color w:val="auto"/>
        </w:rPr>
      </w:pPr>
      <w:r w:rsidRPr="00AC1C01">
        <w:rPr>
          <w:rStyle w:val="Ninguno"/>
          <w:rFonts w:ascii="Arial" w:hAnsi="Arial"/>
          <w:color w:val="auto"/>
        </w:rPr>
        <w:t>Así mismo, en el caso de estudiantes con una calificación final ponderada entre 3.1 y 4.9 puntos y que, además, no cumplan alguno de los criterios antes mencionados, obtendrán una nota final de 3 puntos.</w:t>
      </w:r>
    </w:p>
    <w:p w14:paraId="70AF5B1D" w14:textId="429C1376" w:rsidR="00AC1C01" w:rsidRPr="00AC1C01" w:rsidRDefault="009411C0" w:rsidP="00AC1C01">
      <w:pPr>
        <w:pStyle w:val="Cuerpo"/>
        <w:numPr>
          <w:ilvl w:val="0"/>
          <w:numId w:val="40"/>
        </w:numPr>
        <w:tabs>
          <w:tab w:val="left" w:pos="993"/>
        </w:tabs>
        <w:spacing w:line="360" w:lineRule="auto"/>
        <w:ind w:left="993" w:hanging="426"/>
        <w:rPr>
          <w:rStyle w:val="Ninguno"/>
          <w:rFonts w:ascii="Arial" w:hAnsi="Arial"/>
          <w:color w:val="auto"/>
        </w:rPr>
      </w:pPr>
      <w:r w:rsidRPr="00AC1C01">
        <w:rPr>
          <w:rStyle w:val="Ninguno"/>
          <w:rFonts w:ascii="Arial" w:hAnsi="Arial"/>
          <w:color w:val="auto"/>
        </w:rPr>
        <w:t>Por su parte, los/las estudiantes que no hayan realizado NINGUNA actividad de evaluación, serán calificados como “No Evaluados”.</w:t>
      </w:r>
    </w:p>
    <w:p w14:paraId="78A37D91" w14:textId="77777777" w:rsidR="00AC1C01" w:rsidRDefault="00AC1C01">
      <w:pPr>
        <w:spacing w:after="160" w:line="259" w:lineRule="auto"/>
        <w:jc w:val="left"/>
        <w:rPr>
          <w:rStyle w:val="Ninguno"/>
          <w:rFonts w:ascii="Arial" w:hAnsi="Arial"/>
        </w:rPr>
      </w:pPr>
      <w:r>
        <w:rPr>
          <w:rStyle w:val="Ninguno"/>
          <w:rFonts w:ascii="Arial" w:hAnsi="Arial"/>
        </w:rPr>
        <w:br w:type="page"/>
      </w:r>
    </w:p>
    <w:p w14:paraId="55A06F38" w14:textId="77777777" w:rsidR="009411C0" w:rsidRPr="00AC1C01" w:rsidRDefault="009411C0" w:rsidP="00AC1C01">
      <w:pPr>
        <w:pStyle w:val="Textosinformato"/>
        <w:spacing w:before="240" w:after="240" w:line="360" w:lineRule="auto"/>
        <w:rPr>
          <w:rStyle w:val="Ninguno"/>
          <w:rFonts w:ascii="Arial" w:hAnsi="Arial"/>
          <w:b/>
          <w:bCs/>
          <w:color w:val="auto"/>
          <w:sz w:val="24"/>
          <w:szCs w:val="24"/>
        </w:rPr>
      </w:pPr>
      <w:r w:rsidRPr="004E20AA">
        <w:rPr>
          <w:rStyle w:val="Ninguno"/>
          <w:rFonts w:ascii="Arial" w:hAnsi="Arial"/>
          <w:b/>
          <w:bCs/>
          <w:color w:val="auto"/>
          <w:sz w:val="24"/>
          <w:szCs w:val="24"/>
        </w:rPr>
        <w:lastRenderedPageBreak/>
        <w:t>Descripción detallada del proceso de evaluación.</w:t>
      </w:r>
    </w:p>
    <w:p w14:paraId="1A56424E" w14:textId="77777777" w:rsidR="009411C0" w:rsidRPr="004E20AA" w:rsidRDefault="009411C0" w:rsidP="009411C0">
      <w:pPr>
        <w:pStyle w:val="Textosinformato"/>
        <w:spacing w:line="360" w:lineRule="auto"/>
        <w:jc w:val="both"/>
        <w:rPr>
          <w:rStyle w:val="Ninguno"/>
          <w:rFonts w:ascii="Arial" w:hAnsi="Arial" w:cs="Arial"/>
          <w:color w:val="auto"/>
          <w:sz w:val="24"/>
          <w:szCs w:val="24"/>
        </w:rPr>
      </w:pPr>
      <w:r w:rsidRPr="004E20AA">
        <w:rPr>
          <w:rFonts w:ascii="Arial" w:hAnsi="Arial" w:cs="Arial"/>
          <w:color w:val="auto"/>
          <w:sz w:val="24"/>
          <w:szCs w:val="24"/>
        </w:rPr>
        <w:t>1. Evaluación continua.</w:t>
      </w:r>
    </w:p>
    <w:p w14:paraId="7A3A666D" w14:textId="77777777" w:rsidR="009411C0" w:rsidRPr="004E20AA" w:rsidRDefault="009411C0" w:rsidP="009411C0">
      <w:pPr>
        <w:pStyle w:val="Textosinformato"/>
        <w:spacing w:line="360" w:lineRule="auto"/>
        <w:jc w:val="both"/>
        <w:rPr>
          <w:rStyle w:val="Ninguno"/>
          <w:rFonts w:ascii="Arial" w:hAnsi="Arial"/>
          <w:color w:val="auto"/>
          <w:sz w:val="24"/>
          <w:szCs w:val="24"/>
        </w:rPr>
      </w:pPr>
      <w:r w:rsidRPr="004E20AA">
        <w:rPr>
          <w:rStyle w:val="Ninguno"/>
          <w:rFonts w:ascii="Arial" w:hAnsi="Arial"/>
          <w:color w:val="auto"/>
          <w:sz w:val="24"/>
          <w:szCs w:val="24"/>
        </w:rPr>
        <w:t xml:space="preserve">La </w:t>
      </w:r>
      <w:r w:rsidRPr="004E20AA">
        <w:rPr>
          <w:rStyle w:val="Ninguno"/>
          <w:rFonts w:ascii="Arial" w:hAnsi="Arial"/>
          <w:b/>
          <w:bCs/>
          <w:i/>
          <w:iCs/>
          <w:color w:val="auto"/>
          <w:sz w:val="24"/>
          <w:szCs w:val="24"/>
        </w:rPr>
        <w:t>evaluación continua</w:t>
      </w:r>
      <w:r w:rsidRPr="004E20AA">
        <w:rPr>
          <w:rStyle w:val="Ninguno"/>
          <w:rFonts w:ascii="Arial" w:hAnsi="Arial"/>
          <w:color w:val="auto"/>
          <w:sz w:val="24"/>
          <w:szCs w:val="24"/>
        </w:rPr>
        <w:t xml:space="preserve"> del/la estudiante se realiza a lo largo del curso académico en base a los siguientes aspectos:</w:t>
      </w:r>
    </w:p>
    <w:p w14:paraId="2D78575D" w14:textId="77777777" w:rsidR="009411C0" w:rsidRPr="004E20AA" w:rsidRDefault="009411C0" w:rsidP="00AC1C01">
      <w:pPr>
        <w:pStyle w:val="Textosinformato"/>
        <w:spacing w:before="240" w:line="360" w:lineRule="auto"/>
        <w:ind w:left="720"/>
        <w:jc w:val="both"/>
        <w:rPr>
          <w:rFonts w:ascii="Arial" w:hAnsi="Arial"/>
          <w:color w:val="auto"/>
          <w:sz w:val="24"/>
          <w:szCs w:val="24"/>
        </w:rPr>
      </w:pPr>
      <w:r w:rsidRPr="004E20AA">
        <w:rPr>
          <w:rStyle w:val="Ninguno"/>
          <w:rFonts w:ascii="Arial" w:hAnsi="Arial"/>
          <w:color w:val="auto"/>
          <w:sz w:val="24"/>
          <w:szCs w:val="24"/>
          <w:u w:val="single"/>
        </w:rPr>
        <w:t>La actitud del/la estudiante en las sesiones presenciales, referida a:</w:t>
      </w:r>
    </w:p>
    <w:p w14:paraId="7CBC56AF" w14:textId="77777777" w:rsidR="009411C0" w:rsidRPr="004E20AA" w:rsidRDefault="009411C0" w:rsidP="009411C0">
      <w:pPr>
        <w:pStyle w:val="Textosinformato"/>
        <w:numPr>
          <w:ilvl w:val="1"/>
          <w:numId w:val="44"/>
        </w:numPr>
        <w:spacing w:line="360" w:lineRule="auto"/>
        <w:jc w:val="both"/>
        <w:rPr>
          <w:rStyle w:val="Ninguno"/>
          <w:rFonts w:ascii="Arial" w:hAnsi="Arial"/>
          <w:color w:val="auto"/>
          <w:sz w:val="24"/>
          <w:szCs w:val="24"/>
        </w:rPr>
      </w:pPr>
      <w:r w:rsidRPr="004E20AA">
        <w:rPr>
          <w:rStyle w:val="Ninguno"/>
          <w:rFonts w:ascii="Arial" w:hAnsi="Arial"/>
          <w:color w:val="auto"/>
          <w:sz w:val="24"/>
          <w:szCs w:val="24"/>
        </w:rPr>
        <w:t>Asistencia y puntualidad.</w:t>
      </w:r>
    </w:p>
    <w:p w14:paraId="605677DA" w14:textId="77777777" w:rsidR="009411C0" w:rsidRPr="004E20AA" w:rsidRDefault="009411C0" w:rsidP="009411C0">
      <w:pPr>
        <w:pStyle w:val="Textosinformato"/>
        <w:numPr>
          <w:ilvl w:val="1"/>
          <w:numId w:val="44"/>
        </w:numPr>
        <w:spacing w:line="360" w:lineRule="auto"/>
        <w:jc w:val="both"/>
        <w:rPr>
          <w:rFonts w:ascii="Arial" w:hAnsi="Arial"/>
          <w:color w:val="auto"/>
          <w:sz w:val="24"/>
          <w:szCs w:val="24"/>
        </w:rPr>
      </w:pPr>
      <w:r w:rsidRPr="004E20AA">
        <w:rPr>
          <w:rStyle w:val="Ninguno"/>
          <w:rFonts w:ascii="Arial" w:hAnsi="Arial"/>
          <w:color w:val="auto"/>
          <w:sz w:val="24"/>
          <w:szCs w:val="24"/>
        </w:rPr>
        <w:t>Respeto al profesor/a y a los compañeros/as de clase.</w:t>
      </w:r>
    </w:p>
    <w:p w14:paraId="7040BED5" w14:textId="77777777" w:rsidR="009411C0" w:rsidRPr="004E20AA" w:rsidRDefault="009411C0" w:rsidP="009411C0">
      <w:pPr>
        <w:pStyle w:val="Textosinformato"/>
        <w:numPr>
          <w:ilvl w:val="1"/>
          <w:numId w:val="44"/>
        </w:numPr>
        <w:spacing w:line="360" w:lineRule="auto"/>
        <w:jc w:val="both"/>
        <w:rPr>
          <w:rFonts w:ascii="Arial" w:hAnsi="Arial"/>
          <w:color w:val="auto"/>
          <w:sz w:val="24"/>
          <w:szCs w:val="24"/>
        </w:rPr>
      </w:pPr>
      <w:r w:rsidRPr="004E20AA">
        <w:rPr>
          <w:rStyle w:val="Ninguno"/>
          <w:rFonts w:ascii="Arial" w:hAnsi="Arial"/>
          <w:color w:val="auto"/>
          <w:sz w:val="24"/>
          <w:szCs w:val="24"/>
        </w:rPr>
        <w:t>Cuidado de las instalaciones y el material.</w:t>
      </w:r>
    </w:p>
    <w:p w14:paraId="7EE5ED02" w14:textId="77777777" w:rsidR="009411C0" w:rsidRPr="004E20AA" w:rsidRDefault="009411C0" w:rsidP="009411C0">
      <w:pPr>
        <w:pStyle w:val="Textosinformato"/>
        <w:numPr>
          <w:ilvl w:val="1"/>
          <w:numId w:val="45"/>
        </w:numPr>
        <w:spacing w:line="360" w:lineRule="auto"/>
        <w:jc w:val="both"/>
        <w:rPr>
          <w:rStyle w:val="Ninguno"/>
          <w:rFonts w:ascii="Arial" w:hAnsi="Arial"/>
          <w:color w:val="auto"/>
          <w:sz w:val="24"/>
          <w:szCs w:val="24"/>
        </w:rPr>
      </w:pPr>
      <w:r w:rsidRPr="004E20AA">
        <w:rPr>
          <w:rFonts w:ascii="Arial" w:hAnsi="Arial" w:cs="Arial"/>
          <w:color w:val="auto"/>
          <w:sz w:val="24"/>
          <w:szCs w:val="24"/>
        </w:rPr>
        <w:t>Correcta indumentaria e higiene.</w:t>
      </w:r>
    </w:p>
    <w:p w14:paraId="1C23C05A" w14:textId="77777777" w:rsidR="009411C0" w:rsidRPr="004E20AA" w:rsidRDefault="009411C0" w:rsidP="00AC1C01">
      <w:pPr>
        <w:pStyle w:val="Textosinformato"/>
        <w:tabs>
          <w:tab w:val="left" w:pos="1800"/>
        </w:tabs>
        <w:spacing w:before="240" w:after="240" w:line="360" w:lineRule="auto"/>
        <w:jc w:val="both"/>
        <w:rPr>
          <w:rStyle w:val="Ninguno"/>
          <w:rFonts w:ascii="Arial" w:hAnsi="Arial"/>
          <w:color w:val="auto"/>
          <w:sz w:val="24"/>
          <w:szCs w:val="24"/>
          <w:u w:val="single"/>
        </w:rPr>
      </w:pPr>
      <w:r w:rsidRPr="004E20AA">
        <w:rPr>
          <w:rStyle w:val="Ninguno"/>
          <w:rFonts w:ascii="Arial" w:hAnsi="Arial"/>
          <w:color w:val="auto"/>
          <w:sz w:val="24"/>
          <w:szCs w:val="24"/>
        </w:rPr>
        <w:t>Importante: Cualquier falta de asistencia no justificada formalmente a criterio del equipo docente, así como el incumplimiento de alguno de los apartados referentes a la actitud del estudiante, será penalizado con un “0” en la evaluación continua.</w:t>
      </w:r>
    </w:p>
    <w:p w14:paraId="2296F2CC" w14:textId="77777777" w:rsidR="009411C0" w:rsidRPr="004E20AA" w:rsidRDefault="009411C0" w:rsidP="009411C0">
      <w:pPr>
        <w:pStyle w:val="Textosinformato"/>
        <w:spacing w:line="360" w:lineRule="auto"/>
        <w:ind w:firstLine="708"/>
        <w:jc w:val="both"/>
        <w:rPr>
          <w:rFonts w:ascii="Arial" w:hAnsi="Arial"/>
          <w:color w:val="auto"/>
          <w:sz w:val="24"/>
          <w:szCs w:val="24"/>
        </w:rPr>
      </w:pPr>
      <w:r w:rsidRPr="004E20AA">
        <w:rPr>
          <w:rStyle w:val="Ninguno"/>
          <w:rFonts w:ascii="Arial" w:hAnsi="Arial"/>
          <w:color w:val="auto"/>
          <w:sz w:val="24"/>
          <w:szCs w:val="24"/>
          <w:u w:val="single"/>
        </w:rPr>
        <w:t>Pruebas de evaluación teórico-prácticas periódicas.</w:t>
      </w:r>
    </w:p>
    <w:p w14:paraId="13ED3522" w14:textId="77777777" w:rsidR="009411C0" w:rsidRPr="004E20AA" w:rsidRDefault="009411C0" w:rsidP="009411C0">
      <w:pPr>
        <w:pStyle w:val="Textosinformato"/>
        <w:tabs>
          <w:tab w:val="left" w:pos="1701"/>
        </w:tabs>
        <w:spacing w:line="360" w:lineRule="auto"/>
        <w:ind w:left="720"/>
        <w:jc w:val="both"/>
        <w:rPr>
          <w:rStyle w:val="Ninguno"/>
          <w:rFonts w:ascii="Arial" w:eastAsia="Arial" w:hAnsi="Arial" w:cs="Arial"/>
          <w:color w:val="auto"/>
          <w:sz w:val="24"/>
          <w:szCs w:val="24"/>
        </w:rPr>
      </w:pPr>
      <w:r w:rsidRPr="004E20AA">
        <w:rPr>
          <w:rStyle w:val="Ninguno"/>
          <w:rFonts w:ascii="Arial" w:hAnsi="Arial"/>
          <w:color w:val="auto"/>
          <w:sz w:val="24"/>
          <w:szCs w:val="24"/>
        </w:rPr>
        <w:t>Estas pruebas constituirán la calificación de la evaluación continua, y constarán de la realización por parte de el/la alumno/a, de una serie de aplicaciones prácticas estudiadas en la asignatura, así como la respuesta verbal de cuestiones teóricas relacionadas con la materia.</w:t>
      </w:r>
    </w:p>
    <w:p w14:paraId="0E1C1599" w14:textId="77777777" w:rsidR="009411C0" w:rsidRPr="004E20AA" w:rsidRDefault="009411C0" w:rsidP="009411C0">
      <w:pPr>
        <w:pStyle w:val="Textosinformato"/>
        <w:tabs>
          <w:tab w:val="left" w:pos="1701"/>
        </w:tabs>
        <w:spacing w:line="360" w:lineRule="auto"/>
        <w:ind w:left="720"/>
        <w:jc w:val="both"/>
        <w:rPr>
          <w:rStyle w:val="Ninguno"/>
          <w:rFonts w:ascii="Arial" w:eastAsia="Arial" w:hAnsi="Arial" w:cs="Arial"/>
          <w:color w:val="auto"/>
          <w:sz w:val="24"/>
          <w:szCs w:val="24"/>
        </w:rPr>
      </w:pPr>
      <w:r w:rsidRPr="004E20AA">
        <w:rPr>
          <w:rStyle w:val="Ninguno"/>
          <w:rFonts w:ascii="Arial" w:hAnsi="Arial"/>
          <w:color w:val="auto"/>
          <w:sz w:val="24"/>
          <w:szCs w:val="24"/>
        </w:rPr>
        <w:t>Los criterios de evaluación son los siguientes:</w:t>
      </w:r>
    </w:p>
    <w:p w14:paraId="6675438E" w14:textId="77777777" w:rsidR="009411C0" w:rsidRPr="004E20AA" w:rsidRDefault="009411C0" w:rsidP="009411C0">
      <w:pPr>
        <w:pStyle w:val="Textosinformato"/>
        <w:numPr>
          <w:ilvl w:val="0"/>
          <w:numId w:val="51"/>
        </w:numPr>
        <w:spacing w:line="360" w:lineRule="auto"/>
        <w:rPr>
          <w:rFonts w:ascii="Arial" w:hAnsi="Arial"/>
          <w:color w:val="auto"/>
          <w:sz w:val="24"/>
          <w:szCs w:val="24"/>
        </w:rPr>
      </w:pPr>
      <w:r w:rsidRPr="004E20AA">
        <w:rPr>
          <w:rStyle w:val="Ninguno"/>
          <w:rFonts w:ascii="Arial" w:hAnsi="Arial"/>
          <w:color w:val="auto"/>
          <w:sz w:val="24"/>
          <w:szCs w:val="24"/>
        </w:rPr>
        <w:t>Comunicación oral.</w:t>
      </w:r>
    </w:p>
    <w:p w14:paraId="3BAD8889" w14:textId="77777777" w:rsidR="009411C0" w:rsidRPr="004E20AA" w:rsidRDefault="009411C0" w:rsidP="009411C0">
      <w:pPr>
        <w:pStyle w:val="Textosinformato"/>
        <w:numPr>
          <w:ilvl w:val="0"/>
          <w:numId w:val="51"/>
        </w:numPr>
        <w:spacing w:line="360" w:lineRule="auto"/>
        <w:jc w:val="both"/>
        <w:rPr>
          <w:rFonts w:ascii="Arial" w:hAnsi="Arial"/>
          <w:color w:val="auto"/>
          <w:sz w:val="24"/>
          <w:szCs w:val="24"/>
        </w:rPr>
      </w:pPr>
      <w:r w:rsidRPr="004E20AA">
        <w:rPr>
          <w:rStyle w:val="Ninguno"/>
          <w:rFonts w:ascii="Arial" w:hAnsi="Arial"/>
          <w:color w:val="auto"/>
          <w:sz w:val="24"/>
          <w:szCs w:val="24"/>
        </w:rPr>
        <w:t>Integración de conocimientos.</w:t>
      </w:r>
    </w:p>
    <w:p w14:paraId="0B5BC378" w14:textId="77777777" w:rsidR="009411C0" w:rsidRPr="004E20AA" w:rsidRDefault="009411C0" w:rsidP="009411C0">
      <w:pPr>
        <w:pStyle w:val="Textosinformato"/>
        <w:numPr>
          <w:ilvl w:val="0"/>
          <w:numId w:val="51"/>
        </w:numPr>
        <w:spacing w:line="360" w:lineRule="auto"/>
        <w:jc w:val="both"/>
        <w:rPr>
          <w:rFonts w:ascii="Arial" w:hAnsi="Arial"/>
          <w:color w:val="auto"/>
          <w:sz w:val="24"/>
          <w:szCs w:val="24"/>
        </w:rPr>
      </w:pPr>
      <w:r w:rsidRPr="004E20AA">
        <w:rPr>
          <w:rStyle w:val="Ninguno"/>
          <w:rFonts w:ascii="Arial" w:hAnsi="Arial"/>
          <w:color w:val="auto"/>
          <w:sz w:val="24"/>
          <w:szCs w:val="24"/>
        </w:rPr>
        <w:t>Preparación y ejecución de la técnica.</w:t>
      </w:r>
    </w:p>
    <w:p w14:paraId="5A6681F2" w14:textId="77777777" w:rsidR="009411C0" w:rsidRPr="004E20AA" w:rsidRDefault="009411C0" w:rsidP="009411C0">
      <w:pPr>
        <w:pStyle w:val="Textosinformato"/>
        <w:numPr>
          <w:ilvl w:val="0"/>
          <w:numId w:val="51"/>
        </w:numPr>
        <w:spacing w:line="360" w:lineRule="auto"/>
        <w:jc w:val="both"/>
        <w:rPr>
          <w:rFonts w:ascii="Arial" w:hAnsi="Arial"/>
          <w:color w:val="auto"/>
          <w:sz w:val="24"/>
          <w:szCs w:val="24"/>
        </w:rPr>
      </w:pPr>
      <w:r w:rsidRPr="004E20AA">
        <w:rPr>
          <w:rStyle w:val="Ninguno"/>
          <w:rFonts w:ascii="Arial" w:hAnsi="Arial"/>
          <w:color w:val="auto"/>
          <w:sz w:val="24"/>
          <w:szCs w:val="24"/>
        </w:rPr>
        <w:t>Ergonomía y mecánica corporal.</w:t>
      </w:r>
    </w:p>
    <w:p w14:paraId="29941953" w14:textId="77777777" w:rsidR="009411C0" w:rsidRPr="004E20AA" w:rsidRDefault="009411C0" w:rsidP="009411C0">
      <w:pPr>
        <w:pStyle w:val="Textosinformato"/>
        <w:numPr>
          <w:ilvl w:val="0"/>
          <w:numId w:val="51"/>
        </w:numPr>
        <w:spacing w:line="360" w:lineRule="auto"/>
        <w:jc w:val="both"/>
        <w:rPr>
          <w:rFonts w:ascii="Arial" w:hAnsi="Arial"/>
          <w:color w:val="auto"/>
          <w:sz w:val="24"/>
          <w:szCs w:val="24"/>
        </w:rPr>
      </w:pPr>
      <w:r w:rsidRPr="004E20AA">
        <w:rPr>
          <w:rStyle w:val="Ninguno"/>
          <w:rFonts w:ascii="Arial" w:hAnsi="Arial"/>
          <w:color w:val="auto"/>
          <w:sz w:val="24"/>
          <w:szCs w:val="24"/>
        </w:rPr>
        <w:t>Manejo e interacción con el/la modelo o paciente.</w:t>
      </w:r>
    </w:p>
    <w:p w14:paraId="319C5B05" w14:textId="77777777" w:rsidR="009411C0" w:rsidRPr="004E20AA" w:rsidRDefault="009411C0" w:rsidP="009411C0">
      <w:pPr>
        <w:pStyle w:val="Textosinformato"/>
        <w:numPr>
          <w:ilvl w:val="0"/>
          <w:numId w:val="51"/>
        </w:numPr>
        <w:spacing w:line="360" w:lineRule="auto"/>
        <w:rPr>
          <w:rFonts w:ascii="Arial" w:hAnsi="Arial"/>
          <w:color w:val="auto"/>
          <w:sz w:val="24"/>
          <w:szCs w:val="24"/>
        </w:rPr>
      </w:pPr>
      <w:r w:rsidRPr="004E20AA">
        <w:rPr>
          <w:rStyle w:val="Ninguno"/>
          <w:rFonts w:ascii="Arial" w:hAnsi="Arial"/>
          <w:color w:val="auto"/>
          <w:sz w:val="24"/>
          <w:szCs w:val="24"/>
        </w:rPr>
        <w:t>Capacidad de resolución de problemas.</w:t>
      </w:r>
    </w:p>
    <w:p w14:paraId="565CAECC" w14:textId="77777777" w:rsidR="009411C0" w:rsidRPr="004E20AA" w:rsidRDefault="009411C0" w:rsidP="009411C0">
      <w:pPr>
        <w:pStyle w:val="Textosinformato"/>
        <w:numPr>
          <w:ilvl w:val="0"/>
          <w:numId w:val="51"/>
        </w:numPr>
        <w:spacing w:line="360" w:lineRule="auto"/>
        <w:rPr>
          <w:rFonts w:ascii="Arial" w:hAnsi="Arial"/>
          <w:color w:val="auto"/>
          <w:sz w:val="24"/>
          <w:szCs w:val="24"/>
        </w:rPr>
      </w:pPr>
      <w:r w:rsidRPr="004E20AA">
        <w:rPr>
          <w:rStyle w:val="Ninguno"/>
          <w:rFonts w:ascii="Arial" w:hAnsi="Arial"/>
          <w:color w:val="auto"/>
          <w:sz w:val="24"/>
          <w:szCs w:val="24"/>
        </w:rPr>
        <w:t>Capacidad de comprensión y organización.</w:t>
      </w:r>
    </w:p>
    <w:p w14:paraId="3CAABC19" w14:textId="637040A1" w:rsidR="00AC1C01" w:rsidRDefault="009411C0" w:rsidP="009411C0">
      <w:pPr>
        <w:pStyle w:val="Textosinformato"/>
        <w:numPr>
          <w:ilvl w:val="0"/>
          <w:numId w:val="51"/>
        </w:numPr>
        <w:spacing w:line="360" w:lineRule="auto"/>
        <w:rPr>
          <w:rStyle w:val="Ninguno"/>
          <w:rFonts w:ascii="Arial" w:hAnsi="Arial"/>
          <w:color w:val="auto"/>
          <w:sz w:val="24"/>
          <w:szCs w:val="24"/>
        </w:rPr>
      </w:pPr>
      <w:r w:rsidRPr="004E20AA">
        <w:rPr>
          <w:rStyle w:val="Ninguno"/>
          <w:rFonts w:ascii="Arial" w:hAnsi="Arial"/>
          <w:color w:val="auto"/>
          <w:sz w:val="24"/>
          <w:szCs w:val="24"/>
        </w:rPr>
        <w:t>Razonamiento crítico.</w:t>
      </w:r>
    </w:p>
    <w:p w14:paraId="1373FAFC" w14:textId="49C31D45" w:rsidR="009411C0" w:rsidRPr="00AC1C01" w:rsidRDefault="00AC1C01" w:rsidP="00AC1C01">
      <w:pPr>
        <w:spacing w:after="160" w:line="259" w:lineRule="auto"/>
        <w:jc w:val="left"/>
        <w:rPr>
          <w:rFonts w:ascii="Arial" w:eastAsia="Arial Unicode MS" w:hAnsi="Arial" w:cs="Arial Unicode MS"/>
          <w:u w:color="000000"/>
          <w:bdr w:val="nil"/>
          <w:lang w:val="es-ES_tradnl"/>
        </w:rPr>
      </w:pPr>
      <w:r>
        <w:rPr>
          <w:rStyle w:val="Ninguno"/>
          <w:rFonts w:ascii="Arial" w:hAnsi="Arial"/>
        </w:rPr>
        <w:br w:type="page"/>
      </w:r>
    </w:p>
    <w:p w14:paraId="5AA97782" w14:textId="77777777" w:rsidR="009411C0" w:rsidRPr="004E20AA" w:rsidRDefault="009411C0" w:rsidP="009411C0">
      <w:pPr>
        <w:pStyle w:val="Textosinformato"/>
        <w:spacing w:line="360" w:lineRule="auto"/>
        <w:rPr>
          <w:rFonts w:ascii="Arial" w:hAnsi="Arial" w:cs="Arial"/>
          <w:color w:val="auto"/>
          <w:sz w:val="24"/>
          <w:szCs w:val="24"/>
        </w:rPr>
      </w:pPr>
      <w:r w:rsidRPr="004E20AA">
        <w:rPr>
          <w:rFonts w:ascii="Arial" w:hAnsi="Arial" w:cs="Arial"/>
          <w:color w:val="auto"/>
          <w:sz w:val="24"/>
          <w:szCs w:val="24"/>
        </w:rPr>
        <w:lastRenderedPageBreak/>
        <w:t>2. Examen Final.</w:t>
      </w:r>
    </w:p>
    <w:p w14:paraId="325A9443" w14:textId="77777777" w:rsidR="009411C0" w:rsidRPr="004E20AA" w:rsidRDefault="009411C0" w:rsidP="009411C0">
      <w:pPr>
        <w:pStyle w:val="Cuerpo"/>
        <w:spacing w:line="360" w:lineRule="auto"/>
        <w:rPr>
          <w:rStyle w:val="Ninguno"/>
          <w:rFonts w:ascii="Arial" w:eastAsia="Arial" w:hAnsi="Arial" w:cs="Arial"/>
          <w:color w:val="auto"/>
        </w:rPr>
      </w:pPr>
      <w:r w:rsidRPr="004E20AA">
        <w:rPr>
          <w:rStyle w:val="Ninguno"/>
          <w:rFonts w:ascii="Arial" w:hAnsi="Arial"/>
          <w:color w:val="auto"/>
        </w:rPr>
        <w:t xml:space="preserve">El </w:t>
      </w:r>
      <w:r w:rsidRPr="004E20AA">
        <w:rPr>
          <w:rStyle w:val="Ninguno"/>
          <w:rFonts w:ascii="Arial" w:hAnsi="Arial"/>
          <w:b/>
          <w:bCs/>
          <w:i/>
          <w:iCs/>
          <w:color w:val="auto"/>
        </w:rPr>
        <w:t>examen final</w:t>
      </w:r>
      <w:r w:rsidRPr="004E20AA">
        <w:rPr>
          <w:rStyle w:val="Ninguno"/>
          <w:rFonts w:ascii="Arial" w:hAnsi="Arial"/>
          <w:color w:val="auto"/>
        </w:rPr>
        <w:t xml:space="preserve"> se realiza en dos convocatorias por año académico:</w:t>
      </w:r>
    </w:p>
    <w:p w14:paraId="57F6A69B" w14:textId="77777777" w:rsidR="009411C0" w:rsidRPr="004E20AA" w:rsidRDefault="009411C0" w:rsidP="009411C0">
      <w:pPr>
        <w:pStyle w:val="Cuerpo"/>
        <w:numPr>
          <w:ilvl w:val="0"/>
          <w:numId w:val="46"/>
        </w:numPr>
        <w:spacing w:line="360" w:lineRule="auto"/>
        <w:rPr>
          <w:rFonts w:ascii="Arial" w:hAnsi="Arial"/>
          <w:color w:val="auto"/>
        </w:rPr>
      </w:pPr>
      <w:r w:rsidRPr="004E20AA">
        <w:rPr>
          <w:rStyle w:val="Ninguno"/>
          <w:rFonts w:ascii="Arial" w:hAnsi="Arial"/>
          <w:b/>
          <w:bCs/>
          <w:color w:val="auto"/>
        </w:rPr>
        <w:t xml:space="preserve">Convocatoria </w:t>
      </w:r>
      <w:r w:rsidRPr="004E20AA">
        <w:rPr>
          <w:rStyle w:val="Ninguno"/>
          <w:rFonts w:ascii="Arial" w:hAnsi="Arial"/>
          <w:b/>
          <w:bCs/>
          <w:i/>
          <w:iCs/>
          <w:color w:val="auto"/>
        </w:rPr>
        <w:t>ordinaria</w:t>
      </w:r>
      <w:r w:rsidRPr="004E20AA">
        <w:rPr>
          <w:rStyle w:val="Ninguno"/>
          <w:rFonts w:ascii="Arial" w:hAnsi="Arial"/>
          <w:color w:val="auto"/>
        </w:rPr>
        <w:t>.</w:t>
      </w:r>
    </w:p>
    <w:p w14:paraId="2C62611A" w14:textId="77777777" w:rsidR="009411C0" w:rsidRPr="004E20AA" w:rsidRDefault="009411C0" w:rsidP="009411C0">
      <w:pPr>
        <w:pStyle w:val="Cuerpo"/>
        <w:numPr>
          <w:ilvl w:val="0"/>
          <w:numId w:val="46"/>
        </w:numPr>
        <w:spacing w:line="360" w:lineRule="auto"/>
        <w:rPr>
          <w:rFonts w:ascii="Arial" w:hAnsi="Arial"/>
          <w:color w:val="auto"/>
        </w:rPr>
      </w:pPr>
      <w:r w:rsidRPr="004E20AA">
        <w:rPr>
          <w:rStyle w:val="Ninguno"/>
          <w:rFonts w:ascii="Arial" w:hAnsi="Arial"/>
          <w:b/>
          <w:bCs/>
          <w:color w:val="auto"/>
        </w:rPr>
        <w:t xml:space="preserve">Convocatoria </w:t>
      </w:r>
      <w:r w:rsidRPr="004E20AA">
        <w:rPr>
          <w:rStyle w:val="Ninguno"/>
          <w:rFonts w:ascii="Arial" w:hAnsi="Arial"/>
          <w:b/>
          <w:bCs/>
          <w:i/>
          <w:iCs/>
          <w:color w:val="auto"/>
        </w:rPr>
        <w:t>extraordinaria</w:t>
      </w:r>
      <w:r w:rsidRPr="004E20AA">
        <w:rPr>
          <w:rStyle w:val="Ninguno"/>
          <w:rFonts w:ascii="Arial" w:hAnsi="Arial"/>
          <w:color w:val="auto"/>
        </w:rPr>
        <w:t>, para aquellos/las estudiantes que no superen la asignatura en la convocatoria ordinaria.</w:t>
      </w:r>
    </w:p>
    <w:p w14:paraId="5533DF49" w14:textId="77777777" w:rsidR="009411C0" w:rsidRPr="004E20AA" w:rsidRDefault="009411C0" w:rsidP="009411C0">
      <w:pPr>
        <w:pStyle w:val="Prrafodelista"/>
        <w:spacing w:line="360" w:lineRule="auto"/>
        <w:rPr>
          <w:rStyle w:val="Ninguno"/>
          <w:rFonts w:ascii="Arial" w:eastAsia="Arial" w:hAnsi="Arial" w:cs="Arial"/>
        </w:rPr>
      </w:pPr>
      <w:r w:rsidRPr="004E20AA">
        <w:rPr>
          <w:rStyle w:val="Ninguno"/>
          <w:rFonts w:ascii="Arial" w:hAnsi="Arial"/>
        </w:rPr>
        <w:t xml:space="preserve">En la Convocatoria Extraordinaria se mantendrá la nota final de </w:t>
      </w:r>
      <w:r w:rsidRPr="004E20AA">
        <w:rPr>
          <w:rStyle w:val="Ninguno"/>
          <w:rFonts w:ascii="Arial" w:hAnsi="Arial"/>
          <w:b/>
          <w:bCs/>
          <w:i/>
          <w:iCs/>
        </w:rPr>
        <w:t>evaluación continua obtenida durante el curso</w:t>
      </w:r>
      <w:r w:rsidRPr="004E20AA">
        <w:rPr>
          <w:rStyle w:val="Ninguno"/>
          <w:rFonts w:ascii="Arial" w:hAnsi="Arial"/>
        </w:rPr>
        <w:t xml:space="preserve"> y hasta la convocatoria ordinaria.</w:t>
      </w:r>
    </w:p>
    <w:p w14:paraId="4209E03E" w14:textId="77777777" w:rsidR="009411C0" w:rsidRPr="004E20AA" w:rsidRDefault="009411C0" w:rsidP="00F93973">
      <w:pPr>
        <w:pStyle w:val="Textosinformato"/>
        <w:spacing w:before="240" w:after="240" w:line="360" w:lineRule="auto"/>
        <w:rPr>
          <w:rStyle w:val="Ninguno"/>
          <w:rFonts w:ascii="Arial" w:eastAsia="Arial" w:hAnsi="Arial" w:cs="Arial"/>
          <w:color w:val="auto"/>
          <w:sz w:val="24"/>
          <w:szCs w:val="24"/>
        </w:rPr>
      </w:pPr>
      <w:r w:rsidRPr="004E20AA">
        <w:rPr>
          <w:rStyle w:val="Ninguno"/>
          <w:rFonts w:ascii="Arial" w:hAnsi="Arial"/>
          <w:color w:val="auto"/>
          <w:sz w:val="24"/>
          <w:szCs w:val="24"/>
        </w:rPr>
        <w:t>La composición del examen final es la siguiente:</w:t>
      </w:r>
    </w:p>
    <w:p w14:paraId="0FEC7382" w14:textId="77777777" w:rsidR="009411C0" w:rsidRPr="004E20AA" w:rsidRDefault="009411C0" w:rsidP="009411C0">
      <w:pPr>
        <w:pStyle w:val="Textosinformato"/>
        <w:tabs>
          <w:tab w:val="left" w:pos="1701"/>
        </w:tabs>
        <w:spacing w:line="360" w:lineRule="auto"/>
        <w:ind w:left="720"/>
        <w:jc w:val="both"/>
        <w:rPr>
          <w:rStyle w:val="Ninguno"/>
          <w:rFonts w:ascii="Arial" w:hAnsi="Arial"/>
          <w:color w:val="auto"/>
          <w:sz w:val="24"/>
          <w:szCs w:val="24"/>
          <w:u w:val="single"/>
        </w:rPr>
      </w:pPr>
      <w:r w:rsidRPr="004E20AA">
        <w:rPr>
          <w:rStyle w:val="Ninguno"/>
          <w:rFonts w:ascii="Arial" w:hAnsi="Arial"/>
          <w:color w:val="auto"/>
          <w:sz w:val="24"/>
          <w:szCs w:val="24"/>
          <w:u w:val="single"/>
        </w:rPr>
        <w:t xml:space="preserve">Prueba teórica escrita: </w:t>
      </w:r>
    </w:p>
    <w:p w14:paraId="7D17F28D" w14:textId="77777777" w:rsidR="009411C0" w:rsidRPr="004E20AA" w:rsidRDefault="009411C0" w:rsidP="009411C0">
      <w:pPr>
        <w:pStyle w:val="Textosinformato"/>
        <w:tabs>
          <w:tab w:val="left" w:pos="1701"/>
        </w:tabs>
        <w:spacing w:line="360" w:lineRule="auto"/>
        <w:ind w:left="720"/>
        <w:jc w:val="both"/>
        <w:rPr>
          <w:rStyle w:val="Ninguno"/>
          <w:rFonts w:ascii="Arial" w:hAnsi="Arial"/>
          <w:color w:val="auto"/>
          <w:sz w:val="24"/>
          <w:szCs w:val="24"/>
        </w:rPr>
      </w:pPr>
      <w:r w:rsidRPr="004E20AA">
        <w:rPr>
          <w:rStyle w:val="Ninguno"/>
          <w:rFonts w:ascii="Arial" w:hAnsi="Arial"/>
          <w:color w:val="auto"/>
          <w:sz w:val="24"/>
          <w:szCs w:val="24"/>
        </w:rPr>
        <w:t>Constituye el 30 % de la nota del examen final.</w:t>
      </w:r>
    </w:p>
    <w:p w14:paraId="1AC1117F" w14:textId="77777777" w:rsidR="009411C0" w:rsidRPr="004E20AA" w:rsidRDefault="009411C0" w:rsidP="009411C0">
      <w:pPr>
        <w:pStyle w:val="Textosinformato"/>
        <w:tabs>
          <w:tab w:val="left" w:pos="1701"/>
        </w:tabs>
        <w:spacing w:line="360" w:lineRule="auto"/>
        <w:ind w:left="720"/>
        <w:jc w:val="both"/>
        <w:rPr>
          <w:rStyle w:val="Ninguno"/>
          <w:rFonts w:ascii="Arial" w:eastAsia="Arial" w:hAnsi="Arial" w:cs="Arial"/>
          <w:b/>
          <w:bCs/>
          <w:color w:val="auto"/>
          <w:sz w:val="24"/>
          <w:szCs w:val="24"/>
        </w:rPr>
      </w:pPr>
      <w:r w:rsidRPr="004E20AA">
        <w:rPr>
          <w:rStyle w:val="Ninguno"/>
          <w:rFonts w:ascii="Arial" w:hAnsi="Arial"/>
          <w:color w:val="auto"/>
          <w:sz w:val="24"/>
          <w:szCs w:val="24"/>
        </w:rPr>
        <w:t>Podrá constar de:</w:t>
      </w:r>
    </w:p>
    <w:p w14:paraId="7BC8FBCA" w14:textId="77777777" w:rsidR="009411C0" w:rsidRPr="004E20AA" w:rsidRDefault="009411C0" w:rsidP="009411C0">
      <w:pPr>
        <w:pStyle w:val="Textosinformato"/>
        <w:numPr>
          <w:ilvl w:val="0"/>
          <w:numId w:val="47"/>
        </w:numPr>
        <w:spacing w:line="360" w:lineRule="auto"/>
        <w:jc w:val="both"/>
        <w:rPr>
          <w:rFonts w:ascii="Arial" w:hAnsi="Arial"/>
          <w:b/>
          <w:bCs/>
          <w:color w:val="auto"/>
          <w:sz w:val="24"/>
          <w:szCs w:val="24"/>
        </w:rPr>
      </w:pPr>
      <w:r w:rsidRPr="004E20AA">
        <w:rPr>
          <w:rStyle w:val="Ninguno"/>
          <w:rFonts w:ascii="Arial" w:hAnsi="Arial"/>
          <w:color w:val="auto"/>
          <w:sz w:val="24"/>
          <w:szCs w:val="24"/>
        </w:rPr>
        <w:t>Preguntas de elección múltiple con una única respuesta correcta posible, en las que hay que obtener un 60% de la puntuación para una calificación de 5 puntos y donde cada respuesta errónea resta 0,25 puntos.</w:t>
      </w:r>
    </w:p>
    <w:p w14:paraId="68707F99" w14:textId="77777777" w:rsidR="009411C0" w:rsidRPr="004E20AA" w:rsidRDefault="009411C0" w:rsidP="009411C0">
      <w:pPr>
        <w:pStyle w:val="Textosinformato"/>
        <w:numPr>
          <w:ilvl w:val="0"/>
          <w:numId w:val="47"/>
        </w:numPr>
        <w:spacing w:line="360" w:lineRule="auto"/>
        <w:jc w:val="both"/>
        <w:rPr>
          <w:rFonts w:ascii="Arial" w:hAnsi="Arial"/>
          <w:b/>
          <w:bCs/>
          <w:color w:val="auto"/>
          <w:sz w:val="24"/>
          <w:szCs w:val="24"/>
        </w:rPr>
      </w:pPr>
      <w:r w:rsidRPr="004E20AA">
        <w:rPr>
          <w:rStyle w:val="Ninguno"/>
          <w:rFonts w:ascii="Arial" w:hAnsi="Arial"/>
          <w:color w:val="auto"/>
          <w:sz w:val="24"/>
          <w:szCs w:val="24"/>
        </w:rPr>
        <w:t xml:space="preserve">Desarrollo de temas, donde se valorará el contenido expuesto, la capacidad de síntesis y la expresión escrita. </w:t>
      </w:r>
    </w:p>
    <w:p w14:paraId="3EDBFD4E" w14:textId="77777777" w:rsidR="009411C0" w:rsidRPr="004E20AA" w:rsidRDefault="009411C0" w:rsidP="009411C0">
      <w:pPr>
        <w:pStyle w:val="Textosinformato"/>
        <w:numPr>
          <w:ilvl w:val="0"/>
          <w:numId w:val="47"/>
        </w:numPr>
        <w:spacing w:line="360" w:lineRule="auto"/>
        <w:jc w:val="both"/>
        <w:rPr>
          <w:rFonts w:ascii="Arial" w:hAnsi="Arial"/>
          <w:color w:val="auto"/>
          <w:sz w:val="24"/>
          <w:szCs w:val="24"/>
        </w:rPr>
      </w:pPr>
      <w:r w:rsidRPr="004E20AA">
        <w:rPr>
          <w:rStyle w:val="Ninguno"/>
          <w:rFonts w:ascii="Arial" w:hAnsi="Arial"/>
          <w:color w:val="auto"/>
          <w:sz w:val="24"/>
          <w:szCs w:val="24"/>
        </w:rPr>
        <w:t>Preguntas de respuesta corta, donde se valorará la concreción en la respuesta y la expresión escrita.</w:t>
      </w:r>
    </w:p>
    <w:p w14:paraId="18916252" w14:textId="77777777" w:rsidR="009411C0" w:rsidRPr="004E20AA" w:rsidRDefault="009411C0" w:rsidP="009411C0">
      <w:pPr>
        <w:pStyle w:val="Textosinformato"/>
        <w:tabs>
          <w:tab w:val="left" w:pos="1701"/>
        </w:tabs>
        <w:spacing w:line="360" w:lineRule="auto"/>
        <w:ind w:left="708"/>
        <w:jc w:val="both"/>
        <w:rPr>
          <w:rStyle w:val="Ninguno"/>
          <w:rFonts w:ascii="Arial" w:eastAsia="Arial" w:hAnsi="Arial" w:cs="Arial"/>
          <w:color w:val="auto"/>
          <w:sz w:val="24"/>
          <w:szCs w:val="24"/>
        </w:rPr>
      </w:pPr>
      <w:r w:rsidRPr="004E20AA">
        <w:rPr>
          <w:rStyle w:val="Ninguno"/>
          <w:rFonts w:ascii="Arial" w:hAnsi="Arial"/>
          <w:color w:val="auto"/>
          <w:sz w:val="24"/>
          <w:szCs w:val="24"/>
        </w:rPr>
        <w:t>Los criterios de evaluación de esta prueba son los siguientes:</w:t>
      </w:r>
    </w:p>
    <w:p w14:paraId="1C75941F" w14:textId="77777777" w:rsidR="009411C0" w:rsidRPr="004E20AA" w:rsidRDefault="009411C0" w:rsidP="009411C0">
      <w:pPr>
        <w:pStyle w:val="Textosinformato"/>
        <w:numPr>
          <w:ilvl w:val="0"/>
          <w:numId w:val="52"/>
        </w:numPr>
        <w:tabs>
          <w:tab w:val="left" w:pos="1701"/>
        </w:tabs>
        <w:spacing w:line="360" w:lineRule="auto"/>
        <w:rPr>
          <w:rFonts w:ascii="Arial" w:hAnsi="Arial"/>
          <w:color w:val="auto"/>
          <w:sz w:val="24"/>
          <w:szCs w:val="24"/>
        </w:rPr>
      </w:pPr>
      <w:r w:rsidRPr="004E20AA">
        <w:rPr>
          <w:rStyle w:val="Ninguno"/>
          <w:rFonts w:ascii="Arial" w:hAnsi="Arial"/>
          <w:color w:val="auto"/>
          <w:sz w:val="24"/>
          <w:szCs w:val="24"/>
        </w:rPr>
        <w:t>Conocimiento de la materia.</w:t>
      </w:r>
    </w:p>
    <w:p w14:paraId="65C022CE" w14:textId="77777777" w:rsidR="009411C0" w:rsidRPr="004E20AA" w:rsidRDefault="009411C0" w:rsidP="009411C0">
      <w:pPr>
        <w:pStyle w:val="Textosinformato"/>
        <w:numPr>
          <w:ilvl w:val="0"/>
          <w:numId w:val="52"/>
        </w:numPr>
        <w:tabs>
          <w:tab w:val="left" w:pos="1701"/>
        </w:tabs>
        <w:spacing w:line="360" w:lineRule="auto"/>
        <w:rPr>
          <w:rFonts w:ascii="Arial" w:hAnsi="Arial"/>
          <w:color w:val="auto"/>
          <w:sz w:val="24"/>
          <w:szCs w:val="24"/>
        </w:rPr>
      </w:pPr>
      <w:r w:rsidRPr="004E20AA">
        <w:rPr>
          <w:rStyle w:val="Ninguno"/>
          <w:rFonts w:ascii="Arial" w:hAnsi="Arial"/>
          <w:color w:val="auto"/>
          <w:sz w:val="24"/>
          <w:szCs w:val="24"/>
        </w:rPr>
        <w:t>Integración de conocimientos.</w:t>
      </w:r>
    </w:p>
    <w:p w14:paraId="170425DC" w14:textId="77777777" w:rsidR="009411C0" w:rsidRPr="004E20AA" w:rsidRDefault="009411C0" w:rsidP="009411C0">
      <w:pPr>
        <w:pStyle w:val="Textosinformato"/>
        <w:numPr>
          <w:ilvl w:val="0"/>
          <w:numId w:val="52"/>
        </w:numPr>
        <w:tabs>
          <w:tab w:val="left" w:pos="1701"/>
        </w:tabs>
        <w:spacing w:line="360" w:lineRule="auto"/>
        <w:rPr>
          <w:rFonts w:ascii="Arial" w:hAnsi="Arial"/>
          <w:color w:val="auto"/>
          <w:sz w:val="24"/>
          <w:szCs w:val="24"/>
        </w:rPr>
      </w:pPr>
      <w:r w:rsidRPr="004E20AA">
        <w:rPr>
          <w:rStyle w:val="Ninguno"/>
          <w:rFonts w:ascii="Arial" w:hAnsi="Arial"/>
          <w:color w:val="auto"/>
          <w:sz w:val="24"/>
          <w:szCs w:val="24"/>
        </w:rPr>
        <w:t>Capacidad de síntesis.</w:t>
      </w:r>
    </w:p>
    <w:p w14:paraId="152D276A" w14:textId="77777777" w:rsidR="009411C0" w:rsidRPr="004E20AA" w:rsidRDefault="009411C0" w:rsidP="009411C0">
      <w:pPr>
        <w:pStyle w:val="Textosinformato"/>
        <w:numPr>
          <w:ilvl w:val="0"/>
          <w:numId w:val="52"/>
        </w:numPr>
        <w:tabs>
          <w:tab w:val="left" w:pos="1701"/>
        </w:tabs>
        <w:spacing w:line="360" w:lineRule="auto"/>
        <w:rPr>
          <w:rFonts w:ascii="Arial" w:hAnsi="Arial"/>
          <w:color w:val="auto"/>
          <w:sz w:val="24"/>
          <w:szCs w:val="24"/>
        </w:rPr>
      </w:pPr>
      <w:r w:rsidRPr="004E20AA">
        <w:rPr>
          <w:rStyle w:val="Ninguno"/>
          <w:rFonts w:ascii="Arial" w:hAnsi="Arial"/>
          <w:color w:val="auto"/>
          <w:sz w:val="24"/>
          <w:szCs w:val="24"/>
        </w:rPr>
        <w:t xml:space="preserve">Comunicación escrita. </w:t>
      </w:r>
    </w:p>
    <w:p w14:paraId="44BFF4E3" w14:textId="77777777" w:rsidR="009411C0" w:rsidRPr="004E20AA" w:rsidRDefault="009411C0" w:rsidP="00F93973">
      <w:pPr>
        <w:pStyle w:val="Textosinformato"/>
        <w:tabs>
          <w:tab w:val="left" w:pos="1701"/>
        </w:tabs>
        <w:spacing w:before="240" w:line="360" w:lineRule="auto"/>
        <w:ind w:left="720"/>
        <w:jc w:val="both"/>
        <w:rPr>
          <w:rStyle w:val="Ninguno"/>
          <w:rFonts w:ascii="Arial" w:hAnsi="Arial"/>
          <w:color w:val="auto"/>
          <w:sz w:val="24"/>
          <w:szCs w:val="24"/>
          <w:u w:val="single"/>
        </w:rPr>
      </w:pPr>
      <w:r w:rsidRPr="004E20AA">
        <w:rPr>
          <w:rStyle w:val="Ninguno"/>
          <w:rFonts w:ascii="Arial" w:hAnsi="Arial"/>
          <w:color w:val="auto"/>
          <w:sz w:val="24"/>
          <w:szCs w:val="24"/>
          <w:u w:val="single"/>
        </w:rPr>
        <w:t>Prueba teórico-práctica</w:t>
      </w:r>
      <w:r w:rsidRPr="004E20AA">
        <w:rPr>
          <w:rStyle w:val="Ninguno"/>
          <w:rFonts w:ascii="Arial" w:hAnsi="Arial"/>
          <w:color w:val="auto"/>
          <w:sz w:val="24"/>
          <w:szCs w:val="24"/>
        </w:rPr>
        <w:t>:</w:t>
      </w:r>
    </w:p>
    <w:p w14:paraId="13228767" w14:textId="77777777" w:rsidR="009411C0" w:rsidRPr="004E20AA" w:rsidRDefault="009411C0" w:rsidP="009411C0">
      <w:pPr>
        <w:pStyle w:val="Textosinformato"/>
        <w:tabs>
          <w:tab w:val="left" w:pos="1701"/>
        </w:tabs>
        <w:spacing w:line="360" w:lineRule="auto"/>
        <w:ind w:left="720"/>
        <w:jc w:val="both"/>
        <w:rPr>
          <w:rStyle w:val="Ninguno"/>
          <w:rFonts w:ascii="Arial" w:hAnsi="Arial"/>
          <w:color w:val="auto"/>
          <w:sz w:val="24"/>
          <w:szCs w:val="24"/>
          <w:u w:val="single"/>
        </w:rPr>
      </w:pPr>
      <w:r w:rsidRPr="004E20AA">
        <w:rPr>
          <w:rStyle w:val="Ninguno"/>
          <w:rFonts w:ascii="Arial" w:hAnsi="Arial"/>
          <w:color w:val="auto"/>
          <w:sz w:val="24"/>
          <w:szCs w:val="24"/>
        </w:rPr>
        <w:t>Constituye el 70% de la nota del examen final.</w:t>
      </w:r>
    </w:p>
    <w:p w14:paraId="2EB1419A" w14:textId="77777777" w:rsidR="009411C0" w:rsidRPr="004E20AA" w:rsidRDefault="009411C0" w:rsidP="009411C0">
      <w:pPr>
        <w:pStyle w:val="Textosinformato"/>
        <w:tabs>
          <w:tab w:val="left" w:pos="1701"/>
        </w:tabs>
        <w:spacing w:line="360" w:lineRule="auto"/>
        <w:ind w:left="708" w:firstLine="1"/>
        <w:jc w:val="both"/>
        <w:rPr>
          <w:rStyle w:val="Ninguno"/>
          <w:rFonts w:ascii="Arial" w:eastAsia="Arial" w:hAnsi="Arial" w:cs="Arial"/>
          <w:color w:val="auto"/>
          <w:sz w:val="24"/>
          <w:szCs w:val="24"/>
        </w:rPr>
      </w:pPr>
      <w:r w:rsidRPr="004E20AA">
        <w:rPr>
          <w:rStyle w:val="Ninguno"/>
          <w:rFonts w:ascii="Arial" w:hAnsi="Arial"/>
          <w:color w:val="auto"/>
          <w:sz w:val="24"/>
          <w:szCs w:val="24"/>
        </w:rPr>
        <w:t>Esta prueba constará de la realización por parte de el/la alumno/a, de una serie de aplicaciones prácticas estudiadas en la asignatura, así como la respuesta verbal de cuestiones teóricas, relacionadas con la materia.</w:t>
      </w:r>
    </w:p>
    <w:p w14:paraId="612E79D9" w14:textId="2C39EFFC" w:rsidR="009411C0" w:rsidRPr="004E20AA" w:rsidRDefault="009411C0" w:rsidP="009411C0">
      <w:pPr>
        <w:pStyle w:val="Textosinformato"/>
        <w:tabs>
          <w:tab w:val="left" w:pos="1701"/>
        </w:tabs>
        <w:spacing w:line="360" w:lineRule="auto"/>
        <w:ind w:left="720"/>
        <w:jc w:val="both"/>
        <w:rPr>
          <w:rStyle w:val="Ninguno"/>
          <w:rFonts w:ascii="Arial" w:hAnsi="Arial" w:cs="Arial"/>
          <w:color w:val="auto"/>
          <w:sz w:val="24"/>
          <w:szCs w:val="24"/>
        </w:rPr>
      </w:pPr>
      <w:r w:rsidRPr="004E20AA">
        <w:rPr>
          <w:rStyle w:val="Ninguno"/>
          <w:rFonts w:ascii="Arial" w:hAnsi="Arial" w:cs="Arial"/>
          <w:color w:val="auto"/>
          <w:sz w:val="24"/>
          <w:szCs w:val="24"/>
        </w:rPr>
        <w:t xml:space="preserve">Es obligatorio presentarse al </w:t>
      </w:r>
      <w:r w:rsidR="00CE5CEA" w:rsidRPr="004E20AA">
        <w:rPr>
          <w:rStyle w:val="Ninguno"/>
          <w:rFonts w:ascii="Arial" w:hAnsi="Arial" w:cs="Arial"/>
          <w:color w:val="auto"/>
          <w:sz w:val="24"/>
          <w:szCs w:val="24"/>
        </w:rPr>
        <w:t>examen</w:t>
      </w:r>
      <w:r w:rsidRPr="004E20AA">
        <w:rPr>
          <w:rStyle w:val="Ninguno"/>
          <w:rFonts w:ascii="Arial" w:hAnsi="Arial" w:cs="Arial"/>
          <w:color w:val="auto"/>
          <w:sz w:val="24"/>
          <w:szCs w:val="24"/>
        </w:rPr>
        <w:t xml:space="preserve"> final teórico-práctico con la indumentaria adecuada (pijama sanitario de la Escuela y zuecos). Si el alumno no cumple con esta norma, no se le realizará el examen.</w:t>
      </w:r>
    </w:p>
    <w:p w14:paraId="1EA36E67" w14:textId="77777777" w:rsidR="009411C0" w:rsidRPr="004E20AA" w:rsidRDefault="009411C0" w:rsidP="00F93973">
      <w:pPr>
        <w:pStyle w:val="Textosinformato"/>
        <w:tabs>
          <w:tab w:val="left" w:pos="1701"/>
        </w:tabs>
        <w:spacing w:line="360" w:lineRule="auto"/>
        <w:jc w:val="both"/>
        <w:rPr>
          <w:rStyle w:val="Ninguno"/>
          <w:rFonts w:ascii="Arial" w:eastAsia="Arial" w:hAnsi="Arial" w:cs="Arial"/>
          <w:color w:val="auto"/>
          <w:sz w:val="24"/>
          <w:szCs w:val="24"/>
        </w:rPr>
      </w:pPr>
      <w:r w:rsidRPr="004E20AA">
        <w:rPr>
          <w:rStyle w:val="Ninguno"/>
          <w:rFonts w:ascii="Arial" w:hAnsi="Arial"/>
          <w:color w:val="auto"/>
          <w:sz w:val="24"/>
          <w:szCs w:val="24"/>
        </w:rPr>
        <w:lastRenderedPageBreak/>
        <w:t>Los criterios de evaluación de esta prueba son los siguientes:</w:t>
      </w:r>
    </w:p>
    <w:p w14:paraId="7ECF2BB2" w14:textId="77777777" w:rsidR="009411C0" w:rsidRPr="004E20AA" w:rsidRDefault="009411C0" w:rsidP="009411C0">
      <w:pPr>
        <w:pStyle w:val="Textosinformato"/>
        <w:numPr>
          <w:ilvl w:val="0"/>
          <w:numId w:val="48"/>
        </w:numPr>
        <w:spacing w:line="360" w:lineRule="auto"/>
        <w:rPr>
          <w:rFonts w:ascii="Arial" w:hAnsi="Arial"/>
          <w:color w:val="auto"/>
          <w:sz w:val="24"/>
          <w:szCs w:val="24"/>
        </w:rPr>
      </w:pPr>
      <w:r w:rsidRPr="004E20AA">
        <w:rPr>
          <w:rStyle w:val="Ninguno"/>
          <w:rFonts w:ascii="Arial" w:hAnsi="Arial"/>
          <w:color w:val="auto"/>
          <w:sz w:val="24"/>
          <w:szCs w:val="24"/>
        </w:rPr>
        <w:t>Comunicación oral.</w:t>
      </w:r>
    </w:p>
    <w:p w14:paraId="6CCC5A66" w14:textId="77777777" w:rsidR="009411C0" w:rsidRPr="004E20AA" w:rsidRDefault="009411C0" w:rsidP="009411C0">
      <w:pPr>
        <w:pStyle w:val="Textosinformato"/>
        <w:numPr>
          <w:ilvl w:val="0"/>
          <w:numId w:val="48"/>
        </w:numPr>
        <w:spacing w:line="360" w:lineRule="auto"/>
        <w:jc w:val="both"/>
        <w:rPr>
          <w:rFonts w:ascii="Arial" w:hAnsi="Arial"/>
          <w:color w:val="auto"/>
          <w:sz w:val="24"/>
          <w:szCs w:val="24"/>
        </w:rPr>
      </w:pPr>
      <w:r w:rsidRPr="004E20AA">
        <w:rPr>
          <w:rStyle w:val="Ninguno"/>
          <w:rFonts w:ascii="Arial" w:hAnsi="Arial"/>
          <w:color w:val="auto"/>
          <w:sz w:val="24"/>
          <w:szCs w:val="24"/>
        </w:rPr>
        <w:t>Integración de conocimientos.</w:t>
      </w:r>
    </w:p>
    <w:p w14:paraId="76B4FC4E" w14:textId="77777777" w:rsidR="009411C0" w:rsidRPr="004E20AA" w:rsidRDefault="009411C0" w:rsidP="009411C0">
      <w:pPr>
        <w:pStyle w:val="Textosinformato"/>
        <w:numPr>
          <w:ilvl w:val="0"/>
          <w:numId w:val="48"/>
        </w:numPr>
        <w:spacing w:line="360" w:lineRule="auto"/>
        <w:jc w:val="both"/>
        <w:rPr>
          <w:rFonts w:ascii="Arial" w:hAnsi="Arial"/>
          <w:color w:val="auto"/>
          <w:sz w:val="24"/>
          <w:szCs w:val="24"/>
        </w:rPr>
      </w:pPr>
      <w:r w:rsidRPr="004E20AA">
        <w:rPr>
          <w:rStyle w:val="Ninguno"/>
          <w:rFonts w:ascii="Arial" w:hAnsi="Arial"/>
          <w:color w:val="auto"/>
          <w:sz w:val="24"/>
          <w:szCs w:val="24"/>
        </w:rPr>
        <w:t>Preparación y ejecución de la técnica.</w:t>
      </w:r>
    </w:p>
    <w:p w14:paraId="184022EA" w14:textId="77777777" w:rsidR="009411C0" w:rsidRPr="004E20AA" w:rsidRDefault="009411C0" w:rsidP="009411C0">
      <w:pPr>
        <w:pStyle w:val="Textosinformato"/>
        <w:numPr>
          <w:ilvl w:val="0"/>
          <w:numId w:val="48"/>
        </w:numPr>
        <w:spacing w:line="360" w:lineRule="auto"/>
        <w:jc w:val="both"/>
        <w:rPr>
          <w:rFonts w:ascii="Arial" w:hAnsi="Arial"/>
          <w:color w:val="auto"/>
          <w:sz w:val="24"/>
          <w:szCs w:val="24"/>
        </w:rPr>
      </w:pPr>
      <w:r w:rsidRPr="004E20AA">
        <w:rPr>
          <w:rStyle w:val="Ninguno"/>
          <w:rFonts w:ascii="Arial" w:hAnsi="Arial"/>
          <w:color w:val="auto"/>
          <w:sz w:val="24"/>
          <w:szCs w:val="24"/>
        </w:rPr>
        <w:t>Ergonomía y mecánica corporal.</w:t>
      </w:r>
    </w:p>
    <w:p w14:paraId="6F88381B" w14:textId="77777777" w:rsidR="009411C0" w:rsidRPr="004E20AA" w:rsidRDefault="009411C0" w:rsidP="009411C0">
      <w:pPr>
        <w:pStyle w:val="Textosinformato"/>
        <w:numPr>
          <w:ilvl w:val="0"/>
          <w:numId w:val="48"/>
        </w:numPr>
        <w:spacing w:line="360" w:lineRule="auto"/>
        <w:jc w:val="both"/>
        <w:rPr>
          <w:rFonts w:ascii="Arial" w:hAnsi="Arial"/>
          <w:color w:val="auto"/>
          <w:sz w:val="24"/>
          <w:szCs w:val="24"/>
        </w:rPr>
      </w:pPr>
      <w:r w:rsidRPr="004E20AA">
        <w:rPr>
          <w:rStyle w:val="Ninguno"/>
          <w:rFonts w:ascii="Arial" w:hAnsi="Arial"/>
          <w:color w:val="auto"/>
          <w:sz w:val="24"/>
          <w:szCs w:val="24"/>
        </w:rPr>
        <w:t>Manejo e interacción con el modelo o paciente.</w:t>
      </w:r>
    </w:p>
    <w:p w14:paraId="57DD607D" w14:textId="77777777" w:rsidR="009411C0" w:rsidRPr="004E20AA" w:rsidRDefault="009411C0" w:rsidP="009411C0">
      <w:pPr>
        <w:pStyle w:val="Textosinformato"/>
        <w:numPr>
          <w:ilvl w:val="0"/>
          <w:numId w:val="48"/>
        </w:numPr>
        <w:spacing w:line="360" w:lineRule="auto"/>
        <w:rPr>
          <w:rFonts w:ascii="Arial" w:hAnsi="Arial"/>
          <w:color w:val="auto"/>
          <w:sz w:val="24"/>
          <w:szCs w:val="24"/>
        </w:rPr>
      </w:pPr>
      <w:r w:rsidRPr="004E20AA">
        <w:rPr>
          <w:rStyle w:val="Ninguno"/>
          <w:rFonts w:ascii="Arial" w:hAnsi="Arial"/>
          <w:color w:val="auto"/>
          <w:sz w:val="24"/>
          <w:szCs w:val="24"/>
        </w:rPr>
        <w:t>Capacidad de resolución de problemas.</w:t>
      </w:r>
    </w:p>
    <w:p w14:paraId="62CB7ED7" w14:textId="77777777" w:rsidR="009411C0" w:rsidRPr="004E20AA" w:rsidRDefault="009411C0" w:rsidP="009411C0">
      <w:pPr>
        <w:pStyle w:val="Textosinformato"/>
        <w:numPr>
          <w:ilvl w:val="0"/>
          <w:numId w:val="48"/>
        </w:numPr>
        <w:spacing w:line="360" w:lineRule="auto"/>
        <w:rPr>
          <w:rFonts w:ascii="Arial" w:hAnsi="Arial"/>
          <w:color w:val="auto"/>
          <w:sz w:val="24"/>
          <w:szCs w:val="24"/>
        </w:rPr>
      </w:pPr>
      <w:r w:rsidRPr="004E20AA">
        <w:rPr>
          <w:rStyle w:val="Ninguno"/>
          <w:rFonts w:ascii="Arial" w:hAnsi="Arial"/>
          <w:color w:val="auto"/>
          <w:sz w:val="24"/>
          <w:szCs w:val="24"/>
        </w:rPr>
        <w:t>Capacidad de comprensión y organización.</w:t>
      </w:r>
    </w:p>
    <w:p w14:paraId="7B18CE20" w14:textId="2E3DD533" w:rsidR="00374041" w:rsidRPr="001E1BDE" w:rsidRDefault="009411C0" w:rsidP="00F93973">
      <w:pPr>
        <w:pStyle w:val="Textosinformato"/>
        <w:numPr>
          <w:ilvl w:val="0"/>
          <w:numId w:val="48"/>
        </w:numPr>
        <w:spacing w:after="360" w:line="259" w:lineRule="auto"/>
        <w:ind w:left="1066" w:hanging="357"/>
        <w:rPr>
          <w:rFonts w:ascii="Arial" w:hAnsi="Arial" w:cs="Arial"/>
        </w:rPr>
      </w:pPr>
      <w:r w:rsidRPr="001E1BDE">
        <w:rPr>
          <w:rStyle w:val="Ninguno"/>
          <w:rFonts w:ascii="Arial" w:hAnsi="Arial"/>
          <w:color w:val="auto"/>
          <w:sz w:val="24"/>
          <w:szCs w:val="24"/>
        </w:rPr>
        <w:t>Razonamiento crítico.</w:t>
      </w:r>
    </w:p>
    <w:tbl>
      <w:tblPr>
        <w:tblStyle w:val="TableNormal1"/>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ook w:val="04A0" w:firstRow="1" w:lastRow="0" w:firstColumn="1" w:lastColumn="0" w:noHBand="0" w:noVBand="1"/>
      </w:tblPr>
      <w:tblGrid>
        <w:gridCol w:w="5182"/>
        <w:gridCol w:w="1937"/>
        <w:gridCol w:w="1941"/>
      </w:tblGrid>
      <w:tr w:rsidR="009411C0" w:rsidRPr="00D90AE9" w14:paraId="3D07772E" w14:textId="77777777" w:rsidTr="009411C0">
        <w:trPr>
          <w:trHeight w:val="282"/>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C5E0B3" w:themeFill="accent6" w:themeFillTint="66"/>
            <w:tcMar>
              <w:top w:w="80" w:type="dxa"/>
              <w:left w:w="80" w:type="dxa"/>
              <w:bottom w:w="80" w:type="dxa"/>
              <w:right w:w="80" w:type="dxa"/>
            </w:tcMar>
          </w:tcPr>
          <w:p w14:paraId="01A89FCF" w14:textId="77777777" w:rsidR="009411C0" w:rsidRPr="004E20AA" w:rsidRDefault="009411C0" w:rsidP="00370695">
            <w:pPr>
              <w:pStyle w:val="Textosinformato"/>
              <w:spacing w:before="60" w:after="60"/>
              <w:jc w:val="center"/>
              <w:rPr>
                <w:color w:val="auto"/>
              </w:rPr>
            </w:pPr>
            <w:r w:rsidRPr="004E20AA">
              <w:rPr>
                <w:rStyle w:val="Ninguno"/>
                <w:rFonts w:ascii="Arial" w:hAnsi="Arial"/>
                <w:b/>
                <w:bCs/>
                <w:color w:val="auto"/>
                <w:sz w:val="24"/>
                <w:szCs w:val="24"/>
              </w:rPr>
              <w:t>Tabla resumen del cálculo de la nota final</w:t>
            </w:r>
          </w:p>
        </w:tc>
      </w:tr>
      <w:tr w:rsidR="009411C0" w:rsidRPr="004E20AA" w14:paraId="275DCE07" w14:textId="77777777" w:rsidTr="009411C0">
        <w:trPr>
          <w:trHeight w:val="962"/>
        </w:trPr>
        <w:tc>
          <w:tcPr>
            <w:tcW w:w="2860" w:type="pct"/>
            <w:tcBorders>
              <w:top w:val="single" w:sz="4" w:space="0" w:color="000000"/>
              <w:left w:val="single" w:sz="4" w:space="0" w:color="000000"/>
              <w:right w:val="single" w:sz="4" w:space="0" w:color="000000"/>
            </w:tcBorders>
            <w:shd w:val="clear" w:color="auto" w:fill="E2EFD9" w:themeFill="accent6" w:themeFillTint="33"/>
            <w:tcMar>
              <w:top w:w="80" w:type="dxa"/>
              <w:left w:w="80" w:type="dxa"/>
              <w:bottom w:w="80" w:type="dxa"/>
              <w:right w:w="80" w:type="dxa"/>
            </w:tcMar>
          </w:tcPr>
          <w:p w14:paraId="44ACB49F" w14:textId="77777777" w:rsidR="009411C0" w:rsidRPr="004E20AA" w:rsidRDefault="009411C0" w:rsidP="009411C0">
            <w:pPr>
              <w:pStyle w:val="Textosinformato"/>
              <w:pBdr>
                <w:bottom w:val="single" w:sz="4" w:space="1" w:color="auto"/>
              </w:pBdr>
              <w:spacing w:before="60" w:after="60"/>
              <w:jc w:val="center"/>
              <w:rPr>
                <w:color w:val="auto"/>
              </w:rPr>
            </w:pPr>
            <w:r w:rsidRPr="004E20AA">
              <w:rPr>
                <w:rStyle w:val="Ninguno"/>
                <w:rFonts w:ascii="Arial" w:hAnsi="Arial"/>
                <w:b/>
                <w:bCs/>
                <w:color w:val="auto"/>
                <w:sz w:val="24"/>
                <w:szCs w:val="24"/>
              </w:rPr>
              <w:t>30%</w:t>
            </w:r>
          </w:p>
          <w:p w14:paraId="6273F547" w14:textId="309A1CB1" w:rsidR="009411C0" w:rsidRPr="004E20AA" w:rsidRDefault="009411C0" w:rsidP="009411C0">
            <w:pPr>
              <w:pStyle w:val="Textosinformato"/>
              <w:pBdr>
                <w:bottom w:val="single" w:sz="4" w:space="1" w:color="auto"/>
              </w:pBdr>
              <w:spacing w:before="60" w:after="60"/>
              <w:jc w:val="center"/>
              <w:rPr>
                <w:color w:val="auto"/>
              </w:rPr>
            </w:pPr>
            <w:r w:rsidRPr="004E20AA">
              <w:rPr>
                <w:rStyle w:val="Ninguno"/>
                <w:rFonts w:ascii="Arial" w:hAnsi="Arial"/>
                <w:b/>
                <w:bCs/>
                <w:color w:val="auto"/>
                <w:sz w:val="24"/>
                <w:szCs w:val="24"/>
              </w:rPr>
              <w:t>Evaluación continua</w:t>
            </w:r>
          </w:p>
        </w:tc>
        <w:tc>
          <w:tcPr>
            <w:tcW w:w="2140" w:type="pct"/>
            <w:gridSpan w:val="2"/>
            <w:tcBorders>
              <w:top w:val="single" w:sz="4" w:space="0" w:color="000000"/>
              <w:left w:val="single" w:sz="4" w:space="0" w:color="000000"/>
              <w:right w:val="single" w:sz="4" w:space="0" w:color="000000"/>
            </w:tcBorders>
            <w:shd w:val="clear" w:color="auto" w:fill="E2EFD9" w:themeFill="accent6" w:themeFillTint="33"/>
            <w:tcMar>
              <w:top w:w="80" w:type="dxa"/>
              <w:left w:w="80" w:type="dxa"/>
              <w:bottom w:w="80" w:type="dxa"/>
              <w:right w:w="80" w:type="dxa"/>
            </w:tcMar>
          </w:tcPr>
          <w:p w14:paraId="3F33D4D8" w14:textId="77777777" w:rsidR="009411C0" w:rsidRPr="004E20AA" w:rsidRDefault="009411C0" w:rsidP="009411C0">
            <w:pPr>
              <w:pStyle w:val="Textosinformato"/>
              <w:pBdr>
                <w:bottom w:val="single" w:sz="4" w:space="1" w:color="auto"/>
              </w:pBdr>
              <w:spacing w:before="60" w:after="60"/>
              <w:jc w:val="center"/>
              <w:rPr>
                <w:color w:val="auto"/>
              </w:rPr>
            </w:pPr>
            <w:r w:rsidRPr="004E20AA">
              <w:rPr>
                <w:rStyle w:val="Ninguno"/>
                <w:rFonts w:ascii="Arial" w:hAnsi="Arial"/>
                <w:b/>
                <w:bCs/>
                <w:color w:val="auto"/>
                <w:sz w:val="24"/>
                <w:szCs w:val="24"/>
              </w:rPr>
              <w:t>70 %</w:t>
            </w:r>
          </w:p>
          <w:p w14:paraId="15959ABC" w14:textId="42792A07" w:rsidR="009411C0" w:rsidRPr="004E20AA" w:rsidRDefault="009411C0" w:rsidP="009411C0">
            <w:pPr>
              <w:pStyle w:val="Textosinformato"/>
              <w:pBdr>
                <w:bottom w:val="single" w:sz="4" w:space="1" w:color="auto"/>
              </w:pBdr>
              <w:spacing w:before="60" w:after="60"/>
              <w:jc w:val="center"/>
              <w:rPr>
                <w:color w:val="auto"/>
              </w:rPr>
            </w:pPr>
            <w:r w:rsidRPr="004E20AA">
              <w:rPr>
                <w:rStyle w:val="Ninguno"/>
                <w:rFonts w:ascii="Arial" w:hAnsi="Arial"/>
                <w:b/>
                <w:bCs/>
                <w:color w:val="auto"/>
                <w:sz w:val="24"/>
                <w:szCs w:val="24"/>
              </w:rPr>
              <w:t>Examen final</w:t>
            </w:r>
          </w:p>
        </w:tc>
      </w:tr>
      <w:tr w:rsidR="009411C0" w:rsidRPr="004E20AA" w14:paraId="66952062" w14:textId="77777777" w:rsidTr="009411C0">
        <w:trPr>
          <w:trHeight w:val="103"/>
        </w:trPr>
        <w:tc>
          <w:tcPr>
            <w:tcW w:w="286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3A92AE5" w14:textId="77777777" w:rsidR="009411C0" w:rsidRPr="004E20AA" w:rsidRDefault="009411C0" w:rsidP="00370695">
            <w:pPr>
              <w:pStyle w:val="Textosinformato"/>
              <w:spacing w:before="60" w:after="60"/>
              <w:jc w:val="center"/>
              <w:rPr>
                <w:color w:val="auto"/>
              </w:rPr>
            </w:pPr>
            <w:r w:rsidRPr="004E20AA">
              <w:rPr>
                <w:rStyle w:val="Ninguno"/>
                <w:rFonts w:ascii="Arial" w:hAnsi="Arial"/>
                <w:color w:val="auto"/>
                <w:sz w:val="24"/>
                <w:szCs w:val="24"/>
              </w:rPr>
              <w:t>Pruebas teórico-prácticas periódicas (100%)</w:t>
            </w:r>
          </w:p>
        </w:tc>
        <w:tc>
          <w:tcPr>
            <w:tcW w:w="1069" w:type="pct"/>
            <w:tcBorders>
              <w:top w:val="single" w:sz="4" w:space="0" w:color="000000"/>
              <w:left w:val="single" w:sz="4" w:space="0" w:color="000000"/>
              <w:bottom w:val="single" w:sz="4" w:space="0" w:color="auto"/>
              <w:right w:val="single" w:sz="4" w:space="0" w:color="auto"/>
            </w:tcBorders>
            <w:tcMar>
              <w:top w:w="80" w:type="dxa"/>
              <w:left w:w="80" w:type="dxa"/>
              <w:bottom w:w="80" w:type="dxa"/>
              <w:right w:w="80" w:type="dxa"/>
            </w:tcMar>
            <w:vAlign w:val="center"/>
          </w:tcPr>
          <w:p w14:paraId="6BDF800F" w14:textId="4CB15AAF" w:rsidR="009411C0" w:rsidRPr="004E20AA" w:rsidRDefault="00CE5CEA" w:rsidP="00370695">
            <w:pPr>
              <w:pStyle w:val="Textosinformato"/>
              <w:spacing w:before="60" w:after="60"/>
              <w:jc w:val="center"/>
              <w:rPr>
                <w:rStyle w:val="Ninguno"/>
                <w:rFonts w:ascii="Arial" w:hAnsi="Arial"/>
                <w:color w:val="auto"/>
                <w:sz w:val="24"/>
                <w:szCs w:val="24"/>
              </w:rPr>
            </w:pPr>
            <w:r w:rsidRPr="004E20AA">
              <w:rPr>
                <w:rStyle w:val="Ninguno"/>
                <w:rFonts w:ascii="Arial" w:hAnsi="Arial"/>
                <w:color w:val="auto"/>
                <w:sz w:val="24"/>
                <w:szCs w:val="24"/>
              </w:rPr>
              <w:t>examen</w:t>
            </w:r>
            <w:r w:rsidR="009411C0" w:rsidRPr="004E20AA">
              <w:rPr>
                <w:rStyle w:val="Ninguno"/>
                <w:rFonts w:ascii="Arial" w:hAnsi="Arial"/>
                <w:color w:val="auto"/>
                <w:sz w:val="24"/>
                <w:szCs w:val="24"/>
              </w:rPr>
              <w:t xml:space="preserve"> teórico (30%) </w:t>
            </w:r>
          </w:p>
        </w:tc>
        <w:tc>
          <w:tcPr>
            <w:tcW w:w="1071" w:type="pct"/>
            <w:tcBorders>
              <w:top w:val="single" w:sz="4" w:space="0" w:color="000000"/>
              <w:left w:val="single" w:sz="4" w:space="0" w:color="auto"/>
              <w:bottom w:val="single" w:sz="4" w:space="0" w:color="auto"/>
              <w:right w:val="single" w:sz="4" w:space="0" w:color="000000"/>
            </w:tcBorders>
            <w:vAlign w:val="center"/>
          </w:tcPr>
          <w:p w14:paraId="7840BCBA" w14:textId="1264DE96" w:rsidR="009411C0" w:rsidRPr="004E20AA" w:rsidRDefault="00CE5CEA" w:rsidP="00370695">
            <w:pPr>
              <w:pStyle w:val="Textosinformato"/>
              <w:spacing w:before="60" w:after="60"/>
              <w:jc w:val="center"/>
              <w:rPr>
                <w:rStyle w:val="Ninguno"/>
                <w:rFonts w:ascii="Arial" w:hAnsi="Arial"/>
                <w:color w:val="auto"/>
                <w:sz w:val="24"/>
                <w:szCs w:val="24"/>
              </w:rPr>
            </w:pPr>
            <w:r w:rsidRPr="004E20AA">
              <w:rPr>
                <w:rStyle w:val="Ninguno"/>
                <w:rFonts w:ascii="Arial" w:hAnsi="Arial"/>
                <w:color w:val="auto"/>
                <w:sz w:val="24"/>
                <w:szCs w:val="24"/>
              </w:rPr>
              <w:t>examen</w:t>
            </w:r>
            <w:r w:rsidR="009411C0" w:rsidRPr="004E20AA">
              <w:rPr>
                <w:rStyle w:val="Ninguno"/>
                <w:rFonts w:ascii="Arial" w:hAnsi="Arial"/>
                <w:color w:val="auto"/>
                <w:sz w:val="24"/>
                <w:szCs w:val="24"/>
              </w:rPr>
              <w:t xml:space="preserve"> práctico (70%) </w:t>
            </w:r>
          </w:p>
        </w:tc>
      </w:tr>
      <w:tr w:rsidR="009411C0" w:rsidRPr="004E20AA" w14:paraId="476CBDC1" w14:textId="77777777" w:rsidTr="009411C0">
        <w:trPr>
          <w:trHeight w:val="902"/>
        </w:trPr>
        <w:tc>
          <w:tcPr>
            <w:tcW w:w="286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2083057" w14:textId="77777777" w:rsidR="009411C0" w:rsidRPr="004E20AA" w:rsidRDefault="009411C0" w:rsidP="009411C0">
            <w:pPr>
              <w:pStyle w:val="Textosinformato"/>
              <w:numPr>
                <w:ilvl w:val="0"/>
                <w:numId w:val="54"/>
              </w:numPr>
              <w:spacing w:before="60" w:after="60"/>
              <w:rPr>
                <w:rStyle w:val="Ninguno"/>
                <w:rFonts w:ascii="Arial" w:hAnsi="Arial"/>
                <w:color w:val="auto"/>
                <w:sz w:val="24"/>
                <w:szCs w:val="24"/>
              </w:rPr>
            </w:pPr>
            <w:r w:rsidRPr="004E20AA">
              <w:rPr>
                <w:rStyle w:val="Ninguno"/>
                <w:rFonts w:ascii="Arial" w:hAnsi="Arial"/>
                <w:color w:val="auto"/>
                <w:sz w:val="24"/>
                <w:szCs w:val="24"/>
              </w:rPr>
              <w:t>= 0 si no justifica 100% presencialidad o faltas de actitud</w:t>
            </w:r>
          </w:p>
          <w:p w14:paraId="0F3319D4" w14:textId="77777777" w:rsidR="009411C0" w:rsidRPr="004E20AA" w:rsidRDefault="009411C0" w:rsidP="009411C0">
            <w:pPr>
              <w:pStyle w:val="Textosinformato"/>
              <w:numPr>
                <w:ilvl w:val="0"/>
                <w:numId w:val="53"/>
              </w:numPr>
              <w:spacing w:before="60" w:after="60"/>
              <w:rPr>
                <w:rStyle w:val="Ninguno"/>
                <w:rFonts w:ascii="Arial" w:hAnsi="Arial"/>
                <w:color w:val="auto"/>
                <w:sz w:val="24"/>
                <w:szCs w:val="24"/>
              </w:rPr>
            </w:pPr>
            <w:r w:rsidRPr="004E20AA">
              <w:rPr>
                <w:rStyle w:val="Ninguno"/>
                <w:rFonts w:ascii="Arial" w:hAnsi="Arial"/>
                <w:color w:val="auto"/>
                <w:sz w:val="24"/>
                <w:szCs w:val="24"/>
              </w:rPr>
              <w:t>Ordinaria &lt; 5 no supera.</w:t>
            </w:r>
          </w:p>
          <w:p w14:paraId="3672918A" w14:textId="77777777" w:rsidR="009411C0" w:rsidRPr="004E20AA" w:rsidRDefault="009411C0" w:rsidP="009411C0">
            <w:pPr>
              <w:pStyle w:val="Textosinformato"/>
              <w:numPr>
                <w:ilvl w:val="0"/>
                <w:numId w:val="53"/>
              </w:numPr>
              <w:spacing w:before="60" w:after="60"/>
              <w:rPr>
                <w:rFonts w:ascii="Arial" w:hAnsi="Arial"/>
                <w:b/>
                <w:bCs/>
                <w:color w:val="auto"/>
                <w:sz w:val="24"/>
                <w:szCs w:val="24"/>
              </w:rPr>
            </w:pPr>
            <w:r w:rsidRPr="004E20AA">
              <w:rPr>
                <w:rStyle w:val="Ninguno"/>
                <w:rFonts w:ascii="Arial" w:hAnsi="Arial"/>
                <w:color w:val="auto"/>
                <w:sz w:val="24"/>
                <w:szCs w:val="24"/>
              </w:rPr>
              <w:t>Extraordinaria: se mantendrá la nota de la convocatoria ordinaria</w:t>
            </w:r>
          </w:p>
        </w:tc>
        <w:tc>
          <w:tcPr>
            <w:tcW w:w="2140" w:type="pct"/>
            <w:gridSpan w:val="2"/>
            <w:tcBorders>
              <w:top w:val="single" w:sz="4" w:space="0" w:color="auto"/>
              <w:left w:val="single" w:sz="4" w:space="0" w:color="000000"/>
              <w:bottom w:val="single" w:sz="4" w:space="0" w:color="auto"/>
              <w:right w:val="single" w:sz="4" w:space="0" w:color="000000"/>
            </w:tcBorders>
          </w:tcPr>
          <w:p w14:paraId="64463C76" w14:textId="77777777" w:rsidR="009411C0" w:rsidRPr="004E20AA" w:rsidRDefault="009411C0" w:rsidP="009411C0">
            <w:pPr>
              <w:pStyle w:val="Textosinformato"/>
              <w:numPr>
                <w:ilvl w:val="0"/>
                <w:numId w:val="28"/>
              </w:numPr>
              <w:spacing w:before="60" w:after="60"/>
              <w:rPr>
                <w:rStyle w:val="Ninguno"/>
                <w:color w:val="auto"/>
              </w:rPr>
            </w:pPr>
            <w:r w:rsidRPr="004E20AA">
              <w:rPr>
                <w:rStyle w:val="Ninguno"/>
                <w:rFonts w:ascii="Arial" w:hAnsi="Arial"/>
                <w:color w:val="auto"/>
                <w:sz w:val="24"/>
                <w:szCs w:val="24"/>
              </w:rPr>
              <w:t xml:space="preserve">Ambas convocatorias: </w:t>
            </w:r>
          </w:p>
          <w:p w14:paraId="758A7931" w14:textId="77777777" w:rsidR="009411C0" w:rsidRPr="004E20AA" w:rsidRDefault="009411C0" w:rsidP="009411C0">
            <w:pPr>
              <w:pStyle w:val="Textosinformato"/>
              <w:numPr>
                <w:ilvl w:val="1"/>
                <w:numId w:val="28"/>
              </w:numPr>
              <w:spacing w:before="60" w:after="60"/>
              <w:ind w:left="1004"/>
              <w:rPr>
                <w:color w:val="auto"/>
              </w:rPr>
            </w:pPr>
            <w:r w:rsidRPr="004E20AA">
              <w:rPr>
                <w:rStyle w:val="Ninguno"/>
                <w:rFonts w:ascii="Arial" w:hAnsi="Arial"/>
                <w:color w:val="auto"/>
                <w:sz w:val="24"/>
                <w:szCs w:val="24"/>
              </w:rPr>
              <w:t>&lt; 5 total: no supera.</w:t>
            </w:r>
          </w:p>
          <w:p w14:paraId="5C585671" w14:textId="77777777" w:rsidR="009411C0" w:rsidRPr="004E20AA" w:rsidRDefault="009411C0" w:rsidP="009411C0">
            <w:pPr>
              <w:pStyle w:val="Textosinformato"/>
              <w:numPr>
                <w:ilvl w:val="1"/>
                <w:numId w:val="28"/>
              </w:numPr>
              <w:spacing w:before="60" w:after="60"/>
              <w:ind w:left="1004"/>
              <w:rPr>
                <w:color w:val="auto"/>
              </w:rPr>
            </w:pPr>
            <w:r w:rsidRPr="004E20AA">
              <w:rPr>
                <w:rFonts w:ascii="Arial" w:hAnsi="Arial" w:cs="Arial"/>
                <w:color w:val="auto"/>
                <w:sz w:val="24"/>
                <w:szCs w:val="24"/>
              </w:rPr>
              <w:t>&lt; 5 en práctico: no supera</w:t>
            </w:r>
          </w:p>
          <w:p w14:paraId="43F920D1" w14:textId="77777777" w:rsidR="009411C0" w:rsidRPr="004E20AA" w:rsidRDefault="009411C0" w:rsidP="009411C0">
            <w:pPr>
              <w:pStyle w:val="Textosinformato"/>
              <w:numPr>
                <w:ilvl w:val="1"/>
                <w:numId w:val="28"/>
              </w:numPr>
              <w:spacing w:before="60" w:after="60"/>
              <w:ind w:left="1004"/>
              <w:rPr>
                <w:color w:val="auto"/>
              </w:rPr>
            </w:pPr>
            <w:r w:rsidRPr="004E20AA">
              <w:rPr>
                <w:rFonts w:ascii="Arial" w:hAnsi="Arial" w:cs="Arial"/>
                <w:color w:val="auto"/>
                <w:sz w:val="24"/>
                <w:szCs w:val="24"/>
              </w:rPr>
              <w:t>&lt; 5 en teórico: no supera</w:t>
            </w:r>
          </w:p>
        </w:tc>
      </w:tr>
    </w:tbl>
    <w:p w14:paraId="49C43285" w14:textId="06D2F2FC" w:rsidR="00307108" w:rsidRDefault="00307108" w:rsidP="0001410A">
      <w:pPr>
        <w:rPr>
          <w:lang w:val="es-ES_tradnl"/>
        </w:rPr>
      </w:pPr>
    </w:p>
    <w:p w14:paraId="63EB36B1" w14:textId="77777777" w:rsidR="001E1BDE" w:rsidRDefault="001E1BDE">
      <w:pPr>
        <w:spacing w:after="160" w:line="259" w:lineRule="auto"/>
        <w:jc w:val="left"/>
        <w:rPr>
          <w:rStyle w:val="Ninguno"/>
          <w:rFonts w:ascii="Arial" w:eastAsiaTheme="majorEastAsia" w:hAnsi="Arial" w:cstheme="majorBidi"/>
          <w:b/>
          <w:bCs/>
        </w:rPr>
      </w:pPr>
      <w:bookmarkStart w:id="57" w:name="_Toc162953742"/>
      <w:bookmarkStart w:id="58" w:name="_Toc162956426"/>
      <w:bookmarkStart w:id="59" w:name="_Toc162960248"/>
      <w:bookmarkStart w:id="60" w:name="_Toc163500005"/>
      <w:r>
        <w:rPr>
          <w:rStyle w:val="Ninguno"/>
          <w:rFonts w:ascii="Arial" w:hAnsi="Arial"/>
          <w:b/>
          <w:bCs/>
        </w:rPr>
        <w:br w:type="page"/>
      </w:r>
    </w:p>
    <w:p w14:paraId="61126B3A" w14:textId="4C7948D0" w:rsidR="00576E78" w:rsidRDefault="00576E78" w:rsidP="00AC1C01">
      <w:pPr>
        <w:pStyle w:val="Ttulo1"/>
        <w:spacing w:before="360" w:after="240"/>
        <w:rPr>
          <w:rStyle w:val="Ninguno"/>
          <w:rFonts w:ascii="Arial" w:hAnsi="Arial"/>
          <w:b/>
          <w:bCs/>
          <w:color w:val="auto"/>
          <w:sz w:val="24"/>
          <w:szCs w:val="24"/>
        </w:rPr>
      </w:pPr>
      <w:bookmarkStart w:id="61" w:name="_Toc229133493"/>
      <w:r w:rsidRPr="00597494">
        <w:rPr>
          <w:rStyle w:val="Ninguno"/>
          <w:rFonts w:ascii="Arial" w:hAnsi="Arial"/>
          <w:b/>
          <w:bCs/>
          <w:color w:val="auto"/>
          <w:sz w:val="24"/>
          <w:szCs w:val="24"/>
        </w:rPr>
        <w:lastRenderedPageBreak/>
        <w:t>CRONOGRAMA ORIENTATIVO</w:t>
      </w:r>
      <w:bookmarkEnd w:id="57"/>
      <w:bookmarkEnd w:id="58"/>
      <w:bookmarkEnd w:id="59"/>
      <w:bookmarkEnd w:id="60"/>
      <w:bookmarkEnd w:id="61"/>
    </w:p>
    <w:tbl>
      <w:tblPr>
        <w:tblStyle w:val="TableNormal1"/>
        <w:tblW w:w="5000" w:type="pct"/>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F81BD"/>
        <w:tblLook w:val="04A0" w:firstRow="1" w:lastRow="0" w:firstColumn="1" w:lastColumn="0" w:noHBand="0" w:noVBand="1"/>
      </w:tblPr>
      <w:tblGrid>
        <w:gridCol w:w="2068"/>
        <w:gridCol w:w="1657"/>
        <w:gridCol w:w="2747"/>
        <w:gridCol w:w="2588"/>
      </w:tblGrid>
      <w:tr w:rsidR="009411C0" w:rsidRPr="009411C0" w14:paraId="4F455065" w14:textId="77777777" w:rsidTr="009411C0">
        <w:trPr>
          <w:trHeight w:val="842"/>
          <w:tblHeader/>
          <w:jc w:val="center"/>
        </w:trPr>
        <w:tc>
          <w:tcPr>
            <w:tcW w:w="1141" w:type="pct"/>
            <w:tcBorders>
              <w:top w:val="single" w:sz="4" w:space="0" w:color="000000"/>
              <w:left w:val="single" w:sz="4" w:space="0" w:color="000000"/>
              <w:bottom w:val="single" w:sz="4" w:space="0" w:color="000000"/>
              <w:right w:val="single" w:sz="4" w:space="0" w:color="000000"/>
            </w:tcBorders>
            <w:shd w:val="clear" w:color="auto" w:fill="C5E0B3" w:themeFill="accent6" w:themeFillTint="66"/>
            <w:tcMar>
              <w:top w:w="80" w:type="dxa"/>
              <w:left w:w="80" w:type="dxa"/>
              <w:bottom w:w="80" w:type="dxa"/>
              <w:right w:w="80" w:type="dxa"/>
            </w:tcMar>
            <w:vAlign w:val="center"/>
          </w:tcPr>
          <w:p w14:paraId="32EEE111" w14:textId="77777777" w:rsidR="009411C0" w:rsidRPr="009411C0" w:rsidRDefault="009411C0" w:rsidP="00370695">
            <w:pPr>
              <w:pStyle w:val="Cuerpo"/>
              <w:spacing w:line="360" w:lineRule="auto"/>
              <w:jc w:val="center"/>
              <w:rPr>
                <w:rFonts w:ascii="Arial" w:hAnsi="Arial" w:cs="Arial"/>
                <w:color w:val="auto"/>
                <w:sz w:val="24"/>
              </w:rPr>
            </w:pPr>
            <w:r w:rsidRPr="009411C0">
              <w:rPr>
                <w:rStyle w:val="Ninguno"/>
                <w:rFonts w:ascii="Arial" w:hAnsi="Arial" w:cs="Arial"/>
                <w:b/>
                <w:bCs/>
                <w:color w:val="auto"/>
                <w:sz w:val="24"/>
              </w:rPr>
              <w:t>Semana</w:t>
            </w:r>
          </w:p>
        </w:tc>
        <w:tc>
          <w:tcPr>
            <w:tcW w:w="914" w:type="pct"/>
            <w:tcBorders>
              <w:top w:val="single" w:sz="4" w:space="0" w:color="000000"/>
              <w:left w:val="single" w:sz="4" w:space="0" w:color="000000"/>
              <w:bottom w:val="single" w:sz="4" w:space="0" w:color="000000"/>
              <w:right w:val="single" w:sz="4" w:space="0" w:color="000000"/>
            </w:tcBorders>
            <w:shd w:val="clear" w:color="auto" w:fill="C5E0B3" w:themeFill="accent6" w:themeFillTint="66"/>
            <w:tcMar>
              <w:top w:w="80" w:type="dxa"/>
              <w:left w:w="80" w:type="dxa"/>
              <w:bottom w:w="80" w:type="dxa"/>
              <w:right w:w="80" w:type="dxa"/>
            </w:tcMar>
            <w:vAlign w:val="center"/>
          </w:tcPr>
          <w:p w14:paraId="113D1947" w14:textId="77777777" w:rsidR="009411C0" w:rsidRPr="009411C0" w:rsidRDefault="009411C0" w:rsidP="00370695">
            <w:pPr>
              <w:pStyle w:val="Cuerpo"/>
              <w:spacing w:line="360" w:lineRule="auto"/>
              <w:jc w:val="center"/>
              <w:rPr>
                <w:rFonts w:ascii="Arial" w:hAnsi="Arial" w:cs="Arial"/>
                <w:color w:val="auto"/>
                <w:sz w:val="24"/>
              </w:rPr>
            </w:pPr>
            <w:r w:rsidRPr="009411C0">
              <w:rPr>
                <w:rStyle w:val="Ninguno"/>
                <w:rFonts w:ascii="Arial" w:hAnsi="Arial" w:cs="Arial"/>
                <w:b/>
                <w:bCs/>
                <w:color w:val="auto"/>
                <w:sz w:val="24"/>
              </w:rPr>
              <w:t>UD</w:t>
            </w:r>
          </w:p>
        </w:tc>
        <w:tc>
          <w:tcPr>
            <w:tcW w:w="1516" w:type="pct"/>
            <w:tcBorders>
              <w:top w:val="single" w:sz="4" w:space="0" w:color="000000"/>
              <w:left w:val="single" w:sz="4" w:space="0" w:color="000000"/>
              <w:bottom w:val="single" w:sz="4" w:space="0" w:color="000000"/>
              <w:right w:val="single" w:sz="4" w:space="0" w:color="000000"/>
            </w:tcBorders>
            <w:shd w:val="clear" w:color="auto" w:fill="C5E0B3" w:themeFill="accent6" w:themeFillTint="66"/>
            <w:tcMar>
              <w:top w:w="80" w:type="dxa"/>
              <w:left w:w="80" w:type="dxa"/>
              <w:bottom w:w="80" w:type="dxa"/>
              <w:right w:w="80" w:type="dxa"/>
            </w:tcMar>
            <w:vAlign w:val="center"/>
          </w:tcPr>
          <w:p w14:paraId="6FFF72EF" w14:textId="77777777" w:rsidR="009411C0" w:rsidRPr="009411C0" w:rsidRDefault="009411C0" w:rsidP="00370695">
            <w:pPr>
              <w:pStyle w:val="Cuerpo"/>
              <w:spacing w:line="360" w:lineRule="auto"/>
              <w:jc w:val="center"/>
              <w:rPr>
                <w:rFonts w:ascii="Arial" w:hAnsi="Arial" w:cs="Arial"/>
                <w:color w:val="auto"/>
                <w:sz w:val="24"/>
              </w:rPr>
            </w:pPr>
            <w:r w:rsidRPr="009411C0">
              <w:rPr>
                <w:rStyle w:val="Ninguno"/>
                <w:rFonts w:ascii="Arial" w:hAnsi="Arial" w:cs="Arial"/>
                <w:b/>
                <w:bCs/>
                <w:color w:val="auto"/>
                <w:sz w:val="24"/>
              </w:rPr>
              <w:t>Horas presenciales</w:t>
            </w:r>
          </w:p>
        </w:tc>
        <w:tc>
          <w:tcPr>
            <w:tcW w:w="1428" w:type="pct"/>
            <w:tcBorders>
              <w:top w:val="single" w:sz="4" w:space="0" w:color="000000"/>
              <w:left w:val="single" w:sz="4" w:space="0" w:color="000000"/>
              <w:bottom w:val="single" w:sz="4" w:space="0" w:color="000000"/>
              <w:right w:val="single" w:sz="4" w:space="0" w:color="000000"/>
            </w:tcBorders>
            <w:shd w:val="clear" w:color="auto" w:fill="C5E0B3" w:themeFill="accent6" w:themeFillTint="66"/>
            <w:tcMar>
              <w:top w:w="80" w:type="dxa"/>
              <w:left w:w="80" w:type="dxa"/>
              <w:bottom w:w="80" w:type="dxa"/>
              <w:right w:w="80" w:type="dxa"/>
            </w:tcMar>
            <w:vAlign w:val="center"/>
          </w:tcPr>
          <w:p w14:paraId="35E9393B" w14:textId="77777777" w:rsidR="009411C0" w:rsidRPr="009411C0" w:rsidRDefault="009411C0" w:rsidP="00370695">
            <w:pPr>
              <w:pStyle w:val="Cuerpo"/>
              <w:spacing w:line="360" w:lineRule="auto"/>
              <w:jc w:val="center"/>
              <w:rPr>
                <w:rFonts w:ascii="Arial" w:hAnsi="Arial" w:cs="Arial"/>
                <w:color w:val="auto"/>
                <w:sz w:val="24"/>
              </w:rPr>
            </w:pPr>
            <w:r w:rsidRPr="009411C0">
              <w:rPr>
                <w:rStyle w:val="Ninguno"/>
                <w:rFonts w:ascii="Arial" w:hAnsi="Arial" w:cs="Arial"/>
                <w:b/>
                <w:bCs/>
                <w:color w:val="auto"/>
                <w:sz w:val="24"/>
              </w:rPr>
              <w:t>Horas no presenciales</w:t>
            </w:r>
          </w:p>
        </w:tc>
      </w:tr>
      <w:tr w:rsidR="009411C0" w:rsidRPr="009411C0" w14:paraId="6CA6BB33" w14:textId="77777777" w:rsidTr="009411C0">
        <w:tblPrEx>
          <w:shd w:val="clear" w:color="auto" w:fill="CED7E7"/>
        </w:tblPrEx>
        <w:trPr>
          <w:trHeight w:val="282"/>
          <w:jc w:val="center"/>
        </w:trPr>
        <w:tc>
          <w:tcPr>
            <w:tcW w:w="1141"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12A02DE" w14:textId="77777777" w:rsidR="009411C0" w:rsidRPr="009411C0" w:rsidRDefault="009411C0" w:rsidP="00370695">
            <w:pPr>
              <w:pStyle w:val="Cuerpo"/>
              <w:spacing w:line="360" w:lineRule="auto"/>
              <w:jc w:val="center"/>
              <w:rPr>
                <w:rFonts w:ascii="Arial" w:hAnsi="Arial" w:cs="Arial"/>
                <w:color w:val="auto"/>
                <w:sz w:val="24"/>
              </w:rPr>
            </w:pPr>
            <w:r w:rsidRPr="009411C0">
              <w:rPr>
                <w:rStyle w:val="Ninguno"/>
                <w:rFonts w:ascii="Arial" w:hAnsi="Arial" w:cs="Arial"/>
                <w:color w:val="auto"/>
                <w:sz w:val="24"/>
              </w:rPr>
              <w:t>1</w:t>
            </w:r>
          </w:p>
        </w:tc>
        <w:tc>
          <w:tcPr>
            <w:tcW w:w="91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3BCBFC3" w14:textId="77777777" w:rsidR="009411C0" w:rsidRPr="009411C0" w:rsidRDefault="009411C0" w:rsidP="00370695">
            <w:pPr>
              <w:pStyle w:val="Cuerpo"/>
              <w:spacing w:line="360" w:lineRule="auto"/>
              <w:jc w:val="center"/>
              <w:rPr>
                <w:rFonts w:ascii="Arial" w:hAnsi="Arial" w:cs="Arial"/>
                <w:color w:val="auto"/>
                <w:sz w:val="24"/>
              </w:rPr>
            </w:pPr>
            <w:r w:rsidRPr="009411C0">
              <w:rPr>
                <w:rFonts w:ascii="Arial" w:hAnsi="Arial" w:cs="Arial"/>
                <w:color w:val="auto"/>
                <w:sz w:val="24"/>
              </w:rPr>
              <w:t>1</w:t>
            </w:r>
          </w:p>
        </w:tc>
        <w:tc>
          <w:tcPr>
            <w:tcW w:w="151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B156FC2" w14:textId="77777777" w:rsidR="009411C0" w:rsidRPr="009411C0" w:rsidRDefault="009411C0" w:rsidP="00370695">
            <w:pPr>
              <w:pStyle w:val="Cuerpo"/>
              <w:spacing w:line="360" w:lineRule="auto"/>
              <w:jc w:val="center"/>
              <w:rPr>
                <w:rFonts w:ascii="Arial" w:hAnsi="Arial" w:cs="Arial"/>
                <w:color w:val="auto"/>
                <w:sz w:val="24"/>
              </w:rPr>
            </w:pPr>
            <w:r w:rsidRPr="009411C0">
              <w:rPr>
                <w:rFonts w:ascii="Arial" w:hAnsi="Arial" w:cs="Arial"/>
                <w:color w:val="auto"/>
                <w:sz w:val="24"/>
              </w:rPr>
              <w:t>3</w:t>
            </w:r>
          </w:p>
        </w:tc>
        <w:tc>
          <w:tcPr>
            <w:tcW w:w="142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06D501A" w14:textId="77777777" w:rsidR="009411C0" w:rsidRPr="009411C0" w:rsidRDefault="009411C0" w:rsidP="00370695">
            <w:pPr>
              <w:pStyle w:val="Cuerpo"/>
              <w:spacing w:line="360" w:lineRule="auto"/>
              <w:jc w:val="center"/>
              <w:rPr>
                <w:rFonts w:ascii="Arial" w:hAnsi="Arial" w:cs="Arial"/>
                <w:color w:val="auto"/>
                <w:sz w:val="24"/>
              </w:rPr>
            </w:pPr>
            <w:r w:rsidRPr="009411C0">
              <w:rPr>
                <w:rFonts w:ascii="Arial" w:hAnsi="Arial" w:cs="Arial"/>
                <w:color w:val="auto"/>
                <w:sz w:val="24"/>
              </w:rPr>
              <w:t>3,5</w:t>
            </w:r>
          </w:p>
        </w:tc>
      </w:tr>
      <w:tr w:rsidR="009411C0" w:rsidRPr="009411C0" w14:paraId="1C31CCCF" w14:textId="77777777" w:rsidTr="009411C0">
        <w:tblPrEx>
          <w:shd w:val="clear" w:color="auto" w:fill="CED7E7"/>
        </w:tblPrEx>
        <w:trPr>
          <w:trHeight w:val="282"/>
          <w:jc w:val="center"/>
        </w:trPr>
        <w:tc>
          <w:tcPr>
            <w:tcW w:w="1141"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36897DA" w14:textId="77777777" w:rsidR="009411C0" w:rsidRPr="009411C0" w:rsidRDefault="009411C0" w:rsidP="00370695">
            <w:pPr>
              <w:pStyle w:val="Cuerpo"/>
              <w:spacing w:line="360" w:lineRule="auto"/>
              <w:jc w:val="center"/>
              <w:rPr>
                <w:rFonts w:ascii="Arial" w:hAnsi="Arial" w:cs="Arial"/>
                <w:color w:val="auto"/>
                <w:sz w:val="24"/>
              </w:rPr>
            </w:pPr>
            <w:r w:rsidRPr="009411C0">
              <w:rPr>
                <w:rStyle w:val="Ninguno"/>
                <w:rFonts w:ascii="Arial" w:hAnsi="Arial" w:cs="Arial"/>
                <w:color w:val="auto"/>
                <w:sz w:val="24"/>
              </w:rPr>
              <w:t>2</w:t>
            </w:r>
          </w:p>
        </w:tc>
        <w:tc>
          <w:tcPr>
            <w:tcW w:w="91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E9657A4" w14:textId="77777777" w:rsidR="009411C0" w:rsidRPr="009411C0" w:rsidRDefault="009411C0" w:rsidP="00370695">
            <w:pPr>
              <w:pStyle w:val="Cuerpo"/>
              <w:spacing w:line="360" w:lineRule="auto"/>
              <w:jc w:val="center"/>
              <w:rPr>
                <w:rFonts w:ascii="Arial" w:hAnsi="Arial" w:cs="Arial"/>
                <w:color w:val="auto"/>
                <w:sz w:val="24"/>
              </w:rPr>
            </w:pPr>
            <w:r w:rsidRPr="009411C0">
              <w:rPr>
                <w:rFonts w:ascii="Arial" w:hAnsi="Arial" w:cs="Arial"/>
                <w:color w:val="auto"/>
                <w:sz w:val="24"/>
              </w:rPr>
              <w:t>1</w:t>
            </w:r>
          </w:p>
        </w:tc>
        <w:tc>
          <w:tcPr>
            <w:tcW w:w="151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8AD196E" w14:textId="77777777" w:rsidR="009411C0" w:rsidRPr="009411C0" w:rsidRDefault="009411C0" w:rsidP="00370695">
            <w:pPr>
              <w:pStyle w:val="Cuerpo"/>
              <w:spacing w:line="360" w:lineRule="auto"/>
              <w:jc w:val="center"/>
              <w:rPr>
                <w:rFonts w:ascii="Arial" w:hAnsi="Arial" w:cs="Arial"/>
                <w:color w:val="auto"/>
                <w:sz w:val="24"/>
              </w:rPr>
            </w:pPr>
            <w:r w:rsidRPr="009411C0">
              <w:rPr>
                <w:rFonts w:ascii="Arial" w:hAnsi="Arial" w:cs="Arial"/>
                <w:color w:val="auto"/>
                <w:sz w:val="24"/>
              </w:rPr>
              <w:t>3</w:t>
            </w:r>
          </w:p>
        </w:tc>
        <w:tc>
          <w:tcPr>
            <w:tcW w:w="142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3B54556" w14:textId="77777777" w:rsidR="009411C0" w:rsidRPr="009411C0" w:rsidRDefault="009411C0" w:rsidP="00370695">
            <w:pPr>
              <w:pStyle w:val="Cuerpo"/>
              <w:spacing w:line="360" w:lineRule="auto"/>
              <w:jc w:val="center"/>
              <w:rPr>
                <w:rFonts w:ascii="Arial" w:hAnsi="Arial" w:cs="Arial"/>
                <w:color w:val="auto"/>
                <w:sz w:val="24"/>
              </w:rPr>
            </w:pPr>
            <w:r w:rsidRPr="009411C0">
              <w:rPr>
                <w:rFonts w:ascii="Arial" w:hAnsi="Arial" w:cs="Arial"/>
                <w:color w:val="auto"/>
                <w:sz w:val="24"/>
              </w:rPr>
              <w:t>3,5</w:t>
            </w:r>
          </w:p>
        </w:tc>
      </w:tr>
      <w:tr w:rsidR="009411C0" w:rsidRPr="009411C0" w14:paraId="234AB930" w14:textId="77777777" w:rsidTr="009411C0">
        <w:tblPrEx>
          <w:shd w:val="clear" w:color="auto" w:fill="CED7E7"/>
        </w:tblPrEx>
        <w:trPr>
          <w:trHeight w:val="282"/>
          <w:jc w:val="center"/>
        </w:trPr>
        <w:tc>
          <w:tcPr>
            <w:tcW w:w="1141"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D8AEF80" w14:textId="77777777" w:rsidR="009411C0" w:rsidRPr="009411C0" w:rsidRDefault="009411C0" w:rsidP="00370695">
            <w:pPr>
              <w:pStyle w:val="Cuerpo"/>
              <w:spacing w:line="360" w:lineRule="auto"/>
              <w:jc w:val="center"/>
              <w:rPr>
                <w:rFonts w:ascii="Arial" w:hAnsi="Arial" w:cs="Arial"/>
                <w:color w:val="auto"/>
                <w:sz w:val="24"/>
              </w:rPr>
            </w:pPr>
            <w:r w:rsidRPr="009411C0">
              <w:rPr>
                <w:rStyle w:val="Ninguno"/>
                <w:rFonts w:ascii="Arial" w:hAnsi="Arial" w:cs="Arial"/>
                <w:color w:val="auto"/>
                <w:sz w:val="24"/>
              </w:rPr>
              <w:t>3</w:t>
            </w:r>
          </w:p>
        </w:tc>
        <w:tc>
          <w:tcPr>
            <w:tcW w:w="91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612D439" w14:textId="77777777" w:rsidR="009411C0" w:rsidRPr="009411C0" w:rsidRDefault="009411C0" w:rsidP="00370695">
            <w:pPr>
              <w:pStyle w:val="Cuerpo"/>
              <w:spacing w:line="360" w:lineRule="auto"/>
              <w:jc w:val="center"/>
              <w:rPr>
                <w:rFonts w:ascii="Arial" w:hAnsi="Arial" w:cs="Arial"/>
                <w:color w:val="auto"/>
                <w:sz w:val="24"/>
              </w:rPr>
            </w:pPr>
            <w:r w:rsidRPr="009411C0">
              <w:rPr>
                <w:rFonts w:ascii="Arial" w:hAnsi="Arial" w:cs="Arial"/>
                <w:color w:val="auto"/>
                <w:sz w:val="24"/>
              </w:rPr>
              <w:t>2</w:t>
            </w:r>
          </w:p>
        </w:tc>
        <w:tc>
          <w:tcPr>
            <w:tcW w:w="151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B645690" w14:textId="77777777" w:rsidR="009411C0" w:rsidRPr="009411C0" w:rsidRDefault="009411C0" w:rsidP="00370695">
            <w:pPr>
              <w:pStyle w:val="Cuerpo"/>
              <w:spacing w:line="360" w:lineRule="auto"/>
              <w:jc w:val="center"/>
              <w:rPr>
                <w:rFonts w:ascii="Arial" w:hAnsi="Arial" w:cs="Arial"/>
                <w:color w:val="auto"/>
                <w:sz w:val="24"/>
              </w:rPr>
            </w:pPr>
            <w:r w:rsidRPr="009411C0">
              <w:rPr>
                <w:rFonts w:ascii="Arial" w:hAnsi="Arial" w:cs="Arial"/>
                <w:color w:val="auto"/>
                <w:sz w:val="24"/>
              </w:rPr>
              <w:t>3</w:t>
            </w:r>
          </w:p>
        </w:tc>
        <w:tc>
          <w:tcPr>
            <w:tcW w:w="142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359B393" w14:textId="77777777" w:rsidR="009411C0" w:rsidRPr="009411C0" w:rsidRDefault="009411C0" w:rsidP="00370695">
            <w:pPr>
              <w:pStyle w:val="Cuerpo"/>
              <w:spacing w:line="360" w:lineRule="auto"/>
              <w:jc w:val="center"/>
              <w:rPr>
                <w:rFonts w:ascii="Arial" w:hAnsi="Arial" w:cs="Arial"/>
                <w:color w:val="auto"/>
                <w:sz w:val="24"/>
              </w:rPr>
            </w:pPr>
            <w:r w:rsidRPr="009411C0">
              <w:rPr>
                <w:rFonts w:ascii="Arial" w:hAnsi="Arial" w:cs="Arial"/>
                <w:color w:val="auto"/>
                <w:sz w:val="24"/>
              </w:rPr>
              <w:t>3,5</w:t>
            </w:r>
          </w:p>
        </w:tc>
      </w:tr>
      <w:tr w:rsidR="009411C0" w:rsidRPr="009411C0" w14:paraId="098A5D29" w14:textId="77777777" w:rsidTr="009411C0">
        <w:tblPrEx>
          <w:shd w:val="clear" w:color="auto" w:fill="CED7E7"/>
        </w:tblPrEx>
        <w:trPr>
          <w:trHeight w:val="282"/>
          <w:jc w:val="center"/>
        </w:trPr>
        <w:tc>
          <w:tcPr>
            <w:tcW w:w="1141"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4AF356A" w14:textId="77777777" w:rsidR="009411C0" w:rsidRPr="009411C0" w:rsidRDefault="009411C0" w:rsidP="00370695">
            <w:pPr>
              <w:pStyle w:val="Cuerpo"/>
              <w:spacing w:line="360" w:lineRule="auto"/>
              <w:jc w:val="center"/>
              <w:rPr>
                <w:rFonts w:ascii="Arial" w:hAnsi="Arial" w:cs="Arial"/>
                <w:color w:val="auto"/>
                <w:sz w:val="24"/>
              </w:rPr>
            </w:pPr>
            <w:r w:rsidRPr="009411C0">
              <w:rPr>
                <w:rStyle w:val="Ninguno"/>
                <w:rFonts w:ascii="Arial" w:hAnsi="Arial" w:cs="Arial"/>
                <w:color w:val="auto"/>
                <w:sz w:val="24"/>
              </w:rPr>
              <w:t>4</w:t>
            </w:r>
          </w:p>
        </w:tc>
        <w:tc>
          <w:tcPr>
            <w:tcW w:w="91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0A0E837" w14:textId="77777777" w:rsidR="009411C0" w:rsidRPr="009411C0" w:rsidRDefault="009411C0" w:rsidP="00370695">
            <w:pPr>
              <w:pStyle w:val="Cuerpo"/>
              <w:spacing w:line="360" w:lineRule="auto"/>
              <w:jc w:val="center"/>
              <w:rPr>
                <w:rFonts w:ascii="Arial" w:hAnsi="Arial" w:cs="Arial"/>
                <w:color w:val="auto"/>
                <w:sz w:val="24"/>
              </w:rPr>
            </w:pPr>
            <w:r w:rsidRPr="009411C0">
              <w:rPr>
                <w:rFonts w:ascii="Arial" w:hAnsi="Arial" w:cs="Arial"/>
                <w:color w:val="auto"/>
                <w:sz w:val="24"/>
              </w:rPr>
              <w:t>2</w:t>
            </w:r>
          </w:p>
        </w:tc>
        <w:tc>
          <w:tcPr>
            <w:tcW w:w="151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7F97579" w14:textId="77777777" w:rsidR="009411C0" w:rsidRPr="009411C0" w:rsidRDefault="009411C0" w:rsidP="00370695">
            <w:pPr>
              <w:pStyle w:val="Cuerpo"/>
              <w:spacing w:line="360" w:lineRule="auto"/>
              <w:jc w:val="center"/>
              <w:rPr>
                <w:rFonts w:ascii="Arial" w:hAnsi="Arial" w:cs="Arial"/>
                <w:color w:val="auto"/>
                <w:sz w:val="24"/>
              </w:rPr>
            </w:pPr>
            <w:r w:rsidRPr="009411C0">
              <w:rPr>
                <w:rFonts w:ascii="Arial" w:hAnsi="Arial" w:cs="Arial"/>
                <w:color w:val="auto"/>
                <w:sz w:val="24"/>
              </w:rPr>
              <w:t>3</w:t>
            </w:r>
          </w:p>
        </w:tc>
        <w:tc>
          <w:tcPr>
            <w:tcW w:w="142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81C8796" w14:textId="77777777" w:rsidR="009411C0" w:rsidRPr="009411C0" w:rsidRDefault="009411C0" w:rsidP="00370695">
            <w:pPr>
              <w:pStyle w:val="Cuerpo"/>
              <w:spacing w:line="360" w:lineRule="auto"/>
              <w:jc w:val="center"/>
              <w:rPr>
                <w:rFonts w:ascii="Arial" w:hAnsi="Arial" w:cs="Arial"/>
                <w:color w:val="auto"/>
                <w:sz w:val="24"/>
              </w:rPr>
            </w:pPr>
            <w:r w:rsidRPr="009411C0">
              <w:rPr>
                <w:rFonts w:ascii="Arial" w:hAnsi="Arial" w:cs="Arial"/>
                <w:color w:val="auto"/>
                <w:sz w:val="24"/>
              </w:rPr>
              <w:t>3,5</w:t>
            </w:r>
          </w:p>
        </w:tc>
      </w:tr>
      <w:tr w:rsidR="009411C0" w:rsidRPr="009411C0" w14:paraId="7DA90E68" w14:textId="77777777" w:rsidTr="009411C0">
        <w:tblPrEx>
          <w:shd w:val="clear" w:color="auto" w:fill="CED7E7"/>
        </w:tblPrEx>
        <w:trPr>
          <w:trHeight w:val="282"/>
          <w:jc w:val="center"/>
        </w:trPr>
        <w:tc>
          <w:tcPr>
            <w:tcW w:w="1141"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C24B54E" w14:textId="77777777" w:rsidR="009411C0" w:rsidRPr="009411C0" w:rsidRDefault="009411C0" w:rsidP="00370695">
            <w:pPr>
              <w:pStyle w:val="Cuerpo"/>
              <w:spacing w:line="360" w:lineRule="auto"/>
              <w:jc w:val="center"/>
              <w:rPr>
                <w:rFonts w:ascii="Arial" w:hAnsi="Arial" w:cs="Arial"/>
                <w:color w:val="auto"/>
                <w:sz w:val="24"/>
              </w:rPr>
            </w:pPr>
            <w:r w:rsidRPr="009411C0">
              <w:rPr>
                <w:rStyle w:val="Ninguno"/>
                <w:rFonts w:ascii="Arial" w:hAnsi="Arial" w:cs="Arial"/>
                <w:color w:val="auto"/>
                <w:sz w:val="24"/>
              </w:rPr>
              <w:t>5</w:t>
            </w:r>
          </w:p>
        </w:tc>
        <w:tc>
          <w:tcPr>
            <w:tcW w:w="91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74C28C8" w14:textId="77777777" w:rsidR="009411C0" w:rsidRPr="009411C0" w:rsidRDefault="009411C0" w:rsidP="00370695">
            <w:pPr>
              <w:pStyle w:val="Cuerpo"/>
              <w:spacing w:line="360" w:lineRule="auto"/>
              <w:jc w:val="center"/>
              <w:rPr>
                <w:rFonts w:ascii="Arial" w:hAnsi="Arial" w:cs="Arial"/>
                <w:color w:val="auto"/>
                <w:sz w:val="24"/>
              </w:rPr>
            </w:pPr>
            <w:r w:rsidRPr="009411C0">
              <w:rPr>
                <w:rFonts w:ascii="Arial" w:hAnsi="Arial" w:cs="Arial"/>
                <w:color w:val="auto"/>
                <w:sz w:val="24"/>
              </w:rPr>
              <w:t>2</w:t>
            </w:r>
          </w:p>
        </w:tc>
        <w:tc>
          <w:tcPr>
            <w:tcW w:w="151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FC56A61" w14:textId="77777777" w:rsidR="009411C0" w:rsidRPr="009411C0" w:rsidRDefault="009411C0" w:rsidP="00370695">
            <w:pPr>
              <w:pStyle w:val="Cuerpo"/>
              <w:spacing w:line="360" w:lineRule="auto"/>
              <w:jc w:val="center"/>
              <w:rPr>
                <w:rFonts w:ascii="Arial" w:hAnsi="Arial" w:cs="Arial"/>
                <w:color w:val="auto"/>
                <w:sz w:val="24"/>
              </w:rPr>
            </w:pPr>
            <w:r w:rsidRPr="009411C0">
              <w:rPr>
                <w:rFonts w:ascii="Arial" w:hAnsi="Arial" w:cs="Arial"/>
                <w:color w:val="auto"/>
                <w:sz w:val="24"/>
              </w:rPr>
              <w:t>3</w:t>
            </w:r>
          </w:p>
        </w:tc>
        <w:tc>
          <w:tcPr>
            <w:tcW w:w="142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38EF064" w14:textId="77777777" w:rsidR="009411C0" w:rsidRPr="009411C0" w:rsidRDefault="009411C0" w:rsidP="00370695">
            <w:pPr>
              <w:pStyle w:val="Cuerpo"/>
              <w:spacing w:line="360" w:lineRule="auto"/>
              <w:jc w:val="center"/>
              <w:rPr>
                <w:rFonts w:ascii="Arial" w:hAnsi="Arial" w:cs="Arial"/>
                <w:color w:val="auto"/>
                <w:sz w:val="24"/>
              </w:rPr>
            </w:pPr>
            <w:r w:rsidRPr="009411C0">
              <w:rPr>
                <w:rFonts w:ascii="Arial" w:hAnsi="Arial" w:cs="Arial"/>
                <w:color w:val="auto"/>
                <w:sz w:val="24"/>
              </w:rPr>
              <w:t>3,5</w:t>
            </w:r>
          </w:p>
        </w:tc>
      </w:tr>
      <w:tr w:rsidR="009411C0" w:rsidRPr="009411C0" w14:paraId="0B88FE86" w14:textId="77777777" w:rsidTr="009411C0">
        <w:tblPrEx>
          <w:shd w:val="clear" w:color="auto" w:fill="CED7E7"/>
        </w:tblPrEx>
        <w:trPr>
          <w:trHeight w:val="282"/>
          <w:jc w:val="center"/>
        </w:trPr>
        <w:tc>
          <w:tcPr>
            <w:tcW w:w="1141"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99AA311" w14:textId="77777777" w:rsidR="009411C0" w:rsidRPr="009411C0" w:rsidRDefault="009411C0" w:rsidP="00370695">
            <w:pPr>
              <w:pStyle w:val="Cuerpo"/>
              <w:spacing w:line="360" w:lineRule="auto"/>
              <w:jc w:val="center"/>
              <w:rPr>
                <w:rFonts w:ascii="Arial" w:hAnsi="Arial" w:cs="Arial"/>
                <w:color w:val="auto"/>
                <w:sz w:val="24"/>
              </w:rPr>
            </w:pPr>
            <w:r w:rsidRPr="009411C0">
              <w:rPr>
                <w:rStyle w:val="Ninguno"/>
                <w:rFonts w:ascii="Arial" w:hAnsi="Arial" w:cs="Arial"/>
                <w:color w:val="auto"/>
                <w:sz w:val="24"/>
              </w:rPr>
              <w:t>6</w:t>
            </w:r>
          </w:p>
        </w:tc>
        <w:tc>
          <w:tcPr>
            <w:tcW w:w="91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C6EA39C" w14:textId="77777777" w:rsidR="009411C0" w:rsidRPr="009411C0" w:rsidRDefault="009411C0" w:rsidP="00370695">
            <w:pPr>
              <w:pStyle w:val="Cuerpo"/>
              <w:spacing w:line="360" w:lineRule="auto"/>
              <w:jc w:val="center"/>
              <w:rPr>
                <w:rFonts w:ascii="Arial" w:hAnsi="Arial" w:cs="Arial"/>
                <w:color w:val="auto"/>
                <w:sz w:val="24"/>
              </w:rPr>
            </w:pPr>
            <w:r w:rsidRPr="009411C0">
              <w:rPr>
                <w:rFonts w:ascii="Arial" w:hAnsi="Arial" w:cs="Arial"/>
                <w:color w:val="auto"/>
                <w:sz w:val="24"/>
              </w:rPr>
              <w:t>2</w:t>
            </w:r>
          </w:p>
        </w:tc>
        <w:tc>
          <w:tcPr>
            <w:tcW w:w="151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B8768BE" w14:textId="77777777" w:rsidR="009411C0" w:rsidRPr="009411C0" w:rsidRDefault="009411C0" w:rsidP="00370695">
            <w:pPr>
              <w:pStyle w:val="Cuerpo"/>
              <w:spacing w:line="360" w:lineRule="auto"/>
              <w:jc w:val="center"/>
              <w:rPr>
                <w:rFonts w:ascii="Arial" w:hAnsi="Arial" w:cs="Arial"/>
                <w:color w:val="auto"/>
                <w:sz w:val="24"/>
              </w:rPr>
            </w:pPr>
            <w:r w:rsidRPr="009411C0">
              <w:rPr>
                <w:rFonts w:ascii="Arial" w:hAnsi="Arial" w:cs="Arial"/>
                <w:color w:val="auto"/>
                <w:sz w:val="24"/>
              </w:rPr>
              <w:t>3</w:t>
            </w:r>
          </w:p>
        </w:tc>
        <w:tc>
          <w:tcPr>
            <w:tcW w:w="142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4CA2F64" w14:textId="77777777" w:rsidR="009411C0" w:rsidRPr="009411C0" w:rsidRDefault="009411C0" w:rsidP="00370695">
            <w:pPr>
              <w:pStyle w:val="Cuerpo"/>
              <w:spacing w:line="360" w:lineRule="auto"/>
              <w:jc w:val="center"/>
              <w:rPr>
                <w:rFonts w:ascii="Arial" w:hAnsi="Arial" w:cs="Arial"/>
                <w:color w:val="auto"/>
                <w:sz w:val="24"/>
              </w:rPr>
            </w:pPr>
            <w:r w:rsidRPr="009411C0">
              <w:rPr>
                <w:rFonts w:ascii="Arial" w:hAnsi="Arial" w:cs="Arial"/>
                <w:color w:val="auto"/>
                <w:sz w:val="24"/>
              </w:rPr>
              <w:t>3,5</w:t>
            </w:r>
          </w:p>
        </w:tc>
      </w:tr>
      <w:tr w:rsidR="009411C0" w:rsidRPr="009411C0" w14:paraId="1669E227" w14:textId="77777777" w:rsidTr="009411C0">
        <w:tblPrEx>
          <w:shd w:val="clear" w:color="auto" w:fill="CED7E7"/>
        </w:tblPrEx>
        <w:trPr>
          <w:trHeight w:val="282"/>
          <w:jc w:val="center"/>
        </w:trPr>
        <w:tc>
          <w:tcPr>
            <w:tcW w:w="1141"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1992370" w14:textId="77777777" w:rsidR="009411C0" w:rsidRPr="009411C0" w:rsidRDefault="009411C0" w:rsidP="00370695">
            <w:pPr>
              <w:pStyle w:val="Cuerpo"/>
              <w:spacing w:line="360" w:lineRule="auto"/>
              <w:jc w:val="center"/>
              <w:rPr>
                <w:rFonts w:ascii="Arial" w:hAnsi="Arial" w:cs="Arial"/>
                <w:color w:val="auto"/>
                <w:sz w:val="24"/>
              </w:rPr>
            </w:pPr>
            <w:r w:rsidRPr="009411C0">
              <w:rPr>
                <w:rStyle w:val="Ninguno"/>
                <w:rFonts w:ascii="Arial" w:hAnsi="Arial" w:cs="Arial"/>
                <w:color w:val="auto"/>
                <w:sz w:val="24"/>
              </w:rPr>
              <w:t>7</w:t>
            </w:r>
          </w:p>
        </w:tc>
        <w:tc>
          <w:tcPr>
            <w:tcW w:w="91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AF1417A" w14:textId="77777777" w:rsidR="009411C0" w:rsidRPr="009411C0" w:rsidRDefault="009411C0" w:rsidP="00370695">
            <w:pPr>
              <w:pStyle w:val="Cuerpo"/>
              <w:spacing w:line="360" w:lineRule="auto"/>
              <w:jc w:val="center"/>
              <w:rPr>
                <w:rFonts w:ascii="Arial" w:hAnsi="Arial" w:cs="Arial"/>
                <w:color w:val="auto"/>
                <w:sz w:val="24"/>
              </w:rPr>
            </w:pPr>
            <w:r w:rsidRPr="009411C0">
              <w:rPr>
                <w:rFonts w:ascii="Arial" w:hAnsi="Arial" w:cs="Arial"/>
                <w:color w:val="auto"/>
                <w:sz w:val="24"/>
              </w:rPr>
              <w:t>3</w:t>
            </w:r>
          </w:p>
        </w:tc>
        <w:tc>
          <w:tcPr>
            <w:tcW w:w="151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469AB3A" w14:textId="77777777" w:rsidR="009411C0" w:rsidRPr="009411C0" w:rsidRDefault="009411C0" w:rsidP="00370695">
            <w:pPr>
              <w:pStyle w:val="Cuerpo"/>
              <w:spacing w:line="360" w:lineRule="auto"/>
              <w:jc w:val="center"/>
              <w:rPr>
                <w:rFonts w:ascii="Arial" w:hAnsi="Arial" w:cs="Arial"/>
                <w:color w:val="auto"/>
                <w:sz w:val="24"/>
              </w:rPr>
            </w:pPr>
            <w:r w:rsidRPr="009411C0">
              <w:rPr>
                <w:rFonts w:ascii="Arial" w:hAnsi="Arial" w:cs="Arial"/>
                <w:color w:val="auto"/>
                <w:sz w:val="24"/>
              </w:rPr>
              <w:t>3</w:t>
            </w:r>
          </w:p>
        </w:tc>
        <w:tc>
          <w:tcPr>
            <w:tcW w:w="142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4DABBF8" w14:textId="77777777" w:rsidR="009411C0" w:rsidRPr="009411C0" w:rsidRDefault="009411C0" w:rsidP="00370695">
            <w:pPr>
              <w:pStyle w:val="Cuerpo"/>
              <w:spacing w:line="360" w:lineRule="auto"/>
              <w:jc w:val="center"/>
              <w:rPr>
                <w:rFonts w:ascii="Arial" w:hAnsi="Arial" w:cs="Arial"/>
                <w:color w:val="auto"/>
                <w:sz w:val="24"/>
              </w:rPr>
            </w:pPr>
            <w:r w:rsidRPr="009411C0">
              <w:rPr>
                <w:rFonts w:ascii="Arial" w:hAnsi="Arial" w:cs="Arial"/>
                <w:color w:val="auto"/>
                <w:sz w:val="24"/>
              </w:rPr>
              <w:t>3,5</w:t>
            </w:r>
          </w:p>
        </w:tc>
      </w:tr>
      <w:tr w:rsidR="009411C0" w:rsidRPr="009411C0" w14:paraId="4E173F1D" w14:textId="77777777" w:rsidTr="009411C0">
        <w:tblPrEx>
          <w:shd w:val="clear" w:color="auto" w:fill="CED7E7"/>
        </w:tblPrEx>
        <w:trPr>
          <w:trHeight w:val="282"/>
          <w:jc w:val="center"/>
        </w:trPr>
        <w:tc>
          <w:tcPr>
            <w:tcW w:w="1141"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715A976" w14:textId="77777777" w:rsidR="009411C0" w:rsidRPr="009411C0" w:rsidRDefault="009411C0" w:rsidP="00370695">
            <w:pPr>
              <w:pStyle w:val="Cuerpo"/>
              <w:spacing w:line="360" w:lineRule="auto"/>
              <w:jc w:val="center"/>
              <w:rPr>
                <w:rFonts w:ascii="Arial" w:hAnsi="Arial" w:cs="Arial"/>
                <w:color w:val="auto"/>
                <w:sz w:val="24"/>
              </w:rPr>
            </w:pPr>
            <w:r w:rsidRPr="009411C0">
              <w:rPr>
                <w:rStyle w:val="Ninguno"/>
                <w:rFonts w:ascii="Arial" w:hAnsi="Arial" w:cs="Arial"/>
                <w:color w:val="auto"/>
                <w:sz w:val="24"/>
              </w:rPr>
              <w:t>8</w:t>
            </w:r>
          </w:p>
        </w:tc>
        <w:tc>
          <w:tcPr>
            <w:tcW w:w="91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5131605" w14:textId="77777777" w:rsidR="009411C0" w:rsidRPr="009411C0" w:rsidRDefault="009411C0" w:rsidP="00370695">
            <w:pPr>
              <w:pStyle w:val="Cuerpo"/>
              <w:spacing w:line="360" w:lineRule="auto"/>
              <w:jc w:val="center"/>
              <w:rPr>
                <w:rFonts w:ascii="Arial" w:hAnsi="Arial" w:cs="Arial"/>
                <w:color w:val="auto"/>
                <w:sz w:val="24"/>
              </w:rPr>
            </w:pPr>
            <w:r w:rsidRPr="009411C0">
              <w:rPr>
                <w:rFonts w:ascii="Arial" w:hAnsi="Arial" w:cs="Arial"/>
                <w:color w:val="auto"/>
                <w:sz w:val="24"/>
              </w:rPr>
              <w:t>3</w:t>
            </w:r>
          </w:p>
        </w:tc>
        <w:tc>
          <w:tcPr>
            <w:tcW w:w="151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84084ED" w14:textId="77777777" w:rsidR="009411C0" w:rsidRPr="009411C0" w:rsidRDefault="009411C0" w:rsidP="00370695">
            <w:pPr>
              <w:pStyle w:val="Cuerpo"/>
              <w:spacing w:line="360" w:lineRule="auto"/>
              <w:jc w:val="center"/>
              <w:rPr>
                <w:rFonts w:ascii="Arial" w:hAnsi="Arial" w:cs="Arial"/>
                <w:color w:val="auto"/>
                <w:sz w:val="24"/>
              </w:rPr>
            </w:pPr>
            <w:r w:rsidRPr="009411C0">
              <w:rPr>
                <w:rFonts w:ascii="Arial" w:hAnsi="Arial" w:cs="Arial"/>
                <w:color w:val="auto"/>
                <w:sz w:val="24"/>
              </w:rPr>
              <w:t>3</w:t>
            </w:r>
          </w:p>
        </w:tc>
        <w:tc>
          <w:tcPr>
            <w:tcW w:w="142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E383A08" w14:textId="77777777" w:rsidR="009411C0" w:rsidRPr="009411C0" w:rsidRDefault="009411C0" w:rsidP="00370695">
            <w:pPr>
              <w:pStyle w:val="Cuerpo"/>
              <w:spacing w:line="360" w:lineRule="auto"/>
              <w:jc w:val="center"/>
              <w:rPr>
                <w:rFonts w:ascii="Arial" w:hAnsi="Arial" w:cs="Arial"/>
                <w:color w:val="auto"/>
                <w:sz w:val="24"/>
              </w:rPr>
            </w:pPr>
            <w:r w:rsidRPr="009411C0">
              <w:rPr>
                <w:rFonts w:ascii="Arial" w:hAnsi="Arial" w:cs="Arial"/>
                <w:color w:val="auto"/>
                <w:sz w:val="24"/>
              </w:rPr>
              <w:t>3,5</w:t>
            </w:r>
          </w:p>
        </w:tc>
      </w:tr>
      <w:tr w:rsidR="009411C0" w:rsidRPr="009411C0" w14:paraId="17EB226F" w14:textId="77777777" w:rsidTr="009411C0">
        <w:tblPrEx>
          <w:shd w:val="clear" w:color="auto" w:fill="CED7E7"/>
        </w:tblPrEx>
        <w:trPr>
          <w:trHeight w:val="282"/>
          <w:jc w:val="center"/>
        </w:trPr>
        <w:tc>
          <w:tcPr>
            <w:tcW w:w="1141"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CDD1F43" w14:textId="77777777" w:rsidR="009411C0" w:rsidRPr="009411C0" w:rsidRDefault="009411C0" w:rsidP="00370695">
            <w:pPr>
              <w:pStyle w:val="Cuerpo"/>
              <w:spacing w:line="360" w:lineRule="auto"/>
              <w:jc w:val="center"/>
              <w:rPr>
                <w:rFonts w:ascii="Arial" w:hAnsi="Arial" w:cs="Arial"/>
                <w:color w:val="auto"/>
                <w:sz w:val="24"/>
              </w:rPr>
            </w:pPr>
            <w:r w:rsidRPr="009411C0">
              <w:rPr>
                <w:rStyle w:val="Ninguno"/>
                <w:rFonts w:ascii="Arial" w:hAnsi="Arial" w:cs="Arial"/>
                <w:color w:val="auto"/>
                <w:sz w:val="24"/>
              </w:rPr>
              <w:t>9</w:t>
            </w:r>
          </w:p>
        </w:tc>
        <w:tc>
          <w:tcPr>
            <w:tcW w:w="91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A054479" w14:textId="77777777" w:rsidR="009411C0" w:rsidRPr="009411C0" w:rsidRDefault="009411C0" w:rsidP="00370695">
            <w:pPr>
              <w:pStyle w:val="Cuerpo"/>
              <w:spacing w:line="360" w:lineRule="auto"/>
              <w:jc w:val="center"/>
              <w:rPr>
                <w:rFonts w:ascii="Arial" w:hAnsi="Arial" w:cs="Arial"/>
                <w:color w:val="auto"/>
                <w:sz w:val="24"/>
              </w:rPr>
            </w:pPr>
            <w:r w:rsidRPr="009411C0">
              <w:rPr>
                <w:rFonts w:ascii="Arial" w:hAnsi="Arial" w:cs="Arial"/>
                <w:color w:val="auto"/>
                <w:sz w:val="24"/>
              </w:rPr>
              <w:t>3</w:t>
            </w:r>
          </w:p>
        </w:tc>
        <w:tc>
          <w:tcPr>
            <w:tcW w:w="151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720CEF8" w14:textId="77777777" w:rsidR="009411C0" w:rsidRPr="009411C0" w:rsidRDefault="009411C0" w:rsidP="00370695">
            <w:pPr>
              <w:pStyle w:val="Cuerpo"/>
              <w:spacing w:line="360" w:lineRule="auto"/>
              <w:jc w:val="center"/>
              <w:rPr>
                <w:rFonts w:ascii="Arial" w:hAnsi="Arial" w:cs="Arial"/>
                <w:color w:val="auto"/>
                <w:sz w:val="24"/>
              </w:rPr>
            </w:pPr>
            <w:r w:rsidRPr="009411C0">
              <w:rPr>
                <w:rFonts w:ascii="Arial" w:hAnsi="Arial" w:cs="Arial"/>
                <w:color w:val="auto"/>
                <w:sz w:val="24"/>
              </w:rPr>
              <w:t>3</w:t>
            </w:r>
          </w:p>
        </w:tc>
        <w:tc>
          <w:tcPr>
            <w:tcW w:w="142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0B0C110" w14:textId="77777777" w:rsidR="009411C0" w:rsidRPr="009411C0" w:rsidRDefault="009411C0" w:rsidP="00370695">
            <w:pPr>
              <w:pStyle w:val="Cuerpo"/>
              <w:spacing w:line="360" w:lineRule="auto"/>
              <w:jc w:val="center"/>
              <w:rPr>
                <w:rFonts w:ascii="Arial" w:hAnsi="Arial" w:cs="Arial"/>
                <w:color w:val="auto"/>
                <w:sz w:val="24"/>
              </w:rPr>
            </w:pPr>
            <w:r w:rsidRPr="009411C0">
              <w:rPr>
                <w:rFonts w:ascii="Arial" w:hAnsi="Arial" w:cs="Arial"/>
                <w:color w:val="auto"/>
                <w:sz w:val="24"/>
              </w:rPr>
              <w:t>3,5</w:t>
            </w:r>
          </w:p>
        </w:tc>
      </w:tr>
      <w:tr w:rsidR="009411C0" w:rsidRPr="009411C0" w14:paraId="36AE6465" w14:textId="77777777" w:rsidTr="009411C0">
        <w:tblPrEx>
          <w:shd w:val="clear" w:color="auto" w:fill="CED7E7"/>
        </w:tblPrEx>
        <w:trPr>
          <w:trHeight w:val="282"/>
          <w:jc w:val="center"/>
        </w:trPr>
        <w:tc>
          <w:tcPr>
            <w:tcW w:w="1141"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294C8D4" w14:textId="77777777" w:rsidR="009411C0" w:rsidRPr="009411C0" w:rsidRDefault="009411C0" w:rsidP="00370695">
            <w:pPr>
              <w:pStyle w:val="Cuerpo"/>
              <w:spacing w:line="360" w:lineRule="auto"/>
              <w:jc w:val="center"/>
              <w:rPr>
                <w:rFonts w:ascii="Arial" w:hAnsi="Arial" w:cs="Arial"/>
                <w:color w:val="auto"/>
                <w:sz w:val="24"/>
              </w:rPr>
            </w:pPr>
            <w:r w:rsidRPr="009411C0">
              <w:rPr>
                <w:rStyle w:val="Ninguno"/>
                <w:rFonts w:ascii="Arial" w:hAnsi="Arial" w:cs="Arial"/>
                <w:color w:val="auto"/>
                <w:sz w:val="24"/>
              </w:rPr>
              <w:t>10</w:t>
            </w:r>
          </w:p>
        </w:tc>
        <w:tc>
          <w:tcPr>
            <w:tcW w:w="91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0E93D74" w14:textId="77777777" w:rsidR="009411C0" w:rsidRPr="009411C0" w:rsidRDefault="009411C0" w:rsidP="00370695">
            <w:pPr>
              <w:pStyle w:val="Cuerpo"/>
              <w:spacing w:line="360" w:lineRule="auto"/>
              <w:jc w:val="center"/>
              <w:rPr>
                <w:rFonts w:ascii="Arial" w:hAnsi="Arial" w:cs="Arial"/>
                <w:color w:val="auto"/>
                <w:sz w:val="24"/>
              </w:rPr>
            </w:pPr>
            <w:r w:rsidRPr="009411C0">
              <w:rPr>
                <w:rFonts w:ascii="Arial" w:hAnsi="Arial" w:cs="Arial"/>
                <w:color w:val="auto"/>
                <w:sz w:val="24"/>
              </w:rPr>
              <w:t>3</w:t>
            </w:r>
          </w:p>
        </w:tc>
        <w:tc>
          <w:tcPr>
            <w:tcW w:w="151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EE75176" w14:textId="77777777" w:rsidR="009411C0" w:rsidRPr="009411C0" w:rsidRDefault="009411C0" w:rsidP="00370695">
            <w:pPr>
              <w:pStyle w:val="Cuerpo"/>
              <w:spacing w:line="360" w:lineRule="auto"/>
              <w:jc w:val="center"/>
              <w:rPr>
                <w:rFonts w:ascii="Arial" w:hAnsi="Arial" w:cs="Arial"/>
                <w:color w:val="auto"/>
                <w:sz w:val="24"/>
              </w:rPr>
            </w:pPr>
            <w:r w:rsidRPr="009411C0">
              <w:rPr>
                <w:rFonts w:ascii="Arial" w:hAnsi="Arial" w:cs="Arial"/>
                <w:color w:val="auto"/>
                <w:sz w:val="24"/>
              </w:rPr>
              <w:t>3</w:t>
            </w:r>
          </w:p>
        </w:tc>
        <w:tc>
          <w:tcPr>
            <w:tcW w:w="142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B2CF48B" w14:textId="77777777" w:rsidR="009411C0" w:rsidRPr="009411C0" w:rsidRDefault="009411C0" w:rsidP="00370695">
            <w:pPr>
              <w:pStyle w:val="Cuerpo"/>
              <w:spacing w:line="360" w:lineRule="auto"/>
              <w:jc w:val="center"/>
              <w:rPr>
                <w:rFonts w:ascii="Arial" w:hAnsi="Arial" w:cs="Arial"/>
                <w:color w:val="auto"/>
                <w:sz w:val="24"/>
              </w:rPr>
            </w:pPr>
            <w:r w:rsidRPr="009411C0">
              <w:rPr>
                <w:rFonts w:ascii="Arial" w:hAnsi="Arial" w:cs="Arial"/>
                <w:color w:val="auto"/>
                <w:sz w:val="24"/>
              </w:rPr>
              <w:t>3,5</w:t>
            </w:r>
          </w:p>
        </w:tc>
      </w:tr>
      <w:tr w:rsidR="009411C0" w:rsidRPr="009411C0" w14:paraId="75EE5312" w14:textId="77777777" w:rsidTr="009411C0">
        <w:tblPrEx>
          <w:shd w:val="clear" w:color="auto" w:fill="CED7E7"/>
        </w:tblPrEx>
        <w:trPr>
          <w:trHeight w:val="282"/>
          <w:jc w:val="center"/>
        </w:trPr>
        <w:tc>
          <w:tcPr>
            <w:tcW w:w="1141"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B4E3FBF" w14:textId="77777777" w:rsidR="009411C0" w:rsidRPr="009411C0" w:rsidRDefault="009411C0" w:rsidP="00370695">
            <w:pPr>
              <w:pStyle w:val="Cuerpo"/>
              <w:spacing w:line="360" w:lineRule="auto"/>
              <w:jc w:val="center"/>
              <w:rPr>
                <w:rFonts w:ascii="Arial" w:hAnsi="Arial" w:cs="Arial"/>
                <w:color w:val="auto"/>
                <w:sz w:val="24"/>
              </w:rPr>
            </w:pPr>
            <w:r w:rsidRPr="009411C0">
              <w:rPr>
                <w:rStyle w:val="Ninguno"/>
                <w:rFonts w:ascii="Arial" w:hAnsi="Arial" w:cs="Arial"/>
                <w:color w:val="auto"/>
                <w:sz w:val="24"/>
              </w:rPr>
              <w:t>11</w:t>
            </w:r>
          </w:p>
        </w:tc>
        <w:tc>
          <w:tcPr>
            <w:tcW w:w="91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3F0600C" w14:textId="77777777" w:rsidR="009411C0" w:rsidRPr="009411C0" w:rsidRDefault="009411C0" w:rsidP="00370695">
            <w:pPr>
              <w:pStyle w:val="Cuerpo"/>
              <w:spacing w:line="360" w:lineRule="auto"/>
              <w:jc w:val="center"/>
              <w:rPr>
                <w:rFonts w:ascii="Arial" w:hAnsi="Arial" w:cs="Arial"/>
                <w:color w:val="auto"/>
                <w:sz w:val="24"/>
              </w:rPr>
            </w:pPr>
            <w:r w:rsidRPr="009411C0">
              <w:rPr>
                <w:rFonts w:ascii="Arial" w:hAnsi="Arial" w:cs="Arial"/>
                <w:color w:val="auto"/>
                <w:sz w:val="24"/>
              </w:rPr>
              <w:t>4</w:t>
            </w:r>
          </w:p>
        </w:tc>
        <w:tc>
          <w:tcPr>
            <w:tcW w:w="151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7A18826" w14:textId="77777777" w:rsidR="009411C0" w:rsidRPr="009411C0" w:rsidRDefault="009411C0" w:rsidP="00370695">
            <w:pPr>
              <w:pStyle w:val="Cuerpo"/>
              <w:spacing w:line="360" w:lineRule="auto"/>
              <w:jc w:val="center"/>
              <w:rPr>
                <w:rFonts w:ascii="Arial" w:hAnsi="Arial" w:cs="Arial"/>
                <w:color w:val="auto"/>
                <w:sz w:val="24"/>
              </w:rPr>
            </w:pPr>
            <w:r w:rsidRPr="009411C0">
              <w:rPr>
                <w:rFonts w:ascii="Arial" w:hAnsi="Arial" w:cs="Arial"/>
                <w:color w:val="auto"/>
                <w:sz w:val="24"/>
              </w:rPr>
              <w:t>3</w:t>
            </w:r>
          </w:p>
        </w:tc>
        <w:tc>
          <w:tcPr>
            <w:tcW w:w="142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AF0E0D7" w14:textId="77777777" w:rsidR="009411C0" w:rsidRPr="009411C0" w:rsidRDefault="009411C0" w:rsidP="00370695">
            <w:pPr>
              <w:pStyle w:val="Cuerpo"/>
              <w:spacing w:line="360" w:lineRule="auto"/>
              <w:jc w:val="center"/>
              <w:rPr>
                <w:rFonts w:ascii="Arial" w:hAnsi="Arial" w:cs="Arial"/>
                <w:color w:val="auto"/>
                <w:sz w:val="24"/>
              </w:rPr>
            </w:pPr>
            <w:r w:rsidRPr="009411C0">
              <w:rPr>
                <w:rFonts w:ascii="Arial" w:hAnsi="Arial" w:cs="Arial"/>
                <w:color w:val="auto"/>
                <w:sz w:val="24"/>
              </w:rPr>
              <w:t>3,5</w:t>
            </w:r>
          </w:p>
        </w:tc>
      </w:tr>
      <w:tr w:rsidR="009411C0" w:rsidRPr="009411C0" w14:paraId="0D4A1D00" w14:textId="77777777" w:rsidTr="009411C0">
        <w:tblPrEx>
          <w:shd w:val="clear" w:color="auto" w:fill="CED7E7"/>
        </w:tblPrEx>
        <w:trPr>
          <w:trHeight w:val="282"/>
          <w:jc w:val="center"/>
        </w:trPr>
        <w:tc>
          <w:tcPr>
            <w:tcW w:w="1141"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2F5D7DE" w14:textId="77777777" w:rsidR="009411C0" w:rsidRPr="009411C0" w:rsidRDefault="009411C0" w:rsidP="00370695">
            <w:pPr>
              <w:pStyle w:val="Cuerpo"/>
              <w:spacing w:line="360" w:lineRule="auto"/>
              <w:jc w:val="center"/>
              <w:rPr>
                <w:rFonts w:ascii="Arial" w:hAnsi="Arial" w:cs="Arial"/>
                <w:color w:val="auto"/>
                <w:sz w:val="24"/>
              </w:rPr>
            </w:pPr>
            <w:r w:rsidRPr="009411C0">
              <w:rPr>
                <w:rStyle w:val="Ninguno"/>
                <w:rFonts w:ascii="Arial" w:hAnsi="Arial" w:cs="Arial"/>
                <w:color w:val="auto"/>
                <w:sz w:val="24"/>
              </w:rPr>
              <w:t>12</w:t>
            </w:r>
          </w:p>
        </w:tc>
        <w:tc>
          <w:tcPr>
            <w:tcW w:w="91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C674314" w14:textId="77777777" w:rsidR="009411C0" w:rsidRPr="009411C0" w:rsidRDefault="009411C0" w:rsidP="00370695">
            <w:pPr>
              <w:pStyle w:val="Cuerpo"/>
              <w:spacing w:line="360" w:lineRule="auto"/>
              <w:jc w:val="center"/>
              <w:rPr>
                <w:rFonts w:ascii="Arial" w:hAnsi="Arial" w:cs="Arial"/>
                <w:color w:val="auto"/>
                <w:sz w:val="24"/>
              </w:rPr>
            </w:pPr>
            <w:r w:rsidRPr="009411C0">
              <w:rPr>
                <w:rFonts w:ascii="Arial" w:hAnsi="Arial" w:cs="Arial"/>
                <w:color w:val="auto"/>
                <w:sz w:val="24"/>
              </w:rPr>
              <w:t>4</w:t>
            </w:r>
          </w:p>
        </w:tc>
        <w:tc>
          <w:tcPr>
            <w:tcW w:w="151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0853187" w14:textId="77777777" w:rsidR="009411C0" w:rsidRPr="009411C0" w:rsidRDefault="009411C0" w:rsidP="00370695">
            <w:pPr>
              <w:pStyle w:val="Cuerpo"/>
              <w:spacing w:line="360" w:lineRule="auto"/>
              <w:jc w:val="center"/>
              <w:rPr>
                <w:rFonts w:ascii="Arial" w:hAnsi="Arial" w:cs="Arial"/>
                <w:color w:val="auto"/>
                <w:sz w:val="24"/>
              </w:rPr>
            </w:pPr>
            <w:r w:rsidRPr="009411C0">
              <w:rPr>
                <w:rFonts w:ascii="Arial" w:hAnsi="Arial" w:cs="Arial"/>
                <w:color w:val="auto"/>
                <w:sz w:val="24"/>
              </w:rPr>
              <w:t>3</w:t>
            </w:r>
          </w:p>
        </w:tc>
        <w:tc>
          <w:tcPr>
            <w:tcW w:w="142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0C9EB05" w14:textId="77777777" w:rsidR="009411C0" w:rsidRPr="009411C0" w:rsidRDefault="009411C0" w:rsidP="00370695">
            <w:pPr>
              <w:pStyle w:val="Cuerpo"/>
              <w:spacing w:line="360" w:lineRule="auto"/>
              <w:jc w:val="center"/>
              <w:rPr>
                <w:rFonts w:ascii="Arial" w:hAnsi="Arial" w:cs="Arial"/>
                <w:color w:val="auto"/>
                <w:sz w:val="24"/>
              </w:rPr>
            </w:pPr>
            <w:r w:rsidRPr="009411C0">
              <w:rPr>
                <w:rFonts w:ascii="Arial" w:hAnsi="Arial" w:cs="Arial"/>
                <w:color w:val="auto"/>
                <w:sz w:val="24"/>
              </w:rPr>
              <w:t>3,5</w:t>
            </w:r>
          </w:p>
        </w:tc>
      </w:tr>
      <w:tr w:rsidR="009411C0" w:rsidRPr="009411C0" w14:paraId="2DEC1E18" w14:textId="77777777" w:rsidTr="009411C0">
        <w:tblPrEx>
          <w:shd w:val="clear" w:color="auto" w:fill="CED7E7"/>
        </w:tblPrEx>
        <w:trPr>
          <w:trHeight w:val="282"/>
          <w:jc w:val="center"/>
        </w:trPr>
        <w:tc>
          <w:tcPr>
            <w:tcW w:w="1141"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F4737FA" w14:textId="77777777" w:rsidR="009411C0" w:rsidRPr="009411C0" w:rsidRDefault="009411C0" w:rsidP="00370695">
            <w:pPr>
              <w:pStyle w:val="Cuerpo"/>
              <w:spacing w:line="360" w:lineRule="auto"/>
              <w:jc w:val="center"/>
              <w:rPr>
                <w:rFonts w:ascii="Arial" w:hAnsi="Arial" w:cs="Arial"/>
                <w:color w:val="auto"/>
                <w:sz w:val="24"/>
              </w:rPr>
            </w:pPr>
            <w:r w:rsidRPr="009411C0">
              <w:rPr>
                <w:rStyle w:val="Ninguno"/>
                <w:rFonts w:ascii="Arial" w:hAnsi="Arial" w:cs="Arial"/>
                <w:color w:val="auto"/>
                <w:sz w:val="24"/>
              </w:rPr>
              <w:t>13</w:t>
            </w:r>
          </w:p>
        </w:tc>
        <w:tc>
          <w:tcPr>
            <w:tcW w:w="91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A3B6DC1" w14:textId="77777777" w:rsidR="009411C0" w:rsidRPr="009411C0" w:rsidRDefault="009411C0" w:rsidP="00370695">
            <w:pPr>
              <w:pStyle w:val="Cuerpo"/>
              <w:spacing w:line="360" w:lineRule="auto"/>
              <w:jc w:val="center"/>
              <w:rPr>
                <w:rFonts w:ascii="Arial" w:hAnsi="Arial" w:cs="Arial"/>
                <w:color w:val="auto"/>
                <w:sz w:val="24"/>
              </w:rPr>
            </w:pPr>
            <w:r w:rsidRPr="009411C0">
              <w:rPr>
                <w:rFonts w:ascii="Arial" w:hAnsi="Arial" w:cs="Arial"/>
                <w:color w:val="auto"/>
                <w:sz w:val="24"/>
              </w:rPr>
              <w:t>4</w:t>
            </w:r>
          </w:p>
        </w:tc>
        <w:tc>
          <w:tcPr>
            <w:tcW w:w="151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4EE495F" w14:textId="77777777" w:rsidR="009411C0" w:rsidRPr="009411C0" w:rsidRDefault="009411C0" w:rsidP="00370695">
            <w:pPr>
              <w:pStyle w:val="Cuerpo"/>
              <w:spacing w:line="360" w:lineRule="auto"/>
              <w:jc w:val="center"/>
              <w:rPr>
                <w:rFonts w:ascii="Arial" w:hAnsi="Arial" w:cs="Arial"/>
                <w:color w:val="auto"/>
                <w:sz w:val="24"/>
              </w:rPr>
            </w:pPr>
            <w:r w:rsidRPr="009411C0">
              <w:rPr>
                <w:rFonts w:ascii="Arial" w:hAnsi="Arial" w:cs="Arial"/>
                <w:color w:val="auto"/>
                <w:sz w:val="24"/>
              </w:rPr>
              <w:t>3</w:t>
            </w:r>
          </w:p>
        </w:tc>
        <w:tc>
          <w:tcPr>
            <w:tcW w:w="142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481AD8E" w14:textId="77777777" w:rsidR="009411C0" w:rsidRPr="009411C0" w:rsidRDefault="009411C0" w:rsidP="00370695">
            <w:pPr>
              <w:pStyle w:val="Cuerpo"/>
              <w:spacing w:line="360" w:lineRule="auto"/>
              <w:jc w:val="center"/>
              <w:rPr>
                <w:rFonts w:ascii="Arial" w:hAnsi="Arial" w:cs="Arial"/>
                <w:color w:val="auto"/>
                <w:sz w:val="24"/>
              </w:rPr>
            </w:pPr>
            <w:r w:rsidRPr="009411C0">
              <w:rPr>
                <w:rFonts w:ascii="Arial" w:hAnsi="Arial" w:cs="Arial"/>
                <w:color w:val="auto"/>
                <w:sz w:val="24"/>
              </w:rPr>
              <w:t>3,5</w:t>
            </w:r>
          </w:p>
        </w:tc>
      </w:tr>
      <w:tr w:rsidR="009411C0" w:rsidRPr="009411C0" w14:paraId="349616C0" w14:textId="77777777" w:rsidTr="009411C0">
        <w:tblPrEx>
          <w:shd w:val="clear" w:color="auto" w:fill="CED7E7"/>
        </w:tblPrEx>
        <w:trPr>
          <w:trHeight w:val="290"/>
          <w:jc w:val="center"/>
        </w:trPr>
        <w:tc>
          <w:tcPr>
            <w:tcW w:w="1141"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64B3BC9" w14:textId="77777777" w:rsidR="009411C0" w:rsidRPr="009411C0" w:rsidRDefault="009411C0" w:rsidP="00370695">
            <w:pPr>
              <w:pStyle w:val="Cuerpo"/>
              <w:spacing w:line="360" w:lineRule="auto"/>
              <w:jc w:val="center"/>
              <w:rPr>
                <w:rFonts w:ascii="Arial" w:hAnsi="Arial" w:cs="Arial"/>
                <w:color w:val="auto"/>
                <w:sz w:val="24"/>
              </w:rPr>
            </w:pPr>
            <w:r w:rsidRPr="009411C0">
              <w:rPr>
                <w:rStyle w:val="Ninguno"/>
                <w:rFonts w:ascii="Arial" w:hAnsi="Arial" w:cs="Arial"/>
                <w:color w:val="auto"/>
                <w:sz w:val="24"/>
              </w:rPr>
              <w:t>14</w:t>
            </w:r>
          </w:p>
        </w:tc>
        <w:tc>
          <w:tcPr>
            <w:tcW w:w="91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F416949" w14:textId="77777777" w:rsidR="009411C0" w:rsidRPr="009411C0" w:rsidRDefault="009411C0" w:rsidP="00370695">
            <w:pPr>
              <w:pStyle w:val="Cuerpo"/>
              <w:spacing w:line="360" w:lineRule="auto"/>
              <w:jc w:val="center"/>
              <w:rPr>
                <w:rFonts w:ascii="Arial" w:hAnsi="Arial" w:cs="Arial"/>
                <w:color w:val="auto"/>
                <w:sz w:val="24"/>
              </w:rPr>
            </w:pPr>
            <w:r w:rsidRPr="009411C0">
              <w:rPr>
                <w:rFonts w:ascii="Arial" w:hAnsi="Arial" w:cs="Arial"/>
                <w:color w:val="auto"/>
                <w:sz w:val="24"/>
              </w:rPr>
              <w:t>4</w:t>
            </w:r>
          </w:p>
        </w:tc>
        <w:tc>
          <w:tcPr>
            <w:tcW w:w="151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B70D223" w14:textId="77777777" w:rsidR="009411C0" w:rsidRPr="009411C0" w:rsidRDefault="009411C0" w:rsidP="00370695">
            <w:pPr>
              <w:pStyle w:val="Cuerpo"/>
              <w:spacing w:line="360" w:lineRule="auto"/>
              <w:jc w:val="center"/>
              <w:rPr>
                <w:rFonts w:ascii="Arial" w:hAnsi="Arial" w:cs="Arial"/>
                <w:color w:val="auto"/>
                <w:sz w:val="24"/>
              </w:rPr>
            </w:pPr>
            <w:r w:rsidRPr="009411C0">
              <w:rPr>
                <w:rFonts w:ascii="Arial" w:hAnsi="Arial" w:cs="Arial"/>
                <w:color w:val="auto"/>
                <w:sz w:val="24"/>
              </w:rPr>
              <w:t>3</w:t>
            </w:r>
          </w:p>
        </w:tc>
        <w:tc>
          <w:tcPr>
            <w:tcW w:w="142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23A6088" w14:textId="77777777" w:rsidR="009411C0" w:rsidRPr="009411C0" w:rsidRDefault="009411C0" w:rsidP="00370695">
            <w:pPr>
              <w:pStyle w:val="Cuerpo"/>
              <w:spacing w:line="360" w:lineRule="auto"/>
              <w:jc w:val="center"/>
              <w:rPr>
                <w:rFonts w:ascii="Arial" w:hAnsi="Arial" w:cs="Arial"/>
                <w:color w:val="auto"/>
                <w:sz w:val="24"/>
              </w:rPr>
            </w:pPr>
            <w:r w:rsidRPr="009411C0">
              <w:rPr>
                <w:rFonts w:ascii="Arial" w:hAnsi="Arial" w:cs="Arial"/>
                <w:color w:val="auto"/>
                <w:sz w:val="24"/>
              </w:rPr>
              <w:t>3,5</w:t>
            </w:r>
          </w:p>
        </w:tc>
      </w:tr>
      <w:tr w:rsidR="009411C0" w:rsidRPr="009411C0" w14:paraId="42762DD5" w14:textId="77777777" w:rsidTr="009411C0">
        <w:tblPrEx>
          <w:shd w:val="clear" w:color="auto" w:fill="CED7E7"/>
        </w:tblPrEx>
        <w:trPr>
          <w:trHeight w:val="282"/>
          <w:jc w:val="center"/>
        </w:trPr>
        <w:tc>
          <w:tcPr>
            <w:tcW w:w="1141"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CF39951" w14:textId="77777777" w:rsidR="009411C0" w:rsidRPr="009411C0" w:rsidRDefault="009411C0" w:rsidP="00370695">
            <w:pPr>
              <w:pStyle w:val="Cuerpo"/>
              <w:spacing w:line="360" w:lineRule="auto"/>
              <w:jc w:val="center"/>
              <w:rPr>
                <w:rFonts w:ascii="Arial" w:hAnsi="Arial" w:cs="Arial"/>
                <w:color w:val="auto"/>
                <w:sz w:val="24"/>
              </w:rPr>
            </w:pPr>
            <w:r w:rsidRPr="009411C0">
              <w:rPr>
                <w:rStyle w:val="Ninguno"/>
                <w:rFonts w:ascii="Arial" w:hAnsi="Arial" w:cs="Arial"/>
                <w:color w:val="auto"/>
                <w:sz w:val="24"/>
              </w:rPr>
              <w:t>15</w:t>
            </w:r>
          </w:p>
        </w:tc>
        <w:tc>
          <w:tcPr>
            <w:tcW w:w="91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84DA2E7" w14:textId="77777777" w:rsidR="009411C0" w:rsidRPr="009411C0" w:rsidRDefault="009411C0" w:rsidP="00370695">
            <w:pPr>
              <w:pStyle w:val="Cuerpo"/>
              <w:spacing w:line="360" w:lineRule="auto"/>
              <w:jc w:val="center"/>
              <w:rPr>
                <w:rFonts w:ascii="Arial" w:hAnsi="Arial" w:cs="Arial"/>
                <w:color w:val="auto"/>
                <w:sz w:val="24"/>
              </w:rPr>
            </w:pPr>
            <w:r w:rsidRPr="009411C0">
              <w:rPr>
                <w:rFonts w:ascii="Arial" w:hAnsi="Arial" w:cs="Arial"/>
                <w:color w:val="auto"/>
                <w:sz w:val="24"/>
              </w:rPr>
              <w:t>Revisión</w:t>
            </w:r>
          </w:p>
        </w:tc>
        <w:tc>
          <w:tcPr>
            <w:tcW w:w="151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56F2FBD" w14:textId="77777777" w:rsidR="009411C0" w:rsidRPr="009411C0" w:rsidRDefault="009411C0" w:rsidP="00370695">
            <w:pPr>
              <w:pStyle w:val="Cuerpo"/>
              <w:spacing w:line="360" w:lineRule="auto"/>
              <w:jc w:val="center"/>
              <w:rPr>
                <w:rFonts w:ascii="Arial" w:hAnsi="Arial" w:cs="Arial"/>
                <w:color w:val="auto"/>
                <w:sz w:val="24"/>
              </w:rPr>
            </w:pPr>
            <w:r w:rsidRPr="009411C0">
              <w:rPr>
                <w:rFonts w:ascii="Arial" w:hAnsi="Arial" w:cs="Arial"/>
                <w:color w:val="auto"/>
                <w:sz w:val="24"/>
              </w:rPr>
              <w:t>3</w:t>
            </w:r>
          </w:p>
        </w:tc>
        <w:tc>
          <w:tcPr>
            <w:tcW w:w="142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5874BDD" w14:textId="77777777" w:rsidR="009411C0" w:rsidRPr="009411C0" w:rsidRDefault="009411C0" w:rsidP="00370695">
            <w:pPr>
              <w:spacing w:line="360" w:lineRule="auto"/>
              <w:jc w:val="center"/>
              <w:rPr>
                <w:rFonts w:ascii="Arial" w:hAnsi="Arial" w:cs="Arial"/>
                <w:sz w:val="24"/>
                <w:lang w:val="es-ES_tradnl"/>
              </w:rPr>
            </w:pPr>
            <w:r w:rsidRPr="009411C0">
              <w:rPr>
                <w:rFonts w:ascii="Arial" w:hAnsi="Arial" w:cs="Arial"/>
                <w:sz w:val="24"/>
                <w:lang w:val="es-ES_tradnl"/>
              </w:rPr>
              <w:t>3,5</w:t>
            </w:r>
          </w:p>
        </w:tc>
      </w:tr>
    </w:tbl>
    <w:p w14:paraId="411738E8" w14:textId="77777777" w:rsidR="009411C0" w:rsidRPr="00576E78" w:rsidRDefault="009411C0">
      <w:pPr>
        <w:rPr>
          <w:rFonts w:ascii="Arial" w:hAnsi="Arial" w:cs="Arial"/>
        </w:rPr>
      </w:pPr>
    </w:p>
    <w:sectPr w:rsidR="009411C0" w:rsidRPr="00576E78" w:rsidSect="00576E78">
      <w:headerReference w:type="default" r:id="rId13"/>
      <w:footerReference w:type="even" r:id="rId14"/>
      <w:footerReference w:type="default" r:id="rId15"/>
      <w:headerReference w:type="first" r:id="rId16"/>
      <w:footerReference w:type="first" r:id="rId17"/>
      <w:type w:val="oddPage"/>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8D9160" w14:textId="77777777" w:rsidR="0001410A" w:rsidRDefault="0001410A" w:rsidP="00E453DC">
      <w:r>
        <w:separator/>
      </w:r>
    </w:p>
  </w:endnote>
  <w:endnote w:type="continuationSeparator" w:id="0">
    <w:p w14:paraId="4F4F4688" w14:textId="77777777" w:rsidR="0001410A" w:rsidRDefault="0001410A" w:rsidP="00E453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Bold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5E8AE2" w14:textId="77777777" w:rsidR="00E453DC" w:rsidRDefault="00E453DC">
    <w:pPr>
      <w:pStyle w:val="Piedepgina"/>
    </w:pPr>
    <w:r>
      <w:rPr>
        <w:noProof/>
      </w:rPr>
      <mc:AlternateContent>
        <mc:Choice Requires="wps">
          <w:drawing>
            <wp:anchor distT="0" distB="0" distL="0" distR="0" simplePos="0" relativeHeight="251658240" behindDoc="0" locked="0" layoutInCell="1" allowOverlap="1" wp14:anchorId="226880DD" wp14:editId="1E245A61">
              <wp:simplePos x="635" y="635"/>
              <wp:positionH relativeFrom="leftMargin">
                <wp:align>left</wp:align>
              </wp:positionH>
              <wp:positionV relativeFrom="paragraph">
                <wp:posOffset>635</wp:posOffset>
              </wp:positionV>
              <wp:extent cx="443865" cy="443865"/>
              <wp:effectExtent l="0" t="0" r="8890" b="17145"/>
              <wp:wrapSquare wrapText="bothSides"/>
              <wp:docPr id="2" name="Cuadro de texto 2" descr="Sólo uso interno">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CB0BD8F" w14:textId="77777777" w:rsidR="00E453DC" w:rsidRPr="00E453DC" w:rsidRDefault="00E453DC">
                          <w:pPr>
                            <w:rPr>
                              <w:rFonts w:ascii="Calibri" w:eastAsia="Calibri" w:hAnsi="Calibri" w:cs="Calibri"/>
                              <w:noProof/>
                              <w:color w:val="000000"/>
                              <w:sz w:val="20"/>
                              <w:szCs w:val="20"/>
                            </w:rPr>
                          </w:pPr>
                          <w:r w:rsidRPr="00E453DC">
                            <w:rPr>
                              <w:rFonts w:ascii="Calibri" w:eastAsia="Calibri" w:hAnsi="Calibri" w:cs="Calibri"/>
                              <w:noProof/>
                              <w:color w:val="000000"/>
                              <w:sz w:val="20"/>
                              <w:szCs w:val="20"/>
                            </w:rPr>
                            <w:t>Sólo uso interno</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226880DD" id="_x0000_t202" coordsize="21600,21600" o:spt="202" path="m,l,21600r21600,l21600,xe">
              <v:stroke joinstyle="miter"/>
              <v:path gradientshapeok="t" o:connecttype="rect"/>
            </v:shapetype>
            <v:shape id="Cuadro de texto 2" o:spid="_x0000_s1026" type="#_x0000_t202" alt="Sólo uso interno" style="position:absolute;margin-left:0;margin-top:.05pt;width:34.95pt;height:34.95pt;z-index:251658240;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CC8BQIAABQ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N7S9g/JE03joFx2cXNdUcyMCvghPm6UBSK34TIduoC04&#10;DIizCvzPv9ljPBFOXs5aUkrBLUmZs+a7pUXMr2+nUVjpQsCPYDcCezAPQPKb0UtwMsEYh80ItQfz&#10;RjJexTrkElZStYLjCB+wVyw9A6lWqxRE8nECN3brZEwdaYocvnZvwruBaKQNPcGoIpF/4LuPjX8G&#10;tzogsZ6WESnteRyYJumldQ7PJGr7/T1FXR7z8hcAAAD//wMAUEsDBBQABgAIAAAAIQA0gToW2gAA&#10;AAMBAAAPAAAAZHJzL2Rvd25yZXYueG1sTI/NTsMwEITvSLyDtUhcEHVAKLRpnKpC4sLPgZJLb9t4&#10;iSPidWo7aXh73BMcd2Y08225mW0vJvKhc6zgbpGBIG6c7rhVUH8+3y5BhIissXdMCn4owKa6vCix&#10;0O7EHzTtYitSCYcCFZgYh0LK0BiyGBZuIE7el/MWYzp9K7XHUyq3vbzPslxa7DgtGBzoyVDzvRut&#10;Ato/5NPWv93o4+u7XR5N/TJirdT11bxdg4g0x78wnPETOlSJ6eBG1kH0CtIj8ayK5OWrFYiDgscs&#10;A1mV8j979QsAAP//AwBQSwECLQAUAAYACAAAACEAtoM4kv4AAADhAQAAEwAAAAAAAAAAAAAAAAAA&#10;AAAAW0NvbnRlbnRfVHlwZXNdLnhtbFBLAQItABQABgAIAAAAIQA4/SH/1gAAAJQBAAALAAAAAAAA&#10;AAAAAAAAAC8BAABfcmVscy8ucmVsc1BLAQItABQABgAIAAAAIQACkCC8BQIAABQEAAAOAAAAAAAA&#10;AAAAAAAAAC4CAABkcnMvZTJvRG9jLnhtbFBLAQItABQABgAIAAAAIQA0gToW2gAAAAMBAAAPAAAA&#10;AAAAAAAAAAAAAF8EAABkcnMvZG93bnJldi54bWxQSwUGAAAAAAQABADzAAAAZgUAAAAA&#10;" filled="f" stroked="f">
              <v:textbox style="mso-fit-shape-to-text:t" inset="5pt,0,0,0">
                <w:txbxContent>
                  <w:p w14:paraId="5CB0BD8F" w14:textId="77777777" w:rsidR="00E453DC" w:rsidRPr="00E453DC" w:rsidRDefault="00E453DC">
                    <w:pPr>
                      <w:rPr>
                        <w:rFonts w:ascii="Calibri" w:eastAsia="Calibri" w:hAnsi="Calibri" w:cs="Calibri"/>
                        <w:noProof/>
                        <w:color w:val="000000"/>
                        <w:sz w:val="20"/>
                        <w:szCs w:val="20"/>
                      </w:rPr>
                    </w:pPr>
                    <w:r w:rsidRPr="00E453DC">
                      <w:rPr>
                        <w:rFonts w:ascii="Calibri" w:eastAsia="Calibri" w:hAnsi="Calibri" w:cs="Calibri"/>
                        <w:noProof/>
                        <w:color w:val="000000"/>
                        <w:sz w:val="20"/>
                        <w:szCs w:val="20"/>
                      </w:rPr>
                      <w:t>Sólo uso interno</w:t>
                    </w:r>
                  </w:p>
                </w:txbxContent>
              </v:textbox>
              <w10:wrap type="square"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57848922"/>
      <w:docPartObj>
        <w:docPartGallery w:val="Page Numbers (Bottom of Page)"/>
        <w:docPartUnique/>
      </w:docPartObj>
    </w:sdtPr>
    <w:sdtEndPr>
      <w:rPr>
        <w:sz w:val="20"/>
        <w:szCs w:val="20"/>
      </w:rPr>
    </w:sdtEndPr>
    <w:sdtContent>
      <w:p w14:paraId="00533108" w14:textId="77777777" w:rsidR="00576E78" w:rsidRPr="00A8142E" w:rsidRDefault="00576E78">
        <w:pPr>
          <w:pStyle w:val="Piedepgina"/>
          <w:jc w:val="right"/>
          <w:rPr>
            <w:sz w:val="20"/>
            <w:szCs w:val="20"/>
          </w:rPr>
        </w:pPr>
        <w:r w:rsidRPr="00A8142E">
          <w:rPr>
            <w:sz w:val="20"/>
            <w:szCs w:val="20"/>
          </w:rPr>
          <w:fldChar w:fldCharType="begin"/>
        </w:r>
        <w:r w:rsidRPr="00A8142E">
          <w:rPr>
            <w:sz w:val="20"/>
            <w:szCs w:val="20"/>
          </w:rPr>
          <w:instrText>PAGE   \* MERGEFORMAT</w:instrText>
        </w:r>
        <w:r w:rsidRPr="00A8142E">
          <w:rPr>
            <w:sz w:val="20"/>
            <w:szCs w:val="20"/>
          </w:rPr>
          <w:fldChar w:fldCharType="separate"/>
        </w:r>
        <w:r w:rsidRPr="00A8142E">
          <w:rPr>
            <w:sz w:val="20"/>
            <w:szCs w:val="20"/>
            <w:lang w:val="es-ES"/>
          </w:rPr>
          <w:t>2</w:t>
        </w:r>
        <w:r w:rsidRPr="00A8142E">
          <w:rPr>
            <w:sz w:val="20"/>
            <w:szCs w:val="20"/>
          </w:rPr>
          <w:fldChar w:fldCharType="end"/>
        </w:r>
      </w:p>
    </w:sdtContent>
  </w:sdt>
  <w:p w14:paraId="128CA4ED" w14:textId="77777777" w:rsidR="00E453DC" w:rsidRDefault="00E453DC">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61B410" w14:textId="06F77F87" w:rsidR="00A8142E" w:rsidRPr="00A8142E" w:rsidRDefault="00A8142E">
    <w:pPr>
      <w:pStyle w:val="Piedepgina"/>
      <w:jc w:val="right"/>
      <w:rPr>
        <w:sz w:val="20"/>
        <w:szCs w:val="20"/>
      </w:rPr>
    </w:pPr>
  </w:p>
  <w:p w14:paraId="53459770" w14:textId="77777777" w:rsidR="00E453DC" w:rsidRDefault="00E453D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6B52D4" w14:textId="77777777" w:rsidR="0001410A" w:rsidRDefault="0001410A" w:rsidP="00E453DC">
      <w:r>
        <w:separator/>
      </w:r>
    </w:p>
  </w:footnote>
  <w:footnote w:type="continuationSeparator" w:id="0">
    <w:p w14:paraId="4C44E175" w14:textId="77777777" w:rsidR="0001410A" w:rsidRDefault="0001410A" w:rsidP="00E453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EF387A" w14:textId="77777777" w:rsidR="00374041" w:rsidRDefault="00374041" w:rsidP="00374041">
    <w:pPr>
      <w:pStyle w:val="Encabezado"/>
    </w:pPr>
    <w:r>
      <w:rPr>
        <w:noProof/>
      </w:rPr>
      <w:drawing>
        <wp:inline distT="0" distB="0" distL="0" distR="0" wp14:anchorId="08565753" wp14:editId="7360B034">
          <wp:extent cx="5759450" cy="543560"/>
          <wp:effectExtent l="0" t="0" r="0" b="8890"/>
          <wp:docPr id="1866397709" name="Imagen 1866397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5759450" cy="543560"/>
                  </a:xfrm>
                  <a:prstGeom prst="rect">
                    <a:avLst/>
                  </a:prstGeom>
                </pic:spPr>
              </pic:pic>
            </a:graphicData>
          </a:graphic>
        </wp:inline>
      </w:drawing>
    </w:r>
  </w:p>
  <w:p w14:paraId="1C5DD8D0" w14:textId="77777777" w:rsidR="00010418" w:rsidRPr="00010418" w:rsidRDefault="00010418">
    <w:pPr>
      <w:pStyle w:val="Encabezado"/>
      <w:rPr>
        <w:lang w:val="es-E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C4F849" w14:textId="54B61F62" w:rsidR="00A8142E" w:rsidRDefault="00374041" w:rsidP="00A8142E">
    <w:pPr>
      <w:pStyle w:val="Encabezado"/>
    </w:pPr>
    <w:r>
      <w:rPr>
        <w:rFonts w:ascii="Arial-BoldMT" w:hAnsi="Arial-BoldMT" w:cs="Arial-BoldMT"/>
        <w:b/>
        <w:bCs/>
        <w:noProof/>
        <w:color w:val="003333"/>
        <w:sz w:val="18"/>
        <w:szCs w:val="18"/>
      </w:rPr>
      <mc:AlternateContent>
        <mc:Choice Requires="wpg">
          <w:drawing>
            <wp:anchor distT="0" distB="0" distL="114300" distR="114300" simplePos="0" relativeHeight="251658242" behindDoc="0" locked="0" layoutInCell="1" allowOverlap="1" wp14:anchorId="69DEC2C6" wp14:editId="21E30D68">
              <wp:simplePos x="0" y="0"/>
              <wp:positionH relativeFrom="page">
                <wp:posOffset>900430</wp:posOffset>
              </wp:positionH>
              <wp:positionV relativeFrom="page">
                <wp:posOffset>449580</wp:posOffset>
              </wp:positionV>
              <wp:extent cx="5754370" cy="539115"/>
              <wp:effectExtent l="0" t="0" r="0" b="0"/>
              <wp:wrapNone/>
              <wp:docPr id="1536463241" name="Grupo 1"/>
              <wp:cNvGraphicFramePr/>
              <a:graphic xmlns:a="http://schemas.openxmlformats.org/drawingml/2006/main">
                <a:graphicData uri="http://schemas.microsoft.com/office/word/2010/wordprocessingGroup">
                  <wpg:wgp>
                    <wpg:cNvGrpSpPr/>
                    <wpg:grpSpPr>
                      <a:xfrm>
                        <a:off x="0" y="0"/>
                        <a:ext cx="5754370" cy="539115"/>
                        <a:chOff x="0" y="0"/>
                        <a:chExt cx="5754370" cy="539115"/>
                      </a:xfrm>
                    </wpg:grpSpPr>
                    <pic:pic xmlns:pic="http://schemas.openxmlformats.org/drawingml/2006/picture">
                      <pic:nvPicPr>
                        <pic:cNvPr id="3" name="Imagen 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5754370" cy="539115"/>
                        </a:xfrm>
                        <a:prstGeom prst="rect">
                          <a:avLst/>
                        </a:prstGeom>
                      </pic:spPr>
                    </pic:pic>
                    <wps:wsp>
                      <wps:cNvPr id="1938650741" name="Cuadro de texto 1"/>
                      <wps:cNvSpPr txBox="1"/>
                      <wps:spPr>
                        <a:xfrm>
                          <a:off x="1794933" y="56444"/>
                          <a:ext cx="2728595" cy="431800"/>
                        </a:xfrm>
                        <a:prstGeom prst="rect">
                          <a:avLst/>
                        </a:prstGeom>
                        <a:noFill/>
                        <a:ln w="6350">
                          <a:noFill/>
                        </a:ln>
                      </wps:spPr>
                      <wps:txbx>
                        <w:txbxContent>
                          <w:p w14:paraId="54FE7574" w14:textId="77777777" w:rsidR="00374041" w:rsidRPr="00DF62C0" w:rsidRDefault="00374041" w:rsidP="00374041">
                            <w:pPr>
                              <w:autoSpaceDE w:val="0"/>
                              <w:autoSpaceDN w:val="0"/>
                              <w:adjustRightInd w:val="0"/>
                              <w:jc w:val="center"/>
                              <w:rPr>
                                <w:rFonts w:ascii="Arial-BoldMT" w:eastAsiaTheme="minorHAnsi" w:hAnsi="Arial-BoldMT" w:cs="Arial-BoldMT"/>
                                <w:b/>
                                <w:bCs/>
                                <w:color w:val="003333"/>
                                <w:sz w:val="20"/>
                                <w:szCs w:val="20"/>
                                <w:lang w:eastAsia="en-US"/>
                              </w:rPr>
                            </w:pPr>
                            <w:r w:rsidRPr="00DF62C0">
                              <w:rPr>
                                <w:rFonts w:ascii="Arial-BoldMT" w:eastAsiaTheme="minorHAnsi" w:hAnsi="Arial-BoldMT" w:cs="Arial-BoldMT"/>
                                <w:b/>
                                <w:bCs/>
                                <w:color w:val="003333"/>
                                <w:sz w:val="20"/>
                                <w:szCs w:val="20"/>
                                <w:lang w:eastAsia="en-US"/>
                              </w:rPr>
                              <w:t xml:space="preserve">Escuela Universitaria de Fisioterapia </w:t>
                            </w:r>
                          </w:p>
                          <w:p w14:paraId="40ECBA5C" w14:textId="77777777" w:rsidR="00374041" w:rsidRPr="00DF62C0" w:rsidRDefault="00374041" w:rsidP="00374041">
                            <w:pPr>
                              <w:autoSpaceDE w:val="0"/>
                              <w:autoSpaceDN w:val="0"/>
                              <w:adjustRightInd w:val="0"/>
                              <w:spacing w:before="60"/>
                              <w:jc w:val="center"/>
                              <w:rPr>
                                <w:rFonts w:ascii="Arial-BoldMT" w:eastAsiaTheme="minorHAnsi" w:hAnsi="Arial-BoldMT" w:cs="Arial-BoldMT"/>
                                <w:b/>
                                <w:bCs/>
                                <w:color w:val="003333"/>
                                <w:sz w:val="18"/>
                                <w:szCs w:val="18"/>
                                <w:lang w:eastAsia="en-US"/>
                              </w:rPr>
                            </w:pPr>
                            <w:r w:rsidRPr="00DF62C0">
                              <w:rPr>
                                <w:rFonts w:ascii="Arial-BoldMT" w:eastAsiaTheme="minorHAnsi" w:hAnsi="Arial-BoldMT" w:cs="Arial-BoldMT"/>
                                <w:b/>
                                <w:bCs/>
                                <w:color w:val="003333"/>
                                <w:sz w:val="18"/>
                                <w:szCs w:val="18"/>
                                <w:lang w:eastAsia="en-US"/>
                              </w:rPr>
                              <w:t>Universidad Autónoma de Madrid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9DEC2C6" id="Grupo 1" o:spid="_x0000_s1027" style="position:absolute;margin-left:70.9pt;margin-top:35.4pt;width:453.1pt;height:42.45pt;z-index:251658242;mso-position-horizontal-relative:page;mso-position-vertical-relative:page" coordsize="57543,539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axWutUgMAAMkHAAAOAAAAZHJzL2Uyb0RvYy54bWykVdtu2zgQfV+g&#10;/0DwvZFlS3EsRCncZBMECFpj00WfaYqyiEokS1Kx06/fQ0p2Lu7e0gfLQ3I4PHPmDHn+Yde15EFY&#10;J7UqaXoyoUQoriupNiX988v1+zNKnGeqYq1WoqSPwtEPF+9+O9+aQkx1o9tKWIIgyhVbU9LGe1Mk&#10;ieON6Jg70UYoLNbadsxjaDdJZdkW0bs2mU4mp8lW28pYzYVzmL0aFulFjF/XgvvPde2EJ21Jgc3H&#10;r43fdfgmF+es2FhmGslHGOwNKDomFQ49hLpinpHeyqNQneRWO137E667RNe15CLmgGzSyatsbqzu&#10;TcxlU2w35kATqH3F05vD8k8PN9bcm5UFE1uzARdxFHLZ1bYL/0BJdpGyxwNlYucJx2Q+z7PZHMxy&#10;rOWzRZrmA6e8AfFH23jz+z9vTPbHJi/AGMkL/EYGYB0x8O9KwS7fW0HHIN1/itEx+60371Esw7xc&#10;y1b6xyg8lCWAUg8ryVd2GIDMlSWyKumMEsU66P22YxuhyCyQEvyDy7CBhYTuNP/miNKXDVMbsXQG&#10;gkUbBe/kpXscvjht3UpzLds2lCjYY14Q9ytx/ISaQXhXmvedUH7oJCtapKiVa6RxlNhCdGuBXOxt&#10;FQGxwnkrPG/CgTUO/gNgA9BnCxHlE7CQgoO2flFNB1GAM+v8jdAdCQawAQIqwQr2cOdGMHuXkcLh&#10;/AgMcILIcdO4PVsYHfH1v5rpvmFGAEII+1T/dDE7O80n8yzdC+GyZ5XVpBLEo3c0iZSOm0L7Eb/7&#10;qNFQh/m/4S2dL7LFDPoK/XaaZdnQbvt+nM6nZ/kiH/oxm6Vnk3jHvZVBVigdNIYys6JVZFvS01k+&#10;iZQfVhC8VWA7ZDOgDpbfrXexFw4ZrXX1iEStRuFwYzjDryWqeMecXzGLaxeTeEr8Z3zqVuMsPVqU&#10;NNr++Nl88EcBsUrJFtd4Sd33noUub28VSrtIsyzc+3GQ5fMpBvb5yvr5iuq7S42XAlUDumgGf9/u&#10;zdrq7itenGU4FUtMcZxdUr83L/3wuODF4mK5jE7D5XGn7g2unDRyFzT6ZfeVWTMKOYjik96L6UjP&#10;g28ogtLL3utaRrEHngdWR/oh7GjF9wLWiwfp+Th6Pb3AF38BAAD//wMAUEsDBAoAAAAAAAAAIQCQ&#10;apkvpr0KAKa9CgAUAAAAZHJzL21lZGlhL2ltYWdlMS5qcGf/2P/hBx1FeGlmAABNTQAqAAAACAAH&#10;ARIAAwAAAAEAAQAAARoABQAAAAEAAABiARsABQAAAAEAAABqASgAAwAAAAEAAgAAATEAAgAAACEA&#10;AAByATIAAgAAABQAAACTh2kABAAAAAEAAACoAAAA1AAtxsAAACcQAC3GwAAAJxBBZG9iZSBQaG90&#10;b3Nob3AgMjMuNSAoTWFjaW50b3NoKQAyMDIyOjA4OjMxIDE0OjE5OjQ1AAAAA6ABAAMAAAAB//8A&#10;AKACAAQAAAABAAAHYKADAAQAAAABAAAAsQAAAAAAAAAGAQMAAwAAAAEABgAAARoABQAAAAEAAAEi&#10;ARsABQAAAAEAAAEqASgAAwAAAAEAAgAAAgEABAAAAAEAAAEyAgIABAAAAAEAAAXjAAAAAAAAAEgA&#10;AAABAAAASAAAAAH/2P/tAAxBZG9iZV9DTQAC/+4ADkFkb2JlAGSAAAAAAf/bAIQADAgICAkIDAkJ&#10;DBELCgsRFQ8MDA8VGBMTFRMTGBEMDAwMDAwRDAwMDAwMDAwMDAwMDAwMDAwMDAwMDAwMDAwMDAEN&#10;CwsNDg0QDg4QFA4ODhQUDg4ODhQRDAwMDAwREQwMDAwMDBEMDAwMDAwMDAwMDAwMDAwMDAwMDAwM&#10;DAwMDAwM/8AAEQgADwCgAwEiAAIRAQMRAf/dAAQACv/EAT8AAAEFAQEBAQEBAAAAAAAAAAMAAQIE&#10;BQYHCAkKCwEAAQUBAQEBAQEAAAAAAAAAAQACAwQFBgcICQoLEAABBAEDAgQCBQcGCAUDDDMBAAIR&#10;AwQhEjEFQVFhEyJxgTIGFJGhsUIjJBVSwWIzNHKC0UMHJZJT8OHxY3M1FqKygyZEk1RkRcKjdDYX&#10;0lXiZfKzhMPTdePzRieUpIW0lcTU5PSltcXV5fVWZnaGlqa2xtbm9jdHV2d3h5ent8fX5/cRAAIC&#10;AQIEBAMEBQYHBwYFNQEAAhEDITESBEFRYXEiEwUygZEUobFCI8FS0fAzJGLhcoKSQ1MVY3M08SUG&#10;FqKygwcmNcLSRJNUoxdkRVU2dGXi8rOEw9N14/NGlKSFtJXE1OT0pbXF1eX1VmZ2hpamtsbW5vYn&#10;N0dXZ3eHl6e3x//aAAwDAQACEQMRAD8As1fWb6x205Ngz7N9G1wY2uk+wu2WPd7A7bX7Pob1pdC+&#10;svVLMTMyc7Jda3HAd9FgIEPc7btYz6W1VMXoOeyi+rG6h0x1bjN7he4nX+Z3vbX7PSc1zq/+uep6&#10;qvdD6LVRjZrb83Atotj1PRvLmtZD9we4tbs9rv3ll83HmjiyiAnZlA4/alw5Pb4sfuD9Hh/yjR5O&#10;GcZcJmZ6QmMnum8fuVP2z+lxfoNvF+sXVX5NFGXWcf7W1zqCHNf9Eb3V2N2N2O2e9V8b6535FdEH&#10;bfdeyl1RLdGvLgL63bP0rPb/AJ6sYfQ8PFvosGfXe8sIw23XhwDIl/2Zu1v+D/8AAkGvofRWtwWN&#10;z8Yvx3b8Z/rs3vG9zvT0b+lr9b93/wBKKn7fNXK48z+jw8GTNGN/reL0zyzlw/7n/S+dvf0io1PF&#10;14uMY5S/yXD6oQjHi/n/ANFOz6wdXuyXsxqvUxqrvQsuLmNMj+de2tzPcyn/AMEQ8f6ydUyc63Gq&#10;9OKLXVvDngWbGna65tfpfR1/eRWdCxn5T8jHz2sAt3XU03xWbW/S9VjW/Td/hWbk1HQahkW34/Uh&#10;BvNl1TLmlnqf4Suxvp7v7G5N9vnalQz/ACDguefTJ+l7n62XFL+56F/6zijcokcZ469rXH+hwej0&#10;/wCE9Hg2PtxWPsO5xmT8CQrCBhM9PFYzc18T7mmRye6OtzlRMcvhGS/cGOHHxay4+H18X9ZGSuOV&#10;bWa8lJJJKZapJJJJSkkkklKUbN3pu2aPg7YjmNPpe1SVPq9OVkYFlGLa2h1sNsucY2VEj7Q9mjv0&#10;vob/AEv5aEtjoTpsND9qYi5AWI2fml8sfEoMfqNuZ0YZeGCcgDbZVYA17bGHZk0va8111317bG/p&#10;P0e//glVq6l1O/EqyacnBuqte1jrq7AWNsc70m47Xbn1v/Sekz+c9V9j/SrqVa7pRs+rWfgW5tFe&#10;KWvaMzeC0VsLbKHZzttLPfj/AKDP9/6Sn/Cfpllv6TiZeB1CzNy+l49OTkYDcvHxbtuNXXQ9j3bs&#10;iKXNzs2mzZV+io/7R1/8MnCugIHQSPFIf4X6SyJkQDLcjXpq9Dbm9RqxrLrcrCY3He5uXY5+1tYL&#10;a3Na6x8sqt/Sexl3+Dsx/U3/AOGBldVyqWVC3qPTsd+S2a3PuDQ4O9rLMVr929rtzP8ASfpf+DWS&#10;7or8XHe7I6jg5eRj9XF9YzXgV3OONXiU4ueWt/RdTZR+sVvrpu/S105Ho/pf0cm4Vh6j07PxLOkv&#10;bXhNrfi1X+jQQbX/AKXHqZj5fr4rbH/oP5j9aZ/1tLROr//Z/+0PflBob3Rvc2hvcCAzLjAAOEJJ&#10;TQQEAAAAAAAyHAFaAAMbJUccAgAAAgAAHAIFAB5sb2dvc19PTkNFX2dzT05DRV9Ob3RhX0ludGVy&#10;bmE4QklNBCUAAAAAABBR031jNJoRs4SUuHfheMWROEJJTQQ6AAAAAAEJAAAAEAAAAAEAAAAAAAtw&#10;cmludE91dHB1dAAAAAUAAAAAUHN0U2Jvb2wBAAAAAEludGVlbnVtAAAAAEludGUAAAAASW1nIAAA&#10;AA9wcmludFNpeHRlZW5CaXRib29sAAAAAAtwcmludGVyTmFtZVRFWFQAAAAOAFAAaABhAHMAZQBy&#10;ACAANwA4ADAAMABEAFgAAAAAAA9wcmludFByb29mU2V0dXBPYmpjAAAAEQBBAGoAdQBzAHQAZQAg&#10;AGQAZQAgAHAAcgB1AGUAYgBhAAAAAAAKcHJvb2ZTZXR1cAAAAAEAAAAAQmx0bmVudW0AAAAMYnVp&#10;bHRpblByb29mAAAACXByb29mQ01ZSwA4QklNBDsAAAAAAi0AAAAQAAAAAQAAAAAAEnByaW50T3V0&#10;cHV0T3B0aW9ucwAAABcAAAAAQ3B0bmJvb2wAAAAAAENsYnJib29sAAAAAABSZ3NNYm9vbAAAAAAA&#10;Q3JuQ2Jvb2wAAAAAAENudENib29sAAAAAABMYmxzYm9vbAAAAAAATmd0dmJvb2wAAAAAAEVtbERi&#10;b29sAAAAAABJbnRyYm9vbAAAAAAAQmNrZ09iamMAAAABAAAAAAAAUkdCQwAAAAMAAAAAUmQgIGRv&#10;dWJAb+AAAAAAAAAAAABHcm4gZG91YkBv4AAAAAAAAAAAAEJsICBkb3ViQG/gAAAAAAAAAAAAQnJk&#10;VFVudEYjUmx0AAAAAAAAAAAAAAAAQmxkIFVudEYjUmx0AAAAAAAAAAAAAAAAUnNsdFVudEYjUHhs&#10;QHLAAAAAAAAAAAAKdmVjdG9yRGF0YWJvb2wBAAAAAFBnUHNlbnVtAAAAAFBnUHMAAAAAUGdQQwAA&#10;AABMZWZ0VW50RiNSbHQAAAAAAAAAAAAAAABUb3AgVW50RiNSbHQAAAAAAAAAAAAAAABTY2wgVW50&#10;RiNQcmNAWQAAAAAAAAAAABBjcm9wV2hlblByaW50aW5nYm9vbAAAAAAOY3JvcFJlY3RCb3R0b21s&#10;b25nAAAAAAAAAAxjcm9wUmVjdExlZnRsb25nAAAAAAAAAA1jcm9wUmVjdFJpZ2h0bG9uZwAAAAAA&#10;AAALY3JvcFJlY3RUb3Bsb25nAAAAAAA4QklNA+0AAAAAABABLAAAAAEAAgEsAAAAAQACOEJJTQQm&#10;AAAAAAAOAAAAAAAAAAAAAD+AAAA4QklNBA0AAAAAAAQAAABaOEJJTQQZAAAAAAAEAAAAHjhCSU0D&#10;8wAAAAAACQAAAAAAAAAAAQA4QklNJxAAAAAAAAoAAQAAAAAAAAACOEJJTQP1AAAAAABIAC9mZgAB&#10;AGxmZgAGAAAAAAABAC9mZgABAKGZmgAGAAAAAAABADIAAAABAFoAAAAGAAAAAAABADUAAAABAC0A&#10;AAAGAAAAAAABOEJJTQP4AAAAAABwAAD/////////////////////////////A+gAAAAA////////&#10;/////////////////////wPoAAAAAP////////////////////////////8D6AAAAAD/////////&#10;////////////////////A+gAADhCSU0ECAAAAAAAEAAAAAEAAAJAAAACQAAAAAA4QklNBEQAAAAA&#10;ABAAAAACAAACQAAAAkAAAAAAOEJJTQQeAAAAAAAEAAAAADhCSU0EGgAAAAADcQAAAAYAAAAAAAAA&#10;AAAAALEAAAdgAAAAHgBsAG8AZwBvAHMAXwBPAE4AQwBFAF8AZwBzAE8ATgBDAEUAXwBOAG8AdABh&#10;AF8ASQBuAHQAZQByAG4AYQAAAAEAAAAAAAAAAAAAAAAAAAAAAAAAAQAAAAAAAAAAAAAHYAAAALEA&#10;AAAAAAAAAAAAAAAAAAAAAQAAAAAAAAAAAAAAAAAAAAAAAAAQAAAAAQAAAAAAAG51bGwAAAACAAAA&#10;BmJvdW5kc09iamMAAAABAAAAAAAAUmN0MQAAAAQAAAAAVG9wIGxvbmcAAAAAAAAAAExlZnRsb25n&#10;AAAAAAAAAABCdG9tbG9uZwAAALEAAAAAUmdodGxvbmcAAAdgAAAABnNsaWNlc1ZsTHMAAAABT2Jq&#10;YwAAAAEAAAAAAAVzbGljZQAAABIAAAAHc2xpY2VJRGxvbmcAAAAAAAAAB2dyb3VwSURsb25nAAAA&#10;AAAAAAZvcmlnaW5lbnVtAAAADEVTbGljZU9yaWdpbgAAAA1hdXRvR2VuZXJhdGVkAAAAAFR5cGVl&#10;bnVtAAAACkVTbGljZVR5cGUAAAAASW1nIAAAAAZib3VuZHNPYmpjAAAAAQAAAAAAAFJjdDEAAAAE&#10;AAAAAFRvcCBsb25nAAAAAAAAAABMZWZ0bG9uZwAAAAAAAAAAQnRvbWxvbmcAAACxAAAAAFJnaHRs&#10;b25nAAAHYAAAAAN1cmxURVhUAAAAAQAAAAAAAG51bGxURVhUAAAAAQAAAAAAAE1zZ2VURVhUAAAA&#10;AQAAAAAABmFsdFRhZ1RFWFQAAAABAAAAAAAOY2VsbFRleHRJc0hUTUxib29sAQAAAAhjZWxsVGV4&#10;dFRFWFQAAAABAAAAAAAJaG9yekFsaWduZW51bQAAAA9FU2xpY2VIb3J6QWxpZ24AAAAHZGVmYXVs&#10;dAAAAAl2ZXJ0QWxpZ25lbnVtAAAAD0VTbGljZVZlcnRBbGlnbgAAAAdkZWZhdWx0AAAAC2JnQ29s&#10;b3JUeXBlZW51bQAAABFFU2xpY2VCR0NvbG9yVHlwZQAAAABOb25lAAAACXRvcE91dHNldGxvbmcA&#10;AAAAAAAACmxlZnRPdXRzZXRsb25nAAAAAAAAAAxib3R0b21PdXRzZXRsb25nAAAAAAAAAAtyaWdo&#10;dE91dHNldGxvbmcAAAAAADhCSU0EKAAAAAAADAAAAAI/8AAAAAAAADhCSU0EFAAAAAAABAAAAAI4&#10;QklNBAwAAAAABf8AAAABAAAAoAAAAA8AAAHgAAAcIAAABeMAGAAB/9j/7QAMQWRvYmVfQ00AAv/u&#10;AA5BZG9iZQBkgAAAAAH/2wCEAAwICAgJCAwJCQwRCwoLERUPDAwPFRgTExUTExgRDAwMDAwMEQwM&#10;DAwMDAwMDAwMDAwMDAwMDAwMDAwMDAwMDAwBDQsLDQ4NEA4OEBQODg4UFA4ODg4UEQwMDAwMEREM&#10;DAwMDAwRDAwMDAwMDAwMDAwMDAwMDAwMDAwMDAwMDAwMDP/AABEIAA8Ao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LNX1m+s&#10;dtOTYM+zfRtcGNrpPsLtlj3ewO21+z6G9aXQvrL1SzEzMnOyXWtxwHfRYCBD3O27WM+ltVTF6Dns&#10;ovqxuodMdW4ze4XuJ1/md721+z0nNc6v/rnqeqr3Q+i1UY2a2/NwLaLY9T0by5rWQ/cHuLW7Pa79&#10;5ZfNx5o4sogJ2ZQOP2pcOT2+LH7g/R4f8o0eThnGXCZmekJjJ7pvH7lT9s/pcX6DbxfrF1V+TRRl&#10;1nH+1tc6ghzX/RG91djdjdjtnvVfG+ud+RXRB233XspdUS3Rry4C+t2z9Kz2/wCerGH0PDxb6LBn&#10;13vLCMNt14cAyJf9mbtb/g//AAJBr6H0VrcFjc/GL8d2/Gf67N7xvc709G/pa/W/d/8ASip+3zVy&#10;uPM/o8PBkzRjf63i9M8s5cP+5/0vnb39IqNTxdeLjGOUv8lw+qEIx4v5/wDRTs+sHV7sl7Mar1Ma&#10;q70LLi5jTI/nXtrcz3Mp/wDBEPH+snVMnOtxqvTii11bw54Fmxp2uubX6X0df3kVnQsZ+U/Ix89r&#10;ALd11NN8Vm1v0vVY1v03f4Vm5NR0GoZFt+P1IQbzZdUy5pZ6n+Ersb6e7+xuTfb52pUM/wAg4Lnn&#10;0yfpe5+tlxS/uehf+s4o3KJHGeOva1x/ocHo9P8AhPR4Nj7cVj7DucZk/AkKwgYTPTxWM3NfE+5p&#10;kcnujrc5UTHL4Rkv3Bjhx8WsuPh9fF/WRkrjlW1mvJSSSSmWqSSSSUpJJJJSlGzd6btmj4O2I5jT&#10;6XtUlT6vTlZGBZRi2todbDbLnGNlRI+0PZo79L6G/wBL+WhLY6E6bDQ/amIuQFiNn5pfLHxKDH6j&#10;bmdGGXhgnIA22VWANe2xh2ZNL2vNddd9e2xv6T9Hv/4JVaupdTvxKsmnJwbqrXtY66uwFjbHO9Ju&#10;O1259b/0npM/nPVfY/0q6lWu6UbPq1n4FubRXilr2jM3gtFbC2yh2c7bSz34/wCgz/f+kp/wn6ZZ&#10;b+k4mXgdQszcvpePTk5GA3Lx8W7bjV10PY927Iilzc7Nps2VfoqP+0df/DJwroCB0EjxSH+F+ksi&#10;ZEAy3I16avQ25vUasay63KwmNx3ubl2OftbWC2tzWusfLKrf0nsZd/g7Mf1N/wDhgZXVcqllQt6j&#10;07Hfktmtz7g0ODvayzFa/dva7cz/AEn6X/g1ku6K/Fx3uyOo4OXkY/VxfWM14FdzjjV4lOLnlrf0&#10;XU2UfrFb66bv0tdOR6P6X9HJuFYeo9Oz8SzpL214Ta34tV/o0EG1/wClx6mY+X6+K2x/6D+Y/Wmf&#10;9bS0Tq//2QA4QklNBCEAAAAAAFcAAAABAQAAAA8AQQBkAG8AYgBlACAAUABoAG8AdABvAHMAaABv&#10;AHAAAAAUAEEAZABvAGIAZQAgAFAAaABvAHQAbwBzAGgAbwBwACAAMgAwADIAMgAAAAEAOEJJTQQG&#10;AAAAAAAHAAQAAQABAQD/4RpuaHR0cDovL25zLmFkb2JlLmNvbS94YXAvMS4wLwA8P3hwYWNrZXQg&#10;YmVnaW49Iu+7vyIgaWQ9Ilc1TTBNcENlaGlIenJlU3pOVGN6a2M5ZCI/PiA8eDp4bXBtZXRhIHht&#10;bG5zOng9ImFkb2JlOm5zOm1ldGEvIiB4OnhtcHRrPSJBZG9iZSBYTVAgQ29yZSA3LjItYzAwMCA3&#10;OS4xYjY1YTc5YjQsIDIwMjIvMDYvMTMtMjI6MDE6MDEgICAgICAgICI+IDxyZGY6UkRGIHhtbG5z&#10;OnJkZj0iaHR0cDovL3d3dy53My5vcmcvMTk5OS8wMi8yMi1yZGYtc3ludGF4LW5zIyI+IDxyZGY6&#10;RGVzY3JpcHRpb24gcmRmOmFib3V0PSIiIHhtbG5zOmRjPSJodHRwOi8vcHVybC5vcmcvZGMvZWxl&#10;bWVudHMvMS4xLyIgeG1sbnM6eG1wPSJodHRwOi8vbnMuYWRvYmUuY29tL3hhcC8xLjAvIiB4bWxu&#10;czp4bXBNTT0iaHR0cDovL25zLmFkb2JlLmNvbS94YXAvMS4wL21tLyIgeG1sbnM6c3RSZWY9Imh0&#10;dHA6Ly9ucy5hZG9iZS5jb20veGFwLzEuMC9zVHlwZS9SZXNvdXJjZVJlZiMiIHhtbG5zOnN0RXZ0&#10;PSJodHRwOi8vbnMuYWRvYmUuY29tL3hhcC8xLjAvc1R5cGUvUmVzb3VyY2VFdmVudCMiIHhtbG5z&#10;OmlsbHVzdHJhdG9yPSJodHRwOi8vbnMuYWRvYmUuY29tL2lsbHVzdHJhdG9yLzEuMC8iIHhtbG5z&#10;OnhtcFRQZz0iaHR0cDovL25zLmFkb2JlLmNvbS94YXAvMS4wL3QvcGcvIiB4bWxuczpzdERpbT0i&#10;aHR0cDovL25zLmFkb2JlLmNvbS94YXAvMS4wL3NUeXBlL0RpbWVuc2lvbnMjIiB4bWxuczp4bXBH&#10;PSJodHRwOi8vbnMuYWRvYmUuY29tL3hhcC8xLjAvZy8iIHhtbG5zOnBkZj0iaHR0cDovL25zLmFk&#10;b2JlLmNvbS9wZGYvMS4zLyIgeG1sbnM6cGhvdG9zaG9wPSJodHRwOi8vbnMuYWRvYmUuY29tL3Bo&#10;b3Rvc2hvcC8xLjAvIiBkYzpmb3JtYXQ9ImltYWdlL2pwZWciIHhtcDpNZXRhZGF0YURhdGU9IjIw&#10;MjItMDgtMzFUMTQ6MTk6NDUrMDI6MDAiIHhtcDpNb2RpZnlEYXRlPSIyMDIyLTA4LTMxVDE0OjE5&#10;OjQ1KzAyOjAwIiB4bXA6Q3JlYXRlRGF0ZT0iMjAyMi0wOC0zMVQxNDoxMjozOCswMjowMCIgeG1w&#10;OkNyZWF0b3JUb29sPSJBZG9iZSBJbGx1c3RyYXRvciAyNi41IChNYWNpbnRvc2gpIiB4bXBNTTpJ&#10;bnN0YW5jZUlEPSJ4bXAuaWlkOjJiNDM3ZDg5LTYyNDQtNDE1ZS05YzVkLWJmNDFjMzMzZDQyMiIg&#10;eG1wTU06RG9jdW1lbnRJRD0ieG1wLmRpZDpmNmYzZmU0NC03NjlhLTQ3ZjktOWMyNy0yNDA5ZmJm&#10;MTk3OWIiIHhtcE1NOk9yaWdpbmFsRG9jdW1lbnRJRD0idXVpZDo1RDIwODkyNDkzQkZEQjExOTE0&#10;QTg1OTBEMzE1MDhDOCIgeG1wTU06UmVuZGl0aW9uQ2xhc3M9InByb29mOnBkZiIgaWxsdXN0cmF0&#10;b3I6U3RhcnR1cFByb2ZpbGU9IlByaW50IiBpbGx1c3RyYXRvcjpDcmVhdG9yU3ViVG9vbD0iQWRv&#10;YmUgSWxsdXN0cmF0b3IiIHhtcFRQZzpIYXNWaXNpYmxlT3ZlcnByaW50PSJGYWxzZSIgeG1wVFBn&#10;Okhhc1Zpc2libGVUcmFuc3BhcmVuY3k9IkZhbHNlIiB4bXBUUGc6TlBhZ2VzPSIxIiBwZGY6UHJv&#10;ZHVjZXI9IkFkb2JlIFBERiBsaWJyYXJ5IDE2LjA3IiBwaG90b3Nob3A6Q29sb3JNb2RlPSI0IiBw&#10;aG90b3Nob3A6SUNDUHJvZmlsZT0iQ29hdGVkIEZPR1JBMzkgKElTTyAxMjY0Ny0yOjIwMDQpIj4g&#10;PGRjOnRpdGxlPiA8cmRmOkFsdD4gPHJkZjpsaSB4bWw6bGFuZz0ieC1kZWZhdWx0Ij5sb2dvc19P&#10;TkNFX2dzT05DRV9Ob3RhX0ludGVybmE8L3JkZjpsaT4gPC9yZGY6QWx0PiA8L2RjOnRpdGxlPiA8&#10;eG1wTU06RGVyaXZlZEZyb20gc3RSZWY6aW5zdGFuY2VJRD0idXVpZDpjN2IwNWI0OS1hY2ZlLTE0&#10;NDgtYmJiZi04ZjE3MGI2NTQzMzgiIHN0UmVmOmRvY3VtZW50SUQ9InhtcC5kaWQ6ZjZmM2ZlNDQt&#10;NzY5YS00N2Y5LTljMjctMjQwOWZiZjE5NzliIiBzdFJlZjpvcmlnaW5hbERvY3VtZW50SUQ9InV1&#10;aWQ6NUQyMDg5MjQ5M0JGREIxMTkxNEE4NTkwRDMxNTA4QzgiIHN0UmVmOnJlbmRpdGlvbkNsYXNz&#10;PSJwcm9vZjpwZGYiLz4gPHhtcE1NOkhpc3Rvcnk+IDxyZGY6U2VxPiA8cmRmOmxpIHN0RXZ0OmFj&#10;dGlvbj0ic2F2ZWQiIHN0RXZ0Omluc3RhbmNlSUQ9InhtcC5paWQ6NDE2YjQxOTMtNDZmOS00NTQ5&#10;LTliMDYtOWMyMWQwZThkMzFiIiBzdEV2dDp3aGVuPSIyMDIyLTA2LTE2VDE3OjEwOjA3KzAyOjAw&#10;IiBzdEV2dDpzb2Z0d2FyZUFnZW50PSJBZG9iZSBJbGx1c3RyYXRvciAyNi4zIChNYWNpbnRvc2gp&#10;IiBzdEV2dDpjaGFuZ2VkPSIvIi8+IDxyZGY6bGkgc3RFdnQ6YWN0aW9uPSJzYXZlZCIgc3RFdnQ6&#10;aW5zdGFuY2VJRD0ieG1wLmlpZDpmNmYzZmU0NC03NjlhLTQ3ZjktOWMyNy0yNDA5ZmJmMTk3OWIi&#10;IHN0RXZ0OndoZW49IjIwMjItMDgtMzFUMTQ6MTI6MzQrMDI6MDAiIHN0RXZ0OnNvZnR3YXJlQWdl&#10;bnQ9IkFkb2JlIElsbHVzdHJhdG9yIDI2LjUgKE1hY2ludG9zaCkiIHN0RXZ0OmNoYW5nZWQ9Ii8i&#10;Lz4gPHJkZjpsaSBzdEV2dDphY3Rpb249ImNvbnZlcnRlZCIgc3RFdnQ6cGFyYW1ldGVycz0iZnJv&#10;bSBhcHBsaWNhdGlvbi9wZGYgdG8gYXBwbGljYXRpb24vdm5kLmFkb2JlLnBob3Rvc2hvcCIvPiA8&#10;cmRmOmxpIHN0RXZ0OmFjdGlvbj0iZGVyaXZlZCIgc3RFdnQ6cGFyYW1ldGVycz0iY29udmVydGVk&#10;IGZyb20gYXBwbGljYXRpb24vdm5kLmFkb2JlLnBob3Rvc2hvcCB0byBpbWFnZS9qcGVnIi8+IDxy&#10;ZGY6bGkgc3RFdnQ6YWN0aW9uPSJzYXZlZCIgc3RFdnQ6aW5zdGFuY2VJRD0ieG1wLmlpZDoyYjQz&#10;N2Q4OS02MjQ0LTQxNWUtOWM1ZC1iZjQxYzMzM2Q0MjIiIHN0RXZ0OndoZW49IjIwMjItMDgtMzFU&#10;MTQ6MTk6NDUrMDI6MDAiIHN0RXZ0OnNvZnR3YXJlQWdlbnQ9IkFkb2JlIFBob3Rvc2hvcCAyMy41&#10;IChNYWNpbnRvc2gpIiBzdEV2dDpjaGFuZ2VkPSIvIi8+IDwvcmRmOlNlcT4gPC94bXBNTTpIaXN0&#10;b3J5PiA8eG1wVFBnOk1heFBhZ2VTaXplIHN0RGltOnc9IjE2MC4wMDAwMDAiIHN0RGltOmg9IjE1&#10;LjAwMDAwMCIgc3REaW06dW5pdD0iTWlsbGltZXRlcnMiLz4gPHhtcFRQZzpQbGF0ZU5hbWVzPiA8&#10;cmRmOlNlcT4gPHJkZjpsaT5DeWFuPC9yZGY6bGk+IDxyZGY6bGk+TWFnZW50YTwvcmRmOmxpPiA8&#10;cmRmOmxpPlllbGxvdzwvcmRmOmxpPiA8cmRmOmxpPkJsYWNrPC9yZGY6bGk+IDwvcmRmOlNlcT4g&#10;PC94bXBUUGc6UGxhdGVOYW1lcz4gPHhtcFRQZzpTd2F0Y2hHcm91cHM+IDxyZGY6U2VxPiA8cmRm&#10;OmxpPiA8cmRmOkRlc2NyaXB0aW9uIHhtcEc6Z3JvdXBOYW1lPSJHcnVwbyBkZSBtdWVzdHJhcyBw&#10;b3IgZGVmZWN0byIgeG1wRzpncm91cFR5cGU9IjAiPiA8eG1wRzpDb2xvcmFudHM+IDxyZGY6U2Vx&#10;PiA8cmRmOmxpIHhtcEc6c3dhdGNoTmFtZT0iQmxhbmNvIiB4bXBHOm1vZGU9IkNNWUsiIHhtcEc6&#10;dHlwZT0iUFJPQ0VTUyIgeG1wRzpjeWFuPSIwLjAwMDAwMCIgeG1wRzptYWdlbnRhPSIwLjAwMDAw&#10;MCIgeG1wRzp5ZWxsb3c9IjAuMDAwMDAwIiB4bXBHOmJsYWNrPSIwLjAwMDAwMCIvPiA8cmRmOmxp&#10;IHhtcEc6c3dhdGNoTmFtZT0iTmVncm8iIHhtcEc6bW9kZT0iQ01ZSyIgeG1wRzp0eXBlPSJQUk9D&#10;RVNTIiB4bXBHOmN5YW49IjAuMDAwMDAwIiB4bXBHOm1hZ2VudGE9IjAuMDAwMDAwIiB4bXBHOnll&#10;bGxvdz0iMC4wMDAwMDAiIHhtcEc6YmxhY2s9IjEwMC4wMDAwMDAiLz4gPHJkZjpsaSB4bXBHOnN3&#10;YXRjaE5hbWU9IkM9MTAwIE09MzAgWT0wIEs9MCIgeG1wRzp0eXBlPSJQUk9DRVNTIiB4bXBHOnRp&#10;bnQ9IjEwMC4wMDAwMDAiIHhtcEc6bW9kZT0iQ01ZSyIgeG1wRzpjeWFuPSIxMDAuMDAwMDAwIiB4&#10;bXBHOm1hZ2VudGE9IjMwLjAwMDAwMSIgeG1wRzp5ZWxsb3c9IjAuMDAwMDAwIiB4bXBHOmJsYWNr&#10;PSIwLjAwMDAwMCIvPiA8cmRmOmxpIHhtcEc6c3dhdGNoTmFtZT0iQz0xMDAgTT0wIFk9MTAwIEs9&#10;MCIgeG1wRzp0eXBlPSJQUk9DRVNTIiB4bXBHOnRpbnQ9IjEwMC4wMDAwMDAiIHhtcEc6bW9kZT0i&#10;Q01ZSyIgeG1wRzpjeWFuPSIxMDAuMDAwMDAwIiB4bXBHOm1hZ2VudGE9IjAuMDAwMDAwIiB4bXBH&#10;OnllbGxvdz0iMTAwLjAwMDAwMCIgeG1wRzpibGFjaz0iMC4wMDAwMDAiLz4gPHJkZjpsaSB4bXBH&#10;OnN3YXRjaE5hbWU9IkM9MTAgTT0xMDAgWT0xMDAgSz0wIiB4bXBHOnR5cGU9IlBST0NFU1MiIHht&#10;cEc6dGludD0iMTAwLjAwMDAwMCIgeG1wRzptb2RlPSJDTVlLIiB4bXBHOmN5YW49IjEwLjAwMDAw&#10;MCIgeG1wRzptYWdlbnRhPSIxMDAuMDAwMDAwIiB4bXBHOnllbGxvdz0iMTAwLjAwMDAwMCIgeG1w&#10;RzpibGFjaz0iMC4wMDAwMDAiLz4gPHJkZjpsaSB4bXBHOnN3YXRjaE5hbWU9IkM9MjAgTT0wIFk9&#10;MCBLPTgwIiB4bXBHOnR5cGU9IlBST0NFU1MiIHhtcEc6dGludD0iMTAwLjAwMDAwMCIgeG1wRzpt&#10;b2RlPSJDTVlLIiB4bXBHOmN5YW49IjIwLjAwMDAwMCIgeG1wRzptYWdlbnRhPSIwLjAwMDAwMCIg&#10;eG1wRzp5ZWxsb3c9IjAuMDAwMDAwIiB4bXBHOmJsYWNrPSI4MC4wMDAwMDEiLz4gPHJkZjpsaSB4&#10;bXBHOnN3YXRjaE5hbWU9IkM9MCBNPTE1IFk9MTAwIEs9MCIgeG1wRzp0eXBlPSJQUk9DRVNTIiB4&#10;bXBHOnRpbnQ9IjEwMC4wMDAwMDAiIHhtcEc6bW9kZT0iQ01ZSyIgeG1wRzpjeWFuPSIwLjAwMDAw&#10;MCIgeG1wRzptYWdlbnRhPSIxNS4wMDAwMDEiIHhtcEc6eWVsbG93PSIxMDAuMDAwMDAwIiB4bXBH&#10;OmJsYWNrPSIwLjAwMDAwMCIvPiA8L3JkZjpTZXE+IDwveG1wRzpDb2xvcmFudHM+IDwvcmRmOkRl&#10;c2NyaXB0aW9uPiA8L3JkZjpsaT4gPC9yZGY6U2VxPiA8L3htcFRQZzpTd2F0Y2hHcm91cHM+IDwv&#10;cmRmOkRlc2NyaXB0aW9uPiA8L3JkZjpSREY+IDwveDp4bXBtZXRhPi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Dw/eHBhY2tldCBlbmQ9InciPz7/&#10;4v/iSUNDX1BST0ZJTEUAAQoACfwQQURCRQIQAABwcnRyQ01ZS0xhYiAH1wAFAA8AEAAeAANhY3Nw&#10;QVBQTAAAAABBREJFAAAAAAAAAAAAAAAAAAAAAAAA9tYAAQAAAADTLUFEQkUAAAAAAAAAAAAAAAAA&#10;AAAAAAAAAAAAAAAAAAAAAAAAAAAAAAAAAAAAAAAAAAAAAA5kZXNjAAABLAAAAHxjcHJ0AAABqAAA&#10;ACt3dHB0AAAB1AAAABR0YXJnAAAB6AAAABh0ZWNoAAACAAAAAAx2dWVkAAACDAAAAF52aWV3AAAC&#10;bAAAACRBMkIwAAACkAABX2ZBMkIyAAACkAABX2ZBMkIxAAFh+AABX2ZCMkEwAALBYAACOLRCMkEx&#10;AAT6FAACOLRCMkEyAAcyyAACOLRnYW10AAlrfAAAkJFkZXNjAAAAAAAAACJDb2F0ZWQgRk9HUkEz&#10;OSAoSVNPIDEyNjQ3LTI6MjAwNCkAAAAAAAAAAAAAAAAAAAAAAAAAAAAAAAAAAAAAAAAAAAAAAAAA&#10;AAAAAAAAAAAAAAAAAAAAAAAAAAAAAAAAAAAAAAAAAAAAAAAAAAAAAAAAdGV4dAAAAABDb3B5cmln&#10;aHQgMjAwNyBBZG9iZSBTeXN0ZW1zLCBJbmMuAABYWVogAAAAAAAA2EUAAOBPAAC+5nRleHQAAAAA&#10;SUNDSERBVCBGT0dSQTM5AHNpZyAAAAAAb2Zmc2Rlc2MAAAAAAAAABEQ1MAAAAAAAAAAAAAAAAAAA&#10;AAAAAAAAAAAAAAAAAAAAAAAAAAAAAAAAAAAAAAAAAAAAAAAAAAAAAAAAAAAAAAAAAAAAAAAAAAAA&#10;AAAAAAAAAAAAAHZpZXcAAAAAAmXUKwJ8nqkCDSXMAHrECQB/Uu8AaQePAAAAAW1mdDIAAAAABAML&#10;AAABAAAAAAAAAAAAAAAAAAAAAQAAAAAAAAAAAAAAAAAAAAEAAAEAAAIAAADWAa4CigNqBFAFPAYt&#10;ByAIEgkECfYK6AvaDMsNuw6sD50QjxGCEnYTahRfFVUWShdBGDcZKxoPGvQb2hzBHagekR97IGYh&#10;UyJCIzIkJCUYJg0nAyf6KPEp6SrhK9gszy3ELrgvqzCcMYsyeDNjNEw1NjYgNwk39DjgOc06uzus&#10;PKA9lT6NP4dAgEF6QnVDckRxRXFGckd1SHpJf0qGS41Mlk2gTqdPrVCzUbpSwVPKVNNV3VbnV/JY&#10;/VoJWxVcIV0tXjRfO2BCYUhiT2NWZF1lZGZrZ3JoeWmAaodrj2yWbZxuoW+mcKxxs3K6c8J0ynXS&#10;dtx35njxef17CXwXfSV+MX88gEmBWIJng3mEjIWhhriH0ojuigyLLYxQjXaOnY+/kNqR95MUlDKV&#10;UZZvl46YrJnKmuecA50fnjqfVaBvoYqioqO6pNKl6qcCqBmpMapKq2Kse62Vrq+vyrDlsgKzH7Q9&#10;tVy2fbePuJ65rrq+u9C84r30vwjAHMEwwkXDWsRvxYXGmsewyMXJ28rwzAXNFs4czyLQJ9Er0i7T&#10;MdQz1TTWNdc12DXZNNoz2zHcL90t3irfJ+Al4SHiHuMb5BflFOX+5uHnw+im6Yjqa+tO7DHtFO33&#10;7tnvvPCf8YHyZPNG9Cj1CfXr9s33sPiU+Xn6YftK/Db9Jf4W/wr//wAAAMQBigJTAyED9QTPBa0G&#10;jQdtCEwJKwoLCusLywyrDYwObg9QEDIRFhH5Et4TwxSpFZAWdxdcGDMZDBnlGr4bmRx1HVEeLx8N&#10;H+0gzSGuIpEjciRUJTYmGib/J+UozSm2KqErjSx7LWsuXC9PMDcxIDILMvcz5DTSNcE2sjejOJY5&#10;iTp9O3I8ZT1WPkg/PEAwQSVCG0MSRApFBEX+RvpH9kj0SexK4UvYTNBNyU7DT75Qu1G4UrdTt1S4&#10;VbtWv1fAWL9Zv1rAW8Ncx13MXtNf22DkYe9i+2QIZRZmJWcwaDxpSWpXa2Zsdm2IbppvrnDDcdly&#10;73QHdSB2OXdTeG55inqme8R84n4BfyKAQ4FlgoiDrITRhfeHHohAiVGKY4t2jIqNn462j82Q5ZH/&#10;kxmUNZVSlnCXkJiwmdKa9ZwZnT6eZJ+KoLKh26MEpC+lWqaFp7Ko36oNqzusaa2Yrsev9LESsjCz&#10;TrRstYu2qrfJuOm6CrssvE+9c76Yv7/A6MISwz7EbMWbxsvH9skfykjLccyZzcHO6dAP0TTSV9N4&#10;1JjVt9bU1+/ZCNog2zXcSd1b3mzfeuCG4ZHij+N55GDlRuYr5w/n8ejT6bPqk+tx7E/tLO4J7uTv&#10;wPCb8XXyT/Mp9AP03fW39pL3bPhG+SH5+/rW+7H8jP1n/kT/If//AAAAtQFsAiUC4wOlBG0FOAYF&#10;BtAHmghjCSwJ9grAC4oMVg0jDfIOwg+UEGcROxIQEuYTuhSMFV4WMBcDF9UYqBl7Gk4bIhv1HMkd&#10;nR5xH0UgGiDuIcQimiNwJEclHyX4JtInrSiKKWoqTCsvLBMs+S3fLscvsDCaMYQycDNcNEo1ODYo&#10;Nxg4CDj6Oew63zvTPMg9vT60P6tAn0GOQn5Db0RhRVRGR0c8SDFJJ0oeSxVMDU0GTf9O+U/zUO5R&#10;6VLlU+FU3lXbVtlX11jWWdRa1FvYXNxd4F7lX+pg8GH2YvxkA2UKZhJnGmgjaS1qN2tBbE1tWW5l&#10;b3JwgXGPcp9zr3TBddN25nf6eQ96JXs7fFF9aH6Af5mAtIHPguyECoUphkqHa4iNibCK1Iv5jR+O&#10;RI9pkI+RtZLclAOVKpZSl3qYopnLmvWcHp1InnOfnqDJofWjH6RFpWymk6e7qOOqC6s0rF2thq6w&#10;r9qxBbIws1u0h7W0tuG4D7k9umy7mrzFvfG/HsBLwXjCpsPTxQDGLcdZyITJrcrWy/zNIc5Ez2XQ&#10;hNGh0rzT1tTt1gPXGNgr2TzaTNta3Gfdct5834Tgi+GR4pbjmeSb5ZzmnOeb6JnpluqR64zshu1+&#10;7nbvbfBi8VfyS/M99C/1IPYS9wT39/js+eT64Pvf/OL96P7y//8AAAC3AXACKwLoA6gEbAUzBfkG&#10;vweECEgJDQnSCpgLXgwlDOwNsw56D0EQCRDQEZcSXxMnE+8UtxWAFkgXERfaGKMZaxo0GvwbxRyN&#10;HVQeHB7jH6ogcSE5IgAiySOSJFwlJyX0JsInkShjKTYqCirgK7gskC1pLkQvHi/5MNUxsDKLM2Y0&#10;QTUcNfY20DeqOIQ5Xjo4OxI76zzFPZ8+eD9SQCxBBkHgQrtDlkRxRU1GKUcFR+JIv0mdSnxLW0w7&#10;TRxN/k7gT8RQqFGOUnVTXFRFVTBWG1cIV/VY5FnTWsRbtVynXZpejV+CYHZhbGJhY1hkTmVFZjxn&#10;M2gpaSBqF2sObARs+m3wbuVv2nDQccVyunOwdKZ1nHaSd4l4gHl4enF7a3xlfWF+Xn9cgFuBXIJe&#10;g2KEaIVvhnmHhIiSiaGKsYvDjNeN7I8DkBuRNJJPk2qUh5WllsOX4pkCmiKbQpxjnYSepZ/GoOei&#10;B6MnpEalZqaFp6Sow6niqwGsIK0/rl2vfLCbsbuy27P8tR22QLdluIu5s7rdvAm9OL5qv5/A18IR&#10;w03EjMXMxw7IUsmWytvMIc1nzq3P89E50n7TxNUL1lHXmNjf2ifbcNy63gXfUOCd4evjOuSL5d3n&#10;MeiG6d3rNuyR7e7vTvCv8hLzdfTa9j73ovkE+mT7xf0o/pD///8AgACAAOmtgAGAD9RMgAOAHb7a&#10;gAOALKlPgAOAO5OegAOATX2ygAWAXGdjgAeAbFBigASAgTfnf/WAnRtDf9KBAPyyftOJ3edZfseI&#10;rtIDfsyHory1fu6GzadZfwWGJJHcfxeFj3wjfyyFBWYHf0CEg088f0+EBzcCf0+DmRqwfySDlPqG&#10;fdiTxeUvfdmRlc/mfeKPibq3ffaNuaWHfhWMSJA8fjiK/Xq0fl+Jy2TKfoeIqU4zfqeHlDY0frWG&#10;nhosfoOGIPh8fM2ds+MrfNyamc3vfO6Xr7jZfQeVEqPSfTKS0Y61fWSQtXlffZ6OwGOpfdqM501H&#10;fg2LJTV8fimJrhm2ffCIXvaLfAynsuFMfCGjxswkfDigDLcjfFKcoaJAfISZko1QfL6WpXgpfQST&#10;7GKnfUyRWkx9fYiO7TTwfaaM/BmNfVOKjPTve4yxw9+ue6atAcqLe7+odbWde9akQKDbfAqgaYwS&#10;fEecsncYfJGZOGHJfN2V7kvXfRmS2TSPfTCQexmmfLaMnPN5ezq75t5Be0a2VMkqe1Sw+bRMe2ir&#10;95+me56nUor+e96iy3YsfCyei2EIfHyahUtHfLiWxzQ8fMqUBxm7fC+OYPIaewHGHdzrev+/ycfe&#10;ewO5qrMOexOz356De0eucon8e4epIXVUe9KkHWBffB2fXErQfFWa9jP2fGeXrhnNe7yP4PDOetXQ&#10;cNujetDJcMades/Cn7Haete8Gp1oewe18YkDe0Gv5XSJe4CqIl/Le76kp0pwe+yflzO/fAebABnc&#10;e1qRJe+zesHa69qKerLTSsWKeqfLz7DSeqjEk5x2etO9sYguewe263PdezuwZF9Oe2uqKUoie5Ck&#10;czOSe7SdxBnoewqRhO7NervlpNmnep3dZsSseofVQ6/8eoLNUJuyeqnFsYeBeti+KnNSewO21V7q&#10;eyev0Unje0Wo1TNue3Cf/BnyesmRi/Fjh0B9vt1Zhkx9zMkzhXt9+bTkhOJ+VKB0hFd+qIvgg9J+&#10;/nb2g2R/VGGbgwV/qkuLgqyAADPwgmSAPxgxgl+A3O8fhcuHsdsphPeGv8cfhEaF6LL1g86FOp6z&#10;g1yEwYpPgu2EX3WQgpSECmBggkmDvkqBggGDeDMogcODNxfGgauDe+0ahOORPdkxhBSPaMU2g2SN&#10;sLEiguaMJ50Ign+K6YjSgiCJzHRAgdmIyF8+gZ6H2EmRgWSG9jJ0gS+GORdmgQaF2+schD6am9c/&#10;g3OX88NVgr2Vca9ZgiuTKJtlgcWRK4ddgXCPTHL+gTONlF4ygQSL+Ui7gNWKeDHUgKiJRBcQgHCH&#10;8elag3+kQNV7gtKgwcGYgiqdb62zgY6aY5njgSqXpIYGgNuVBHHYgKaSlV1AgH+QTkgCgFOOLzFZ&#10;gCSMjxb8f8eJ/OfYguSt4NPrgkupncAIga+lhqw4gRGhtpiKgLCeOYTUgGOa2XDTgDOXtlxugA+U&#10;xEdnf+OSCzECf6eQDRcefxWL7eZQgqS3mtJ6ge+ylL6tgUKtt6rwgKSpH5dfgESk3YPKf/mguW/w&#10;f82c3Vu4f62ZPUbif4GV6zC4fzuTnRc8fnyNluTngn/BZtElga67q71rgO62Fam8gE2wvZZFf+yr&#10;u4LRf5+m2W8ff3KiRFsUf1Cd9kZvfx+aCzB3ftWW/xdVffqPAOOpglvLOc/rgX7E67w2gLW+uaiT&#10;gA64s5U0f6ezAYHgf1WtbW5Zfx+oI1p+fvSjJEYLfryeoDBAfnSaBRdrfYuP1eKjgj/VTc7igVrO&#10;ZbsugInHlKeTf9zA65RJf3C6jIERfxe0R22vftiuQ1oBfqSokEW4fmWjXjASfiGciRd8fTCP4eHR&#10;girfvs4NgT3YJ7pZgGXQrqbFf7TJZZOMf0PCVoBpfuS7XW0nfp+0mFmbfmOuLUV2fh+nVy/tfd6e&#10;jReKfOeP6uOVjqt8KtDKjPF8Zr3Pi218m6qKijx8x5c3iR59NoPLiAh9x2/xhx5+VluYhlF+5EaG&#10;hZd/by/QhRF/1xT3hS+As+F3jTuFrM66i62E97vbikyETqjJiTKDtZWliC2DY4JlhzCDMm6xhlyD&#10;DFp+haGC70WahPaC2y8ohHKCzRS5hG6DNt+djE+O9cz4isuNa7oriXGL8qciiFuKk5Qgh2OJgoEL&#10;hneIk22BhbGHvVl5hQSG+kTFhGKGTC6Rg+GFzRSCg7+Fb92yi6SX5MsYiiSVlLheiM6TWqVzh7uR&#10;Q5KZhsmPgH+wheKN4GxYhSKMY1iFhHqLAkQHg9uJwC4Lg12I1hRRgyGHY9wZiv6hHsltiY+d/raz&#10;iEKa/aPjhy6YLZEthj6VtX5thVuTYWtEhKCRO1emg/uPO0Nhg12NaC2jgtaMHxRUgmeJT9q6in+q&#10;Usf0iRqmc7Uyh9Cit6J5hrafMo/jhcacB31JhOSZAGpNhC2WMVbhg4uTk0LTguqRNS1YglKPoRSC&#10;gZ6LI9kqijyzhMaIiMSu97Plh2yqiaE/hkymSo7FhVyiZ3xMhHyeqGl2g8ibLFY2gymX70JZgoWV&#10;By0Xgd6TFRSqgPGMs9e6ig681sU2iIa3prKqhyGyjaAVhfmtmo21hQWpA3tbhCKkkGisg22gaFWY&#10;gs2cikHpgiaZGyzcgXWWKRTLgF6OCNaGiefGTcQAiFzAlrF4hvG66J7whby1SoyphMCwCnpvg9aq&#10;8GfngxumHVUAgnahm0GBgcmdpiyjgRSY5RTnf+GOItV5idrQFsL0iEPJzLBwhs3Dg53zhY29QIvC&#10;hIm3WXmjg5exmGc+gtasGFR/giym8kEpgXiiGCx0gMGbLRT+f3uOMdSRid7aUcIWiDXTWa+chq/M&#10;Zp0nhWfFe4sHhFy+63j+g2O4gWa1gp2yUFQWge+sekDigTelrCxNgH6dABUQfyiOPtXXljx7E8Qc&#10;k9d7brIzka57wqACj+N8C43NjjZ8iXuDjJZ9ImjCiyl9sVV8ieF+P0F1iLp+0iujh/F/ZBHIiAWA&#10;edPalPGEAMIiksKDhLBQkMGDDJ5UjwiCm4xLjXGCZnoti+iCTmeWioeCOlR8iUSCLkCoiB+CMyse&#10;h1GCWxG+hyyC2tIJlBKM1MB3kfKLkq6/j/yKV5zOjkiJKIrljL+IQnjvi0aHfGaBie+GxVOTiLOG&#10;IT/wh5KFmCqnhr+FXBG1hmmE9NBpk1iVdr7XkUCTdK0sj1GRgJtYjaKPoomSjCCOFHfDiq+MqGV/&#10;iWKLUlK+iC+KFT9NhxKJASo9hjyIZhGthbqGzs7pkr6eU71RkLCbjKurjsaY25nxjRaWTYhNi5iU&#10;FHaiiiuSAGSJiOOQCVH3h7OONj66hpSMmynohbCLshHHhPCInc2BkkanFLvmkEOjo6pIjl2gSJij&#10;jKadDocdiyaaK3WUibqXbmOkiHOU2VFCh0OScz45hh2QWymphSGPNxH9hBaKVcwlkg+v7bqfj/er&#10;0qkTjgGnyZeCjESj34YVisOgT3SqiVec5GLeiBGZrlClhuGWtj3LhbWUIylzhKWSZRIrg1qLzsrg&#10;kfi44blij8m0I6fijcGvdZZii/uq4YUOinWmp3PBiQWilGIah72ev1ALhoqbND1fhViYLCk9hDeV&#10;MBJSgruMY8m2ke/B87gpj7e8rqanjaO3bpU2i86yPIP8ij6tZHLPiMOos2FQh3WkQ09uhj2gJzzy&#10;hQKcqSkEg9aXqhJ0gjSMesiTke3LS7cNj63Fe6WTjY+/q5Qvi6253oMMihK0aXH7iI6vHWCfhzqq&#10;EE7lhfulZzyUhLqgqijSg4WZuBKPgcWMjMeLkezVD7Ycj6bOoKS0jX/IM5Nbi5LBzIJKie+7uXFQ&#10;iGO1z2AQhwmwJE52hcaqpDxIhH+j4Ciqg0ObXhKkgW2Mm8hMnfR6XbeKmvx6vqajmDx7HpWDldN7&#10;fYRjk5N8B3M3kWV8p2GMj259Ok9XjaV9yzxZjA5+ayduiwx/Jg7niqWAfcZInPWC0bWjmh+CZKTi&#10;l3iCA5P1lRuBtIMBku6BmXH8kNSBl2B8juGBlk52jRSBnjuti3WBvycJimaCHQ8DibeCs8S0nCKL&#10;NrQmmV2KEKN4lsSI+JKXlG6H9YHAkk6HNHDgkEKGkV+GjleF+k2rjIuFdzsTiuuFFyawic6FHQ8b&#10;iOOEp8Mwm1+TcLKzmKaRn6IalhWP3pFWk8SOM4Ceka2M1W/fj6uLmF6pjcuKakz1jAmJVDqKim2I&#10;cSZgiUaIKA8xiCeGX8HEms+b3LFPmBuZW6DElYyW7JAYkzuUm39+kSeSnW7gjymQw13QjU6O/kxG&#10;i4+NWjoLie+L/CYhiLOLdw9eh1KIDcBkmnGkNa/7l7yhFZ9/lSmeBo7oktGbE35pkLuYdW3qjryV&#10;/V0BjOGTpUuiix+RejmaiXSPrCXxiBqOzQ+ehm2JpL8umiassa7Sl2uo6J5mlNOlMY3hknWhmH16&#10;kF2eWG0Wjl2bPlxNjIGYUUsVir2VoDk5iQmTZyXHh5WRqA/VhaqKtL4OmgO1Qq2tlz+w2Z1ElJys&#10;g4zPkjOoSnyBkBWka2w6jhCgtVuUjDCdNkqEimiaAjjViKuXaCWahyKUKhADhQOK1Lz+mgm956x/&#10;lzq4/pwKlIq0H4umkhCvU3tyj+aq4GtKjdWmmFrMi+6ii0noiiCe2jhpiFmboyVlhr6WYRArhHeK&#10;7rvUmhvGxKtelz/BYZr1lIG8AIqfkfi2pXqCj8KxoGp2jaWsyFobi7ioMElfieSkCjgLiBWfNCU3&#10;hmyYOBBLhAOLBLqtmi3QDKpgl0XKHJoUlHvEL4nKkeW+R3m/j6S4r2nLjX+zRVmLi4yuJkjwibOo&#10;xDe/h92iDyURhiiZEBBlg6eLFbs4peB5+Kt5oh96jZuRnq17Dotpm7V7cHtGmPF7+WsZlkR8mFpy&#10;k8p9MklDkYJ90zdFj4V+hiNBjmF/ZQxljS6A6rl7pOGCCanXoU6B0poTnfmBmYobmwiBXnoemFGB&#10;T2oUlbGBV1mRkzqBZ0iHkO+Bhza4jumBxyL3ja2CVgyOjC6C5LgopBmKE6iVoJOJK5jfnUqIQojx&#10;mmGHVnkNl7aGq2kjlSOGHljBkrKFo0fdkGeFQDY5jluFCiK0jQuFUgyzi0uEo7bmo3aR7adUn++Q&#10;YZeonKaO14fWmcGNT3gPlx6MEWhClJWK9VgBkiyJ60dCj+eI/zXIjduIUCJ5jHqIXAzTioSGLLWk&#10;otyZ5KYWn2WXuJZ3nCWVjoa8mT6TancQlp6Rl2dhlBeP6VdDkbKOU0asj22M4jVgjVqLxSJOi9yL&#10;jg0OiaaHrLRYonmhsKTfnwafAZVUm8acTIWrmNmZj3YZljWXKGaHk6uU6FaMkUSSyUYdjvyQ3jUB&#10;jNuPXyIyizmOeA1diL2JCbMkokCpuaPLnr6maZRYm3OjFYTAmIGfvnVDldqcwGXLk02Z7FXvkOWX&#10;Q0WjjpmU3zSwjG2TBiIaiquQ9g2gh/aJN7H+oiax26K1npSt9JNSmzuqCYPImD+mHHRilZGijGUG&#10;kv2fKFVKkJGb+0UjjkGZIjRcjAuW8iH8ii+TKQ3ah0yJXbDioie6BqGUnoi1tJI0myGxUoK5mBSs&#10;3HNrlVqowWQtkrqk1lSWkEihK0SajfOd6TQBi7KasSHXicOVHQ4Khr2Jfq/YoiHCjqCOnoC9wZE2&#10;mxG44YHIl/Sz5XKQlS6vRGNskoOq1VP2kAqmskQgjbCi5TOxi2id1CG1iWmWvQ4yhkiJma7vohTL&#10;oJ+0nnfGMJBpmwTAu4EFl9q7PnHflQq2FmLQklaxJlN1j9isfUO+jXqnCTNwiyugWCGaiSCWuA5S&#10;heqJr65rrfh6C598qbR6gpB0pbR684FHoh57WXIjnsd742L7m4p8glNbmHx9JkMzlah91zI2kzh+&#10;oh8Vkex/qgolj3CBTKz6rRGBoJ4lqPKBXo8/pQiBJoA/oXKBAHE8niKA/mIwmu6BElKsl+SBNkKg&#10;lQ6BcDHJkpOB0h7mkSeCmwpbjmKDEKvcrE+JSp0cqDeIY45FpFaHhH9NoM2GsnBgnYiGHmFuml2F&#10;qFIFl1eFS0IZlIGFDDFokf6FBB69kHaFmAqLjXOEn6q5q66QupwAp5mPPY05o7mNyn5coDCMZm+G&#10;nPSLSWCumdSKUFFkltWJbUGblACIrTESkXiIOB6Yj9eIlAq1jKGF/qmjqxSYPprspxGWMIwvozuU&#10;K31nn7CSNW6qnHWQkF/smVePEVDCllqNqkEfk4OMcTDBkPCLmR6EjyuLZAr7i72HVqiKqrGfp5nf&#10;prGdGIsvotyajHx4n0yYCG3TnA2V2l8xmOmT1VAmlemR8kCnkw6QSjB3kGuPIR59jnqN7wtXitCH&#10;q6d5qnunNpjrpmqkE4pToomg9XupnvWd4W0Ym7KbKF6PmImYm0+flYeWPEA/kqiUJzA2j/iSuB53&#10;jeGQHAunigWH4aZrql+u3ZfxpjyrMolqokynjHrNnq+j7WxSm2SgrV3hmDSdnk8QlS6axz/TkkqY&#10;Ty/zj4+WSx5rjVqSCQvqiVmIDqVfqlW2mpbppiaylIhooiiug3nYnnqqZGtzmyOmpV0fl+ejG05x&#10;lNyf1z9dkfOdCy+pjy6ZlB5WjOOTwwwjiMeINaR5qka+x5YBphW6S4eEog+1wnj/nlCxKGqumu2s&#10;7Vxyl6ao7U3klJWlRT70kamhjS9ojtycVx5CjH+UdQxRiFCIVKO+qjPHhZVFpgTCZIbLofq9SnhP&#10;ni64OmoOmsGzhlvnl3KvF01xlFyqoj6fkWylKy8zjpmejh4yjC+Uagx3h/CIbaIYtj96XpPgsY16&#10;m4WorQl66nduqM57UmlCpNt73VsVoQZ8fEx0nWB9Kj1Lmft97C1HlxR+zhr+lZyAAQgxkWeBoaD5&#10;tWyBdJLXsNGBEIS7rFmAynarqBqAtWiapCqAwFqEoFqA3kv3nLiBFjzimVOBayz7lmCB8BrtlMCC&#10;9ghykE2DNqAJtKuIvpIEsA+HwoP9q52G4HXyp26GJWfyo4mFplnxn8CFR0t6nCKFBzx+mLuE7Cy4&#10;lb6FExrek/qF7Airj1OEm578tAOPx5ENr3CORIMeqwGM2nUtptGLmGdBovSKm1lUnzeJw0r4m52J&#10;BjwemDWIdCx9lS6IORrQk0qIkgjdjniF1p4Vs2qW35AmrueU2YI+qoGS6nRgpk6RH2aKonKPpVi0&#10;nraOUkp1mxyNHDu8l7GMGixElJuLjBrUkoyLCAkujY2GNZ08swCd9Y9JroGbZ4FjqhyY8nOTpeWW&#10;pGXTogSUq1gXnkGS4En0mqSRODtclzOP1CwPlAyPBxrlkciNQgmWjJ2Ge5xfssKlC459rjOh94Cn&#10;qcSe/XLipYucKWU0oaSZs1eQnduXbUmFmjuVVjsJlsaTlCvhk5CSaRrzkR+PKgnvi9CGt5t5spus&#10;N42mrfyorn/dqX+lOnIjpT2h5mSJoU+e9Vb8nXycOUkNmdmZuTqxlmCXpSuwkx2Vghr6kIqQ3Ao7&#10;iyGG65qNsoGzkYy+rdivtn77qU6r4XFLpPuoF2PGoQGksVZTnSShh0iFmXueqzpQlf6cLyt6krGY&#10;Yhr3kAaSOwp7io2HFpnIsmm7Xov0rbu3FH4xqSiy0HCLpMWulWMYoL+qv1W9nNinL0gMmSuj/Tn6&#10;laqgGytJklWazxryj5aSOAqvihSHOZkvslLDsYtTraK+z32PqQm6BG/vpJm1XmKMoIqxH1VDnJqt&#10;KEermOmorTm0lWWjPysikgqcwRrvjz2SNgrZibOHVpYOvq57F4ivuTd7WHtQtAZ7oW3ur0V79mCc&#10;qs18dlNKpnd9D0WMol19vDdInpF+gSgrm1B/ahbFmZ+AsQZ2kySB7ZVKvb2B04fpuGmBfHqVs0uB&#10;Om1TroaBF2AWqhCBHFLXpb2BPEUpoaWBfDb5ndaB4if5moaCfhbOmKWDmgbAkf+DWJR3vO2Is4c9&#10;t5uH0HoCsoaG/mzFrdOGRV+VqWaFylJmpReFckTKoQGFRTawnS+FRyfOmdKFlhbWl8WGMQcCkPyE&#10;mJO7vEiPeoaMtvqODXlgseiMtWw1rTaLfV8UqM+KjVHzpIeJw0RroHKJIjZrnJyItyenmTCIsxbe&#10;lv6IeAc7kBmE5JMWu62WLYXdtmqUSXixsV2Sd2uWrKqQwl6GqEKPXVF5o/iOI0QJn+KNFDYlnAaM&#10;RieHmImMAxb7liSKmQeVjymFIZJnuzecwYUptfaab3f+sOiYK2rtrC+V/V3yp8GUJlD9o2+Sf0On&#10;n1WRCjXim3OP6idul+KPVxcqlUKMiQgIjjaFbpHDuuyjb4SJtZygnndjsIKd3mpcq8SbOF1xp1GY&#10;7VCSovmW2UNTntyVAzWpmvSTlydZl1GSNBdSlH+OMAhqjWaFsJEWurKqOYPgtVSm9Ha/sC6jwGnB&#10;q2agpFzopuud7FAfooubcUL5nmqZQjVumn6XkSdDls2Uzhdxk9WPqgi9jLWF6JBcuoCxMIMmtRqt&#10;lnYJr+mqA2kSqxKmelxNpo2jXE+doiSghUKXnf6eDzUvmg2bcCcsllGXOReJkz2P6QkDjB+GGI+m&#10;uky4coJ7tOe0d3Vor7CwgWh4qsuskVvDpj2pFk8qocyl70JAnaKi2zT4mayesScXleiZQxebkr+P&#10;9gk9i6WGP48EuhnADoHstLq7mnTmr4O3NGf7qpGy5ltUpfyvGE7NoYSrSkH5nVemujTLmV6hTScH&#10;lZOaYxeqklqQAAlri0KGXoppx0t8IH3LwTJ8TnEyu2h8gWShtht8vlghsRh9MkujrDt9xT6/p6d+&#10;cTFao29/OCMcn8+AKRKfncmBZwT1lKeCLonzxjyCiH1DwEyCKHCoupmB2GQstUuBoFe7sEqBnktK&#10;q2+BvD52ptyCBjElop6CfiMGnuuDNhLDnK2D7QVHk3mDdYlRxWCI/XzGv2+IHXBDucSHS2PLtIuG&#10;kFdir5KGFkr8qrmFwz41piaFqTD3oeOFzCLynh6GShLim7CGKQWQkm6Dw4jtxLOPfHxivsGOFW/j&#10;uRiMwmN2s+WLklcWrvCKqkq4qhiJ7T39pYWJaDDOoT2JKCLhnWiJaBL+ms+IHwXQkYOD7oiExAiV&#10;znvtvh+T/G9quHuSO2MHs0aQmFa1rlCPREpoqXSOIj2/pN6NOjCooI+MpyLdnKaMjBM2mdeJ+AYy&#10;kI6EMIf9w32b6ntivZWZvm7gt++XnWKFsrOVjFZFrbWT00oOqNKSTj1+pDiREDCFn+GQPSLjm+CP&#10;WhOEmNOLqQauj5mEhIeMwxmiMnrsvSafj25qt3Wc+2IWsjKaflXlrS+YXknBqEWWej1Go6eU6jBm&#10;n0qT3CLomzWRvxPGl/SNGwcXjsaEy4cXwsKom3pxvMWlhW3vtwqigmGhsb2fnFWArLOdHElyp8Oa&#10;4T0OoyGZCzBLnr2XTiLwmpmT7RQBlzCNhgdxjhOFCIaXwnGvKHntvG6rvG1ptqqoXWEgsVClFFUR&#10;rD6iP0kbp0efvjzVoqGdlzAznjiafCL8mgeV8xQ1loGNqge9jXyFO4X8wiK12XlovCGyG2z0tlmu&#10;ZmCusPKqwFSuq9qnoUjPpt2k3TyjojOhhzAencWdKSMHmYyXqBRhlfCNxwf7jQGFZYVewdq8vXjx&#10;u+C4oGyVthi0kmBTsKewmVRfq4itJ0iRpoepRjx7odqkrjAOnWmfTiMPmSiXtRSElXuN3wgtjJ2F&#10;h37K0AZ+AXKgyeR9rWakw9Z9h1rsvel9p09HuER+DUOmssp+nDemrah/SCspqO+AFh3RpN2BGA7A&#10;oZyCBAOVlgiCan5uzxCECnJJyPKDO2ZTwueCnFqkvP6CS08Ht16CP0NtseaCXTd7rMKCtCsUp/+D&#10;RR3co9WEJw77oGSEKwPvlNGCqX5AziiKCXIZx/+IyWYiwfeHu1p2vCaG/E7cto6GgkNHsRaGNjde&#10;q/KGNCsFpyiGgB3loumHPg8wn06GEgQ/k7+C334vzW2QC3IHxzeOaWYQwSuM9Fplu2eLyU7NtdKK&#10;6kM6sFmKOzdSqzWJ2Cr+pmeJ0R3toheKEQ9enleHvgSFks6DDn3izKqV/HHFxneT+WXWwG6SIlov&#10;uqqQkE6gtRSPUEMZr5WORjc+qm6Njir7pZmNSB4IoTKMqw+snUiJUwTukdWDVX2Fy/WbyHFoxcqZ&#10;ZmV7v8GXL1naufSVPU5atFeTo0LortGSRjcjqaSRSSr9pMaQyx4zoESO/xASnC6KyQVykN2Drn0s&#10;y2uhp3EUxTue02UtvyycM1mRuVaZ404fs7OX8kK9rieWRTcMqPaVCSr+pBGT4h5Yn3iQ/BBpmzyL&#10;GAXikAiD+3zkyu2nmHDJxLekXWTgvqChWllIuMGerk3jsxmcbUKWrYeafTb7qFOZAisHo2aWrR6D&#10;nrySzBC5mmaLTwZCj1SEO3yvynKtl3CExDiqGGSSvhumyVj6uDCjw02msoKhQEJwrOyfIzbxp7Sc&#10;wisbosKZQB63nguUfBEGmaiLgwaTjruEcnxgygezsHA7w8uv7GROvaisU1i3t7So/E1wsgGmRUJQ&#10;rGejfjbppy2f5ystojabah7lnXWU5BFHmQmLrwbWjj6En3wDybC572/2w3O11WQXvUux7FiAt0+u&#10;Tk1FsZmq5EI2q/ym/Dbjpr+ibCs9ocWdJx8KnP2U/RF8mIqL0gcLjdqEw/S9fKN6XeBSfNx6z8vS&#10;fSZ7VLc1fYZ79aJ+fcZ8ho2jffp9FXh3fjN9kmLcfm5+BkyMfqB+dTS1frh+yBilfph/LvJVexuE&#10;rt4Ge3aEEsmne92DhbUufFaDD6CofK6CzIwCfPmCnncFfUiCa2GXfZWCN0t6fdiCBTPmffqB0Rgy&#10;fcKB1vAFeeOOhdvGeluM9seGetGLf7NEe0WKMJ7we6yJJYp7fAyINXWtfG+HTmBufM2GcEqDfR6F&#10;mzMsfUuE4hfMfP2Ede4EeOyYPdnReXKVzsWieeuTgrF5elCRb51NesGPnIkGezWN4XRpe6iMP19e&#10;fBeKsEmnfHWJNTKGfKuH/RdxfEmGxuwueCmiMNgBeK+e4MPfeSebva/PeYyY4ZvIegaWRoeteoWT&#10;wXNAewSRYV5ne32PHkjoe+OM/jIFfBmLTxdXe5WJAOqdd3isKNZmeAan/sJGeImkCK5OePugY5pq&#10;eXydBIZ3ef+Zu3I2eoWWnl2QewOTqEhIe2qQ5DGqe5iOzRd1eumLF+kOdvO2G9Tud3qxLcDld/2s&#10;ba0BeHun+5k7eQKj0YVqeYmfvnFQehSb4FzVepeYM0e+ewCUyzFbeyiSVxePelaM4OeSdqfAGtOI&#10;dxm6cr+Sd5K09avAeBavvpgWeKCq0YRoeSal+nB4ea+hXVwuejCc+kdJepaY7zEYer6V8xeledmO&#10;ZuYzdpTKKdIudubD3L5Cd0u9tKqBd8+3zZbyeFWyKoNmeNasnG+oeVanRluWecuiLEboeiidfzDh&#10;eliZMxe3eW+Pr+UHdmTUWdEFdrLNb70gdxTGp6lsd5bAFpX1eBq5woKHeJWzfm71eQqtaFsWeXOn&#10;k0aZeciiQzC1egCb6BfGeRmQE+QTdhveutAUdnvXOrw1dufP1aiMd2jInpUpd+jBlIHTeF+6lG5k&#10;eMyztFqueSutG0ZZeXqmhTCRebieFBfSeNOQG+dNg4B42NQ/gvF5ccEJgoN6Dq2Wgkd6spn1ggF7&#10;YIYrgbh8GHH0gYh8w11AgWZ9ZkfUgUd+ADDUgSl+cRWZgTV/AeUhggKCqtIpgZqCRr8MgUuB76u2&#10;gSSBsJhCgPWBl4SpgMSBkXCfgKmBi1wXgJqBhUbdgImBgTAhgHKBdBVPgF2Bs+MGgN6MGdAdgImK&#10;170agEiJranwgCWIqZapgAaH0YNAf+iHDG9if9+GVVsHf+CFqEX/f9uFBy+Bf8qEgBUMf5eEKOE2&#10;f/6VcM5af7WTX7tkf3iRaqhGf06Pn5UifziOCYHlfyiMiG43fyyLIFoNfziJzUU5fzyIkC7yfzGH&#10;lBTRfuSGUN9of0KfAcybfwKcFrm2fsqZUaawfp2WxZOwfo2UcYCdfoeSM20dfpOQGVknfqaOHkSK&#10;fq+MRy6Cfp6K4hTMfiiIZ93Efquof8r2fnKkyLgefj6hPqU1fhSd+ZJZfgia7X9ufgWX9mwdfhaV&#10;K1hafi2SiUP2fjSQHC4xfheOXhT0fWuKYNw1fj+x+sl9ffytiba7fcOpQ6PufZulQJExfZKhd35o&#10;fZKdwWs+faiaQleofcOW9kN1fcmT9C3qfaGR6RUWfMmMD9rIffS7hsgffaK2bLVwfWGxd6K3fTms&#10;upAXfTCoN31vfS+jyGpufUWflVcGfV6bn0MEfWGYCC2tfTSVPhUzfECNf9l/fcTFL8bZfWS/hbQx&#10;fRi59KGIfO+0io8DfOKvWXx7fNuqO2mmfOqlVlZwfPugtUKhfPiciy12fM2YNRVLe8yOZthlfZjP&#10;FsXCfTDI17MgfN7CqaCEfLO8l44UfKO2uXupfJWw7mj6fJyrVFXwfKWmBEJNfJyhLy1IfHSarRVf&#10;e26Oc9d9fW7ZUMTefQPSbLJDfK/LmZ+xfILE4I1UfG6+Unr/fFy31GhwfFyxf1WKfGCrfkIKfFGl&#10;DC0jfCycqBVveyKOftoLiq13Z8gmiWF4JLYKiEl42KOah395f5EMhq96SH5ehd97JGsqhTl79Fdq&#10;hK18vULvhDB9fSzKg9l+DhJ1g/1+19gSiUuA2sY/iCuAqrQ3hzGAfqHghnCAWI96hbSAYXz7hPuA&#10;gmnyhGiApFZeg+2AyUIWg3yA8Cw3gyaBDhJagxeBctYgiBGJ+8RehxCI+rJwhjCIBaA+hYGHIo4D&#10;hNiGdHuvhDGF3GjRg66FU1Vpg0CE1kFSgtiEZiuzgoKEFhJCgkuDwNRQh0yS5MKihlaRIrDKhXmP&#10;bp6zhMSN0IychCGMcHpyg4SLKmfAgwqJ+1SIgqSI4UCkgkKH4Cs+ge2HJhItgZeFx9KIhqSb/cDv&#10;hbiZda8uhN+XAZ0yhCSUqotAg4WSmHk+gu6QoWa6gnuOzFO0ghqNFUAHgbiLhirhgVmKcRI9gNSH&#10;v9DshhOlBb9ZhTShxa2nhGKem5vGg6Obkon1gwWY0XgagnGWLWXEggGTs1LygaKRYT9/gTuPSyqa&#10;gMqN7xJtgAqJmc92hbyuG73yhNCqKaxTg/SmS5qJgzKijIjWgpSfF3cdggObwGTwgZaYnVJLgTiV&#10;sD8JgM+TFCpdgE2RWhKWf12LL84YhYK3SbydhIKysasOg5iuKJldgtOpuofIgjSll3YugaGhkWQn&#10;gTSdxlGvgNWaOz6cgGeXGyokf9yUYxK5fsqMiczQhVbAmrtRhES7canLg062Upg4goexRIbAgeWs&#10;fHVFgUun0WNlgNmjX1EZgHafNT40gAOblCntf3OXFBLXfk2MvcuehSjKHboqhA3EaaizgxG+uJc7&#10;gkq5DYXdgaOzonR9gQKuUmK/gIypN1CZgCSkbj3df62f6ym+fxuZUhLvfeiMzcqRhPvT7bkyg93N&#10;pqfSguDHXZZughfBEoUlgW27AHPbgMe1CWI4gEyvQVAxf+Gp0T2Wf2ajaCmZftKbHhMCfZaM2szT&#10;kiZ2bLvnkDd3QKrOjn14DZlvjRV4zofzi7t5pXZbimh6iWQ0iUB7W1F6iDl8JD39h1B87Ciyhr19&#10;nw+KhoF+wMrzkMp/XboRjxN/WakKjYF/VJfKjCh/ToZ3iuF/cnUMiaJ/qmMSiId/3lCIh4mAFD1D&#10;hqSAUihBhgmAnw+dhZiBNMkmj6qID7hcjhOHRKdvjJqGgJZLi1CFyYUdihqFQnPaiOuE0WIKh92E&#10;Zk+uhueEBzychgaDvCfdhWaDpg+uhMqDYMd+jtSQrLbNjUiPKaX5i9iNrpTvipKMQIPiiWaLEHLD&#10;iEOJ+2Eah0CI807phlOH/TwHhXiHKCeEhNOGtA+9hBWFScXdji2ZW7U9jKuXI6R+iz6U9pOSifaS&#10;2YKliM6RAnGrh7KPSGAthrWNok4rhcyMFzt+hO+Kvyc5hDqKAA/ig0uHI8RVjbah9LO5jDmfD6MK&#10;is6cOZI8iX6ZeoFyiFWW/3CchzqUoV9Jhj+SYU15hVSQSDsChG+OdSb+g6KNfhAYgnaI4cLsjWCq&#10;mrJhi92nDKHHimujj5EViRSgKoBoh+udB2+yhtGaAF6EhdeXI0zfhOyUezqXg/+SMibMgx2QoxBH&#10;gcCKX8GYjSazWLEai5WvL6CQihirE4/1iL2nDH9kh5KjRW7NhnWfml3EhXmcIUxIhIyY6Toug5mW&#10;LiaYgqeTZhBugSWLHMBZjQK8O6/bi1+3kJ9aiday6I7TiHquR35dh0qp5W3khiWloF0BhSWhjUuv&#10;hDSdxjnCgzualiZhgj6V1xCQgKKLM78zjNvFXq7Biy/ALp5NiaG6+o3XiEO1wn14hw6wx20aheKr&#10;6lxXhN6nPUsqg+mi6zllguuegSYwgeWX3xCrgDaLRb4zjLDO2a3WiwTJFZ10iXXDTI0LiBe9fHy/&#10;ht235mx3hayyb1vOhKStKEq+g6yoCDkagqmhpCYJgZ2ZfxDBf+CLVL9+mcV1t6+ll0d2lp+clPh3&#10;cY9HkvF4R37ZkQl5KG5Sjy56E100jX966Ut+i/l7tzj+iqV8iiSMieF9XwziiPR+4r2jmLF+N63j&#10;lk1+SZ32lBR+XY3Dkh9+cn18kEh+rW0fjnx++1wujNZ/Qkqri1J/izhjifp/4yQ8iSeAXg0WiAWB&#10;KbwSl7GGeaxilWWF0pyIk0CFM4xskViEonxEj5CEPmwMjdOD71tEjDaDo0ntireDYzfZiV+DPSP2&#10;iH2DYw1EhzGDLLqZltKOuKsBlJONaJs/knmMHos8kJqK3nsxjt6J22sYjS+I9Fpzi56IEUlFiieH&#10;QDdfiNOGmSO3h+WGcQ1thnaE8bkjliWW+6mXk/SVB5nokeKTGYoCkAKRNHoXjkuPlGoejKKOElmg&#10;ixaMnEidiaKLPzbqiEmKICOBh0WJvQ2jhaWGqLfFlbWfIKgzk4ycjpiOkXuaBYjJj5GXi3j+jdeV&#10;UmknjC2TNljSiqGRMUf9iSqPUjZ9h8WNxiNVhqKNDA3ihMeIRrZflWmnXabrkzmkKZdikSGhAoe6&#10;jy6d73gLjXKbGWhSi8eYYFgfijuVyUdyiMGTaDYfh1KRdiMvhhWP4Q4YhAmJiLUXlTavu6W0kvmr&#10;7ZY+kNWoLYarjt2kgncXjR2hE2d7i2+dwVdrieGam0bkiGOXuTW9huyVaCMEhZmSXQ5Gg2eJp7P7&#10;lRe4PKSNksiz8ZUXkJmvrIWSjp+rb3YXjNqnb2aZiySjj1asiZGf3EZOiBCcfTVThpGZjiLRhS2U&#10;jg5tgt+JwbLtlPfA9aOGkp28L5QXkGe3Z4Scjm2ynHU2jKOuDmXTiuWpolYFiU6lZkXKh8mhkTT2&#10;hkSdDCKjhNKWYA6Ngm+J17H6lNXJ/6KnknfEspNIkD+/YYPVjkW6CXSAjHa07WUzirGv9lV+iRer&#10;NEVfh5CmMTSqhgWf2CJ+hImXUw6nghWJ6LLNoaR1daPvnlV2c5Tcm1J3YYV3mMJ4M3X+lld5FWZv&#10;k/56AFZKkdF63kWMj9Z7uDP9jiR8nSBkjUp9jwqGi25/ZrFOoId9iaJ5nV59xZN2mnZ994Qul/d+&#10;G3TWlZp+YmVsk01+ulVukSd/EUTcjyx/bjOCjXN/4SAvjICAiQrHim+Bca/mn4mFWKEknHyE85I2&#10;maqEhIMElzeECHPJlOiDuGR/kqeDf1SmkIiDS0Q+jpCDJzMTjNODJyABi8mDigsBiY2DP65wnseN&#10;HJ/Ym76MIZENmPKLGYH2loKJ/nLVlD2JHGOokgmIU1Pxj/SHkUOvjgGG5TKxjEOGbh/XiyWGlgsz&#10;iMeE1a0anjaU856SmzCTYY/cmGSRwYDglfCQDHHbk66OlmLMkX+NPVM5j26L8UMgjXuKwzJSi7WJ&#10;3x+3iniJxgt1h+2GX6vtnc6ctZ1cms2akI6sl/+YXX/KlYKWFXDjkz2UD2HzkQqSKVKEjviQWEKV&#10;jQCOszH4iyyNch+eicqMrgvBhwmH0qqsnXmkjpw6mnih0I2ll6efBH7ZlSGcJ3AMktmZjmE3kKWX&#10;F1HojpGUwkIdjJaSpzGqirWREB+JiTKPKwwDhkaIH6mBnUCsi5sgmjWpNoyel1yl133mlNGiaW8x&#10;koWfQmB3kEycPlFIjjWZZkGijDWW2jFYikuU7R9tiK6RWgw7haCIRah7nSS0rJoOmgWw2ouKlx6s&#10;/HzklJGpCW5Ikj6lXF+rj/2h1lCcjeKegEEbi96bijD8ieuYmR9IiDmTSQxqhRSIZaeNnQS8/pka&#10;mdm4tYqZluu0W3wBlF2v6W16kgSrul73j7qntVAFjZuj50Cli5SgajCriZqbrB8nh9iU5QyRhKGI&#10;f6a8nN3FlJhPmbHAy4nWlsG79HtKlDK3BmzUkdWyV15lj4St1U+LjWGpi0BGi1ikdzBqiVeeIh8M&#10;h4mU/gywhEWIlKZTqZd1eZhGpcp2YYoRoj53QHufnxZ4EW0dnBl49F6MmTF5409hlnl6yj+ck/p7&#10;sy7/keF8rBw3kO99wQhqjaZ/3aUYqH59GpcWpNR9T4jxoWN9g3qUnkp9t2wum1l+C127mHt+cU6z&#10;lch+2j8Tk0l/Ti6lkSV/3xwgkA+Augi2jJmBsqPhp4+EjJXyo/qEK4fhoJmDyHmdnYyDY2tQmqeD&#10;Klz4l9ODCE4QlSaC7z6WkqeC6y5UkHyDExwMj0aDvQj5i6yDUKKUpt6L4ZTJo0yK9obbn+yKCXiy&#10;nNyJFmp+mgCIVlw/lziHrU13lJKHDz4kkhWGiy4Nj+SGRxv6jpKGvAk0ituEvaFpplWTUJOuosOR&#10;2oXSn2KQX3fBnEyO3GmmmXKNkluClq2MZUzblAmLRT2vkYuKSS3Fj06JphvwjdWJjwmBifmGHqBv&#10;peiasZKpoluYs4TPnvqWrHbRm92UmWjQmP6SyFrJljaRGkxCk4+PgT07kQyOGi1/jr6NKRvujReM&#10;HAnZiQ+GqZ9bpZWiJ5GyogWfmIPvnp+dAHYCm3uaWWgXmJmYAFoplc2Vzku+kyWTvTzXkJ2R7i1C&#10;jkGQuhvsjHKOSwoliEiG3J5WpVupu5C5ocGmn4MFnlKje3UrmymgS2dWmEKdblmBlXCavUs0ksWY&#10;NzxtkDiWBi0AjdCUQRvhi+KQOAplh56HCJ1rpTaxco+9oYut4IIGnhGqRnRBmuSmn2aFl/ajSVjL&#10;lRygIEqckmydLTv5j9uapiy0jWmXehvLi2OR7gqchw+HLJyDpQ65VI7UoVy1VIElnduxS3Nymqut&#10;NWXMl7epaFgplNSlzkoWkiCidjuRj4ufECxwjRGaLhu2ivmSvArJhpmHS5uspOTBeI4OoTG9AIBu&#10;na+4hXLLmn20A2U2l4SvxlenlJqrv0mpkeKnsjs+j0uimiw6jMqcWRuliqOSsQrshjuHY5pLsbF1&#10;qIz2rX92Zn+OqXh3K3IGpbB3+WR2oht43VbZnp15z0ijm1J6wTnPmE17uSoclcl8xhgblL99/gaU&#10;j5SARJlJsJ981owJrId88360qJR9H3E8pNx9YWPAoVF9wlY8ndp+NUgimpR+sDlul45/PCnklPx/&#10;7Bgkk8OA/AbqjnuB6phHr72D+IsYq7CDhH3Xp8eDH3B3pBmC0GMSoJiCrFWknSuCoEemmemCojkU&#10;luKCvimylESDERgskuGD+gc2jYODX5c0rw+K54odqwaJ9Xz1px6JEW+0o2mIRGJkn++Ho1ULnI2H&#10;G0crmVCGnzi+lkiGRCmGk5+GNhgzkhiGpwd4jKiEp5Y9roGR9YkwqnqQgHwXppGPGW7qotaNxWGw&#10;n12MplRvm/2Lo0atmMGKsDhklbWJ5ylWkv2JhxhBkUeJJQfOi7+FR5V0rgiY+YhdqgiXBntCpiCV&#10;Gm4gol+TOWD9nuKRnFPWm32QJEYwmD+OwzgIlSyNmykmkmKM/xhXkHSLZQgxitKFipSTrbWgDIeT&#10;qa2dknqKpb6bHG1yofiYq2BinneWkFNSmw2UoUXFl82S1Te5lLaRUyj8kduQYBhpj76NUgiGigaF&#10;w5O3rXWnNoa+qWKkOnnApWqhQWy5oZ+eT1+9nhibu1LFmqiZW0VSl2WXJzdklEmVVSjMkWGTchhx&#10;jx+PBgjOiVmF9JLprUCufoXaqSSrGXjZpSSnt2vqoVOkWl8GncWhWFImmkyejUTQlwSb/DcDk+OZ&#10;xSiSkPCWRRhsjpOQgwkLiMeGHZIBrRG18YT8qPCyJngKpOmuYWsxoROqpV5jnX6nOlGZmf2kC0Rc&#10;lrGhKDask42dnShdkJGYpBhljh6Qfwk8iE+GP5EYrOi9q4Q3qMS5a3dipLq1PGqcoN+xJV3fnUWt&#10;WVEnmb6pzUP/lm6lwDZmk0agsSgzkEOaixhgjb+Qewlkh++GWo6Tue92UIIEtQt3DnVgsGR3y2ie&#10;rBt4hFvfqAZ5XU8apA16SUHFoFN7OjPXnOt8NSUGmhV9RRPWmOl+iATzkUmAoI3KuOF9F4FOtBZ9&#10;RXS8r4N9d2gGq0V9rVtXpzd+CU6ko0N+fUFmn4l/ADOUnBl/myTpmTCAXxP7l8qBgAVSkCaCHIz5&#10;t/qD4oCKszqDhXQLrrGDLmdyqn2C3lrWpniCvk40ooiCuUEMntCCzTNWm1yDAyTPmGGDeRQclsmE&#10;JgWljySDbIwvtzaKeX/Isn2JqnNarfiI32bfqcWIG1pXpcWHhk3FoduHDEC0niaGqjMbmrGGciS4&#10;l6qGlxQ5leWGegXvjkKEA4t1tqCRLX8QseWP43KprV2OnWZAqSaNXFnLpSWMUk1OoTqLZ0BXnYWK&#10;lzLdmguJ/iSilvKJ5BRjlPWIpgZNjVOEQorUtiiX035nsWyWDnH/rOCUSWWaqKGShlk4pJqRCkzU&#10;oKqPtj/4nPGOhTKfmW+NnCSPlj+NORSXlAKKnga5jGGEjIogtb+ec33HsQOcNHFsrHOZ8mULqC2X&#10;rFi4pCKVvkxroC2UAT+nnHCScjJpmOeRQCR+laSQGRTDkzKMTQcVi5KEyolptWmlH30bsKmicHDK&#10;rBSfvGRzp8adAVgzo7aap0v7n7uYhj9Qm/uWoDIwmGyVLCRplRiSshTlknyNygdkiuKE/4i2tSWr&#10;5HxfsF6o4HAQq8Gl02PLp2qit1ego1Of+0uAn1OdgD7xm46bUDHwl/iY/SROlJiVFRT7kd2OLwen&#10;ik2FLIf0tOSy8nuqsByvhG9pq3usFWM2pxyoolceowCljksTnvqiwj6cmzGgBTG3l5acMiQ2lCuX&#10;GBULkViOOwfdidOFUYc4tKe6Y3sLr+O2YW7iq0KyemK+pt2uuVa1or2rVkq7nrKn/j5XmuWj1jGK&#10;l0aexCQik9OYbhUZkO2ORAgJiXGFb4Mzwm53OXdRvPJ342tht7t4iV9bsu95KVNmrlZ59Udxqdx6&#10;3Dr5pat7yy3sodh8yR/3nq193w/onMF/SwOKksWA74KrwWB9pHbYu/x9y2r1ttV98V74sg9+FlMO&#10;rXt+a0clqQN+3jq9pM5/ay3HoO+AFh/2naiA8hAlm4WB5APwkZmCR4IRwG2EFXZFuxSDuWpztfiD&#10;YF6XsTyDDFK9rKyC7UbfqDeC7zqHpAGDFS2noBuDaR/1nL6ECRBammuELwRKkI+C5oGMv4uKXHW9&#10;ujmJmWn3tSSI2F47sHGIGFJyq+WHi0agp3CHHjpWoz6G1i2Kn1mGxh/0m++HJxCJmXGGNASZj6WD&#10;HIEOvuGQuXU7uYqPhGl3tHKOT13Jr76NHFIQqzGMI0ZRpriLUDodooSKpS1rnpqKQh/7mxqKURDJ&#10;mGqIFgT+jrGDYICcvmCW/XTCuQKVUWj5s+KTp11IrySR/1GfqpGQoEX2phKPcDndodmOci1MneON&#10;0SAImkmNJxEWl2GJzgVyjbuDr4AUveCdK3RMuIebEWiMs2WY9lzZrp+W21E9qgaVGEWppYGTjDmn&#10;oUSSQC0ynUaRZyATmZSPkxFYln2LRgXWjOqD8n+EvXKjXnPLuBmg5GgWsvSeZlxmriSb4lDZqYeZ&#10;wUVapP6X4TlwoLyWTy0YnLWU1yAdmPGRxBGQlbSL4AYqjDeEK372vRqpo3M+t7mm5mePsoukHVvp&#10;rbGhQVBuqQ+ezUUFpIOcpDk3oDyayCz9nC2YACAlmFmTyBHAlQOMAAZyi6CEW35lvMKwRnK6t2Ot&#10;HmcWsjKp9lt7rU+mzFAQqKqkD0S7pBuhpjkFn9Ceryzmm7maqCAsl9mVexHnlG+MGgasiySEg33f&#10;vGy3WHJItxeziWa0seqv4VsirP+sdE/EqFepc0SAo8amBjjcn3ih0CzUm1ycySAyl3KVxRIGk/iM&#10;MAbbisGEo3e3y0R4z2xHxax5BWDowCp5WVWkusp53UqCtZd6nT9osIZ7fzPXq8d8cCe1p3R9dBqj&#10;o+B+lgxToCWABAI/lCCBOHeIyj5+7GwZxK1+o2C+vy9+flWAudF+j0pitKJ+3T9Lr5R/UTPFqs5/&#10;6ye2pmmArhrEorKBrAykntCCPwKskuuBz3c7yTiE82vDw7CEOmByvjqDplVauOODTEpKs7iDLj84&#10;rqiDNzO5qeGDdSe5pXSD7xrioaSEygzsnaCEOAMNkdqCEHbiyD6K7mtzwrCJ2WA0vT6I51U+t/iI&#10;Kko8ss+HpT8xrbuHSDO3qPmHICe+pJGHQxr8oLWHrg0snJOF8wNhkOmCSXaUx3OQ62snwd6PcF/u&#10;vGiOF1UCtyWM8UoMsfqMDD8QrOCLUjOnqB2K1SfEo7CKthsln7uKVQ2Am3iHlAPNj/CCknZrxs2W&#10;uWrswTaU11+ju7qTFlSrtm2RiknBsTyQTT7brByPRTOMp1KOhSfLoteONxtZnsGMtg3kmluJEARI&#10;jviC5XYNxkKcfGqjwKaaL19iuySYCFRhtc6WGkmAsJiUiD6tq3KTNDN1pqKSOCfQohuRVBuFneqO&#10;vg45mWaJngSyjiODLXWuxcKiQ2pVwCCfml8dupadGFQXtTea0UlDr/6Y8D6DqtSXWjNjpf+WJSfa&#10;oW2UIxuynSWQlQ6FmI+J0QUMjW6DaXVgxUeoEGoHv56lL17Qugyia1PMtKOf1UkGr2idsT5cqj6b&#10;6TNWpWOZ5SfroMeWuRvjnG2SSA7Ml9CKAQVYjNWDnXUPxNKuH2m9vyqq516LuZWn1FOKtCSk+UjR&#10;rueinz46qb6gQzNLpN6dCif6oDqY5RwOm9KS+A8HlzGKKQWWjFiDx3TAxGq0d2l8vsiwuF5UuTWt&#10;PVNWs72qLEinrn+nPz4fqVajwTNCpHOfkCgGn8iaohwxm1aTDw82lrGKSQXIi/OD6em8eWJ029ZQ&#10;eeV148LIel921q8Ues13qZtBezx4oodLe6t5sHLtfCN6n14VfJ17eUiCfQh8RTFUfUl81BXYfSB9&#10;PeeWd4Z/J9RHeDl/IsDXeOB/Gq0zeXZ/EJmLegV/OIXKepF/eHGYeyJ/o1zoe69/xEeGfCp/4DCd&#10;fHB/6xWLfCR//OVedgKJNNIcdtuIMb7Kd6CHPqtieESGZJfueOyFwYReeZOFNHBZejiEoVvVetWE&#10;DUaje1yDgC/6e6iDCRVGe0eCsuNTdLmS2NAkdamQ97ztdoGPL6modzSNjZZgd/OMJoL+eLOK1m8p&#10;eWmJjlrWehCIUUXZeqCHJC9oevKGMBUJeoWFFuFbc9Ocjc5KdMKZ4bswdZ6XTqgKdluU5JTodyiS&#10;uoGyd/eQpm4MeLiOp1nteWmMvEUmef6K7y70ek2JiBUAecqHX9+wczGmPMypdByiy7medPefdKaQ&#10;dbqcR5ORdoyZXYCDd2CWi20KeCmT1VkceOGRO0SMeXmO0C6eeb+NBRUleRqJfd4scpewCcs4c4ar&#10;0bhCdGSnsqVIdSujvJJndgKgDn98dtuceGwqd6uZBlhneGqVukQIeQSSsS5UeUOQjhVEeISLTdy9&#10;ciu55MnWcxe07bbtc/OwDqQGdLirV5FCdZCm7H56dmqil2tTdzqebFfBd/macEOVeJGWyi4VeNCU&#10;HRVeeASM2NtgcfTDxsh3ctS+KLWUc6a4n6K+dGOzOZAWdTeuHX1ydgypF2p+dtWkNlcmd4ufikMz&#10;eB2bRy3eeGGXTBV1d5mOJdooccbNyMdCcp/HjLRnc2rBYaGgdB+7Uo8RdO61h3yLdb6v0GnFdn+q&#10;NVajdyyk00Ljd7if9C2xeAOZ8xWHd0COjtkgcZfYA8ZEcnHRKLN0cznKWqC4c+fDoo49dLK9JXvR&#10;dX62uGkvdjiwWVY5dt6qOUKhd2akFi2Nd7acEhWVdvqOmNz+f9Nzqsrff5x00LiJf3V14aXef2d2&#10;1ZMQf2B344Adf1t5AWynf3B6Blinf5F6+kPrf6973i2Kf798gxLcf9V9Ddq3fi99Y8i0fid9jbaC&#10;fiR9uKQHfit95ZFrfj1+MX6sflN+jWtkfn1+3VeRfrF/JUMJftx/aSzvfu5/lBK5fuN/2NjCfLmG&#10;+Ma7fNKGPLSbfO6Fi6JTfQ2E7o/nfTeEeX1XfWSEFWo7faGDslaUfeSDUkI+fhqC9yxlfi+CqxKa&#10;fgyCZNb7e7OQPMUCe9yOsrL0e/+NOaDDfBqL2Y58fFGKqnwXfJGJjmknfN2If1WufSuHe0GKfWmG&#10;iSvqfYCFyRJ+fVCEotUEesuZlsM9ewaXRrFWezaVCZ88e1OS6Y0Ze5SRAXree+CPLmgcfDaNcVTU&#10;fIuLyUDmfMyKQSuGfN2JGxKKfJGGx9Nnegai1MGmelWfy6/LepSc1Z3HeriZ/4vGev+XY3m0e1GU&#10;3Gcge62Sc1QNfAaQKEBYfEaODys6fEmMlRK1e9WIxtHoeYisMMA8ecuoaa51egWkt5yEejChJoqh&#10;enyd0XixetKakmZGezSXeFNge5GUiT/ce9GR3yr4e8iQGxLbezWKe9CFeSy1m77keV6xIa0reY+s&#10;vJtPeb6oeYmIeg2kcXe6emOgfWV4esWctVLAeyKZID9ue1+V6Cq9e1CTYxL6eqyL788/eOO/Db2X&#10;eQm5/KvieTO0/ZobeWSwHIhxebGrbHbEegKmzmSuel+iWVIperaeHj8Keu6aWCqHeuCWTRMVejmM&#10;584LeKXIoLxseMTC/6rFeOm9bZkReRu39YeAeWWyn3XvebGtV2QAegioMlGoelmjTz62eoye4SpZ&#10;eoGYuRMredqM9sz4eHHScbtxeIrMNqneeKzGDZg6eN7AAIa9eSa6A3VDeW60C2N0ecCuMVFAegyo&#10;pT5yejyioyo1ejOaqhM9eY6NAtA7hr9yjr87hd9z0K32hRp0+pxIhIF2AIqBg/d3H3idg3R4TmYb&#10;gxh5ZlMAgtN6bj8ngph7aSmWgnR8Jg/7gnd9As4MhTx71L0ohIZ8KKwHg+N8dpqHg118u4jxgup9&#10;I3c+gn59nWTsgjV+D1IDggB+ez5igc9+4ykbgal/MRADgYh/tcxMg+6E9btmg1GEcapSgsaD8Zj0&#10;glaDdoeHgfeDKHYBgZ6C8GPbgWaCu1EfgT+Ciz2xgReCYSitgO+CQxALgLaCGMqKgtyNzbm+gk+M&#10;jajGgdKLUpeJgXGKIoZBgSGJJnTigNeIQWLkgKyHZ1BSgJCGmz0UgHCF4ShLgEaFWxARf/2EMciv&#10;gfSWzLgIgX2Ux6czgRGSzpYXgLaQ6oT0gHCPQXO9gDCNr2HrgA2MM0+Lf/eKyzyCf9eJhif5f6KI&#10;qRAvfzmGNccZgU6frrZxgOac8KWogIKaRJSqgCaXs4Oqf+SVYHKbf6iTJ2D5f4qRCU7Nf3SPDDv/&#10;f1CNQye3fweMIxBhfnOIFsWRgN2olbUBgG2lKqRQgAShz5Nsf6iejIKNf2ibi3GgfzGYpGAnfxaV&#10;404qfwKTTTuNftmRBCd+fn+PhRCLfcqJscQmgImxjbOtgAythaMSf5uph5JDfzulmIGAfvyh7HCz&#10;fsWeW19hfqqa9U2QfpWXxzsjfmiU/idIfgSSgxCvfTqLD8LggEi6n7Jxf8G2FaHkf0exiZElfuKs&#10;/IB7fp6orm/OfmGkel6ifkSgckz8fiycqTq8ffuZZScTfZKVKhDOfMGLXcHGgBLD6LFjf4S+16Dh&#10;fwO5vZAwfpe0ln+cfk6vqG8Jfg2q0l3+feumJkx8fdGhxDpkfZydoSbkfTGXXhDnfF2LbcDdf+PN&#10;eLCGf1HH0KAQfsvCH49pflq8YX7nfg220G5qfcixVV15faOsAkwWfYanATodfU+hBya/fOKZIxD7&#10;fA2Le8OPjflxuLN5jINzCqMqiyx0RpKBigF1X4HAiPZ2iXDlh/h3vl9hhx142U0+hlx54zpVhbd6&#10;5CWThV57vA1UhOR9DcGJjJF6hLGSi0x6/KFkihd7aJDhiPt7xYBLiAF8RG+ehxV81F5Lhkl9V0xd&#10;hZV91DmvhPZ+USU6hJR+xQ2Eg/p/lb/Gi0yDMK/cih+C3J/HiQSCiI9riAWCMn7+hyCCCW55hkWB&#10;9F1ShYiB3UuShN+ByTkahEaBwSTqg9uB1A2ugyqB0r4YikqLt65RiSqKrZ5diBuJpY4khyiIo33Y&#10;hlKH1m12hYeHH1x0hNeGa0rehDmFwTiWg6aFMCSkgzaE6A3UgnSDyrx7iX+UTqzDiGuSjpznh2WQ&#10;1ozPhnaPKnymhaiNuWxohOeMYVuRhD6LEkoqg6WJ1jgXgxCIxSRlgo6INA4Dga2Frrr3iOucx6tA&#10;h+OaWptwhuKX+ot3he+VrHtxhSOTm2tZhGSRpFqvg76Pv0l7gyON+TeggoWMciQvgeqLrA47gN2H&#10;c7mJiHelSanlh3CiN5orhm+fMIpNhXmcPXplhK6Zh2pvg/KW7Fnsg02Ub0jkgrGSHTc5ggyQJSQA&#10;gVuOyA5qgCyI97g2iCOt4aihhxSqNpj4hg2mk4kxhRKi/nllhEefqGmPg4qcbVkwguWZV0hRgkeW&#10;ejbTgZyUEyPPgNuRgw6Sf5WJ2rb/h+u2nKdths6ybZfPhbuuQIgahLuqF3hpg+ymKmixgyqiWFh0&#10;goOeq0e8geObQjZogTOYZiOZgGeT7A60fxaJ8bXPh66/d6ZYho66zpbPhXi2H4cphHKxaHePg56s&#10;5mfxgtiogFfSgi+kPEc6gY2gSjYMgNmcOiNqgAWV7Q7Pfq6KBLS7h3DIh6VrhlXDYJYAhUC+LIZm&#10;hDe46Hbeg1+z0mdWgpWu1VdPgeqp/EbSgUalRjXBgI+fSyNEf7aXiA7mflqKE7aflXlxFqegk29y&#10;cphfkYNzuYi3j8d033j5jjR2E2kijLR3T1ibi1Z4bkdtihp5fjVxiQ96iCF7iI97eQrkh0Z9TbTQ&#10;lD55dqXtklh6A5bJkId6hYc9jtZ6+HeljVF7jGf5i998MFeiio18xEapiVp9UjTriE995iFEh71+&#10;gAsxhlh/pLMPkwuBpaRKkTqBfJVIj4GBT4Xqje6BHHZ4jHyBE2bwixmBHlbDidSBI0X7iKmBKzRz&#10;h6CBRSEShv+BjAt0hYWBt7GSkg+JyqLmkE2I+ZQCjqKIJYTGjReHT3Vyi7WGrGYIimKGIFX/iSqF&#10;kEVgiAiFCTQJhwOEpCDnhlSEnguwhMyDibAckUeR8qF7j5aQfpKrjfWPCYOQjGyNk3RcixGMVmUU&#10;iceLM1UziJWKEkTCh3aJAjOdhmuIJiC8haWH6gvug/+FSa69kLiaCqAXjxaX75FPjXuV2oJTi+2T&#10;zXNBipGR+mQdiUiQQVRmiBaOlUQkhvONBzM1hd2LxCCUhPaLMgwtgyiG7a1YkFWiH57Ojq+fapAi&#10;jRCcu4FAi3yaEnJLiiGXpWNHiNiVU1O0h6aTGkOchoGRDjLbhWGPaSBxhF6OAQxjgm+IVawakAqq&#10;UZ2djlunCY8BjLSjxYA3ixugh3Fdib6dhGJ2iHOanVMFh0GX10MShhmVTjJ8hPCTTCBJg9iQdwyQ&#10;gdKIf6sSj9CyqpyBjhau443ijGarHH8sisenVHBsiWWjxWGjiBegVFJShuKdA0KBhbiZ/DIThImX&#10;XSAXg2GSowy3gU6Iman6j5y7JZt5jdy26IzqjCWypH5EioGuWW+biRuqQmDsh8emSVG1hpGicEIC&#10;hWae9DG2hDKayB/rgvyUbwzXgOGIrqjnj2zD3JqQjaq/Howhi/C6W32Jike1jW7yiN6w7mBYh4es&#10;b1E2hk+oFEGbhSKjejFsg+udhh/HgquVfAzwgIqIv6pHnRVwvpw/mlFyQ43xl8Nzon80lYV0x3Bk&#10;k3J1/GF9kXV3O1Hij6B4YEGdjfd5eTCEjJl6kR1VjBJ7mQivibV96Ki+m+N405rLmUF5g4ySlst6&#10;IH3tlJh6oW89kpN7QWB9kKJ78FEOjtZ8kkD7jTN9MTAci9F92x06iyx+nAkHiLeABKcums6AkZlU&#10;mDuApYs8ldeApXzCk7mAhm42kcOAkV+Wj+CAsFBPjh6AykBqjICA6y/AixuBJR0iil2BpAlVh9eB&#10;4aXLmeiIQ5gOl16Hw4oVlQGHLXu8kuqGdm1LkQKF8F7Hjy2FgU+kjXaFDj/pi9+EqC9uiniEbh0M&#10;iaOEtAmZhxKDhKRZmTGP/5a9lrGO6ojjlFqNv3qpkkSMc2xVkGGLXl3wjpOKYU7yjOCJZj9ii0qI&#10;gS8ZidqH3Bz3iOWH5QnihjuFGKMlmKSXnZWDljKV+Iewk+KUPXmRkcaSYmtcj+KQwF0YjhOPOk5A&#10;jGCNvj7bisSMZi7EiUaLaBzjiCmKywoshVyGkKHrmD2fWZRilcqdF4ank3iaxHifkVeYV2qFj3OW&#10;J1xdjaSUE02mi/CSFz5mik+QTi56iMWO/hzRh4WNRQpshJ2HDKDIl/CnLJNOlXekWIWkkx6hdXex&#10;kPiefGmwjxGbwVukjT+ZJU0Li4mWqT3uieWUcS4piFCSzBy4hvWPcQqig/uHMZ/Gl7avEJJElTWr&#10;zoSdktSodXa+kKak/WjVjrqhwFrljOOepExpiyubrD1riYSZCC3Nh+aWZRyThneRXArQg3KHUJ7a&#10;l4S3K5FZlP2zdIO5kpavpnXpkGKrs2gWjnGn+Vo+jJWkYkvaitqg8zz4iTCdzC17h4yZZxxyhgyS&#10;9Ar1gwGHaZ4Nl1i/kJCVlM+7T4MAkmS2/3U9kCuylWd7jjWuYFm3jFWqUktnipimbTybiOyhwi05&#10;h0Ob0BxWhbaTKQsUgqeHfZ4cpOlwu5DmoaZyJoN1npJzdXWmm8N0m2fImSJ11FnWlpl3GEsqlD14&#10;RjvOkh15ayuVkGR6kxkkj9h7tAa1i+N+dJzSo794XI+woJh5B4JSnZh5p3SWmtV6OGbTmEF65lkC&#10;lcJ7pEp9k298VjtRkVF9CCtPj459zBkpjth+uAcXitiAWZt+osB/w45sn6R/3oEpnLB/6nOYmfl/&#10;4GX0l3GAAVg/lP6AOEngkrOAajrgkJeApSsRjs2BAxktjfKBwgdtieuCB5pGoeWHEI1Mns+GooAj&#10;m+GGJXKymS6FkGUnlrKFKleLlEyE2klPkgmEhzp5j/GERCrbjiCEORkxjSWExge6iRuDgJj7oTeO&#10;cYwiniaNc38ZmzuMaHHDmIiLSWRTlhGKXFbTk7CJiEi5kXCItjoMj1aH/iqdjXiHlhk0jFSHnggM&#10;iDyE65f3oK+VqosXnaeUJX4Smr+Sk3DTmAiQ7WN+lY6Pf1YckyyOLUgkkOuM5jmdjsqLxypcjNuL&#10;FBk1i4WKLghhh1aFqpbkoEGc9oodnTua4X0vmlKYwnAEl5eWk2LHlR2UoVV+krmS0EejkHaRFDk9&#10;jlGPkSokjFKOnxk3itOMXwiphpKF25Xdn++kWokonOWhvnxMmfefGm8zlzecaGINlLmZ+FTeklKX&#10;q0cekA2VfTjWjeOTminii9iSGhktijaOSwjnheqGBZTwn7ir2og2nKWo1ntfma6lxW5YluWinmFI&#10;lGGftlQzkfWc9UaNj6yaWjhjjX6YICmUi2mVQxkXia6P/gkbhV2GKJQYn4Kzj4dfnG2wHnqPmXKs&#10;nm2XlqGpCGCclBilrlOdkaaifkYOj1qffjf9jSiccSlNiwuX6BkBiTuQ6AlGhOmGRZNcn067hIat&#10;nD23k3nnmUGzm2z8lmqvmmARk9yr0lMjkWWoOkWnjxekmTeqjOKf6CkUir6aBhjviN+Q3AlohI2G&#10;XJJSrPVw34XYqUJyGnk1pa5zTGxOokd0cV9bnxB1r1JYm/N2+USUmQ54MTYclnN5Yia9lF16mhT+&#10;k9F71AT9jch+7ZFIq9F4BYTkqDF4nHhTpKx5N2t5oVJ5116bnih6k1GxmxV7X0QRmDZ8IjXFlZl8&#10;6Caak3N9xhUlkq5+3gVojLCAo5A3qtp/IoPYp0Z/Lndao8p/OmqpoHR/Rl3mnVN/fVEVmkt/ykOX&#10;l3GAFDV1lNOAbCZ8kqCA7xVIkauB5gXGi7mCKI8xqf+GFYLipnKFoXZ5ovuFLmnmn6iEul06nJGE&#10;clB/mZOEQEMjlsCEDTUrlCKD8CZgkeSEFRVmkMWEngYZiuCDfY4iqU+NI4HqpcWMInWYolGLJWkd&#10;nv2KMVyJm+qJbU/nmPCIwUKrlh+IGDTYk32HjyY8kS+HZRWCj9uHJAZzifmEXY1PqMeUAoEOpT+S&#10;fnS+ocuRAWhWnnSPjlvZm1+OU09SmGONNUIzlZCMIjSCkuiLPiYRkIWK2hWdjvaJawbRiQ6EnIxh&#10;qFCa2YA7pMuY1nQCoVaW2meqnf2U6FtCmueTNE7Sl+mRpEHLlROQKTQ4kmaO7yXsj/GOORWzjjCL&#10;XQciiESE04t6p/ehzH9npG+fUXM/oPac3Gb3nZeacVqkmn2YSk5Ll3yWS0FdlKSUazPlkfGS4iW8&#10;j22RRRW8jYSNEwdmh5mFAYqqp76o7X6RpCymD3JtoKqjNGY2nUGgXVn4miGdyU22lxqbYkDglD+Z&#10;JTODkYaXOSV9jveUChW2jO6OlQeghwiFKInbp4SwO33No/Ks+XG0oGypuWWLnPqmfVlgmdSjgk0y&#10;lsigukBxk+meKjMskSya/SVEjpOWXBWtjHKOqAfPhpGFSIkcp0e3vX0ko760BnEfoDqwWmUBnMGs&#10;v1jkmZapZEzIloWmRUAYk6OirTLlkOOeASUWjkGYOBWmjA2Oowf1hjKFYoautSpxW3r0sL9ynm8T&#10;rIlzzWL3qKZ04FbUpPZ2E0qjoWR3WD3AnhV4jzAsmxx5wiGpmMF6+xDal9J8WQN3j3Z/WIYCtAF4&#10;N3pPr7B42m52q495d2Jgp7d6C1ZLpBB6w0otoIV7kD1mnTR8Wy/2mi99LiGjl7l+HBEblpF/XgPp&#10;jlSA5YU4swJ+9nmGrsB/GG27qql/MmHIptZ/P1XJozZ/e0m+n7F/zz0RnGGAKi/FmVeAmiGdls2B&#10;OxFUlXKCEgRPjVOCRYRbsh+Fj3jEreCFQW0Tqc2E6GE3pf6EgVVKomOERUlSnuKEIjzAm5iEBi+W&#10;mJGECCGYlfqEWhGGlHSEcgSojHKDJoOVsV6MRHgFrSWLcGxgqRaKmGCXpUeJulS/oa2JC0jeni2I&#10;dzxomuOH7y9hl9iHkiGOlS6HphG6k3GGpwUJi4SDaILysMKSvndTrJGRcWuqqISQIl/vpLKOzlQt&#10;oRaNs0hmnZOMuTwNmkaL1C8nlzCLKiGBlG2K/RHwknKIpgVvipODrYIzsEmZNXalrBWXbmsMqAWV&#10;pl9fpDCT3FOwoJOSVUf+nQ2Q9ju/mbyPti72lp+OxiF2k8aN4RIdkZeKWgXHicWD6IF1r+qfvHX3&#10;q6+dh2psp5mbUV7Lo76ZGFMvoB6XKUeTnJaVaTtrmUGT1C6/lhySpCFikzGQeBI+kNiL2gYRiRaE&#10;GoDHr6KmXXVHq1+j2WnBpz+hTV4uo1qeslKkn7acYkcenCqaSTsOmNKYaC59laSWaCFCkqqS0xJR&#10;kDCMYgZQiIKERYARr1mtQnSiqxiqWmkrpvWnbV2jowWkeFIpn16h0Ea2m9CfZjq8mHOdBi5DlT+Z&#10;kCElkjiUzRJej6SMawaDiAmEZ39irxK0enQTqtmxAmiyprmtn10zosGqWVHHnxanYkZjm4akgzp5&#10;mCegyS4TlO2cGCEOkdyWWRJpjzOMcwash6iEg3tXvahyEHA/uKZzQmUNs+F0YFm0r3x1XU5aq0x2&#10;hEL3p0B3wzbxo314+ipAoB96MRyTnXl7bA08mzF9OAIkkOt/tXsKvHV4o2/vt5F5PGS7suN5zFlh&#10;roh6UE4Oql97A0K3pld70DbDoox8pCounxl9hxysnE1+iA2Rmdd/4gKdj8CBHnqJu2J/BG9uto1/&#10;JmRGsex/QFkIrZp/Tk3FqXZ/jEJ5pW9/6DaYoaKAVCodniaA3xzBm0CBpQ3cmKKCPQMJjreCDXnm&#10;um6FTG7stZeFDGPesPaEwViurKqEYk15qIiEMUI9pH+EGzZvoLmEGCoMnUSEPhzTmlKExQ4el5CE&#10;UANnjc6CTXlpuZiLqW5ptMaK7mNdsCqKLFg7q9+JYU0Xp7yIxkHvo7CISTY6n+qH5Cn2nHCHuBzo&#10;mWiH9g5nlnqGPAPPjNuCk3jwuOiRv23dtB+QlWLKr4aPZVe0qzmOLkykpxSNMkGVowSMXDX+nziL&#10;qCndm7CLPxz8mIiK1A6zlWiH+gQ8i+aC3XhduF2X1W1Vs5OWNmJMrvmUlldAqqmS8kxBpoKRl0FI&#10;om+QajXKnp2PaSnImwqOzh0Ol8eNSA70lH2JdwSZixSDHHfMt+ud82zPsxyb8GHQrnyZ61bNqiaX&#10;40vfpf2WLED6oeiUrDWUnhKTZymvmnOSPB0alxqPew8pk66KQATpimKDUndIt4ykHWxLsrah2mFQ&#10;rgyfi1ZWqaudK0t4pYGbIUCooW2ZVzVanZGXzCmSmeeVYB0elnuRfQ9UkveKXQUsicuDf3aztzOq&#10;k2vMsl2n7mDhra+lRlXvqUOimEsfpRigREBgoQSeOzUonSSbrCl4mXGYAh0hlfWTLQ92kl+KdAVj&#10;iU+DpHYdtuGxamtashGuKGCHrWOrB1WbqO+oFkrXpMOlgkAmoLCikjT/nMyexiljmRGaHh0jlYmT&#10;sw+RkeSKhwWPiOyDwm/wxn1zfGUqwXB0K1p6vGl070/st2511UVmsqh28jrbrgt4LS/Aqbt5aCP9&#10;pd96phcuot976Anvnid+DADvkkCACm/xxVZ5nWUxwE951FqCu1B6Ik/stmB6lEVlsaF7QjrcrQZ8&#10;ES/IqKp88yQXpLJ97BdsoYJ/CQpXnLaAWwFukQyA+G+yxCV/nWUAvyd/alpgujR/UE/dtVJ/XUVe&#10;sJl/oDrbq/yABC/Pp52AiCQto5uBNheioEuCLgqym22CZQHfj/yBRG+AwwuFp2TZvgaFFlpDuROE&#10;nU/GtDuESkVQr3+EJDrXqtuEHy/VpoeEOiRBopKEjRfSnziFJAsDmkuEMAJCjwyBh29EwjCLo2SU&#10;vR6Kpln8uCOJxU+Fs1CJD0UdrpKIijq3qeeIKS/KpZOH7iRRoZmH/xgKniSH3AtemSSF2wKwjhSB&#10;0W7fwXmRUmQrvGSP8FmTt2aOq08kspGNkkTOrdGMujp/qSGMDi+xpMSLkyReoLeLexhInRqKSQu/&#10;mAKHXgMjjRuCH25uwMGW8mPHu7mVLFk5tsOThU7RseySC0SKrSqQ4DpQqHaP7i+cpBGPOSRpn/SO&#10;nxh8nDaMXQwSlwmIKQOGjEWCYm4QwCCco2Nuux+ag1jmtiuYgU6DsU+WrURKrI2VNTokp9iUAS+J&#10;o2yTGCR0n0CRcxitm2eOOwxali6IWgPai5CCm23Nv56idGMjupigDViYtZydwk45sLWbokQOq/WZ&#10;5Tn6p0SYeS94otGW2SSBnpaUCxjbmqaP8gyalWuIhQQhiveCy21wvzGoZGLWuiWlqVhVtSKjEk37&#10;sDGgsUPbq3KeuznXpsac0C9qok6Z/iSMngaWOBkDmgSQ6QzPlMmIqQRbinmC8m0DvtaucmKKucer&#10;SFggtL+oWU3Ir8alx0OxqwijWDm6pmGgTi9foeSchCSVnZKX9hkimYGQ/gz6lEaIxgSKihWDEt7w&#10;dbJvisxQdpNxELmcd19ygqbIeAhz0pPSeLF1KoC7eVl2im1Begh3zllKerV4/0SNe1F6GS4Ce7p6&#10;4xMUe9d7U9yic5l5p8o+dKx6Mre3dal6tKT5doF7J5Ixd1J7s39ReB98TWwCeOp81Fg0ea59UEOo&#10;elp9wC1lesN+CRLxetB+Ldp/cdSDosggcxmDLbW1dDuCwqM5dSiCaZCpdhWCMX38dwCCBmrZd+SB&#10;1Vc1eLyBoELZeXaBbCzYeeCBNhLSeeeA+9hjcG2NOcYrcb+L5bPpcvOKpqGVc/eJho8ydPyIj3y1&#10;df6HqGnBdveGx1ZLd9+F60IheKWFGixbeRGEaRK2eRuDd9Zlb1OW1sRScK+UtLIzcfCSqaABcwSQ&#10;xY3HdBqPD3t3dSyNbGiydjKL2FVudyaKVEF6d/KI5yv0eFiHxxLAeFqFzdSzbnSgUcKrb+Sdb7Cd&#10;cTOapZ6HclGYAYxyc3CVk3pLdIqTN2ezdZiQ81SidpKOx0Dnd1+Mwyukd7uLQxLpd6mH8dMGbcKp&#10;z8EobzemOa8+cIyitZ1AcbGfTotKctmcIXlGc/uZCGbXdRCWD1Pydg+TOUBodt2QnitfdzGOyxMM&#10;dxKJxtGSbTmzZL/HbqyvHK3xcAGq4pwHcSmmwIouclSi2XhMc3qfB2YGdJKbXFNRdZKX3T/4dmGU&#10;rCsjdrKSTxMqdpGLVdBjbNi9Er6HbkS4Iaysb5SzPZrTcLeub4kUceGp3HdUcwalXGU7dByhA1K5&#10;dRmc3T+VdeWZGSrtdjqVbxNDdiSMp89JbIzG2r1rbfHBRKuUbzq7u5nIcFe2R4ggcYCxCnZ8cqKr&#10;32SMc7am1VI5dK+iBT9CdXmdsCq/ddSYBxNYdcuNFM5IbEzQ0Lx6ba3KjKqxbvDEWZjwcAm+Qodb&#10;cTC4WHXOclGyfmP/c2Ksv1HRdFmnQj8AdSGhsyqbdYCaHBNodYSNH9KRfChuZ8FVfDtwGq/afFxx&#10;tJ3+fJNzJYv/fMx0kXnffQV1/mc8fVJ3U1QMfal4lUAWffl5wCpNfjZ6mRBWfoR7QdCKeiN4Gr9X&#10;enx40K3vetR5fJw5eyh6Gopqe4B6xXh/e9h7emYLfEF8I1MKfK58wj9KfQ99VSnMfUp9txBafYd+&#10;JM5deHyBmb1NePiBZqwReXGBNpqReeSBDIj1eleA/Hc6esqA+WTze0mA9VIge8qA8j6TfDeA7SlY&#10;fHCA2xBdfKeAx8xZdzCKx7twd8mJxapdeFaI0ZkKeNOH8YeaeViHLnYMed6Gd2Pxem+FyVFLevyF&#10;Iz3we3OEhyjxe6uEBBBfe+GDGcqBdiOT/Lmvds+SN6i5d2uQhZeLd/CO7oZDeIKNd3TheReMDmLz&#10;ebSKtlB9ekuJbz1YesWIQCiaevWHWhB6ex+FSsjUdVadIbgRdgyamacwdrKYKpYfdz6V4YT8d9iT&#10;u3PBeHWRo2IBeRqPpU+9ebeNwjzPejKMCShTelKK0xCoemaHT8dQdLWmRLakdWijBqXbdg2f4JTk&#10;dqCc4IPfd0KaB3LId+aXPWEveJOUlk8XeTWSFTxZebCP0igWecSOVRDPeceJCcXrdDSvcrVOdN+r&#10;i6SWdYGnuZO2dhekCoLPdr6ggXHZd2WdCGBneBWZuU57eLqWmjvteTST0CfeeUGRkRDxeUCKgcSk&#10;c824s7QHdHC0N6NYdQ2vzZKNdaSrfIHBdkqnT3Drdu+jMF+jd56fPE3meEKbfzuIeLqYLyeoeMaU&#10;bRENeM2LiMN6c3XCDrLndBK9BKJFdK24B5GMdUOzG4DYdeiuS3Aedouph176dzek7E1md9mgkTsz&#10;eE+cnyd7eF6WzhEleHCLl8J4cynLkLH4c8TF9KFndF3AYpC8dPS63IAbdZi1aG93djiv/F5xduOq&#10;tkz/d4OlwDrvd/igSCdXeAmYthE3eCWLpMYrgudtkLYXgl9vW6WzgexxBJTSgZlydoPSgVNz7HKy&#10;gRN1aGDzgPN2zE6WgOh4HTtxgOR5VyZugPN6QQ25gRF7VsQ/gRN2xrQxgLp3nKPegHJ4YZMigER5&#10;DoJPgBx50XFif/d6oV/Uf/B7aU2rf/p8KTrBgAR83CYMgA19WQ3igB1+H8JFf31/yLJLf1V/vqIa&#10;fzJ/tZGUfxp/roDwfwh/w3Awfvl/517QfweAD0zXfyKAOjokfziAYiW0fzuAdQ4Ff0WAlcBXfj6I&#10;k7CQfjCH1qCMfiWHGZAtfh2GXH+xfh2FxG8afh6FP13lfjuEw0wZfmGEUTmYfn2D6CVmfn2Dlw4k&#10;foaCv76MfUuRaq7jfUaP+J8BfUSOh47FfUaNGH5wfVKL1m4DfWCKqFz5fYiJi0tdfbaIfzkRfdWH&#10;jSUgfceG5w5PfcOEzr0SfHiaI61gfIeX+Z2EfJKV141pfJiTwH04fKuR2mzxfMGQCFwTfPCOUEqp&#10;fSSMsziTfUCLQyTjfR6KXg6CfQGGtLube9ui56v+e+igCZw6e/SdNow6e/6adHwpfBiX5GwEfDSV&#10;a1tNfGqTFUoNfKOQ5jgnfL6O+ySvfIqNuA6ufFuIVLo+e16ruKqye2aoNZsCe2+kvYsae3mhVHsl&#10;e5aeIGshe7WbAlqPe+6YDkl4fCqVTTe/fEKS6iR7fAOQrQ7Te86JtrkCevm0k6l5ev6wjZnSewOs&#10;iIn9ewqoh3okeySktmo/e0Cg+lnSe3mdakjke7SaFzdYe8qXPyRHe4aTSg7ye1aKG7fUera9iqhg&#10;eq65BpjNeqq0fIkIeq2v6XlFesSrfGl7et2nI1kuexSi90hle02fFDcAe2GbYiQaexuVdg8MevWK&#10;LbbEeorGsKdyenHBppf5emG8kYhBemG3a3iRenWyYmjdeoutaliqesGooUf/evmkKza5ewuetCP1&#10;esSXMw8heqaKO7n8idds5qrNiMpusJtXh9JwXYt0hvtx23tuhjhzXGtLhYB04Fp6hOh2SUkDhGp3&#10;nja+hAV44CJ+g+Z52gtQg2t7gbgiiCl1n6kKh012lpmvhn13donuhcJ4NHoRhRt5CmoZhH157Fl4&#10;g/p6w0g2g4t7kTYtgy58VSI+gwJ87wubgn9+GrZVhrF+KqdMhft+VZgQhUt+eYiChKh+kHjPhBd+&#10;w2kBg45/BViMgx5/Rkd8gr5/hzWrgml/yiIEgjSABwvcga6AZ7SJhXqGn6WshN+GGpaZhEeFj4cy&#10;g7KE+3emgy+EjWf+grKEMVe1glKD10bTggKDgzU4gbeDPyHSgXqDIgwWgPeCbbLdhIyPFaQag/+N&#10;5JUkg3GMroXiguWLc3Z6gmuKZWb5gfmJa1bagaOIeEYpgVyHlTTDgRGG0iGfgMKGbwxPgDKEW7Fv&#10;g82XZaKmg0+VjJO8gsyTsoSZgkKR2XVUgc+QL2X4gWOOmlYEgRKNFkWCgMyLqzRRgHqKdiFsgBCJ&#10;4QyHf2iGJbAEgzGfvKFUgrmdP5KDgjqaw4N9gbKYSXRWgUSV/2UZgN6TzFVKgJKRs0TxgE2PwjPu&#10;f/aOHyFBf3WM9gy2fryHrq6vgr2oIaATgkKlDpFYgcGh+oJrgTie43NhgMyb/mRDgGiZMFSWgB2W&#10;hERjf9iUDDOKf3uSASETfumPqQzffimItK11gnCwlJ7ggemtB5AygWCpcYFbgNOlzXJsgGWiVWNt&#10;f/2e9FPhf7Cbt0PRf2eYuzMhfwWWQSDffmmSCw0Bfa2Iy6xGgi+5LZ3LgaC1Jo80gRCxEIBwgICs&#10;5HGZgA6o22K0f6Kk6FNDf1KhHUNSfwadozLFfp+aACCxffyUBg0dfUeI3qsygfbCA5zggWO9bo5n&#10;gM+4zX+xgDu0GnDtf8evgGIef1iq+lLEfwWmpELrfreiezJ7fkudACCMfaSVnA00fPaI7a27kSZs&#10;ZJ95j4ZuLZD1jf9v24IKjKBxYnL8i1xy62PSiiV0d1PuiRN15UNciCR3QDH0h2J4iR5yhyd5lAkU&#10;hb1726vhj5J0u53UjiV1vo97jMZ2rICwi3x3e3HGilB4Y2LCiTJ5V1MLiDF6PEKuh0t7GDGDhot7&#10;7h5Uhjt8pgl2hNF+Qqo7jjZ8xpw+jOd9Go4Di6J9YH9oinB9lHCliVl942HFiE1+QVI6h11+mUIP&#10;hoN+8jEdhch/Uh45hWZ/ugnNhACAYqiTjSOE2pq8i9+EhYyoiqaEJn40iYCDuW+UiHODcmDZh3KD&#10;PVF5hpKDBEF/hcqC0TDEhRiCtB4ihKeC0goag0iCQKb7jESM5JlCiwqL8YtOiduK9nz+iLqJ7G6A&#10;h7aJD1/phryIRlCzheWHfkDohSSGxTBjhHCGNB4Dg+eGHgpggn6ECaWgi5aUxpfnimiTPYn/iUCR&#10;rHvPiCCQD21yhyGOn179hi2NRE/uhViL9EBRhJWKvy//g9aJyR3fgyqJYAqega2Fs6RWiv6cwpav&#10;idqamojdiLiYbXrIh5iWOGyIhp2UMl4wha+SQ09FhN2QaT/OhBeOuC+og0+NZB3AgoaMKgrUgPmH&#10;H6Mfio2kyZWEiWmiD4fEiEefUXnJhyWcimukhiyZ811qhT6Xc06ehGyVET9Kg6SS5i9MgtKROh2a&#10;gfOOmwsBgGCHcaH8ikSs1JRiiRipq4arh+6mdXjIhsijK2q/hcugDFyihNqdBE3yhASaHT69gziX&#10;fC7kgl6VNx1qgW+QwQsnf9+HiqDZigK1DJNXiNOxbYW4h6Wtv3fohnup+Gn3hXqmUlv1hISixE1d&#10;g6ufXT5BgtucUi6IgfqYkh0/gP+SiQtGf3aHoJ/LicS9jZJziJe5XITzh2q1JHczhjuw4mlWhTis&#10;t1tphD+opEzlg2OkxD3dgo+gui4+gaibQR0cgKWTrgtgfyGHsaGymJFsLpRplkRuEobWlCJvz3jQ&#10;kkRxUmqpkIZy21xmjth0aE1jjVZ12T2sjAN3Ny0Xivp4iBpKisl5ogcCiCJ8jKAelxt0FJL/lPN1&#10;QIWPkvF2TXejkSl3KWmbj4B4G1t7jeZ5GUyijHJ6CT0eiyZ68SzFihh72RpKicV8sQduhyZ+t56Q&#10;ldZ7sJGNk8l8RYRAkd58unaCkCZ8/2idjo19YFqejQN90Uvvi5x+PTycill+rCx8iUx/KBpKiNt/&#10;wgfPhkeAoZ0glMqDT5A3ksmDTIMIkOqDKnVtjzyC2meoja2Cr1nLjCuCl0tHitKCezwliZ6CaCw7&#10;iJSCdBpKiAqC2AgjhYOCUZu5k/CK847nkfqKXIHTkCSJpnRYjnuIxWa0jPOIDlj3i3eHa0qaiiaG&#10;yjuniPWGOyvwh+WF4RpBhziGCghyhK+D7ZqGk0CSeo2ykVqRUYCpj42QDXNMjeSOoWXFjGCNYFgo&#10;iumMNknviZiLFzsliGKKGCufh0OJZxoxhmuI7gi7g9SFa5lbksKaD4ybkNiYUX+ojwiWenJkjV+U&#10;gGT3i96StFd0imyRAElciRyPYzq1h+KN9StZhraM9BokhbmLaAj5gxqGEZg+kl+ht4uMkG6fa36q&#10;jpmdCnF/jO6aiGQri22YNVbDifuV+0jHiKuT4jpAh22SCCsKhjWQtRoMhRyNkQktgnqGNZc1kg6p&#10;dYqAkBqmtH2njkCj3HCSjI+g4WNYiwueEFYNiZabWUgriEOYxznAhwGWhiquhcCUPRnohJGPeAla&#10;gfSGU5YukcKxU4mMj9GuHnzEjfeq02/DjECnZGKgirmkGVVuiUCg6Ueih+qd5TlPhqSbKypbhVuX&#10;LxnGhByRCwl+gYaGa5U9kXy5XIi7j5K1p3wNjbux4m8bi/+uA2IMinaqP1TuiPqmmkc0h6GjKjjz&#10;hlifCSoXhQmZjBmrg7yRWwmcgS6Gf5XRoENsLYldnXht+XyomtNvqG+LmGdxKmJOlh9ytVT2k+x0&#10;R0bVke51vTf5kC53Iig1jtd4fBYQjrd5pgUmikd9KpSCnt5zpYgwnC90x3uXmaR11G6Ol052wGFr&#10;lRl3wFQykvV4zEY6kQF5yTePj0V6wCgFjeR7vBYzjZJ8twWciT1/H5Mqnat664bvmxR7gHp0mJt7&#10;/W2WllB8VWCSlCd8zFN4kg99U0WnkCZ91TctjnB+XCfbjQl++BZSjIx/ywYFiFKA2pHtnKmCHIXE&#10;mhqCJnlgl6uCGGyilWmB6F+9k0mB3VLAkTiB5EUaj1qB6DbRja6B+Ce2jEWCMRZti6SC1wZgh4OC&#10;YJC6m86JYIShmU2I23hSlueIQ2uylKmHjF7oko6G/lIKkIKGhUSIjqqGDTZsjP+FrSeDi4uFjRZ9&#10;iryFtAa4hqaD04+umxuQh4OVmKuPendRlk+OXGrLlBCNJF4ckfmMFlFZj/GLH0P4jhiKNDYBjGaJ&#10;bydGit6JCBaEidqIRgcJhcOEwo6hmp+Xs4KfmCqWHHZzlcqUdmoDk4qSul1rkXaRKlDBj3KPtUN8&#10;jZmOWDWli+CNMicSikiMjRaJiReKegdPhQKE8Y2emj6e74Gsl8Cc2HWSlVqasmk4kxeYeVy4kQOW&#10;bVAmjv+UfkL7jSWSsDVBi2eRLCbSicGP/haBiG2MZgeKhF2FGYyqme6mRYC2l2ujxXSklP6hNGhh&#10;krSei1v5kJ2cDE+CjpeZrEJujLuXcjTOivmVlyaBiUmTFxZqh9iOFQe9g9GFO4u6mZqtwX/Vlx6q&#10;1XPUlLOn2WejkmKkx1tSkEih2U7yjj+fDUHzjGGccTRoipyZ0SY3iOKVrRZSh1uPGAfmg1+FV4re&#10;mUe1cH8VltqyA3MrlHauk2cKkiCrG1rLkAKnxE5+jfekkkGPjBehaTQVik+dNCX7iI+XwBY/hvaP&#10;CwgHgwSFbYpPqDZsQn6YpPdt5nKtodFvfWZzns9w/Voam/dyjE2pmTd0JEBllrl1oDJflIp3DSNl&#10;kuZ4cBHzkrV5uAOKjCV9s4lFptdzU32qo650WnHWoJ51XGWpnbR2WFllmux3Zk0OmDh4fz/wlcB5&#10;izIak5F6kiNZkdt7oxI3kXB8zgQHiw5/eYgypat6UHyhopl6znDjn5p7RWTcnLZ7sVi1mfd8PUx3&#10;l0t82j+AlNt9czHYkq5+FCNOkOt+0RJzkE1/3wR3ihiBDIckpK+BHnuhoaOBG2/3nqmBEmQNm86B&#10;AVgAmRWBFUvelm+BOz8PlAiBXzGZkeCBkyNFkBWB+hKoj0yCogTYiUCCbYYno8+IBnqtoNGHe28S&#10;neGG72NCmwmGYldOmFWF/UtHlbOFrD6ak1CFXzFOkSaFLSMsj0uFShLRjkuFLwU3iFqDh4VEoxSO&#10;zHnLoCiNxG46nUOMvmKCmmqLuFakl7mK3Eq2lRuKGD4mkrWJYjD9kIOI2CMGjpCIvhLvjVOHfAWR&#10;h3GDw4RVoo+VkHj4n6GUC22AnLqSiGHbmd+RCFYSlzGPtEo4lJaOfT3Cki+NYTC2j/SMgyLmje6M&#10;HBMJjH2JcwXdhqqD94NroiqcX3ghnzOaaGy9nEWYc2EsmWaWgFV4lrmUu0m1lB6TFT1WkbaRlTBl&#10;j3WQaSK3jV+PIRMTi8KLKgYehgCEI4KOodqjQ3dEntqg92vom+SepmBsmP2cTVTPlk2aIEklk7GY&#10;FTzckUiWNjABjwOUqiJ0jOCR2RMLiyCMqgZVhXCESIG1oX+qX3Z4noinrmsrm5Sk+1/CmKWiQ1Q6&#10;lfOfs0imk1SdSzxvkOqbGS+ojqKYXCI1jHaUHxMAipmM2QaChPqEZ4DtoR6xv3XKnj2uh2qSm1Or&#10;YF84mF6oTlPBlamlYkg/kwmipjwXkJ6fiy9fjlSbUiIDjB+V8BL3iiuM0wanhJyEf38QsE9suHP4&#10;rFluWGi6qJVv5F1ApR1xUVGvodBy1kYLnqF0Zzmim8B14yx5mT93UR5Ol2d4sg4hljt6XAIcjct+&#10;LX5Cru1zaHNGqxl0e2gdp3F1gFyspAp2cVEsoMl3fEWdnaJ4ljlTmr95qixUmDF6vx5gljl73Q57&#10;lNt9bAKhjKt/yn1yrcR6FXJ9qgN6o2dkpmp7JVwSowx7k1Cpn9J8JEUwnK98yjkGmc19cywxlzp+&#10;Kh5wlSt/Ag7Kk6KALQMWi6uBN3yYrMeAlHGzqQmAr2atpXSAvVtyoh2AuVAgnuWA2ES/m8CBDDi4&#10;mOWBRiwNlleBlh5+lDuCJQ8Pko2CmQN9isqCXHvQq+GHH3DwqDGGv2X2pKWGVlrQoVCF4E+UnhqF&#10;j0RLmveFVThkmB2FJivglYmFHB6Bk1iFcQ9NkXiE1QPiid6CoHsaqx+Nc3A5p4GMqWVFo/+L01ox&#10;oKmK7E8KnXWKL0PYmlOJjjgOl3WJBCuslNWIsB57koeIyg+DkGyG2QRDiO6C4npLqo+TyW+HpvGS&#10;jmSso26RR1mooBeP706SnOWOx0N1mcSNwDfDluOM3CuAlDiMRR51kdGLsg+yj4WIkgSViCGDGXmE&#10;qhqaL27VpnaYi2QMou+W21kZn5OVGU4WnGKTi0MNmUOSIzdyll+Q6itKk6yQFh5ikTGORw/RjrqK&#10;FATch3ODSXjVqbSgqm4jpg2euGNfon+ctFh8nxualk2Om+qYq0KbmMyW6zcWleaVZSsGky2Tzx4+&#10;kKKQmw/hjgiKvQUXhuCDcXglqU2nYm19pa2lCWLFoiKip1fynragNU0Vm4Od9UI2mGeb5zbDlYCZ&#10;8SrIksGW7B4ckCqSjQ/sjXKKxAVIhmeDknd/qOquW2zupVqrdWJJodaon1eDnmOl4Ey0mzCjVUHl&#10;mBSg6TaBlSydqyqWkmmZbB4Aj8iUHA/0jPqKyQVuhgaDrHQIuLVtVGl5tCtu2V7Wr91wTFQUq+tx&#10;pElHqCNzHj5qpH90qTLZoTJ2JiaNnlh3mRkrnEl4+QrMmSt7UwDejzt+lnN/t1JzqmkKsvB0sl55&#10;rr91q1O8qtd2j0j6pxh3lT4to3h4sDK1oCF5ziaMnS568xlfmvB8IAs3l7V+DgFpjhGAEHLzth96&#10;A2iEscx6j14Aral7EFNbqc97f0iqphV8FD3vonV8wTKQnxp9fCaJnBt+ThmMmbx/RQuWlmiAdwHk&#10;jQmBR3JXtRSAP2f4sMOAY12FrKOAe1LwqM+AgkhSpROArD2soWyA7TJonhaBPSaDmxuBrhm0mKyC&#10;agvplUKClgJQjCGBkHHGtCWGcmdrr92GKl0Aq8WF11J6p/OFdEfvpDeFNz1foIyFEzI4nTWFBCZ3&#10;mjOFJRnXl6iFogw6lByEjAK6iy6B2HE9s1qMXGbfryCLt1x3qw+LA1H/pz2KN0eGo4KJmj0Mn9eJ&#10;HDICnHqIvyZmmWaIpxn0lriIiQyFkwCGUAMhijmCHnCasrmSS2ZVroKRPlwCqnKQIlGUpqCO70cs&#10;ouWN8jzFnzqNHDHVm9eMdCZXmLaMLRoNlemLBQzFkgyH0gN5iWiCWXABsiyYTGXOrfSW3FuJqeKV&#10;X1EnpgyTzEbPolOSdTx7nqqRTDGim0OQYCZBmBWPmxoblS+NOwz5kTWIxQPDiLWCi299saueYmVI&#10;rXGcqFsIqVya3lCzpX2Y+UZroceXUTwqniOV3zFnmrmUsyYgl4GSuhoblIiPOw0ekHWI3wQCiB+C&#10;tm7ysTSkrmTKrP+ikVqWqOmgblBNpQOeQEYToU+cUTvinbCapDEymkSYjyYClwSVWRoZk/qQ5w08&#10;j9WI8wQ2h6SC2W5rsMyrMGRcrKCoh1o7qIyl9k/7pKCjikXMoO6hYjupnVKe9zEImeSbqCXqlp6X&#10;choXk4iRpA1Uj1OJAwRfh0GC9WiqwZFubl54vPRve1RZuGNwnUpXs+Rx4EBXr4xzUDZPq1p02Cuk&#10;p4p2WyA+pD931hOroe15OQfBm7t8QAAAkBd/JWh6wD10cV5cu7h1D1RJtzZ1w0pIsrt2mEBOrml3&#10;mzZOqjt4uiuzpll56CBqoup7JBQIoFx8aAg9mjF+oQBMj1eANGg5vvJ6ZF4lunN6mlQetf566Uoq&#10;sZh7WkA8rUx79jZIqRl8rSu/pTB9gCCPoa9+dBRanvZ/lwiqmNOAuwDMjkiAimf3vb+AZF3ouUaA&#10;PlPptNeALkn/sHiAQkAerCWAeTY7p+aAyivEpAKBNyCuoIeB0BSinbmCoAkKl52ClAE8jVmA1mei&#10;vMqGSl2ZuEyFv1Ogs9uFTkm+r4CFAT/sqyuE2zYdpuWE0iu/ov6E6iDJn3mFQRTsnIiFaAlrlmmE&#10;SQGsjGGBImc9vAGL3F05t3+K9VNGsw2KJklsrrOJej+qql+JADXwphaIqyuxoiSIhSDhnoqIuBU1&#10;m2yH5AnKlUGF0gIYi2eBa2bvuzmRdVzqtsSQIlL5slqO7EklrgGN5D9xqa2NFzXKpWOMeiukoWmM&#10;GiD1nbyL4xVzmniKAgoblEKG1QJ1ipKBqWaZuoeXFFyZtheVYVKusa+Tz0jgrVSScT85qQORWDWj&#10;pLyQeCuVoLuP6CEEnP6OvBWomZuL6Apgk2CHBALEidyB3mYzufKcv1xAtXeax1JgsQaY8UiarKWX&#10;Sz7/qFqV7zV4pByU1yuBoBeTrSEOnEuRVhXTmNCNogqakpaHKwMGiUKCC2W3uXGiflvmtO6gOFId&#10;sHSeGUherAycNj7Np8iapDVSo5OZKitwn4uW1iEVm7OThhX3mCSO2grJke2HSwM8iMWCMGU5uQWo&#10;UFuTtH2ln1Hmr/6jLUguq5GhGj6kp1KfMjU0oyScrSthnxqZXyEbmziVRhYTl5qO7QrvkWaHZQNo&#10;iGCCTtP0chpqM8IucyVsNbBWdCNuI55idQtv7oxKdfRxpnoTdtxzW2d6d8Z0+FRheKp2f0B2eXd3&#10;5iqQef945BBmeq95b9G+b5x0S8AqcO91SK58ci92QJykc1B3MIq8dGh4Ini+dXp5GGZQdoZ5/VNf&#10;d4V60z+meGR7lioLeOZ8FhBmeZp8YM9/bZx+F74HbyN+IqyGcIx+OJr3ccl+X4lJcwJ+k3d/dDZ+&#10;y2U8dWB+/FJ1dnd/Jz7rd2Z/SSmTd+R/ThBneKV/Rc18a92Hj7wlbYiGw6rKbxSGCplncHGFbIfp&#10;ccWE5nZQcxCEamQ6dFKD71GddX+DdT5Edn2C/SkpdveCjBBnd82B1Mt+ao+RCrpPbEqPcqkbbeqN&#10;8Jffb16MkIaMcMaLUXUhciSKHmM5c3aI91DOdLCH2j2rdbWGzCjRdieF7xCCdwiEOMnDaaCaXrik&#10;a2SYAqeGbQ6VwJZpbpCTqIU8cAaRtXP7cXCPz2JCcsuN/VAKdAuMPz0gdRCKoSiKdXeJahCzdleG&#10;Y8ggaNOju7ckapugoqYmbEydo5UlbdqazYQZb1uYIXL8cNGVhGFscjSTBE9hc3mQozypdH+OdShM&#10;dN2M8BDddcGIP8aqaCytHbXIafGpVKTia6OloZP3bTeiE4MHbsCes3IMcD2bY2CkcaaYN07Gcu6V&#10;NDw+c/WSeCgVdE+QZxEAdUCJ08VqZ622ebSNaWmyGKOxaxStyJLWbKepkoIAbjKliHEkb7Ghj1/l&#10;cR2dvE42cmeaGTvdc2+W0Sfjc8yTeBEedNSLKcRaZza/8bOBaPK686Ktap22BJHebC2xLYEebbms&#10;fXBcbzin3V9BcKWjYk27cfGfIDuMcvqbUCe5c1yWBBE3dHuLpMN5ZsfJk7KnaIzD5qHbajq+TpEV&#10;a8i42IBnbVWzgW+7btWuOF69cESpE01YcZGkMjtLcpyfNieXcwCYDhFLdDSLschVeD1pXrfLeKBr&#10;dKcPeQ1tepYFeYtvZYTWeghxLnOIeoRy7mG2ew90lU9Se592JjwefCR3mCbvfIV4ng3qfUh5f8Y1&#10;dgFy97XVdqJ0GKU+d0V1MpRQd+p2QYNQeI13TXI5eS14XGCXedp5Xk5jeoZ6VTtnex57NSaFe3h7&#10;yA4MfD98dcQPdBh8UrPTdOV8kaNodbB81JK2dnp9HoHqdz19c3EFd/t90V+QeMN+LU2LeYZ+hjrD&#10;eix+1CYneoB+9Q4pe1Z/LMH/cpWFX7Hoc32E1aGtdGKEWpE4dUOD94Cedh2DoG/ndvKDTl6fd82D&#10;A0zHeKCCuzoyeVCCcyXTeZ+CKA5DeoiBj8AacVKOdbAfclONJ6AIc02L8Y/EdD6K3n9WdSqJ2W7L&#10;dhCI2l2wdvqH6EwHd9mHAjmneI6GKyWKeNKFgQ5secODzL5ucF2Xbq6CcW2VXp6DcnSTb45ic26R&#10;r34adGaP/223dViOV1zIdk2MxUtQdzOLSDkmd+qJ7SVLeB2I+A6heQyF2Lzgb5GgWK0ScKadmp0x&#10;cbSa+o0vcraYiH0Jc7iWKmzJdLWT1lwAdbSRoEqydqGPjDi3d1mNriUWd36MdQ7OeG+HmLt5bu6p&#10;S6u/cACl7Jv0cQ2ip4wMchOfh3wDcxycf2vkdB+ZgVtBdSSWqUoddhaT/jhQds+RnyTjdu2PpQ70&#10;d+mJFro6bnKyT6qDb3iuZZrBcH6qi4rucYWmynsBco+jIGsBc5OfgVqFdJqcC0mNdY+YyTfudkmV&#10;7SSydmaSdg8Vd3iKMrkcbf+7ealubwK2/Jm6cAayjIn4cQ2uL3oichep5Wo+cxqlplnkdCOhkUkS&#10;dRqduzebddSaQySIdfOUzQ8vdxyKRLgkbZXE0aiJbp2/sJjkb6S6n4kxcKq1pnlucbSwu2mfcrer&#10;21lhc8GnJkiudLqiwDdYdXWd0iRmdZWWrQ9FdtKKU7xhfu1oxaz+frBq7Z1Wfohs+I1EfoBu130K&#10;foJwpmyvfohycluvfqt0JEoNft11vzeZfxN3OiMjf054SAuMf8F5s7pofLlxxKsjfLdzCZuYfMh0&#10;O4ujfPV1UnuUfR12cmtsfUN3mVqgfYV4t0k0fdJ5yjb+fhh6xSLZfkh7awvNfsV8jbhVeu56k6kp&#10;eyF7AZnKe1p7booae5972XpAe+J8UmpHfCN801mqfH19WEhxfN592zZ0fTF+UCKWfVl+kQwHfeZ/&#10;FLaHeXuDYad5edGDFpg9eiiCy4i4eoGCgnkJetiCUWk7ey2CLFjLe5eCDkfBfAaB9DX5fGCB2yJb&#10;fIGBugw5fSKBTbS8eFOMHKXReLmLIJa6eSCKJoddeYmJLnfVee+IVmgxelOHjFfsesyGz0cSe0aG&#10;HjV/e6SFfiIje7WFDAxwfF6DZrMgd1GUmqRJd8+S85VMeEeRUoYReLiPt3ateSuOP2cweZqM11cV&#10;eh6Lg0ZoeqCKRTUIev6JLCHuevmIgQyoe6CFU7GodpGdKKLudwya1JQOd4eYh4TxeACWRnWteH2U&#10;KmZRePaSH1ZaeYSQM0XUeg6OajSiem2M2yHBelWL0wzYev2G+bBNdfqlwKGodmyizJLeduOf34Pb&#10;d2Gc/XS0d+OaQWV4eGGXl1WlePaVE0VGeYWSvjQ/eeSQvSGTeb+Ovg0BenKIYa8MdYGuXqBudeuq&#10;6ZGxdlyndILEdtmj/3O6d1ugq2Sed9mdaFTueHCaT0S4eQCXbjPceV6VACFjeTSRUg0kef2I4q3o&#10;dRa3H59ZdX2zJpCudeuvKYHTdmirJnLhdumnPGPgd2WjYVRQd/ufs0Q8eI2cSzOHeOmZCiE5eL6T&#10;dg1AeZ2I9qzsdLjAEJ5zdSC7f4/bdY+274EQdguyYHIydout3mNHdwWpa1PQd5ylKUPZeC6hOzNC&#10;eIucRyEXeF2VLg1XeVGJBbCBhapoIaIYhO5qUZNohElsY4RKg8huR3UAg1RwH2WVguVx9VV1gpVz&#10;rUSogl11SzMEgjh2yx9Egk534gldggp5+667g7dwvaBrgypyJZHXgrJzcYLZglp0knO2ggp1wWR1&#10;gb52+FSFgYh4IkPugWF5PzKIgUV6Rh8cgUt7AQm8gRl8pKzfggd5L56mgal5yZA4gVd6WoF2gRZ6&#10;3nKAgN97b2NpgKx8CVOngIx8oUNEgHh9NTIZgGd9wB74gGB+IQoPgER+/qsqgJSBjZ0KgF+Be467&#10;gCyBYoAlf/yBPnFYf9OBMWJsf6yBMFLZf6GBMEKqf6KBMjG3f5+BOB7Zf42BQwpYf4iBEKmFf3KJ&#10;3pt7f1GJKo1Lfy+IbX7bfw2HpHA1fvGG+2FwftWGYFIJftiFykIKfuaFPjFOfuWExx6zfr+EkAqb&#10;fsWDB6f3fouSA5oEfnmQrIvufmSPUH2hfkuN7m8efjmMrGB9fiiLe1E+fjOKV0FsfkSJRzDifj6I&#10;ZB6JffyH/grXfgCE2aaDfdaaNZi0fcOYOYrBfbCWPHySfZ+UO24sfZeSX1+qfZCQlVCOfaKO4UDi&#10;fbaNTzCFfayMAh5kfVGLCwsKfViGZ6UwfUiibZd6fS+f24mffRudR3uLfQ6asG1DfQuYPV7ffQiV&#10;3E/jfR2TmkBbfTGRhzAnfSKP1h47fLaNuAs1fMmHlKQAfNuqnZZPfL6nmoiBfKaki3qFfJehbGxZ&#10;fJSeal4VfI+be083fKKYrT/QfLOWHS/CfJ2UAx4MfCeQFAtafFCHraLhfH+y9pVDfGCveYeJfEar&#10;7HmifDaoSmuPfDCku11mfCmhPk6ifDid6T9WfEWa5C9qfCqXrR3ie62SCQt4e+2HwaHefDK7jZRg&#10;fBO3dobBe/izW3jre+avOGrse9+rHFzYe9WnD04qe+KjOT70e+ufly8ie8uanR3Ae0qTmwuQe56H&#10;0aSejMpnsZcpi39p34lrilJr8Hs/iVFt2GzjiGBvt15mh3lxlU8khrZzUT8shhR08y5VhZ12dxtD&#10;haR3lgdThE16cKL5ivBwBpWlidlxbogJiNlyvnn9h/lz7WvDhyp1Kl1phmR2cE5UhbZ3pj6RhSB4&#10;zS35hKp54hs+hJd6swfGg1185KFMiWp3/JQRiHR4s4aYh455X3jAhsN5+Wqthgt6olx4hVt7VE2R&#10;hMJ8AD4DhDx8qC2ng819Shs6g6V9zwgsgol/EJ+xiB1/9JKNhz2ABoUyhmqAEXeEha+AD2mZhQCA&#10;JVuNhFeASEzWg9OAZj1/g2aAhS1egwWArRs2gsyA7AiGgc+A+J4RhwmH1pEPhjqHVYPZhXiGynZR&#10;hMeGL2iKhCOFslqjg4OFRUwYgwuE1zzygqmEci0JgkuEKhslgfaENwjTgQiCypyOhjCPfI+rhW+O&#10;d4KVhLiNY3UvhA+MN2eIg3WLLFnCgt+KMUtdgmyJPjxiggmIYCyqgaCHtxsIgSeHdAkUgDyEe5tR&#10;hXaXXI59hL6VtIF8hA+UAnQzg22SQ2aogtyQplj/gk6PG0q7geCNoTvmgX2MSyxZgQqLRhrvgHKK&#10;OglLf46F7ZonhOCfPY1dhC+dAYBtg4Wav3M/guaYc2XRgliWSFhEgc+UMUodgWKSMztogPuQZywC&#10;gH+PDhrPf9CMpgl6fvmGaJkAhG2nBYw/g8KkZX9egxuhtHJLgnme6mT5geucOleKgWCZnkl9gO6X&#10;IDrigIGU5Cuff/uS+RqjfzyOyQmifnyGg5frhBavAos/g22r6n5zgsWownF2giGlgGQ9gZCiTlbq&#10;gQKfLkjygIucNjptgBeZlytGf4mWQxp8fr+QjgnCfhWGmZb6g9O3SIppgymzkX21gn+v2nDKgdis&#10;ImOmgUaoblZogLWkzEiCgDuhYzoOf8Gd4yr/fyuY5hpcflmR0wncfcOGq5kFlBdnl4x6kh9p1X+h&#10;kFlr7nJTjt1tz2TVjXdvrVc2jB9xikjKivNzRjmfifh05ymMiUV2bRcbiWp3kgVqhqZ7Npd8kk9v&#10;ZIsfkIZw9n5tjupyZXE5jZBzn2PZjEd05lZbiwl2NUgaie93cjkkiPx4oilPiER5xBc2iEB6rAXl&#10;hah9bpX6kN9274m1jzR35X0kjbB4vXAgjGR5ZmLkiy16IFWIigF65EdziPh7oTixiBJ8XCkZh1x9&#10;FxdOhzR9xgZThMd/ZZSNj6d+c4hZjgl+0nvijJN/FW8Di1Z/LmHsiid/X1S2iQB/nkbQiAp/2DhG&#10;hziAFSjphouAZBdjhkeA4QazhAGBH5MpjpqF+4cKjQ6FyHqti6aFem3xinSFBWD6iU6ErVPniC6E&#10;ZkYrh0KEHjfQhniD4yiphceDzxdohVyEFAcIgy+Cw5HWjcuNSIXOjEuMl3mMiuyLyGzvib+KzGAW&#10;iKKJ7lMhh4yJIkWIhqKIXjdWhdWHtShfhROHThdfhHuG+AdRglqESJCwjRiUt4S9i6CTdniSikiS&#10;GGwRiSCQkl9RiAuPLFJ1hv2N2UT7hhaMmjbshUWLhigehHaK0hdYg7eJcQePgaOFHI+ZjI2cNYOz&#10;ixeaanebicCYhWs1iJmWfF6Ph4iUklHOhn2SvURuhZeRBTZ9hMKPhyfUg+eOhRdFgwmLmQfEgQiF&#10;QI6HjCujwIKoiq6hgnafiVKfK2pSiCicrl3IhxaaSlEkhgyX+0PchSOVzTYChEiT7Cd6g2OR/Rcl&#10;gm6NfQfxgIWFX41+i8qraIG2ilOotHXDiPml6mmNh8qi/l0bhregI1CQhaudXkNchMCawzWWg9+Y&#10;cycqgvGU4hcGgeuPDwgWgBmFd4yRi2qzNYDpigKv+HURiK+ssGjth32pWVyPhmqmClAYhV2i0kL0&#10;hG6f1DU/g4mcOybogpSXMxbtgYCPgAgzf8OFi42Fm6hnmoHImTNpwnXFlutrzGlZlOVtqly+kvtv&#10;iVABkSNxakJrj4RzJzQOjid0yiS7jTV2UxLljXV3ggOziMF754w8mflu+4Cll6ZwgHTClYBx7mhr&#10;k51zNlvpkcx0i09KkAd15kHejnZ3LjO0jR14aSSgjCB5mRMjjCl6nwQ2h7Z96orumJh2LH9rlmJ3&#10;IXOllFF3/2d4knh4ulsXkLN5iE6Xjvx6YkFWjXh7MzNgjCl8AySJiyZ82hNZiwB9uwSqhsl/sYmq&#10;l2p9Pn43lT19qXKIkzd9/2Z8kWx+NVo8j69+hU3gjfx+5EDNjId/PTMPi0h/myR0ikeAFBOIifmA&#10;zQUQhfmBQYh0lmaEZn0SlEeERHF5kk2EEWWMkIuDxVlpjtWDlU0tjSmDd0BCi7yDWTKzioGDSyRN&#10;iXaDbxOmiPaDsAVshR6CvIdXlZKLYnwCk4OKxXB+kZSKFmSuj9WJTFimjiiIn0yDjISIBD+4ixmH&#10;dTJPidaHBSQXiLaG5BO0h/6GRgW8hECD4YZMlOmSa3sQkt2RSW+kkPKQGGPujzaOz1f8jZCNo0vx&#10;i/SMiz9BiomLizH5iUGKvSPpiBCKYhPAhyeIfAYBg4KED4VKlGOZfXofklWX4W7IkGeWNmMrjquU&#10;dFdRjQqSz0tei3KRQD7HigiP0TGaiLqOpyOth3qNyBO9hmuKaQY8guCEN4RQk/ugnHkpkeeen23f&#10;j/Wcj2JcjjSaY1adjJOYTkrEivyWUT5DiZGUeDEriD+S+CNdhvSQ1ROphcWMFwZtgleEWINYk5Cn&#10;5HhHkYWleW0Sj5ajAGGmjdCgb1X+jC6d8Eo+ipibij3PiSyZUDDIh9aXHCMUhoGTYBOUhTmNPAaW&#10;geeEdIJ1kyivX3eFkS+saWxsj0ipdmESjX6mhVV+i9yjn0nSikag1z1wiNqeIzB4h4CabiLZhiSV&#10;aRODhMiNMQa2gY2EioJao3pnpHdToJFpqWwWnclrnmCGmzJteVTHmLxvXEjoll9xQjwklEpzAy6P&#10;kot0qB/1kVx2Mw8dkQJ3tgI2ipV8gYFdodtuqHZvnwpwD2tHnF9xcF/Gmetyx1Qcl4p0KkhXlTp1&#10;kju7ky125i5akW54Lh//kCt5bg90j5560wLAiX5+VYBJoIF1inVpncx2aGpXmzR3P177mMh4DVNu&#10;lnB48EfGlCh54DtTkiV6xi4lkGl7riAIjxl8oQ/CjmB96gM6iIh/838tn1d8M3RenKh8k2ljmhp8&#10;7l4il7t9QlKzlWl9sUcrkyN+LzrnkSx+py3wj3x/KCAQjiV/zBAGjUeAtAOlh6+BX34hnlqC/nNi&#10;m7SC2Gh8mS2Cs11XltaCj1IClIuCiEaWkkuCkzp3kFmCni2ujqmCvSACjUKDGxA5jDGDSAQGhsuC&#10;t307nXmJrHKBmumJDWeomHGIcVydlhuH2VFfk9iHXEYKkaCG9DoIj66GmC1jjfOGYh/kjHOGixBc&#10;iyWFmQRdheWC83xMnNaQU3GvmkWPO2bxl8yOKFv9lXiNGlDTkzyMKEWSkQuLTDmpjxmKiy0jjVWK&#10;BR/Ki7+J5hB6ij6HlQSnhSGDJntinE+W+XDZmbmVd2Ywlz2T+FtVlOeSfVBAkq+RHEUVkISP0zlD&#10;jpKOryzVjMiN2h+eiyGM5hCHiXOJTgTnhHqDUHqFm9edoG/8mUKb12VdlsOaBlqalGeYKk+fkjGW&#10;ZESOkAiUuTjOjheTNyx1jEmSBh9cipWPlBCBiL+KzwUcg+2DdHmjm2Kkhm8smNiiWmSill2gKln1&#10;k/ud808RkcWb0EQWj5+Zyjhnja6X9Cwdi96VqR8diiCR0BB4iCiLIwVIg3mDknjOmveru255mH2o&#10;+2QKlgqmUFlwk6OjxE6ekW2hSEO2j0me8TgUjVmcVSvWi4aYkx7qicCTmhBxh66LHgVrgxyDqnd5&#10;q2ln/mz4p9NqAGJVpHdr61d7oXBts0x+nopvi0Fmm8JxajV2mVJzKyi2l0x00Rrflft2VguhlA14&#10;dwDljDV9CnaeqdRupWxBpmBwFmG4oyFxeVbqoDJyyEv/nVx0J0D+mp11kDUxmCt27Sihlhh4QRsJ&#10;lKN5iQwLkpJ7jwF0ixN+tHXSqHd1M2t4pR52JGD9ofR3CFZNnxB32Et7nEF4wUCTmYZ5uDTslxd6&#10;ryiLlP57qxstk258tQxpkUF+WgHzihSALnTip1R7kWqfo/98EWA6oNx8hVWingJ85krpmzV9YUAe&#10;mHZ97TSglg5+eShwk/p/FRtNkl1/2gy8kBaAzwJiiTOBenQIplmCDWnUowuCD1+Bn+6CC1T/nRqB&#10;/EpemlCCCj+sl5OCKjRRlS2CUihMkxWClhtdkV+DJQ0Bju+DEwLJiEiB4nNSpXiIWmkfoj6H617W&#10;ny2HeFRpnFqG/UncmZaGoD9Alt+GWTQBlHaGJyghkk+GJBtgkHmGfw06jdOFHQMmh1uCIXJ+pMuO&#10;j2hvoZSNt15CnoWM2lPnm7OL80lsmPWLKz7jlkOKfjO9k9aJ9Cf8kaOJsBthj7GJag1qjN6G2wN1&#10;hpGCVnG4pDeUyme+oP6TlF2mne2SVVNemxmRCUj2mF+P3j6BlbOO0DNxk0WN8ifKkQmNchtSjwKL&#10;/w2KjAWIYAO4heWChHEPo7KbF2cNoHiZmFz6nWSYDFLHmoqWaEh0l9OU5D4VlSyTgTMZkr+SVCeH&#10;kHyRIxsujmWOTw2ai0OJMwPxhVSCqnBUoy+hmGZjn/+fuVxhnO+d0lJBmg+b30gBl1uaCT21lLmY&#10;WzLJkkyWzCdKkAWUORsKjeGQPA2liqKJOgQghN2Cym+YoreoV2XMn5el6VvlnJCjkFHVmauhVUek&#10;lvqfNz1olFydPDKKke+afycYj6SWshrtjXaRxw2tiiCJPwRFhH2C42y4s6pob2Kur41qV1iYq7Js&#10;Kk5sqDht30QrpNtvrDnVoaJxhS64ns5zSCLOnHt08hWzmwp2cAiXlpF5hQAAjTB9rGwPsiNuv2Is&#10;rilwJFgwqmdxe04OpvpyvkPdo6l0GjmaoHV1hS6dnZd27SLdmyd4URYAmX95owkQlQN8TQBUjHN/&#10;B2uIsLl0+2GkrNl16lexqS52zk2lpdF3oUOHooZ4jjlbn1J5jS59nG96lyLnmfB7rBZEmB98zwl7&#10;k6B+wgDXi2yAYWrNr5F7GWECq7V7pVclqA98JU0spLh8kkMkoWp9GDkSni19sC5Wm01+UyLrmM9/&#10;DBZ/luh/9wnakmaA7AFKioSA32oqrpOBSGBsqrqBYFaepxeBcUy1o8WBdkLCoHiBmDjHnTiBzi4r&#10;mlaCFCLol86CgBaxlcaDNgovkTGC6gG2iZKBKGmira+HMl/mqeSG41YfpkqGj0xFovqGMEJjn7KF&#10;8jh+nHWFzS3/mYuFxiLhlvGF+xbZlMCGJwp7kAmEtAIXiKCBamj7rPGNAF9gqS2MUlWxpZiLnUvk&#10;okqK20ISnwWKPTg+m8uJwC3YmNyJcCLbljGJdhb7k96Iqgq8jw2GPAJrh9GBomhjrEiS2l7bqIWR&#10;0lU+pPCQw0t+oaGPpUG8nmKOsDf6my2N4C2qmDqNSyLJlYKM5RcNkxWK5Qruji6HZAKyhyGB0mfr&#10;q66Yzl5Zp+iXfVS9pE+WIksPoPuUtkFdncKTdDesmpaSXS1xl6KRiyKplOGQBRcNkl6M5gsSjWeH&#10;fALuhoyB+2dbqxie6F3Zp1qdOVRMo8SbikqsoGyZ2UEJnTiYUzdnmhSXAi0+lyCVZyKKlFeSohcJ&#10;kcWOkgsujMGHjwMfhhKCHGbDqo+lJl1jpuGi9VPwo1Sg30pdn/ee80DFnMidNTcvmaubUi0UlreY&#10;gCJxk+iUuxcGkUiPkQtEjD2HngNGhbCCN2FfvIJpR1fCuFJquk41tDZsP0S/sDlt3ztFrFFvpDG9&#10;qI9xeieCpUBzRRx3oot0+BBioHh2owXRmL56igAAjLV+zWEtuwhvR1eWtvNwQU4QsuhxVUShruty&#10;jjszqwpz6TG7p0t1WSeYo+d20xyzoQd4TBDPnsJ51gZYlyB8+gAAjIV/zGDcuZV1KVdRtYp1wE3X&#10;sY52cER1rap3RzsWqc94PDGxpgx5Ryenop16ahzmn6R7oBEvnTt9BgbPlbB/IQAAjFuAAGBvuE57&#10;FFb4tE17UU2OsFl7p0Q5rHh8IjrsqJZ8tzGcpMR9YCeuoVV+Hx0Qnlp+/RGEm+GAGQc5lG6BBgBL&#10;i7eAM2AHt02A4lafs0KAwk1Dr0mAvEP3q22A2Tq7p4mBEzGBo7CBYyevoDyBzh03nTKCbBHYmpyC&#10;7gedkzOCxQC6isCAfl+ttmWGZlZMslqF60z4rmOFiUO0qoyFSjqGpquFLzFgotOFNCesn1OFYh1b&#10;nDCF3RIomXGFdAf6kgiEVQEhicmAw19ntYGL7lYIsYeLB0y3rZyKQEN5qcmJpzpZpeuJOzFEohOI&#10;9ieqnoqI6x16m1GJERJsmHGHnQhKkQmFmwF4iPWA/l8YtLORdVW9sMCQL0xyrNqPDkM9qQeOIzoo&#10;pTCNbDEjoV2M5Cegnc+MqB2OmoSL8hKil4iJigiMkCaFxwHCiEGBMF66tAKXAFVnsASVeEwmrBWU&#10;FEL8qECS5jnypHOR7TD5oK2RLyeMnRyQdR2XmcOOlBLLlrCLSAjCj1uF7AIBh6mBW15Zs1ScnlUW&#10;r1iaxkviq2qZG0LDp5GXsjnCo86WhTDToBaVfSd5nIOTpx2cmR6QyBLslfmMvgjujrKGCgI1hyyB&#10;fl4AsrGiQlTRrsWgAEusqt+eAUKVpwOcbDmco0mbAzC1n5uZCCdpnAeWNh2gmJiSjRMGlWaM3QkR&#10;jiqGIQJehsiBmskgbhtlDLgZb5dniqcKcO9p7pXtchFsKISqczduO3NHdFxwQmF8dYByME8tdph0&#10;BTwHd4t1ribReBZ2yw29eZR3eMa5a15u9LYCbR5weKUybrpx75Q7cB5zUYMrcXh0o3ICcst18GBj&#10;dBZ3K048dU14UztHdlV5WyZadtN6AA3NeHd6dMSCaQF4qLPuawh5OaNPbNx5zpKebmR6aIHIb+V6&#10;/3DUcV17lV9gcsp8H01hdBx8njqbdTV9CiXxdah9Og3bd3t9ZsJ9ZwyB8rITaTiBtaGhazKBgZEg&#10;bOGBWYB6boKBO2+3cBiBIl5tcZ+BBUyYcweA4zoBdC2AuiWTdJeAdw3odp6AA8CHZXuLPrBIZ8KK&#10;O6ABadiJQ4+pa6SIXH8vbV6Hi26ZbwuGwV1+cKWF/EvYchuFPDl2c0mEgSVKc6iD2w4TddaCdL7b&#10;ZDaUd66qZqCSpp54aNKQ6o5Daq+PUH3wbHuNz22FbjiMV1yXb96K7UslcVyJkjj8couITiUVcuCH&#10;VQ5XdSeErb0zY0GdlK0uZa6bEJ0jZ+iYn40MadWWTHzba7GUF2yVbX2R7VvQby6P20qJcLON4ziS&#10;ceWMFyTocjGK1w6RdJGGk7u4Yn2mtqvYZOWjiZvsZx+gbIvtaRWdZnvaavuagWu1bNKXqFsYboqU&#10;8Un9cBWSXjg1cUqQCiTAcZOOQA7DdBKIMrp1Yd+v5aqnZECsGprMZnioXIrdaG+ks3rkalihKWrg&#10;bDKdrFpqbfCaU0l8b4CXJzficLmUTiSbcQORRA7tc6aJj7lmYUS5F6mlY6+0sJnYZeywV4n2Z+Ks&#10;EXoSac2n5mopa6mjxVnVbWufy0kPbv+cCDedcDuYriR9cImTxQ8Pc06KL7iHYLHCSqjTYzC9RZkS&#10;ZXm4T4k6Z26zb3lpaVuuoWmVazip3FlebP2lQEi3bpag6Ddmb9WcdSRlcCaVxw8rcweKQb3ldDFk&#10;S64jdQRm454ydcxpYI31doRrsX2Rd0Ft020Md/1v5Fv5eMZx20pPeY5ztTfPej91YyNBeqx2gwt+&#10;fBt3qLuwcZhtw6wrcrNvapxqc71w/4xNdK1yenwYdZZz4mvLdnt1R1rqd2l2m0lxeFB33jcpeRV4&#10;/iLoeXJ5sAutewl6p7mQb2F2+qovcLh3yZqdcfV4jYq/cwp5Q3rAdBh592qldR96rlnydix7YEin&#10;dy18CDaVeAJ8miKYeFN84AvWehd9bLeHbaF/8qhRbxZ/95jxcHF//YlRcaOABHmDcs2ADmmWc++A&#10;HFkPdRSAKUfydieAMzYRdwaANCJSd02AEgv5eUJ/27WobByI5KaTbbSIKpdcbyyHdofscHSGznhL&#10;cbSGLmiKcuyFk1gvdCOE/kdAdUSEbzWVdiiD5iIYdmGDbAwweHuCJLQDauGRqKUDbJmQNJXmbiqO&#10;zoabb3+NfHcgcNCMN2eHchiK+FdXc1yJyEaYdIWIpzUjdWuHniHrdZOG4Qx2d8aEPLKDaeqaZqOh&#10;a6qYQ5SibUSWLoV2bqaUL3YccAWSQGamcV2QWladcqyOi0YHc92M2DTAdMWLUyHEdOCKVgyxdyuG&#10;B7EjaSWjLaJZauOgZZNzbH+dqoRibeibA3Unb1GYb2XScLGV5FXtcgiTeUWAc0CRNTRndCqPNiGg&#10;dD2NfAzkdqiHja/gaIqsBaEkakKoqZJQa9qlV4NXbUWiFHQ4brCe42UDcBObu1VEcW6YuEUAcquV&#10;5DQTc5iTbSF9c6iQQw0OdjiI1K7PaAK08qAcabmw/pFWa1GtFIJxbLypOnNrbiilbmRSb4uhq1Sz&#10;cOqeEESTciqasDPNcxmXpSFfcyqSkQ0xdd2I663xZ4u98p9HaUW5W5CMauC004G3bEywYXLFbbir&#10;+WPCbxunmlQ9cH2jZ0Q7ccGfgTOUcrKbGyFGcsSUaw1NdZSI/rJverljwqPMevFmcZTmeypo9YWZ&#10;e2hrNXYfe69tW2aCe/pveFYzfF5xdUU6fM5zVTNqfTZ1CB+FfYZ2KQlbfoR3+LB9eC1svKH7eK5u&#10;fZM1eS5wI4QDealxoHS0ehxzGmVLeot0lVUxexF2AURye513WzLhfBZ4kR9NfFN5UAmmfXx6365h&#10;dhx1f6ACdth2ZpFtd4Z3RYKFeCF4F3NreLN462QxeUF5w1RJeeR6mUO9eod7ZjJoew18Gh8aezt8&#10;eAnofJN9cayedHF+K55cdU5+XI/rdht+h4Ewds9+qHJCd3t+12MzeCF/DFN4eNh/Q0MceY1/djH7&#10;eh1/oB7uej5/oQoie8Z/tKrQcv+GwJy7c/2GQ451dOSFwn/idauFOXEcdmuExGI3dyWEWlKnd+6D&#10;9UJ7eLCDlTGPeUSDPB7FeVKC8wplewCB2KkrccGPEJs3cuKN7o0Tc+WMyn6ldLmLonAEdYmKkWFF&#10;dlOJjVHedymIlUHed/OHrjEneIaG4R6heH6GZQqrekaD0ae/cMeXa5nncfSVoYvhcwKT132Sc+KS&#10;C28RdMCQXGBzdZiOu1EwdnqNMEFXd0yLwDDMd+CKgx6Cd8SJrgrneaaFgaZ1cAuf0piwcTOdaorA&#10;ckGbAnyMcymYmW4odBCWTl+rdPCUE1CKddmR9UDWdrGP/zB2d0SOVR5idxyMkgsbeR6G8aVGb4eo&#10;S5eIcJ6lWImmcaOiY3uKco6fam1Dc3acjF7ldFaZvU/mdUOXD0BYdh2UlDAhdrGSgh5AdoKPHwtG&#10;eKyHn6QwbwawzZaEcBytVIi0cSCp1nqrcgumU2x9cvSi4147c9OfgU9ZdMGcRj/rdZ6ZSy/YdjGW&#10;ch4hdf+RPgtqeE6Ht6NAboq5V5Wrb6m1UYfwcLSxSHn3caCtPGvdcompOV2xc2elRE7ndFehfj+U&#10;dTWeCS+edcmZmh4JdZWS8QuGeAOHy6cMgVljXplSgRhl/YtWgNtod3z2gKRqt25jgHls41+rgFNv&#10;CFAxgEhxCEABgFBy6C7zgGR0mhuygJt1vAdigLx4XaVLfvtr3perfwVttYnLfwlva3uJfwRw720d&#10;fwNydV6RfwNz/k9LfxR1dD9Xfy921i6Lf0p4FRuef2l44AfHf757EqNhfQR0OpXkfUV1R4gzfXV2&#10;RHovfY53Kmvxfat4FF2Qfch5Ak56ffR56T69fiN6xi4ufkl7jBuNflR8Awghft59dqGze2p8eJRW&#10;e8d83YbKfBJ9NHjyfEF9dWrcfHF9xVylfJ9+HE29fON+bT4yfSx+ui3cfWF+/xt9fVt/JQhwfhh/&#10;kaAHehCEnJLOeoWEZoVneuaEH3e3eyeDwWnIe2iDd1u4e6aDOEz8e/uC+D2hfFKCui2BfIuChxtn&#10;fG2CcQi8fVOBkp52eOOMipFbeXqLu4QUefWK3XaIekSJ6Wi8epSJDVrQet+IPEw8ez6HcT0Oe5iG&#10;tS0ie8yGGhtNe5CF2gkEfJODbp0Gd/6Uj5ASeJyTHYLveR+RoHWBeXuQEmfUedeOn1oHei+NOkuW&#10;epaL5DyPevWKqizQeySJqxs2es+I4QlBe/CFBZvAd0ycnI7kd+iakoHaeGyYf3SJeNCWXmb5eTSU&#10;WVlLeZOSY0r5ef+QgzwUel6OzSx9eoiNbhsbeiCLiQl1e2SGYJqndsOkoY3Nd1uiI4DQd96flHOY&#10;eEOc7WYleKmaXViWeQmX3EpheXSVdzuZedCTSCwnefSRhRr5eYGN4Qmieu6Gg5mcdk+swozVduap&#10;xn/rd2mmuXLJd86jkWVveDWgeVf6eJSdb0ndeP2aiTsveVWX6ivbeXSVHBrbePqP1AnGeo6Gm5ir&#10;deq1CYwCdoSxdH8xdwit2XIhd26qMmTbd9Wmkld8eDSi/0lzeJyfnTrZePGcdSueeQyX/BrDeIyR&#10;YwnjekGGr5t0iGFjC469h5FlooG6hs1oFnRDhhxqVWaUhXlshVjAhN9usUoZhGZwszqzhApykipk&#10;g9R0RBe/hA51ZQWOgvB47pnUhiBrOI08haBtD4BZhRxuyHMBhJNwVWV0hBhx51fFg6NzfklRg0B0&#10;/TomgvB2Ziocgrl3rhfPgtB4hwYGgfR7bZgchFdzJYung/10Rn7ug5p1V3HLgyx2UGRngsx3UFbe&#10;gnJ4VEiagid5TTmngeh6Oyncgbd7FBfegbF7pwZvgRR9opaZgtF7AIo7gox7gH2ggj5783ClgeV8&#10;VGNogZN8xFYHgUR9PEfxgRJ9qTk0gPB+ECmjgM5+dBfqgLF+xQbNgFB/k5ULgYCCvIjOgVSCrXxW&#10;gRyCj2+BgNSCW2JngJCCO1UsgE6CJ0dBgCuCDDi1gBeB8ylcf/eB6hfpf7mCDwchf4eBbpOXgFqK&#10;OYdzgFOJp3sYgDeJA25nf/yIQ2Fuf8aHmVRUf4+G+0aQf3OGXzgvf16F0SkJfzSFbBfbftCFSAdr&#10;fsKDKJJFf4CR44ZBf4CQtXoFf22Pem1yfz2OKmCWfxOM81OZfuaLyUX3ftGKqze8fryJqijCfomI&#10;7hfQfgSICwerfhmEopEUfs+ZkoUmftKX1XkCfsSWDWyLfpuUNF/MfniSc1LsflKQwkVmfj+PJDdL&#10;fieNsSh3feuMpBe9fU2KdgfhfYiFVJAFfjqhJ4QcfkefCXgHfj6c1WusfhaagF8JffWYP1JHfdGW&#10;DETZfbuT8jbWfZ2SEygifVeQfReffKeMlwgPfQ+Fc473fcyo4IMqfdqmUncwfdGjq2rsfaig4F5j&#10;fYieIFG6fWWbb0RgfUuY4DZwfSaWoSfXfNaTuReEfBuOXAg0fKuFjI37fX+w0YJbfYWtqnaCfXiq&#10;eWpRfU6nOV3cfS+j+1FIfQygzkP+fO+d0zYefMWa0SeafG2WUBdue6mPxwhSfFuFoJBtj4Vi+oSF&#10;jg1loHhUjLZoGWuxi5BqT17Xin1sfVHYiXduqEP8iJ1wpzVXh/FygiW/h4x0MROqh/h1UQPghTt5&#10;zo7djV1qpoMpjCxso3chixBudmqYihJwC13ciSFxpVD/iDlzRENSh3F0yTTohs12OCWThmF3iRPY&#10;hpt4cQRdhDJ8EI1Ii7ZyKIG6iqNzg3XciaF0vGmEiLd1wVzth9x20VAzhwl35kK1hlV47jSChb95&#10;7CVthVJ62xQAhWJ7jgTLg0h+EIvtikN5n4BwiT96X3SriE57Amh3h3d7e1wEhql8BE9vheF8l0Ih&#10;hUN9HTQkhMN9oCVLhF5+JRQkhEt+qwUsgnp/0oqQiQKBB38qiBKBOHOBhzOBTmdwhmuBPFsehaqB&#10;QE6thO2BT0GIhFyBVjO7g+aBYyUZg32BiRQ4gz6B3gWFgaiBf4k8h/CIKX3zhx2H4XJohlOHemZ4&#10;hZaG5lpEhOCGZ03xhC6F9EDvg6GFhDNMgymFJyTagrKE/hQ/gkCEwwXUgNqDDogOhxKPZXzihkuO&#10;k3F0hY2NpGWghNmMilmHhC6Lh01Og4WKkkBrgv6JqzLsgoSI5iSkggCIdRRFgWSHPQYZgCmEH4b2&#10;hmCWq3vghZ+VWHCKhOWT6WTShDeSUFjSg5OQzUy0gvCPWj/sgmuN/TKJge2M0yRmgV6MGBRAgKCJ&#10;ZwZTf5KER4Xyhdad9HrnhRacPW+ihFyaZGQFg6yYWVghgwyWX0wfgm2Udj9sgeWSqDIfgWGRHSQb&#10;gMaPhBQuf/GLTgaEfxOEaITxhWKlWXoDhKSjM27Zg+ug62NUgzmec1eIgpqcB0uegf6ZrD7+gXSX&#10;czHDgOqVhCPYgESSYBQbf1+M4gasfquEg4QFhP+s33lAhEaqLW43g4+naGLFgtukhVcNgj2hqEs3&#10;gaOe4D6lgRicSDF4gIiZOSOhf9qUqhQMfuqNjgbMfliEmYVkluBjAHpAlPVlj27bkyRn+GMSkXtq&#10;KlcQj+lsWUrqjmpuhz3ZjSVwhS/0jCJyXiEOi4x0Cw/Xi511ZgJfh0h6loQGlOdqQ3kXkyhsM23a&#10;kYNuAmIkkANvolY9jo5xSUo1jSVy8z1Si+50gS+mivB1+CEDikt3UxAdiil4ggLfhjV8ooKpk1Bx&#10;YnfYkbByv2y+kCJ0AGE0jq91FlVujUt2OEmHi/N3YjzRist4fS9cidZ5jiD5iSl6kxBciNx7nQNS&#10;hUF+c4F4kep4cnaxkFV5PWurjtV58mBBjXR6hlScjB17LUjYis573TxRibh8gS8WiNN9ISDwiCZ9&#10;yxCSh7R+rgO2hGuAC4A6kLN/gXWOjy5/wWqljb1/719ajGqABFPTix6ALkgvidmAZDvRiM6Aki7E&#10;h+6AyCDWhzeBIBC7hpSBkwQTg5GBj38Qj6WGUXR/jjuGHWmyjN2F1V6Gi5KFcVMailCFIUeQiRWE&#10;3TtSiA6Eni5shyqEdSCshmCEjBDVhYWELQRogrqC934CjsyNK3OQjWyMeWjgjBiLtV3OitSK1VJ5&#10;iZyKCUcHiGmJTDrmh2aIoC4ghn+IHCCJhaWH/BDshJyGZgSwggKDLH0Ijh2UC3KrjMCS5WgQi2+R&#10;rV0Zii2QWFHciPyPF0aDh9CN5jp5hs+Mzi3OheSL8SBZhPuLWRD2g9GIWATugWaDVXwgjZSa8HHI&#10;jDWZc2c7iuGX3FxfiZyWH1E9iG+UcUX+h0mS1joIhkeRVy1xhVWQJiAZhF+OYBDwgx2KDAUigOKD&#10;eHs4jRCh+HD2i7ugFGaCimqeF1u+iSKb9lCzh/iZ4UWLhtaX4jmlhdOWBC0dhNuUNx/eg9qQ5hDo&#10;goeLbgVNgHaDlXpgjJWpJ3BDi1GmuWXsigqkRFs7iL6hw1BDh5efS0Uuhnic7TlVhXWaqyzahHiX&#10;fB+vg26S7RDhghCLagVvgB+DrHqannljBXAsnCVlcmWJmd5nxlqSl6pp9E9llZJsJkQSk5NuWDfJ&#10;keBwWSqhkIdyMRxmj8Vz2wx/jqd1xAEQiRF7RHl8nK5p7G89mmlrv2S8mDxtglnTljJvLk67lDNw&#10;4kOEkkNymTdmkJp0MSp1j0B1shx9jmZ3GAzajSB43QGUh/R9InhhmxhwsW4zmPdx/mPKluRzO1kJ&#10;lOF0Y04Pku91mkL1kQt22jcDj2x4CSpJjhZ5LhyRjSp6Sw0ri8N78wIKhvh+yHdbmbl3XG0yl6F4&#10;I2LYlZp44Fgyk6l5kU1WkcJ6VUJdj+Z7JTaajlR75SobjQZ8pRyjjBF9dA1yipB+wAJxhhqAPHY4&#10;mIp+FWwyln5+VmH3lIF+lFdtkpx+0UyskL9/IUHPjux/fjY0jWJ/0ynjjBWAMxyiiw+Avg2riWiB&#10;WALShTmBnXU6l3eEmWtNlYaEaWEtk52EN1a+kb2EA0wUj+qD4UFQjiCDzjXSjJmDvymki0aDyxyQ&#10;iiiEJQ3YiFKDrwMrhFuCJHRNlqGLF2qBlLiKc2B+ktSJzlYmkPqJKEuRjzCIlEDijW6IEDV9i+qH&#10;nyluipGHXhyCiV+HeA39h2WFrwN3g56CWHN0lfORlWm5lAmQil/LkiaPfVWMkE2ObEsNjomNbEBz&#10;jM+MfjUki02LrSkuie+LHxxjiKuKdA4UhpSHbgO4gvyChHKwlWGYE2jxk3aWwV8LkZCVY1Tnj7OT&#10;80qBjfSSkUAAjEGRRTTCir+QFijfiVuPNRwwiAiNIg4bhdyI9gPugnSCqXHllMuewGg1kvGdDl5i&#10;kRObU1RXjzCZiUoHjXWXzD+bi8iWKDRsikaUpyiXiN2Szxv/h36PXg4dhUSJiwQbggSCx3EklDil&#10;n2eTknujYl3akKyhMVPijsWfEUmkjQ2c/z9Ji2abDDQnieSY8ihdiHaVshvYhw2RKQ4ehMmJjAQ/&#10;gauC32/spkdjSWYUo01ls1wQoHhn/VHIndlqGkdUm1VsQTzAmO1uazFFluRwayTrlU1yQxdnlHlz&#10;4glqkT92nwAAint7728DpI5p02VXoaRrsVtynuZteFE1nGhvHUbUmfdwzTxZl5pyhDEFlZJ0JCTe&#10;k+11rxedkvF3FwnUj6x5tQBviYB9km4hovVwRmSBoDJxp1qxnY9y8lCVmxl0HUZQmLJ1WTvvll52&#10;nzDClFh33STPkqx5FRfMkZF6Qgoxjkh8hgDniH1/FG1QoZp2nGOznuN3iFntnEt4Yk/pmeJ5IEW+&#10;l4J58Dt8lTB6yzB5kzJ7oCS7kYh8eRf2kFl9ZQqDjQ9+/wFRh5mAaGxgoHR9AGLincR9clk5mzV9&#10;109MmNR+KUU4lnx+jTsRlC9+/jAykjN/cCSgkIN/8xgRjzqAqwrLi+GBSgG2hrGBKGuCn2yDLWIk&#10;nNCDNFiWmk6DL07Al/ODF0TBlaKDEzqwk1yDIC/vkV+DOSSBj6ODdhghjjiEAgsJiseDXAIShc2B&#10;Zmq7no2JSGF9m/2I5VgKmYSIdk5Hly6H9kRblOSHizpekqSHNC+2kKaG9yRmjt+G8xgujVmG7gs/&#10;idWFIAJhhQqBnGoInc6PZ2Dam0SOpFd5mM+N1E3KlnmM8kPylDaMJjoIkf2Lci92j/6K4SRBji6K&#10;ohgqjJGJhwtmiQCGrAKlhGSBymlqnSuVkWA2mqGUhlbcmCqTaU1Elc+SMEOBk5KRDjmskWGQCC8t&#10;j2OPKiQMjYuOUhgUi9yL3Qt9iEOHxQLeg9iB8Gi9nI6b4V+amhCad1ZRl56ZAkzOlT6XekMdkwaW&#10;CjlckN2Uuy7sjt6TiyPcjP+RaRf8i0KN0AuPh6WH0QMNg2aCEGgSm/6iU18PmZOgZFXhlyueg0xu&#10;lMicskLNkpSa+zkakHGZbi63jnKXOSO1jI6T5BfqisWPYAudhyeH2gMygwqCKWVTrn1jlFwCqvhl&#10;5lKSp6RoG0jwpJhqJj8woaBsQjVXnsluZiqqnGJwaB8fmoZyQxJcmYZz4Qa6k3t3vwAAiiZ9I2Su&#10;rMhpyVt/qVhrnVInphptW0iNoyRu9z7foDtwpTUdnWxyXCqSmvt0Bx82mQR1nxKxl9F3EgcvkeJ6&#10;jwAAieV+VWQLqyZv8lrkp9xxUFGbpLlym0geoc5zyj6Hnu51CzTdnCJ2WCp1ma13qB9Gl6R49RL7&#10;lkt6OgeWkHh9DAAAiat/ZGNqqcN1/VpJpol2+FEMo3N330eioJB4qz4inbF5hTSTmuN6bCpPmHB7&#10;WB9PlmN8TRM9lPB9XQfxjzl/PABXiOWAO2KyqJ58DVmtpWh8nFCIolZ9Gkcwn3p9gT3FnKB9+TRP&#10;mdJ+fyosl11/Dx9WlUN/uhN4k62AnAhHjgeBQwC+h/iAgWIGp52B5lkfpHCCDlASoWaCKUbKno+C&#10;LT1ym7uCSDQRmPKCdioMlnaCuh9blEiDLBOskoqDlgiVjOiDFwEehw+AwmFxpq6HpVijo5KHa0+r&#10;oJWHI0ZxncOGxj0qmvWGhTPcmDCGXSnwla6GWB9fk2+GmRPZkY6GIQjYi/KEpwFwhkeA+WDqpdmN&#10;Z1gposiM009An9GMMkYVnQCLfDzemjmK5jOjl3qKbinNlPaKIx9YkqmKCxP1kKuIZgkNixmGBgG2&#10;hZ2BKGBupSGTPlesog+SYU7JnxaRdkWxnEKQdDyLmYKPkzNhls2O1ymglEeOTx9Eke+NNBQBj9uK&#10;cgk1ileGOgHxhQ6BUF/gpHqZLlcxoWyX9k5gnnSWuUVZm5yVczxCmOOUUTMnljiTXSl3k7GSNB8v&#10;kVCP2xQHjyqMKQlUibWGTwIhhJmBcV9Qo+ifLlbDoOSde04LnfGb3EUSmxaaWzwHmGOZAzL4lb+X&#10;qClWkzeVUx8ekM+R+xQMjpuNiAluiTOGYAJIhDqBi1omt21kJFFNs71mDUhqsB5n/T90rJVp9jZ0&#10;qRZsCy1hpbpuLCOQotxwNxjeoKlyGg2gni90OgRFlYV43AAAidp+PFn+taJqGVEgshRrh0g8ro1t&#10;BT9Mqw9umjZbp5pwSC1epEFyBSOpoVFzwRkinvR1bA4LnFx3ZQTFk+Z7VgAAiZZ/TFmts/Jv/FDO&#10;sIFw+kfyrRFyDz8YqaNzRDY7pjR0ji1Sott15yO6n+B3TxlanWd4ug5pmrp6igU2knZ9hwAAiVqA&#10;AFkisnt1ylBkrxx2cUeiq7l3LT7XqE54CTYNpN148y08oXx56yPBnn968xmIm/x8DQ68mUd9ngWZ&#10;kTN/dAAAiSaAAFilsVF7eFAErex7zEdYqod8MT6ZpyJ8sTXho7N9QS0moE994SPKnUp+mBm5mrN/&#10;cg8Rl+uAfQX7j/yBPAAAiOaAAFhpsDyA/0/BrN6A8EcVqYGA9j5gpiOBGzW3ormBWi0Sn1eBsCPU&#10;nEWCKBnrmZGC2w9llq6DDwZXjtmC2ABAiDSAK1gorzSGcE+Dq+yF+0bcqJ2FoT4upUaFbjWUoeGF&#10;XS0BnoCFbSPdm2OFqRoVmJeGGw+tlZ2FQQanjeCEOACUh2iAZFfVrkmL2E86qwmLDUacp8GKXz35&#10;pGyJ3DVsoQ6JgyzonbSJUiPcmpGJWhoyl7CJDQ/nlKKHOQbpjQOErADchruAlVdwrX+RR07jqjSQ&#10;P0ZTpuSPUz2+o46OjTU8oDuN9SzGnO2NkCPQmcaNOBpEltWLwRAUk7iJBAcgjDyE0QEZhimAvlcD&#10;rMWWxE6OqXaVcEYSpiSUPj2JosuTQDURn4KSdiymnEGR3SPDmReQfhpQlhqOBxA4kvCKhQdMi5eE&#10;7wFLhbGA4FacrB+cQU5EqNeahEXepYeZAT1eoi6X1TTvnu2W4yyNm7WVeyO5mIqTHhpZlYKP2RBU&#10;kk+LCgdvixKFBwFzhVCA+74+aglf7q3/a75i052+bVNloo13brZoSn0JcCNqu2x7cY1tGFt8cvFv&#10;Wkn0dEFxfjePdVxzaSMDddh0owtJeJB1prvFZuRpq6vfaOtrnpvnas9thovRbIBvXXuZbiZxEWtG&#10;b8JyuVpzcVN0S0kTcsh1xTbfc/l3EyKbdF932wtld214q7mLZCdzQKnWZoB0RZoXaKl1TopFaoh2&#10;XHpGbFt3WGonbiN4TlmAb9p5NEhHcW16CTZBcrB6viI/cwJ7Fgt/dmt7p7eDYeV8YagCZGp8nZh2&#10;ZsF84YjYaM99MXkKast9fmkcbLh9ylidbox+DEeNcDR+RDW0cYF+aSHuccF+VQuVdYl+ULWaYAiF&#10;fqZEYrKE+pbkZSyEgIdzZ16EFnfSaXmDtGgRa4SDVFe/bW6C9EbdbyaCkjU5cHqCKyG2cKuBuQvP&#10;dL+AzrPwXn2OjaSuYVKNPJVpY++MAYYeZjiK6HalaGuJ22cQaoqI01bsbISH0kY7bkeG2jTQb6CF&#10;8CGWb8iFNAwmdBGDE7JQXUWXcqM8YCaVdJQhYtSTioT2ZTKRvnWgZ3mQAmYwaa2OS1Y0a7WMqEWv&#10;bYKLGjR2buCJriF7bwGItAxwc32FBbDgXEagV6HzXy2duZL4YeObKYPmZE+Yr3SwZqSWR2VjaOST&#10;51WNavmRpEUzbM6PgTQobjKNlCFjblCMEgywcv6GrK+vW3epSKDSXmSmEpHpYR6i5oLpY46fzXPN&#10;ZemcxWSgaC+ZxFTyakuW5UTDbCmUMDPmbZORxSFPbbOPCwzlcpOIEq6oWsGyN5/dXbmuaJEEYHuq&#10;pYIRYuym83MMZUqjTWP7Z5OfrlRuabacNERla5yY7jOvbQyWCSE/bS6Rgw0RcjuI1q3KWiK7Hp8U&#10;XSm2sJBKX/WyUoFiYmeuC3JvZMipx2N1ZxSlh1QEaTyhc0QZaymdoTODbJ+ZtCEybMOTfg00cfWI&#10;7bOCcApfU6SAcSBiTZVUcillL4XlcyJn6HZMdCZqZGaQdStsylY6djhvEUVGdzxxNjN1eBpzIR+C&#10;eIJ0WAlCewd187FHbP9ooqKJbmpqs5OTb8VstYRJcQhun3ThckJwZmVdc3RyI1U6dKpzy0R4ddJ1&#10;WjLhdsR2uh85dxJ3iQl6eex4+q8ianJxvqCObCZy/JHObbx0MILIbyl1VHOWcIx2a2RFceZ3flRR&#10;c0B4hkO+dIV5fTJcdYd6Uh75db96ugmsePJ7yq0kaFx6mZ7Aajp7FJA0a/h7i4FpbYd7/XJobwx8&#10;bGNFcIh82lN8cf59QkMWc1h9nzHmdGV96B6/dIp97gnYeBd+Q6tRZo6DZ50TaJaDKI6waniC6oAV&#10;bCKCrHFAbcSCdGJJb1yCP1KscOmCCEJ0clKB0DF5c2WBlB6Xc3eBSQobd06AmKm8ZQuL+puTZz6L&#10;CI1MaUKKHX7VawGJO3AmbLmIYmFXbmeHjVHlcAOGwEHccXaF+zEYcouFRR5+co2EvgpxdpuCvKhB&#10;Y9+UiZo8Zh2S64wXaC+RVX2/af+PyW8xa8uOTGCGbY2M1VE6bzeLbkFZcLOKHDDEccuI7x5pccCI&#10;Lgq7dgOEkablYuydG5j/ZS2a3Ir3Z0WYpHy8aSGWdW5NavqUV1/EbMiSQVCbbn2QQ0DicAGOZTB5&#10;cRyMxB5VcQmLSgr5dYGGIKWoYiSlsJfVZGqi5YnkZoagHHvEaGedWG10akSaoV8LbBWX81AGbdGV&#10;YkB0b1yS+zA2cHuQ6B5CcGWOCgsudROHcaSfYYOuWJbYY8qq94j5ZeinmnrwZ8ukRGy6aaqg915s&#10;a32ds0+HbT2akEAXbs6XpC/+b/KVBh4yb9uQUwtZdLmHrKPKYQG3DJYMY0ezBYg6ZWavCnpFZ0ur&#10;ImwjaSynPl3tav+jYk8hbMSfsD/MblucRi/Qb4KYZB4kb2uSKAt8dHGHxKiQdmBe5pqhduZh9Ix2&#10;d25k2n3vd/lnf281eI1p/WBVeSRsbVC0edFuuEBgeoFw3S8uex1yxxvTe3Nz+QdUfWF2Xaagc3Nn&#10;x5jXdFBp6YrOdSlr9Hxidf1t3G3UdsRvsl8od4Vxg0/AeFZzPj+oeSV04C65ec92UButegl3JAem&#10;fE55TqSHcQpwd5bjcilxxIkOczpzCnrudDZ0RGyWdSN1dV4bdgh2pk7ldvt3zT8Dd+V45C5QeJ15&#10;1huLeL16Twfve1t766LEbwp4/ZVFcFJ5mIeZcYl6L3mncqR6vWt7c7B7TV0qdLN74E4idcJ8az5x&#10;dsJ87C3zd4Z9Vxttd5B9eQgweoZ+N6D0bVCBZpOqbr+BW4YvcBaBS3hocUuBMmpkcnKBJFw9c4+B&#10;G01gdLOBDz3edcKBAC2WdouA7htWdn6AzAh8eb2AZZ9Va9iJkZIwbXGI4oTbbuiIMXc5cDCHfWlb&#10;cWyG11tacp6GOUymc9GFnj1QdOiFDC09dbCEixtFdYqEPgjReQeCaZ3zaqKRu5DrbFCQaoO0bdyP&#10;GHYzbzSNxGh1cISMhFqWccmLTkwEcwmKJDzVdCiJDizwdPCIIhs3dLaHgAkaeGqEIpy5abKZ74/D&#10;a2WYBYKibPiWGnU+blyULGeeb7iSVFnfcQmQiktvclKO0jxkc3eNOiyodECL5hsnc/mKXglXd+WF&#10;mpuhaQeiM46xarCfwYGebECdTHRSbaqa0GbQbwqYalkxcFyWEErhcaqTzTv4ctSRtixkc5yQABsV&#10;c1KM5wmLd3WGdJqaaGyqc42+ahanfoDAa6ekg3OJbRWhgWYfbneejFicb8mbpUpocRqY2zudckeW&#10;SywpcxGT2RsFcsiPAwm2dxmGkZmvZ9uyq4zyaZCvLIAMayqrqXLmbJuoIGWQbf6knlgkb1ChKUoG&#10;cKSd3DtTcdSa3Cv6cp6W7xr4clmQswnYds+GqJ2efOdempCLfP1hm4NBfRRkdXWffS9nE2fDfVVp&#10;lVm+fYFsDErofcBuVjtRfgtwdSrUflhyWRgIfqVzggWMf4t23ZveeiBnDI7nepVpO4G4ev5rT3Qz&#10;e1NtOWZ+e6pvGViofABw9koLfF5yuTq2fL50XyqBfRB11BgKfTl2rAX3foB5nJn4d81vT40leIRw&#10;u4AmeSNyGnLieaBzY2Vdeht0qVeyepN17klHexB3JTose4h4SSo2e+R5ShgLe+550wZVfZR8CZhR&#10;del3bIupdr14NX7Vd3p48XG7eBR5m2ReeKl6SVbbeTl6+kieedR7nzm0eml8Nin1etV8uRgNesV8&#10;9wapfMR+LJaodFB/aoosdT5/nH2CdhR/v3CQdsh/zWNZd3N/5lX+eBeABUfseMeAGzkyeWyALCmq&#10;ed2AOxgJea+ARAb+e/yAN5UccueHLYi/c/6Gynw3dPWGWm9rdb2F1mJYdnuFYFUidzCE8kc4d+yE&#10;gjireJWEGClZeQCDxRgBeLWDqwdRe0KCHZO3ccOPAId+cuyN/3sZc/WM9W5tdNCL22F5dZ+K1FRj&#10;dmSJ1UacdyqI3zg3d9eH/SkTeD6HSxf6d+CGrQeZeqKDvJJ/cN2W24ZdcgyVSHoScx6TrG2EdAWS&#10;A2CudOCQbVO2dbCO4kYOdnuNZzfKdyqMDCjOd4yLABfudyWJUgfWehqFHpF0cC6etIVacV2crHkd&#10;cnCalmyqc1yYaV/xdD2WTVMYdRKUPEWLdd6SPzdidouQcCiIduePBBfddoCLqQgJeaeFb5B6b5mm&#10;nYR0cMukGHhNceGhhWvxctCe2V9Rc7WcOVKSdI2ZpEUbdVmXKzcJdgOU8ShLdlmSiRfNdfeNmwg0&#10;eUmFjI+Zbxiul4OycFCrfnelcWyoX2tbcl6lNl7Pc0aiEVImdB+e+kTBdOycDDbBdZOZWCgadeaV&#10;WxfAdYmPKQhVeP6FopJvg89eY4Zbg19hWHoDgvdkKG1Cgpxmv2BBgk9pRFMWggtrwEUIgeFuCDYv&#10;gc5wIiZjgdlyABQegj5zHgPrgbF3iJDFgTRma4TWgSBoonifgQNqu2v7gNlsqV8dgLluk1IbgJ5w&#10;fURGgI1yRzWxgIZz8iYwgI11bBRFgMJ2SARlgKd6EI8Jfw5uSINBfyxvyXc5fzxxO2rMfzZylF4Y&#10;fzhz7VE9fzx1R0Obf0Z2jjVCf1N3wSYDf1940RRof2x5bATSf7x8TY2ZfTt2B4HvfXJ27HYIfZt3&#10;xGnBfbF4iF0yfch5VFB9fd96JEMIfgd64jThfjN7kCXcfk98LhSHfkB8jQUxfu1+RYwje6h9o4CV&#10;e/x9+nTOfEB+Q2itfG1+d1xCfJh+uE+yfMB+/kJnfPt/NjRxfTZ/aCWkfVV/nhSYfSl/1wWMfiOA&#10;KYq7ekGFAn9CesSE0nOWey2ElGeae2+EQVtQe6qD+k7je+CDu0HAfCSDdjP3fGCDOSVffHSDFxSd&#10;fCyDEAXgfWOB7YlkeTCMeX4RecGLs3KIejmK42areo2KBFp/eteJNE4wexqIbkEve2WHrTOOe6SH&#10;ACUje6+GjRShe1WF0QYofL+Db4g2eFST9Hz+eOqSpnGReWqRT2XSecqP61nDeiCOlk2Rem2NTECt&#10;eryMDzMqeviK9STlevuKNRSdepmIPAZlfDOEU4c3d6GbX3wJeD2ZsXCteMOX8GULeSeWElkYeYSU&#10;QE0DedeSeUA1eiaQxDLHelyPQCShelON/hSQefSKYAaZe72EdoY7dw+i4Xsrd7Cgxm/seDmelGRi&#10;eJ+cQViIeQGZ9EyLeVqXtT/PeaeVjjJzedaTrSRlecORLhSDeWyMJgbDe1yEk4VMdpiqh3prdz2n&#10;2W9Pd8ilIWPZeC+iWlgTeJaflEwrePSc3j9+eT+aTzIveWiXxSQ1eU2TvBR5eP+Nkwblew6Eqofn&#10;isleVHyVibhhXHECiMVkM2UMh/xmwFjWh0RpQUx2hplruj8ohhVt/jEEhb1wESHihadx5xBiheNz&#10;KwJ2g+14f4ZMiEdl73s0h4poRm/NhtxqdGPvhkRsZlfYhbNuVkudhSlwRj6EhLpyFTCihGlzwiHJ&#10;hEl1QBCdhFp2TQLygtp6y4SyhkptX3nEhbdvFG6KhSxwqGLfhK5yDFbvhDlzc0rYg8p03D3xg3F2&#10;MTBKgy93cSGzgwx4khDSgv95awNfgeZ804NYhJV0vXiHhA913G1ug5d24GHmgzJ3ulYXgtJ4nUol&#10;gnV5hT1sgjZ6WS/7ggt7ICGgge572hEAgc18hgPAgRB+m4INgxJ8C3dRgqR8m2xSgkN9FGDtgfR9&#10;aFVAgaV9yElwgVd+LzzhgSl+hy+ggQp+2yF8gOp/OREigLF/uQQdgD6AUoDUgbuDDnYogXaDJGtA&#10;gTSDIF/8gPaC9VRugLaC1ki+gHWCwDxTgE6CpC88gDCCkiFLgAKCphE5f6+CoARzf3aB6n+jgKaK&#10;IXUagHSJr2pSgESJJV8sgBWIeVO5f+OH2kglf6yHRTvZf42Gti7mf3CGQCEhfzeGERFNftKFGwS+&#10;fsuDNX6Kf8aROHQff56QSml2f3ePRV5sf1KOHlMUfyqNA0eafv2L9DtofuKK8i6SfsKKGyDxfn2J&#10;phFWfhGHSQT9fjmDX32QfxSYR3M3fvGXAWikfs2Vml23fqqUAlJ6fomSdEcbfmWQ8zr+fkmPgy48&#10;fiKOTSC4fdCNCRFVfWeJNQUyfb6Dg3ygfn+fcXJofmGdwmfyfkCb8V0dfh2Z7VH4fgOX8EaxfeaW&#10;ATqkfcmUKy3xfZmSmSCEfTuP3xFRfNqKzgVefVmDoXvIfgGmtnG3feqkfGdhfc2iLVyhfamfv1GP&#10;fZWdVUZafX6a/jpbfV+YzC20fSqWPSBbfMKSJBFOfGmLswWBfQiDuX1HkfleZnK4kHphU2ftjxNk&#10;F1zHjc5mnVFhjJ1pHkXQi35rmTlCipht2ivSifRv6B1Tib9xtg0IiSBzdAEnhe15XXvgj6tllHGM&#10;jmJn32bsjS9qCFvYjBtsAVCMiwxt+0Ucigdv9jjAiTFxyyuOiJFzfR1XiEh1AA1Wh5J2jwGkhNJ7&#10;cnp7jclsnnBIjKduVWXPi5Jv8Vrpio9xZE/AiZZy3URxiKd0WjhGh+J1vytPh0t3Dx1bhvZ4QQ2a&#10;hjJ5qAITg9d9SnlGjCBzm28piwp0xWTIigZ12VoBiRt2zk74iDZ3zEPMh1d40DfRhqd5visUhh96&#10;nx1fhch7dw3XhP18twJ1gvp+6XgViqV6kW4RiaZ7M2PMiLZ7w1klh958PE46hwl8wEMuhjl9TDdc&#10;hZd9xirPhRd+Px1ShLV+yA4Ig9x/ngLTgiGAdnb/iVWBRG0OiHqBcWLih6aBjFhahtyBj02LhhSB&#10;nEKchU+BsjbqhLWBwyqEhDWB4B03g8GCLA4vgtSCPAMtgVKB6HXyiESH+Gwlh3qHqWIYhraHSleq&#10;hfiG1Uz0hTyGa0IehIGGCzaIg+6FsipDg2+Fdx0ggu2FkA5RgfOEeAN5gKGCWXT7h2aOrWtJhqSN&#10;72FXheeNIFcFhTCMOkxnhH6LXUGpg82KjTYqgz6JyyoAgruJOhz/giuI5Q5mgS2GbgO6gAmChXQf&#10;hraVX2p4hfWUUmCZhTiTLFZkhIGR3kvgg9eQmEE6gzGPYTXOgqGOOym2ghaNVxzRgXaL6Q5vgH+I&#10;KQPxf4qCqnNKhhScL2m8hV6awF/2hKeZN1Xag+2Xh0ttg0uV3EDcgq6URDV/gh2Swil1gYmRWByn&#10;gNuObw50f+2JmQQefyGCyHKIhYCjGmkchN2hJF9yhDCfJFVqg3WdFEsPgtmbCkCRgkOZFjU/gbGX&#10;PilBgRaUkxyFgF2QdA54f3mJyARCfs2C4XLSmWtec2kBl4VhOF76latj4lSek+NmZEoCkjFo5z87&#10;kJdrZzNqj0xtpyarjl9vsRjHjhBxdwobi/Bz+QAEh6p6HXGyl05lO2gTlX5nbF4uk8ZpiVPdki9r&#10;i0lXkJttkT6ujxVvmDMLjdVxdiaIjOZzLxjrjHp0tgp4il13DwCDhoh8BHCKlXdr52cAk9Ftkl04&#10;kjVvLVMSkKdwsUirjyRyPT4gja9zzjKtjHx1RSZki452phkLiw136grJiPp6IgDzhYd9sm+Ek9By&#10;h2YBkjtzrVxJkLF0y1I+jzl120f1jcl29T2LjGR4FjJJiz95HyY9ild6GxkoicZ7EgsRh8F88QFV&#10;hKR/LG5nkl55JmUHkNp5zVtwj2J6cFGBjft7DkdTjJp7tj0Hi0J8ZzHsiid9BSYQiUJ9oxkziJ9+&#10;WQtQhpx/jQG1g8WAlm1tkRF/jWQrj61/xVqvjkx/+VDcjPGAKkbIi5uAZDyVik2ApzGYiTqA5CXg&#10;iFSBMRkxh5uBuQuGhY+B6QIQgvCBZWyFkAOF6GNmjqyFrloJjViFc1BOjAeFNEZPiryE/zwyiXeE&#10;1jFPiGqEsyW2h4SEtBkvhriFBAuzhKqD7gJfgjmBmmu3jyaMQWKsjdOLo1lljISLAk/EizeKXEXb&#10;ifaJvjvUiLuJLjEGh7KIrSWFhseIZBkfheqH/wvUg+CFswKhgZ2Bx2sDjnCSmWH4jR6Rtli9i86Q&#10;xk84in6PwkVoiUaOxTt3iBeN2TC6hw+M/SVJhhqMaBj/hSuKsAvngyyHQgLZgRmB7WpPjbuZE2FS&#10;jHyX1FgqizWWiU6/ieGVLEUEiLKT1Tsnh46SlDB3hoSRaCUUhYeP/BjghIiM7wv0gpeIFQMHgK6C&#10;DGmkjQ6fqWDCi++d5lezirmcKU5diWKadkSziDmYzTrmhx6XPzBChhSVnCTphQ+S2hjHhAKOvQv+&#10;giCIHAMsgFeCJWhloR1ep18xnphhZ1XKnDZkB0wTmglmeUIpl+1o8TgZlexrZy0QlFFtpiEYky9v&#10;rhPgkt9xYwdnjm107gAAh4l7c2eFnxBlFV53nKBnT1Uqmlxpb0t8mFhra0GmllVtbjeylGNvcyzU&#10;kspxVyETkZtzFxQhkR90mgfOjNZ4AAAAhzd82maSnThrcF2UmvVtLVRgmM9u1UrZltJwXUEhlN1x&#10;7jdJkvhzhCyVkWR1CCEKkCx2eRRbj4x3xggoi2161QAAhu9+F2XEm5hxuFzGmWlzAlOcl1Z0OUou&#10;lWh1V0CQk4F2fDbWkah3pyxOkBt4xCD8juB52RSOjiV65wh4ijF9UgBWhh5/aGTRmjN4AFv3mBJ4&#10;11Ltlgt5n0mXlCt6U0ARklF7DjZzkIF70iwQjvh8jSDsjbd9ThS2jN1+KgjDiQZ/owC4hTqAfGPx&#10;mPZ+Dls+lut+gFJUlPZ+40kVkyB/MD+mkVB/hzYgj4h/6SvbjgGATSDbjLWAyBTVi7qBfwkHh/SB&#10;vAEVhF6Au2Myl+SEEVqfleqEGFHQlAOEE0ilkjeD+T9KkG+D7DXZjq+D7iutjSmD/SDMi9WEOBTv&#10;ir6EbglBhwmDhwFkg6KA8WKLlvmKFFoIlQmJvFFLkymJV0g2kWCI3j7vj6GIczWSjeqIGyt8jGWH&#10;1yC1iwiH1hT6idmHDAluhjqFGgGogwOBH2H5ljSQHFl0lESPf1DAkmOOzkfDkJiOAT6RjuKNQjVJ&#10;jTeMmytFi7CMCiCSikiLhxT1iQSJagmOhYKGdgHhgnyBRmFdlXeWPljnk5WVRlBFkbuUQUdfj+yT&#10;Jj5Ajj+SGzUJjJ6RLSsUixeQVCBxiaWOoRTsiE+LZQmnhOiGhwIQgg2BZWDDlMqccVhrkwCa+0/j&#10;kTKZjUcPj2CYKT3+jbqW2jTWjCKVsirtipqUACBXiSCRHhTlh7yM/Am7hGyGlAI2gbWBf14IqURe&#10;0FVfpjVhe0yKo1hkCENxoMNmaTo0njdo1jDYm8lrRiaXmdRthxtomHdvkA9Ol11xhgULkJd2HQAA&#10;h2V8n11wpzdk8FTfpEFnH0wboYBpN0MInwxrLDnenJRtLTCcmjFvMiaCmDZxHxuGlr5y6g+jlYB0&#10;sQV6jvt49AAAhw994Vy5pVZrA1QxopBsvEuBn+5uY0KTnYBv8DmEmxJxhjBcmLhzIyZnlrp0uBuc&#10;lS92PA/uk9R30wXcjY57eAAAhsR+/Vwao7Fw+1OVoQRyUkrvnnVzl0IWnBF0wjkema118jASl1l3&#10;KSZElVx4XBurk8Z5jRAwklZ67QYyjE59rQAAhoF/+FtYolR27VL3n6934EpunSh4wkGpms55jDjH&#10;mHR6Wi/UliZ7MiYplCZ8DBu8koB88xBwkPR+KAaHix9/uwAAhj+AAFqnoSF8q1Jrnoh9QEoAnA19&#10;w0FNmbx+LDh/l2t+oS+klSJ/IyYXkx1/sRvPkWKAXxCtj7aBKAbYigeBmAA6hZ2AJ1oaoAWCWlH3&#10;nYCCikmhmxWCq0D9mM2CtjhBloSC0i97lEGDASYHkjaDRhvfkGqDwBDhjqODugcdiRiDMACLhN2A&#10;XlmcnwmIB1GGnJGH3Uk/mi+HpkCsl+uHWjgClaqHJC9Ok2+HByXxkWGHBRvlj4aHNBEHjaeGBgdW&#10;iEWElwDQhDmAjVklni+Nu1ERm7eNUEjTmVOM1EBVlw6MPDe8lNaLvi8akqaLXyXSkJaLHxvejq2K&#10;aREejLqIHweCh4eFEwEKg6+AtFignWiThFCfmveSw0h0mJaR+EAJlk6RHjeAlB+QYS7tkfqPzCW1&#10;j+iPDBvWjfSNGxEui/CJ4AelhuiFKwE6gz6A1FgdnLeZUlA6mlWYHEgol/yW8j/LlbOV3DdPk4uU&#10;6y7IkW+UDiWej1uSMxvPjV6PRBE8i0yLSAfBhmqFPgFgguSA7lMqsjdfJkrtrvhhcEKaq85jvDol&#10;qMRmDzGfpbNodSkCosNq4R+YoFxtKxU7nrRvOgsim0xyCQLjkpB3UAAAh0V9sVLysBFlB0q2rPVm&#10;2EJlqepotjn0pvhqpzGAo/Vsqij9oQputB+1npVwsRWGnMVyjAuJmVV1KgNakPB50wAAhut+0VKM&#10;riFq3EpLqzFsOUIFqENtrTm2pVVvQjFboltw4ijwn3Ryix/InPR0NxXEmwZ11Qvkl5F4RAPDj4B8&#10;DAAAhpx/0FH5rG9wjEnaqZlxlkGwprxytDlzo9Jz8TEroN11MSjYnfh2eB/Pm3V3yhX3mXR5Hgwz&#10;lf97VQQfjjx+AAAAhleAAFFuqxR2H0l2qDp23EFopV13qTk5ont4jDEFn415cyjJnKt6ZB/gmh57&#10;ZhYymAF8fQyJlIh+PQR9jQl/0QAAhhKAAFE4qdF7qEk6pwF7/UEtpC58ZzkKoVd88jDonnF9iijC&#10;m5F+NB/5mPZ+9hZzlrh/4QzhkzOA2QTai+yBeAAAhdCAAFD0qKKBAkj+peiA+UD7oyeBCDjhoFiB&#10;PDDPnXmBiSi9mp2B7iAOl/aCcxaplZyDKA0tkg6DFAUpivmC4QAAhZeAAFCcp5SGSki2pOSF90DB&#10;oiqFuji0n2GFoDCvnIqFpiivmbWFzyAYlwaGGxbTlJWGLA1qkP+FFwVsiiGDqwALhVWAB1AxpquL&#10;kUheo++LD0B7oS+KnTh+nmaKQjCHm5uKDSiWmNGKAyAWlhyKBRbuk5qI9A2cj/2G7wWjiV+D0ABG&#10;hMiAL0/Fpc+Q8EgLoxWQJkA9oFWPczhOnYyO4DBjmsqOfCh+mAuOTCARlVONYBcDksOLSw3DjyKI&#10;fAXQiL2D7gB2hFWAUE9kpQiWVEfEoluVH0AKn6OUGDgnnNqTWDBFmiGS0ihql2uR/iAOlLGQEhcU&#10;khWNLA3jjnCJZAX0iDqEBgCdg/mAarNrZdJa2qP9Z41eGpSOaUNhTIUcavFkY3WAbKxnM2XEbmVp&#10;6VWOcBBsgUTIcZxu8zMectxxIB81czBydwkUd6Z0A7EEYhtkeKHhZEJmx5K3Zl1pFoOAaGhrYHQe&#10;amVteWSdbFVvflSVbjRxaUP3b+tzNTJ/cUR0yR7ecXJ1swk8dn13EK68XvVt5p/eYXVvUpD4Y95w&#10;yIIEZiNyS3LaaFZzr2OPanp1BlOwbIV2SEM6bl53cjHvb8d4ch6Qb9N48QlfdXd6FqyyXEd2454R&#10;XwR3i49mYah4QICpZCd5CHGxZo15wGKUaN96c1Leawp7FUKObPh7pTFwbml8GB5LblV8MAl+dJB8&#10;yaraWhN/15xgXPp/xI3hX8l/v39VYnV/0XCLZQR/32GdZ3t/61ISacF/70Hva8B/6TEFbTh/1R4m&#10;bRx/mAnFc8V/UqklWFGIr5rPW1mH2Ix0XkmHG34SYRSGhG9xY8CF7GCvZlSFU1FSaK+Eu0FgaryE&#10;JjCwbDyDlR4dbCeDFgotcxiBo6eXVrqRaJlrWeKP5Ys4XPCOe3z5X9iNNm59YqCL81/iZU2KslCs&#10;Z7uJfUDladWIVzBma12HSx4Wa1aGlQqGcoSDnqZEVWSaGJg0WKeX+YoeW86V7nv6XsmT/22eYaOS&#10;Fl8nZGKQL1AXZuCOYEB6aQeMqzApapeLJh4RaqKJ6grScgaFTqUwVFWiv5cqV62gGIkgWuSdfHsP&#10;Xeea82zPYMuYbV55Y5KV6k+QZhuThEAdaFCRQy/5aeqPRh4PagiM2wsScZyGu6Q6U4qrbpZFVueo&#10;MohLWiOlA3pIXSuh5WwgYBSexl3nYuGbqE8fZXWYrj/RZ7WV4y/TaVeTcR4OaYmPTQtGcUSHn6Ni&#10;UvK0JJWGVkqwO4efWYSsanmnXJGovGuSX36lA11wYk+hSk7EZOydvD+TZzaabS+0aOCXAx4NaSOR&#10;QgtwcP+HvKlQa7dae5sAbOVdv4yQbhpg933tb1xkF28ccLBm72AncgVprFCLc1xsRUBHdKFutC8i&#10;dalw3BvBdfJyJwc/eg90a6cZaChjnpkMabdmBYrVa05oZnxcbPFqvm2+boVs5l8BcA5u/E+ZcZVw&#10;+D+KcwBy1C6fdB10dBuKdD11XQeBeOx3d6ToZTVsopcRZxluOYkXaPVvz3rnasdxY2yBbIty3F33&#10;bkR0TU6/b/V1qz7fcYF28i4qcq54ChtZcq94kge6d+t6UqL4Yqx1XZVTZM52OoePZuB3GHmYaNt3&#10;9mtiasp4yl0GbK55mk35boB6XD5GcCV7DC3CcV17nBstcVJ7yAftdwl81aEzYIx+CZO3Ytx+MYYd&#10;ZRd+XXhVZzZ+jGpKaUp+vVwaa1F+7U05bT5/FT20bvV/NC1mcDN/RBsYcCl/JQg8dj9/NJ+yXr+G&#10;cJJJYT+F7ITLY6OFb3cmZd2E/WlBaA+EkVs7ajOEKEyEbDODvT0ubfWDUy0XbzaC7xsWbzeCnQih&#10;dY+BY54zXU6OzJD7X96No4OlYlaMgXYfZKqLamhcZvaKXlp6aTWJV0voa0aIVzy6bRKHZSzTbleG&#10;kRsUbmeGCgj3dPiDQJzXXBuXIo/HXriVYYKVYT6TpXUtY6SR8WeLZgKQSVnKaFGOp0tcanCNFjxU&#10;bEaLnSyZbY+KWhsSbbSJIAlAdHiE15urWxqfaI6tXcidLIGTYF2a7XRKYsyYqWbHZTKWbVkoZ4aU&#10;OErcaa+SGDv6a4+QHCxobN6ObRsRbRqL2gl+dAuGLpqnWlWnx426XQmk/YC2X6SiMXOJYhmfYGYi&#10;ZIOck1ifZtqZzUpxaQqXIjuvavOUpyw/bEiSdBsQbJqOHwmxc7KGjZnLWcCwO4zzXHCsxIADXwup&#10;WHLtYYal/GWcY/OinFgwZkyfREobaIOcEDtyanSZICwfa82VvhsQbDSP8QnZc2uGqZ7mcdRaNZGY&#10;coVdhYQdc0pguXZZdCtjw2hcdRVmm1o3dgFpYUtDdvtr+TuPd/BuYyr2eLtwghgaeQJxwAWBfFt0&#10;7Zzvbnli64/Rb4xlXoJ+cK1nw3TWceRqFGcGcwpsR1kWdCVub0pcdUlwejrodl9yYiqUdzh0DBgI&#10;d1908gXaez535prha6RrgY3mbQJtJ4DGbmVuzHNsb9BwbmXUcSVx/1gVcmxziUmOc7h1AjpTdOx2&#10;Yio9ddR3kBf4de14IgYqekN6jJkZaS5z4oxNasd03H9dbF511nIzbfF20mTGb2x3xVcycNp4tEja&#10;ckh5lTnPc5l6YynvdI57DxfqdKh7TwZveWV84JdJZyl8H4q5aOh8e34AaqJ81nECbFd9L2O+bfV9&#10;h1ZUb4N930gncQx+LDlMcm9+bimkc2p+ohfnc4t+pAbFeJt/GJW7ZXeEKYlOZ12D4Xy4aTqDnW/i&#10;awmDXWLEbMODIlWBbm6C6kd8cAeCrDjOcXKCbilbcmuCORfscpmCGAcnd+iBJZRdY/+MJYgQZgGL&#10;QXucZ/iKYG7pad6JhGHsa7OIs1TKbXeH6EbpbyCHHzhhcJKGYykdcYuFxxfwccmFVgd6d06C55Mv&#10;YsyUJIb3ZOCSsHqbZumRPG4FaOGPyWEnaseOZVQmbJuNCkZlblCLuDgAb8iKfijlcMGJfxfycRaI&#10;MQfBdsyEZZIwYd6cJ4X8Y/yaN3mtZg+YQm0yaBKWRWByaf+UVlORa9iScUXubZOQmTepbxKO5Siz&#10;cAuNiBfycHuKuAf9dl2FZ5E2YR2kKIUbY0GhuXjkZVyfQ2x+Z2ecwl/YaViaSVMTazKX20WKbPKV&#10;gjdgbnaTWyiJb3KRTRfyb/uM0QgudgOFiJBOYHysJIRaYqepJXhBZMimJGvtZtqjH19caM+gHlKt&#10;aqqdKEU6bG+aUjclbfeXwyhnbvSUUxfxb5SOgAhWdbqFo5RTeEVZ4ofgeJBdOntAeOtgb25beWBj&#10;a2EzeeFmRFPfemVpDkWqevVroTape4ZuACa2fAhwExRTfHhxPgPlfnl1g5KQdRNiTIY7dchkxnm5&#10;dn9nMGzvdztpf1/wd/NrulLNeKht7UTWeVtv/TYdegNx5iZ4eolzkBRseuV0cQRVfWJ4S5C+clNq&#10;doSEc1NsNXgsdE1t7WumdT1vm17YdiJxPFHhdwBy2kQfd9d0YTWjeJt1zCZBeSt3BhSCeYF3ngS4&#10;fGt6wY8fb/xydIMZcSxzlXbyclF0r2qVc2d1wV3tdG52z1EfdWx320OJdmh40jU9d015syYRd+16&#10;cxSWeEh6xQUPe5J8642Ebhd6V4Grb2J633WucKR7YWl6cdt73Fz5cwB8WFBSdBl81ULndS59QTTL&#10;diZ9oCXXdst98hSmdy9+FQVsesl+/owDbHuB94BHbeiB6nRtb0qB22hgcJ6ByFwEcdyBuU+CcwuB&#10;rUJAdC6BmDRSdSuBgSWVdcqBdRS0djqBfQXKehKA7YqsawyJmX8QbJaI9XNWbhWIUWdrb4OHrFsv&#10;cNiHEE7OchyGeUGwc0uF4jPqdE2FVyVddOiE8hS/dWmEfQYbeXaClIl/ad+RQH38a32QEnJebQ+O&#10;42aSbpGNslp0b/eMi04ycUmLbEEycoGKVDONc4WJViUodByImhTFdLSHIQZgePGD/Yh7aPqY6H0J&#10;aqCXS3GAbDuVpmXQbceT9FnQbziSSk2scJSQqkDFcc+PFTM5ctKNpST1c2KMjhTGdBiJeQaaeIGE&#10;d4eOaDmgmXw2aemeg3DGa42cZGUubSCaNVlHbpmYC009b/yV7EBrcTmT3zLzcjqSCSTIcsWQBRTG&#10;c5eLawbKeCWEl4a9Z5SoTHuFaVClpnAvav2i/2SrbJegVFjYbhedrEzjb4CbEEAicL+YkjK6cb6W&#10;TySlckSSyxTGczCM+gbwd9yEsYmnfwZZx34cfttdD3JefsNgNWZSfsdjJ1n9ftlmAE15fvNozUAB&#10;fx1rWzGwf1ZtryJgf6FvthCsgB5w9gJygJJ2RYfsfBhhsXyOfEdkOnD2fH1mrGUEfL1o+1jTfQNr&#10;Pkx7fUptez9EfZFvkDFBfddxfCJEfhxzJhDmfpB0JQLvf3x41oYxeX1pd3r8ee5rUG+TemBtHGPb&#10;etFu11fVe0FwiUume65yOT6kfBVzzzDhfHJ1RyIsfLl2jBEZfTF3TQNefoZ7GoTOd0ZxHXnBd9py&#10;Xm5/eG5zlWLqeQN0v1cIeZF150r9ehp3Dj4meqV4HDCUeyN5EiIWe3p55xFGe/x6bgO/fa59GYNx&#10;dWd4nnh7dhl5UW1Wds15/GHnd4J6mVYoeCp7OEpCeMp72T2WeWx8ZTA0ef184iHuelV9VBFoeuN9&#10;ugQgfON/BIIMc8l/5HctdKaACmwldX+AK2DcdlGARVVAdw+AYUl+d8GAgTz6eG6AlC/HeQKApiG5&#10;eVCAxxGAeeyA8gR9fCiA0YDCcmuHLnYDc2KGwmsbdFWGVV/0dUKF51R3dhSFf0jUdtWFHDx0d42E&#10;ty9peCSEXyGLeGuENBGUeRiDswTMe4iCW3+hcVKOenT9clWNjGoyc1eMnV8qdFaLrVPKdTmKxEhE&#10;dgmJ4jwAdseJBS8Ud12IQyFcd5uHzxGheGCGHwUQewCDbH6tcH2VvHQacYGUcWlmcoaTGl57c4+R&#10;s1M3dH+QT0fOdVyO9TufdhuNoy7GdquMeyErdt2LjBGmd8GIRgVJeo2Dk33Mb7idFnNUcMqbW2i7&#10;cdqZkl3pcuiXtlK/c+OV3UdudMyUDjtOdYuSTy6EdhSQzCD/djuOshGodz6KDwV4ei6Ds30EbwKk&#10;gnKucCyiM2gxcUyf5V10cl+dllJdc2SbSEcgdFaZCDsNdRaW5C5PdZiUzCDddbaROBGqdtWLfgWd&#10;eeODzH+IhddZuHS9hRZdGmnAhHtgS152hBhjMFLig8RmBEcfg3xozTpdg1RrUyy2g1NtnR4Cg41v&#10;lw1rg51xPAEwgsB3Un3igvxhTHNXgpFj8GiJgkFmcl1TghlowVHggfNrCEZFgdFtSjm+gcFvYCxh&#10;gcdxSx39gfNy9A2yggx0YQGrgaR5pnxUgIxopHHrgF1qqmdHgEBslVxHgDxuWFD8gDlwF0WHgDhx&#10;1Tk0gENzdSwWgFl09x35gH92Rw3xgKl3fwIZgKh7tXrofoZv3nC2fmRxXWY/fltywFthfnlz/VA2&#10;fpN1OkTlfq12eDi/ftZ3mSvXfwV4oh31fzB5jw4pf3F6mQJ5f8t9hHm4fK93F2+SfKx4BmUyfMJ4&#10;31p2fPx5mk9tfS96VkQ+fV97FThCfZ17vCuKfdp8Vx3hfgF86w5YflV9ywLZfvl/QnipexZ+CG59&#10;ez5+c2Qne3d+zVmOe8x/DE6lfBJ/TkOYfFB/kzfBfJp/yys0fNuAAx3AfPWAUw59fViAtAM2fjaA&#10;5Hd/ebuE/G11ef6E3GNAelKEsFjFer2EcU35exWEN0MIe2GEAjdSe7WDyirqe/uDpB2jfAqDtA6e&#10;fIGDMQOGfZCCSXZmeKCL7GyEePOLVGJxeVaKr1gVedCJ+E1jejeJRUKNepKImjbxeuyH9CqlezGH&#10;bx2DezSHPw61e8SFYQPJfQKCj3Vwd8aSyWuseByR4mG4eISQ4ld5eQSPvUzjeXmOmkImeeKNgTad&#10;ej6McCpkenmLjh1dem2KnA7DeyCHUQQDfIuCtnSZdwKZwmrzd2WYdmEcd9aXD1b3eFqVfkx4eNqT&#10;70HSeVCSbTZYeauQ+Cosed2Pwh07ecONbQ7OepeI7gQyfCmC1nPjdlGgz2pbdsme+GCed0edE1aO&#10;d86bGUwieFiZIUGOeNmXOzYfeTSVbSn/eV6TWB0geTmPrw7WeimKCARXe9qC73U/jOlZ2WtBi7pd&#10;HGEOiq5gNlaKidZjEku9iQ9l5UC/iFhorjSxh9drLyezh5dtcBmSh8ZvXQqAhsBxtQAPhLV4Q3Pf&#10;ijVg+2oYiUZjlGAMiHlmEFWXh9xoYkrlhz5qsUALhqZs/DQ0hjhvFyd6hftxAxmohhFyqwrUhSx0&#10;0ACJg5N6YXJ7h/Bn7mjThzVp9l7tho9r51Sqhgptt0ochYhvhz9lhQ1xVjPBhLRzBCdGhH90kRm7&#10;hIV17gsdg8V35gD1gpF8QHEshfNuyGexhUdwUV3zhLhxxlPOhFFzG0lfg+x0cT7Kg4t1yDNXg0l2&#10;/ycWgyR4HxnMgyJ5JAtegot68wFUga995XAZhCV1qGarg5Z2q10CgyJ3nlL8gtd4e0isgoh5WT44&#10;gjt6OjLuggx7ACbfgfB7uhnOgeN8cwuYgWt93AG0gNd/em8wgpB8TWW/gil801whgdZ9TVI7gaB9&#10;tkgJgWJ+IT2ygSN+kDKKgQB+8CaigOl/UhnDgMx/0wvLgGqAfQIRgA6A9W4pgT6C5WTcgO2C7Fte&#10;gLCC61GUgI6C4Ed7gF+C2D0/gCyC1TI0gBSCziZugAKC3Bm6f9iDLQv3f4+CvAJhf2KBnG0xgCaJ&#10;d2QJf+OJEVqtf7KIo1D/f5yIKUb/f3yHsTzbf1eHQjHnf0WG1yY7fzKGkRmqfvmGfQwXfs6EtgKl&#10;ftCBymxZf0WP+WNJfwmPT1oHft2Oj1B4fsqNsEaRfriM0jyEfqOL/jGifpGLMSYGfnOKmxmRfieJ&#10;gQwufiSGdwLeflSB8GuYfn2WmWKifk6VkVl6fiuUclAGfhiTMkY1fhOR8jw9fg2QwDFoffuPmiXZ&#10;fdCOjhl5fXOMBww+fZeH6wMNfe+CEGrzfcudS2IYfbGbvlkJfZqaKU+rfYiYiUXrfY2W7DwDfZOV&#10;YzE5fYCT7yW1fUyRwRlmfOGODQxMfSaIUAMzfZ6CKmsWlENZ9WHjkqddCFh3kSlgA060j9Zi2kSo&#10;jpNlrjpsjWdoei8RjItq+SK2jA9tMhUgjDpvDwfziXpyXgAAhNl5tGoSka9go2D/kD9jJVerjvJl&#10;lk3xjdpn70P8jLxqSDnfi6lsni62itpuvyKcilpwrRVUimJyUghRh+J1cQAAhH17UWjaj41nOF/j&#10;jkdpNVaxjRprJk0ljA5tBkNRiwdu6DlTigxwyi5ciUxyhyKBiM10IhWBiLh1iQijhnl4gAAAhCx8&#10;vme6jYZtvF7djF5vQVXGi05wvUxWil5yK0KfiXNznDjCiJF1Di3/h+F2XiJih2Z3lRWohzx4sgjs&#10;hTx7UQBWg1R+OGa8i8F0Ql30irN1TVT0ibt2VEugiON3U0IFiA14VDhHhz15WC2shpx6PyJChiV7&#10;GhXDheZ7+AkwhBh98AC1gnd/qmXkijV6nF0qiUZ7MlQ/iGh7xksHh6N8W0GGhtx88Dfkhhh9ii1n&#10;hYR+EyIhhRF+oBXRhL1/UwlugxSAUQESgaiAumUCiOqA2lxtiAuA/lOihz2BJUqChoqBTkEZhdCB&#10;eDeOhReBqC0rhI6B1CIEhCCCFxXeg7uCmQmjgjWCWgFigPiA8GQ2h9KHEVu+hv2G1VMNhjuGmUoJ&#10;hZCGXEC2hOSGIDdBhDmF7Szzg7aFviHkg0SFuRXggs6FlQnNgXGEJAGmgGGBHmOLhueNQ1sbhhyM&#10;yFJ9hV6MQUmXhLOLqEBbhBWLDzb7g3yKgiy9gvmJ+yG+gnuJrxXVge6ISwnrgMKFugHgf+KBRGLm&#10;hhSTkVqIhVqSvVIAhKaR3Uk2g/iQ7UAPg2iP/TbAgt+PHiyPglqORyGdgc+NPxXJgS6KkAoCgDCG&#10;xAIPf3qBZGJPhVqZ7FoMhLeYmFGchA+XSkjog2CWBT/RgtuUxDaRgmCTmyxqgdqSZCGCgUOQGhXA&#10;gJKMYQoUf7uG0QI1fyaBfmD4m+FaHVhematdKU+Ol6pgGUZolfdi4D0GlExlqDN4kr1oaijfkZVq&#10;5x1FkPBtHBCPkL9vDwWXi+RzagAAhOJ7BWA1mVNgeFeul0li/k7slXhlb0XNk/lnwjyBkm9qFzMS&#10;kPJsayinj9FukB1Ijx1wgxDWjslyRQX7ikh2eAAAhIB8eF84lzNmvVbAlVhoxk4Zk6ZqwUUnki9s&#10;pTv6kLhuizKqj09wcShsjjVyOx1HjXdz4xEVjQR1bgZUiN15UQAAhCp9wF5MlTps7lXnk39ui01V&#10;kelwG0R9kIdxlztrjyZzEjI4jdN0jSgpjMB18R1Ai/t3QBFLi294iwahh5170gAAg91+4V1pk4Rz&#10;GlUikeB0TUyrkF51c0Prjw92iDrzjcF3mzHdjH14sCf1i3F5tB08iqR6sRF9if97yQbuhnV+JwAA&#10;g5x/81yqkgZ5FFR7kHt54kwcjw96pUN1jdF7VTqVjJF8BzGZi1d8vyfPik99bR06iXp+JhGpiLl/&#10;Gwc4hWqARwAxgxSAIVvukL9+/lPij0R/Y0uhjel/v0MOjLmADDpDi4WAXDFeilWAtyeuiVKBEh05&#10;iHeBixHPh5+CDAd3hIaCFwCBgl+AV1tKj6eE5lNUjjSE7kspjOGE7EKti7qE3Dn3ipKE0jEniW2E&#10;1ieNiGyE4B0xh4mFHRHohpqEsAeqg7yDsQDFgcSAhVrFjreKy1LPjUaKlEqwi/OKTEJPisyJ6jmu&#10;ibKJjjDxiJ2JRCdph5uJAh0hhqmI0BH1haOHFwfRgweFHQD+gUKArFo4jdOQxFJTjHOQOEpHiymP&#10;n0H/igGO8DlwiPOOSjDDh+yNvCdJhuiNOB0SheqL7xH9hNCJGwfxgnGFXgEugNeAzFmsjQKWxVHk&#10;i76VwEnyioWUwEG+iVuTyDk+iFeS4DCfh12SGicwhleQ4x0GhU6ObxIDhCSKuQgKgfiFbwFTgIKA&#10;5Vbro/laLU7SoT1dIkaLnsZf/z37nLJitzU/mppldSxdmJ9oLyKIlyRqrhevlk9s4wyPlIlvaQOH&#10;jfx0pgAAhOt8KFZioWhgPk5Vnttit0YWnJFlHj2MmqpnbDTlmK1pvywilsFsEiJ2lUNuQRfVlFVw&#10;OwzkkntykAPxjF53hAAAhIN9eFWinzxmOk2YnOZoPkVtmr5qNz0QmNpsIjSIlutuDSvilQ5v+SJf&#10;k49x0hfykotziw0wkKB1rAROivB6DQAAhCd+oVTrnUpsHUzwmxRtwUTZmQVvWzySly5w5jQilVJy&#10;bCuXk4Zz8iI+kgh1bhgGkPJ21w1yjvh4vwSgia58RwAAg9Z/plQom6Vx9ExUmXxzPERcl3x0eTwq&#10;lbN1pDPRk+d2yitikif/4v/iSUNDX1BST0ZJTEUAAgp38yIskKd5GBgjj316Og23jXF79QT0iIJ+&#10;XAAAg5GAAFOQmjB3m0vXmBl4i0P2lil5bTvZlHB6OzOWkrF7CitAkPl74iIpj3R8uhhGjjN9ow38&#10;jBR+/AVIh3GAQQAAg1eAAFMAmOV9NUtnluF9w0OflQF+RjuSk1Z+tzNjkaJ/MSsjj/F/uCImjmiA&#10;RxhkjRaA/A43iuaBkgWQhoiB4AAAgyWAAFKDl8OCykr7lcaDA0NGk++DMDtMkkuDTTMwkKODdysD&#10;jvyDtCIejXCD/Rh4jA2EcA5lic+D5wXLhbmDTwABgvmAAVIblseIXEqSlMWIXELmkuuISzsEkUmI&#10;HzL5j6yIAyrfjhOIASIPjISICxiCixGHsg6IiMeGCgX7hP+ECwA7gnSAKFGmlc2OAkotk9yNskKS&#10;kguNVjrEkGmM6DLKjtiMkCq/jUuMWiIAi7mL/BiIijmKcA6ih+iH1QYihGSEJgBqggeASFEtlOKT&#10;rUnRkxKS50JPkVWSLTqRj7ORhTKkjiqQ+yqmjKiQjyH0ixWPLBiMiYqMog64hzWJRQZCg+iEOwCQ&#10;gbCAYUxzrN9aW0Spqftc7jzPpz9fijTcpLxiNSzPoiNk7SSmn6lnpBuhncNqKxGznHpseQjol9lw&#10;FAGmj+Z17QAAhPJ9M0wRqlBgHkRep49iQjyTpPdkdjSjoptmwiyroBdpGCShnaRrcBvCm7NtrhH/&#10;mlBvxwlLlbRzLgIUjkV4eAAAhIV+YkuGqBhl1UPUpY5nizwdoxVpWjRboLRrTyyCnjptRSSTm9Fv&#10;PRvXmdhxLRJAmF1zCgmik8R2PwJ2jNV6uAAAhCV/bkr8piBra0Nio7Zs0DvCoVJuTDQUnvdv6ixQ&#10;nIxxgSR5mi9zGBvgmDF0sxJ0lp92SQnvkgp5SQLMi5F8sgAAg9CAAEpqpIxw7EL7oh1yBjt7n7tz&#10;MzPfnWt0eiwvmwx1uSRymLl2/Bv7lq94SRK3lQJ5ogpGkHB8OgMnimF+jAAAg4eAAEofoxd2bEK8&#10;oLB3IDtJnlh37DO6nBd43CwfmcR50CR6l3d6zxwklVx72hMFk499AwqhjwR+4AOEiUqAPAAAg0mA&#10;AEnSobZ7sUKBn2d8DzsdnSN8hTObmu99ICwRmKZ9yySCll9+hxxGlDh/VRNIkk+ATQrwjc2BIwPT&#10;iF2BrgAAgxSAAEl2oHyA2UI6njeA+Trpm/yBLDN1mdCBfCv8l5OB4yR/lVSCZBxdkyOC+BN8kSSD&#10;YQsxjK6DMAQXh4mCxAAAgueAAEkMn2yF9kHlnRqF+TqomtqGAjNGmLKGEyvcloCGQSRxlEuGkxxm&#10;khSG6ROkkAOGPQtni5+FFARPhsuC6gAAgsGAAEiynlaLPkGanBOK/Dpsmd2KxjMbl7iKoSu/lZCK&#10;oiRhk2aK0hxskSuKWRPDjwuIpQuTirmGrAR9hiyDCQAAgqGAAEhrnUuQmUFfmy+P4jo9mRCPUzL5&#10;luyPAiunlM2O4iRVkqyOlxxwkG2NGxPbjkKKlAu2igCH6wShha2DIQAAgoiAAKh4YWpV4pnWY5BZ&#10;posuZZxdSXx9Z4Fgsm2laW1j2V6ua1Fm6E81bS5pzT8obuRsgC46cCpu4BsRcD1wRQcQdtFyhaYl&#10;XS1fbpfBX9JiR4lYYlJlCHrnZJxnoWxJZtRqEF2LaPxsbU5BaxJupj5gbPRwty2nbk1ygxrIbmpz&#10;gwdCdaN1maPtWY9opZXOXJtqroepX3RspXl5Yf1ufmsRZHZwOVyGZtxx501laSRzeD2tayl06S0i&#10;bI92IxqHbM52wQdudJd4qKHZVoRxkZQJWc9y2IYrXOV0EHg1X6x1Mmn8YmB2QVucZP93SEyhZ214&#10;OT0NaYh5ESytavB5wRpNa2R6AQeVc6x7ZKAJU+Z6bpJqV2x69YS9Wrp7c3b4XbN75GjtYJZ8S1q6&#10;Y2F8rUvqZe99ATyDaB19RyxXaYt9eBo/ajt9bAfpcuB9955nUbeDHZDtVXuC3INmWPyCoHXLXBuC&#10;bGfsXyCCMlnnYguB9UtFZLCBtTwQZu+BcywgaGiBMBpXaVKA7ghgcjSAU5ztT9WLpo+cU8OKtII9&#10;V2yJy3THWq2I7WcNXdKID1kwYNmHL0q3Y5WGWTuuZeSFjivxZ2eE2RpraIuEawjHcaGCV5uqTkSU&#10;GY55UlGSjIE5VhaRBHPfWXGPgmZHXK2OA1iRX8qMhkpAYpiLHDthZPeJyyvTZoSIphqDZ96Hsgke&#10;cSSED5qkTQaccY2EUSaaZIBXVP2YUnMQWGmWOWWYW7OUJFgHXtuSE0nfYbiQHDsrZCWOSCvIZb+M&#10;tBqhZ0iKmglncLqFgpnCTBWk0Yy2UDeiMX+aVBWfjHJjV42c4WUFWuGaOVeVXhKXl0mQYPqVFTsB&#10;Y3SSwivDZRqQwhq7ZsyNBQmjcGOGhJkBS1ytN4wLT3ip4X8CU1Wml3HXVtijXWSOWjSgI1c5XW2c&#10;7klRYF+Z5DrfYuWXFyu/ZJSUNBrQZmmO9QnUcB6GpZ7tZ0BVtpFBaNtZcYN9amZdDXWQa91geGd5&#10;bWRjoVk/butmskpbcHlplDrOcexsQipbcwJumRelc25v7AVqeS1zBZy5Yy5ewo9TZT5hpIHMZzpk&#10;b3QPaRdnFWYsaulpj1gobK5r+El3bnFuPToccA1wWSnkcTJyLBd+cbtzJAWzeAN2F5qPX71nkY1o&#10;YjBpuoAiZH5ryXKsZpRtr2T/aKFve1csaqBxPUiobJNy5Tl8blF0bSl6b4J1uxdacDt2XAX0dvt4&#10;/JivXLxwNIu8X4JxpX6sYhNy/nFwZFZ0NWPwZpZ1XFZIaMp2fEftauR3iDjsbLx4fCkbbfN5Rhc7&#10;bul5kgYtdhR7h5b0WjZ4uYoxXTd5e31RX/16JnBCYmt6smLtZNd7OFVwZzV7ukdCaW18MDhva1h8&#10;mCjVbJR86Bc+bch89QaHdUh975V7WBKA9IjXW06BCXwXXkeBDm8pYNyA/GH7Y2uA61SqZeiA2Eao&#10;aDWAwjgGaiyAqCima2yAjhddbNqAcgb5dJqAJ5QNVlKJH4edWamIjnsHXL+H7242X3eHPWEqYiWG&#10;kVP/ZL+F50YjZx+FQjesaSOEqCh9ameEJhd4bA+D2QdadASCDZLCVNiRO4Z+WESQFHoPW3GO3m1c&#10;XkONk2BxYQeMUFNqY7WLEkW0ZiaJ4zdkaDaIyyhiaYGH4heTa16G5Qeuc4aDq5GlU5iZPoV6Vx2X&#10;nnknWmCV6GyWXUCUEF/NYBGSQVLpYsqQd0VYZUeOwjcuZ2ONLyhVaLeL4xexasWJmgf0cxqFCJC6&#10;Up2hUoSgVi+fI3hjWX2c4WvvXGiagF9DX0KYJlJ+YgKV00UNZIqTnDcEZrGRkyhNaA6PyxfLakeL&#10;2ggtcsOFh4/+Ud2pcIPwVXGmkHfEWMKjrGtoW7agw17UXped3lIoYV6bAkTQY++YTDbiZiGV1ihH&#10;Z4WS+RfgaeGNpwhbcnyFp5UabTJVkIhDbl1ZT3tWb4Jc425CcJtgNGD3cb5jWVODcuBmbEVAdBVp&#10;SjY8dT5r7yZMdiFuOxQDdxtvdwPXe2xznZMEaXBeLoZ7awRhGnnIbIpj5mzVbftmgV+3b2JpAVJ3&#10;cL5rdURqciNtxTWic29v6CX2dFtxwBQCdXpyrgQ3ekZ2nZEJZiNmnISqaApoyXgtadxq32uAa5Bs&#10;0V6WbTFur1GFbsJwhUOqcFVyQzUYccFz4CWocrZ1PxQCdAl14QSLeUJ5TI9aYzFu74MlZWdwaXbT&#10;Z3xx02pUaWFzIl2UazJ0ZFCsbPR1n0L+bq52xzSccDd31SVkcTV4txQBcsV5EATWeF57qI2qYL93&#10;DoGqYy536nWKZXV4tWk3Z4N5ZlyfaX16D0/ga2Z6tUJfbT17TjQubth71iUub9l8RxQXcad8bAU1&#10;d5N96IwjXrt+4oBPYV1/InRaY9F/VWgtZf9/cVu8aBl/jE8naiB/p0HQbAl/uzPPbax/yyUIbqt/&#10;2xQ/cLJ/5wWiduJ//orMXPKGsH8hX7+GVXNSYliF7GdHZKWFcFr4ZtyE+k6GaP2Eh0FVaveEFzN9&#10;bKODsCTnbaGDYhRhb+CDHgX/dkuBx4mhW3iOd34WXmGNjnJmYROMlmZ7Y3eLh1pMZcSKg038Z/qJ&#10;hkDsagGIkzM6a7aHtyTObLaHDhSBbyqF8wZPdcuDTIidWlCWLH0qXUSU0nGUYASTYGXEYniRy1m0&#10;ZNKQQk2FZxKOwkCWaSaNUTMFauOMAyS/a+eLBBSfbo6IdgaSdV6EcYexWWKd6XxdXFucDHDjXyKa&#10;GWUrYaKYAlk1ZAaV9k0jZk6T9kBPaGuSDDLbajKQUiS0azqOqxS5bg2KjQbJdQWElobjWKClpHux&#10;W5ujJ3BTXmigoGSwYPKeCFjPY16bfEzTZa6Y/UAWZ9OWnjK5aaGUhCSsaq6RmRTNbaaMOgb1dL6E&#10;tIsBc4ZVZn73dFNZInLadRNcrmabdcFf71oadn5jD01tdz9mID/deA9o9DF/eNpriyImeXxtxBCA&#10;esVvEQJjfX50R4kib+VdqX1NcSVglXFackpjYGU2c0dl+VjedENofExidTtq9j8RdjRtRzD8dxhv&#10;aiHzd7txPhCneS5yRwLYfFx3GIdPbLdlrnuebkhn7G/ab7lqD2P0cPhsCVfNcitt9Et9c1Nv2D5i&#10;dHVxoTCKdXZzSCHGdh50rxDJd8Z1dgM/e1x5loXAaeltmXpCa79vNW6sbWtwu2LsbtlyHlbqcDhz&#10;dkrCcYl0yT3SctJ2BDArc/R3JSGedKV4FxDodop4oAOZent7xoQ+Z5l1Y3jraZt2ZG1+a3F3UWHl&#10;bQp4IFYJbo146koIb/95sD1EcWR6Zi/Ocpd7CiF7c0p7lREPdW579AP9ebB94ILXZaR83HekZ9R9&#10;SGxaadR9pWDna4996lUwbTB+LUlWbrx+cDy9cDB+qy94cWh+4iFechR/GRE8dHd/XQRmeP1/2IGL&#10;Y+2EUnaBZkGEJ2tcaGOD8GALajyDplR0a/iDYEi8bZyDHjxIbx6C3y8tcFyCqiFFcQSCkRFjc6OC&#10;WQS/eGWBhoBlYn2LwnV/ZOqLD2p9ZyOKUF9MaRSJfVPTauaIskg6bJ+H7zvmbiyHNy7ub2+GliEw&#10;cBSGLxGEcu6E+AULd+OC9H9oYVeTIHSfY9KSCGm5ZhmQ2V6maBePh1NLafqOQEfPa8ONAjuXbVqL&#10;1C67bp+KyyEeb0GKDRGgclOHTQVMd3WDlX6VYF+akHPjYuiY/GkWZTuXUV4dZ0KVg1LbaTOTwkd5&#10;awqSDjtXbKiQcC6RbfGPBiEQbpCNahG3cdOJPQWAdxuDuH3rX5CiAnNLYiaf0WiSZIWdll2vZpSb&#10;TVKAaJCZFEczanKW7jsjbBiU5y5vbWKTHCEEbgCQHBHJcW2KygWqdtOD1YDleiBVZHWqeoNZC2pb&#10;ethchF7sexZfuVMze2ti1EdJe8ll4jptfDporiy1fLRrNx3ufS1tXg1Ufj9vBgEaf4x1H38Hdstd&#10;KXQQd4tgGWjzeDRi5l2aeLxlflIGeUtoB0ZLedtqhjmyem1s2ixKevdu/R3de2VwzA2XfK1yNwGa&#10;fmt3t31Tc7dk1HKCdMpnHGeSdb5pSlxwdoRrTVEId0ZtRkV3eAJvODkWeLdxDyvxeVhywB3OecN0&#10;MA3Se0p1XwILfWx6A3vrcQZsW3FOclRuEWaJc35vrluGdHNxJVA/dVxylETUdjtz/ziedxZ1UCuq&#10;d9Z2gx3BeEl3iA4HehJ4gAJufIt8B3qXbslzw3AacD906mV3cZB1+VqWcq526E9zc7h30kQudLR4&#10;uTgjdah5jCthdnl6TR2ydul69g47ePd7zgLUe759+nlJbOd65G7pboR7fmRlb/t8BlmqcTp8c06q&#10;cl983kOJc3F9SjeodHN9rSsXdUd+Cx2hdat+bA5vd/1/AwM5ewh/zngQazaCAG3XbPeCCWN4bpCC&#10;BVjdb++B7k38cSyB2UL6clOByDc+c2CBuirXdDiBuB2TdJWB1Q6bdyiBwgOPemyBX3b/ac6JGWzn&#10;a6eIomKpbVaIHlgubsqHh01pcB6G9kKFcViGbDbmcnCF7iqgc0qFix2Ec56FaA6/dnGELAPYeeeC&#10;mnYcaLaQJmwaapePUWH2bE+OZFebbcyNV0zxbzKMUkIncIKLVzagcaGKbCpxcnmJqR10csaJDw7b&#10;ddWGUQQWeXeCxHVXZ7+XRWtsaa+V+2Fga3OUm1chbPeTGEyQbm2Ro0Hcb8+QPTZncPWO6ypKccuN&#10;0x1lcg+MIw7ydVaIGQRJeRuC5nSwZuSeZ2rcaOuchmDnar6anVa/bEeYpkxBbcuWw0GgbzyU9jY5&#10;cGiTRiorcTyRrB1acXuOmQ8EdO+JhwRyeNKDAncBgNxVWmyjgKdZG2IjgHlcn1dtgFZfxkxrgExi&#10;2kE3gFFl4DUIgHdooyfzgMBrIBm7gTxtNwqPgZlvhAAGga52QHVzfYhcy2tGfblf1mDrfeVis1ZH&#10;fghlSktmfjNn1EBdfmRqVTRtfqZsqSejfvhuyhnBf15wlQrbgAVyqACBgIl4m3PyeptkFWnlexlm&#10;hF+we4doy1U9e95q1kqFfDZs2T+jfI5u1jPofO5wtidffVBycBnHfapz5wsffqB1xQDuf4Z6sXKI&#10;eCRrLGi7eMJtHl64eVVu5VRhedhwbUnJelRx7z8Mes5zbjN+e0500Ccoe8d2FhnMfB93LQtbfWZ4&#10;3QFOfqJ8hnFNdftyQmeidrpzql3Ad3B07FOKeBh19UkTeLN2+T55eUd3/DMVed546ibxemR5xhnQ&#10;erN6jAuYfEh8DQGxfc9+S3A8dBx5FGaddQV591zRdeB6uFK9dqZ7SEhnd1l71j3veAB8ZTKyeKN8&#10;6ia8eS19bRnReW199gvUe0x+9QIUfRJ/9G8jcnV/5WWqc4GAOlwBdHuAdFIMdV2AiEfSdiaAnj13&#10;dt6AuTJcd46A1yaNeByBAxnTeE+BVgwHenOBcQJpfHGBYW4ocQ6GsWTScjSGiFtJc0WGSFFzdDiF&#10;5UdUdRWFiD0UdeCFMzIVdpqE6iZldymEvxnRd1GE2AwxebmDoQKxe+eB0m1Yb+iNa2QWcR+M61qn&#10;cj2MS1DwczeLe0brdCaKsjzEdQWJ9jHadcaJSSZBdlKIyRnLdm6IKQxTeRmFkwLue3OB+2yTbveU&#10;KmNwcDqTRVoecWCSPVCEcl2RAkaVc1yP0zyEdE6OtTGrdRWNqyYjdZ2M3hnFdbGK8QxteJWHMQMf&#10;exSCHGvhbjGa5WLjb32ZelmwcKqX+FAtcauWVEZQcreUwjxQc7mTSTGEdISR7CYKdQmQWhnAdRqN&#10;KwyDeCuIdgNHeseCN20mh8VVg2OShylZIFnYhpBcjE/fhf5fqkWYhYliujsdhSplvS+chP9oeSMl&#10;hRNq7BV0hZls8ggThJtwKAAAggF35WvYhJpcfWJvhFBffVjThARiVE7og7Vk7kS+g3FnfTprgzlq&#10;BS8igyNsXCL0gzlufRWWg51wQghogwVzQQAAgaJ5uWqBgddjZGE4gc5l1lfBgbpoJE4BgZZqOkP7&#10;gXlsSznMgWNuVy63gWVwQyLIgYRyCBWzgdBzhgi0gZ12VQAAgU17V2kxf3dqIWAkf4dsHlbaf5Nt&#10;9U00f5hvkkNNf55xKzlBf6ZywS5af8N0OSKif/F1khXNgDB2vQj2gGF5XwBNgIF892gbfVdw5F8r&#10;fYdyX1X+fbRzuEx2fdt04EKuffx2BDjDfhx3Ji4Gfk14MSKAfoV5KhXmfrJ6EAk6f0F8RgCtf6p+&#10;k2c1e353bF5Ne9V4aFUzfCR5SEvMfGV5/kIhfJx6szhWfMx7aS29fQt8FCJgfUV8vhX8fV99cwl+&#10;fkJ+6AEOfueAF2Y1eeV95V14elh+X1SEesF+wks4exp/BkGne2R/Szf3e6R/li19e+9/4iJGfC2A&#10;PxYQfDqAzAm4fWiBKQFhfkCA72VPeIaEVly4eQ+EX1PleYuEU0q3efOEKUE/ek6EBDeneqCD6C1H&#10;evSD1iItezOD5xYcezeEFwnnfKqDJQGofbKBH2SXd12KuFwQd/iKdVNUeICKFEpGeOuJh0DneViI&#10;/zdmeb+IhS0aehmIGSIVelOH4RYielGHGAoNfAaE6QHjfTqBR2PqdmWRIlt8dw+Qg1Lad6CPxEno&#10;eAyO1UCeeIiN8TcxeQKNICz0eWGMYSIAeZWLwBYleZKJngose36GYQIUfNiBaGNNdZiXiVr9dlCW&#10;a1J3duiVO0mcd1aT7kBkd9+SsjcGeGiRkCzWeMuQiiHvePuO5RYnePiLowpEexGG8QI7fImBgmN5&#10;jutVo1qkje5ZDVGljO1cV0hli+VfcD7Viv9ifzUQijZlgio5ibdoOh5fiZlqpBFTiepssgXohzhw&#10;8gAAgkB5V2Jmi/BcIlm5iyhfDVDVimFh2UegiZtkeT4piOFnETSHiDlpoSnkh8pr/h5Nh6ZuIBGN&#10;h9Nv9QZEhaB0AgAAgdd6/mE4iVBiq1itiL5lF0/uiCRnZkbch4Bpij2GhuhrqzQFhl5tySmUhgFv&#10;xB47hd1xlBHAhe1zLAaWhDZ3DgAAgXp8dGARhvVpHFe1hoBrFU8ahgds80YhhYpuqDznhRJwWTOI&#10;hKRyCClHhFpzlx4ohDx1BhHthDl2VAbegvl53QAAgSh9vV8jhNlvjVbehIRxDk5chCtyeEV+g8tz&#10;vzxhg211BDMigxR2RykJgtt3ch4cgsF4ihIZgq15nQcogdd8fgAAgO1+9l5dgwR1zVYlgtJ21k23&#10;gpd3zkT3gk94rDv1ggN5iTLSgbh6aCjbgYx7Ox4VgXR8DBJEgVV8+gdzgNR+4gArgH6AHV11gXp7&#10;7VVugVp8g00ogTJ9C0SCgP99fzuXgMR99DKOgId+cCizgGZ+7R4QgFF/fBJpgC+APgeyf/iA7gB8&#10;f9OAVFyogCWCA1TIgBOCN0yjf/iCXUQZf9CCbDtGf6aCgDJTf3mCniiQf2KCxh4If0yDFBKFfymD&#10;OwfnfzeCvADCf0GAg1wLfvyIDlQ2fvmIBEwlfueH4EO6fr+HlTr+fqaHUDIgfo6HGShwfnyG7x3+&#10;fl6G/hKXfj6F9wgRfo+EVwD8fsWAq1t+ffOOLFO2fgeNy0u5fgGNUENrfdiMrzrDfc2MFzH3fcmL&#10;kyhWfbuLIR30fZaKiRKkfXmIQggzfgOFiwEsfmCAy1sAfQ2USlNLfTyTbEtifUWShkMrfRqRkTqU&#10;fRyQrDHVfSiP5ChBfR2PIx3sfPONXxKvfNuKGQhPfZOFngFTfhCA5VmjlnVVuFGDlNhZIkktk1Vc&#10;ZUCGkfNfcDeXkK9idC54j45lbiRYjstoIxkxjo5qhQ14jbRs/APpiY5yFAAAgnh6n1jek31b7FDP&#10;khhe3kiJkM5hrD/sj6dkRjcXjolm2y4ZjYBpaiQpjMVryxk+jHdt7g3Bi4NwMARJh/J1HgAAggZ8&#10;HlfmkOdiJ0/vj7pkoUfGjptm+j9PjY9pIjaZjI1rSC28i5xtbCP5iupvcxlHipBxTw4BiYlzWASf&#10;hoZ3+QAAgaJ9cVb3jp1oTE8fjY5qXEcSjI1sTD6zi6BuDDYYirpvyS1bieFxhCPFiTpzKBlLiNh0&#10;rA45h812cgTqhUZ6fAAAgUp+m1YbjJZuY05li6FwDEZ2irlxlT4xieVy7jWxiRV0Ri0SiE91niOj&#10;h7B25hlah0V4Hg52hj15sAU6hCB81gAAgQh/tlVjisJ0Sk3JifN1i0X1iSl2rz3JiGd3pzVjh6h4&#10;oCzghu95niORhlV6lhlxheB7kQ61hN99AQWLgxl++wAAgNmAAFSoiTx6Fk03iIB670WFh8l7rD1w&#10;hxh8QzUghmh83iy0hbt9gyOChSZ+LhmFhKp+8A7rg7R/9AXRgjeA0QAAgLKAAFQHh+1/2kyzhzmA&#10;WUUbhoqAvT0eheOA+TTjhUKBPSyOhKOBjyN1hBKB7hmUg4+Ceg8XgqiCnQYMgXKCcAAAgJCAAFOM&#10;hsyFl0w8hheF3kSyhWmGADzRhMKF7TSshDCF4ixsg6OF6iNogxWGAxmggomGLw88gbOFDwY9gMSD&#10;4wAvgCSAIFMJhbaLZ0vMhRaLW0RYhHKLLzyPg8qK0jR+g0WKgCxPgsmKRyNdgj6KIxmpgaqJUw9Z&#10;gOaHHQZlgDSEUwBff72AQFKGhLaROUtphDiQtEQPg6iQIjxbgwCPgDRYgoaO7yw4gheOgCNUgY+N&#10;yhmwgPaL2A9xgEGIwwaFf8CEaQCFf2qAWk/SnoRVpkhVnFJZBkCcmlBcPjiImJNfPDA4luxiOCe8&#10;lWxlKx5UlF5n4RPgk/tqPwoZkONtjgIri5VzWgAAgqh7vE9Sm4RbnkfZmY5eiEAnl8VhUDgfljtj&#10;5i/olLJmeieOk0NpCh5QkjNrcxQSkbZtmwpujqRwswKPifd2PgAAgi99GE6WmOdhk0cnlzFkCj+M&#10;lZVmZDeslB1oki+UkqlqwCdZkUxs7B5EkD1vBBQ6j6hw7Qq4jKhzzQLniIh4zAAAgcV+TE3flqVn&#10;a0aClQ9phj78k49rgTc1ki1tTS83kNFvGCcaj4hw4h4ujnpynhRYjdB0Owr6iul23AM1h0Z7CwAA&#10;gWd/W00alLJtLkXpkyxu8j6Hkb1wkzbXkG5yAC7zjyZzbCbzjex03B4tjNx2RRSGjBt3oAtFiVV6&#10;EQOJhhx9JwAAgR+AAEx1kuVyw0VukYB0LT4skCp1dDaSjup2hy7GjbF3nybhjIJ4vh48i2554BTA&#10;ipV7CAuWh/F9HgPhhRB/FAAAgOqAAEvukVp4QEUHkAt5TD3ejsh6NjZWjZZ68C6fjGt7tCbRi0Z8&#10;hR5KijB9YxTyiUN+XAvbhsF/ugQshCuAugAAgL6AAEuBkAV9tUSojrx+cD2RjYB/CjYdjFV/cy55&#10;izd/6ibCih+Acx5UiQiBDxUciAyB0wwXha6CGARtg2GCMAAAgJiAAEsojuGDI0ROjYuDrT1AjEmE&#10;DzXjiyCENC5Uig+EZyayiQSEsx5dh+6FFBVChuaFJQxMhLGESASkgq+DIwAAgHeAAEqyjb2IpkPx&#10;jHaI5Dz6iz2I/zWxihWI6C4ziQ+I4CajiBGI+B5jhvyJBxVhheuH8wx4g9yGIQTSghqDQgAAgF2A&#10;AEovjKeOMEOYi4WN9jzBimKNtDWJiTqNZi4aiD6NLSaYh0uNGh5phjeMPxV6hSCKMgycgzKHmwT3&#10;gaODWwAAgEiAAEWRp21VmT6NpPNYrTdboptbtS/ioHNeqig6nldhoiBrnGZkkxfImvhnUA6tmVVq&#10;GQcFk8FuYACUjW90rwAAgtR8wEUrpH1bXz4+oipd/Dcgn/tgly+0nf1jLSgmm/VlxiB5mgtoXRf6&#10;mJRq1Q79luptZQdlkX9xdwD7i853RAAAglV9/USxocRhCT3Dn79jPja1ncBldC91m8lnrigHmdBp&#10;6SB5l/BsJBgdlnBuUw9BlLxwpge6j4F0hQFWil55jAAAgeV/FUQon39mhz1KnZxodzZQm7dqXy8r&#10;mc1sPifWl+ZuHCBjlhZv/BgtlI5x2A93kslz4wgEjcB3iwGmiRl7jgAAgYKAAEOXnZNsAzzim7dt&#10;pjYKmdtvPi75l/1wxSe8lidyTSBmlGRz2hhUks91bQ/AkPt3OQhcjCh6iAH/h+x9cQAAgTSAAEMd&#10;m9txWjyWmglypzXfmDdz6S7flmZ1Hye4lJ52XCB8kuN3pRiOkUB4+hAWj116lAi9ir99OAJchtx/&#10;KwAAgPqAAELamj92jDxjmId3gjW6lsl4ci7IlQN5Vye0k0d6SyCQkZV7URi+j+d8bBBhjfd92QkP&#10;iYp/hQKshfOApQAAgMiAAEKlmNF7pzwwlyJ8XTWPlW19Ci6sk699qCeqkf9+WiCckFZ/JBjnjqCA&#10;CRCkjKiA/AlaiHGBngLyhSWB9gAAgJ6AAEJtl5WAtDv2ldWBTjVblBiB0y6Jkl6COCeakLmCsyCi&#10;jxqDThkKjWCD/xDhi2WD7wmeh2yDlAMvhG6CJwAAgHuAAEIZlliF5Tu1lKSGPDUskvCGhi5pkTmG&#10;vCeKj56HCiCljgiHgBkmjEyHiREUilGGbQnYhpCFOwNig9WCSgAAgF2AAEG5lSqLKTt2k5uLCDUG&#10;kf6K+y5QkEuLCyd+jreLOCCnjSmLVhk8i22KXxE9iXGIbAoGheCGjgOLg1uCZQAAgEaAAJ2AXLBR&#10;Eo+pXxVVMoHIYV9ZK3PUY4Bc5WW+ZZ9gZVeIZ65jz0jIab1nATlwa5dp9Sk5bM1shxbMbi9t+gVA&#10;dyFxLZstV9daiY2SWsldxn/wXZNg4nJCYCFjyGRlYppmjVZmZPxpRUfXZ0trzDiwaVFuICixapBw&#10;IxaTbHFxOgV7dr10R5kBU6Fjk4utVwpmDn5QWjdobHDhXQxqmmM4X9FsrFVoYn9uskcDZQdwkTgF&#10;ZzByRyg4aHNzvRZfauh0egWvdmV3XZb1UAtsZIn6U75uJ3zpVzJvzm+1WklxSWI4XVVyrlSQYEh0&#10;CUZMYvx1RzdwZTx2ZSfMZnd3UxYyaY93uwXddhd6I5U2TOZ1IIhvUOl2KHuTVKR3GG6RV/N35mFB&#10;WzZ4pVPGXl55W0WtYTd6ADb+Y4x6kSePZMh7BhY/aGx7LAY8dXd8v5OuSjZ9nYcLTpR93npUUpd+&#10;GG19VhR+RWBaWX9+aVMOXMt+h0UmX8B+njasYit+ryd7Y3R+uRZ9Z4B+twbBdJV/JJJDR/mF7YXM&#10;TIuFgXk/UL6FEGyOVGWEmF+SV/WEHVJwW2ODn0SyXnODJjZlYPKCtydqYkmCWRayZriCNAczc9SB&#10;MJEORhyOIoS+StCNHnhUTyWMEmvAUvCK+l7pVp6J5VHwWieI0URdXU2HzjY8X9+G4CdwYUaGGxbr&#10;ZgaFcgeVczCC75AYRJuWMoPiSWSUtXeQTdGTJGsRUbiReF5dVXuP1FGQWRaONUQnXE+MrjYyXvKL&#10;RyeRYGqKHRctZWeIVgfncqWEaI9VQ2yeQoMvSDucNnbuTLWaFmqAULOX213qVIiVrFFDWDKThEQB&#10;W3qRfDYxXi6PoCezX7aOExdoZOOKvwgqcjSFhY66Qn+mRIKgR0ujinZsS8ugymoLT9yeA12OU8Cb&#10;SFEGV3eYmEPhWs2WEjYwXY6TyCfOXySRaheWZHmMrAhgcdiFqZR0YnRREYdzZFNVHXpcZh5ZCG0h&#10;Z8xcu1/BaYhgN1JAa0BjnEQSbQVmyTU4bqRptSV1b7NsPBNocf1tlgPCeaZxw5JBXcVaBYWJYC1d&#10;P3i0YnZgXmuxZJBjUV6FZqNmHlE4aKdo2kM6aqlraTSRbHBtxCUKbYVvyRNScFFw1AQTeR102ZAg&#10;WbhisYOwXJFlP3cgXzlnq2phYZhp411pY/RsAlBKZkBuFUJ3aHhwBjP7amFxzySpa3hzUhM+btd0&#10;DwRaeKR3x45JVi1rNIISWWZtEnW9XFxu0Gk4Xu1wXVxrYYhx109zZBVzRkHHZnl0nDN1aHx10yRU&#10;aY921xMtbYp3SASZeDp6WoybUyZzjoCbVqp0xnR5WeF13WggXKd2xFt9X3Z3n06xYjV4c0EyZLx5&#10;NjMPZtJ55iQmZ+R6dxNLbGh6sgT8d5N8yosuUJF7mX9YVF58KHNaV9Z8nWcgWtJ861qlXcl9M04G&#10;YKp9d0C3Y0l9tTLIZW997CQdZoZ+GxOQa3N+OAV7dr1/C4neTmWDk343UluDfXJiVf+DUGZCWSuD&#10;AlnqXEiCtE1zX0mCZ0BNYgCCHTKLZDWB3CQUZVOBrBPLaqGBnAXndgaA+IizTIiLeX01UKKKzXGD&#10;VGmKDGWBV7qJKVlMWvWIS0z8XhCHcT/+YNuGpDJmYyCF7CQdZEyFYBQIaemEowZDdWuCnYevSvGT&#10;PXxNTzKSG3C6UxmQ3GTbVn+PcFjKWc6ODEyhXPyMrj/KX9qLZDJbYjCKOyQ7Y3CJVBRKaUWHVQaQ&#10;dOiD/4bgSa+bCnuNTgaZWXAQUgCXj2RRVXeVnlhfWNaTtUxYXBSR1z+jXwKQFDJXYWmOfiRZYryN&#10;IhSDaL2JlAbQdHyEm4ZASLei0Hr1TRSgb2+HURieBWPhVJ2bjlgKWAqZI0weW1aWxT+EXlKUjTJU&#10;YMeSkyRxYiyQORSwaFCLYQcDdCaEvosfaERREX7PabxVFnJ4ayZY8GYRbHlchll2bdZf+Eyxby9j&#10;WT8ecKJmfjDKcf5pYSGAcuRr1xAVdcVtRwJXfAxybokFY+5Zl30QZeFc1HD9Z7hf7mS7aWZi0lhN&#10;axFlnku7bLBoXz5bbltq9DA8b9ptVCE0cMBvWBAldCNwgwK8e2B1dIcfYAlh43tdYldkbW+CZIdm&#10;2mN9ZolpGVc/aHxrRUrZal5tZz2obDtvaS+8bdtxQyDwbsFy0hAzcrFzuQMWesl4K4V/XIpqGXnp&#10;XzZr9W45YbRtumJgY/FvXFZJZiFw60oJaD9ycT0Daklz3y9IbAR1LiC0bOd2RRA/cWt26wNlekN6&#10;joPpWZJyGniGXIpzWG0GX0t0gWFWYbp1iFVnZBt2gklSZmh3dTx5aJF4WC7xal55KCCZaz551RBt&#10;cEt6TQPMeZZ81YJzVx95wHdBWl16aGvuXVh6/WBmX/B7c1SfYnV740i1ZOJ8UDwLZyB8ti62aPZ9&#10;FSCaadp9axC1b1N9zQRDeMt+9IEtVPeBYXYnWGyBb2r8W5aBa1+VXlWBTFPyYPyBMEguY4aBFTus&#10;ZdeA/S6EZ7iA7SCcaKqA7hDzboCA/ASqeB6Aw4ASUyGI8nUxVryIdWopWgqH5V7jXOeHOFNgX6qG&#10;k0fAYk+F9DtjZLOFYi5jZqGE5CCoZ6eEkxEubciDywUBd4uCTn8gUZ+QZHRdVVCPfGlzWLOOeF5M&#10;W6eNSFLpXoGMJEdrYTqLCTsxY7KKAS5XZa+JGiDDZs+IexFqbSmGSwVKdw+DlH5NUGyX3XOpVCSW&#10;cmjcV5KU7F3PWpiTPVKIXYWRnkcnYFCQCzsLYtmOki5QZOaNSCDcZh6MCRGdbKaIYAWHdqmDvX2Z&#10;T3mfUnMUUzCdPmhiVqSbIF1rWbqY9FI6XLaW20bwX5GU0zrtYimS7i5LZEORSyDwZZCO4xHFbD2K&#10;CwW3dleD3YGSbnlRFHX3b59VCGpccKtY0V7AcZJcVlLkco9fvUbac45jFDnwdKBmKiw0daRo+R1v&#10;dlVrVg0FeUJtHgEIfkNzK3+makFZK3RMa+pcYmjjbWhfdl1ibqliVlGvb+1lIkXXcStn4zkrcm1q&#10;diu4c41s0h1GdDZuzQ03d6hwVgGAfXd2A33TZoJhE3KnaIVjpGdwaltmF1wna+1oW1CjbXRqj0T4&#10;buxsujiCcF1uxitNcZpwqB0icj9yOw1kdj5zhwHrfMJ4iHxQYyto4XFXZYFq1WZMZ59srlslaW5u&#10;X0/Eay1wAkRBbNlxmzf3bnVzGyryb850ex0CcHN1nw2LdP92sQJJfCR6vnrgYFdwkHAWYupx6GU2&#10;ZUJzKloyZ0R0TE73aTB1YkOcawZ2cjd/bMB3cSqvbip4Wxz8btl5IA3Hc+F6CgKze3B833maXfR3&#10;527xYMN4q2QzY055XllVZXl5905AZ4h6i0MNaX17HTcda0l7qiqBbLl8MB0KbXd8qg4Tcud9cwMk&#10;erF+3nhhW95/Mm3nXtl/X2NUYY5/gFiWY91/jk2hZg5/n0KRaB9/sTbJafx/yypZa3N/7h0WbEiA&#10;IQ5TchGAaQOFeg2AkndNWhWGbmz+XTCGFmKRYAOFslf0Ym+FOk0eZLyEy0ItZuqEYzaIaNiECyo+&#10;aliDyx0na0iDug6NcVuDBAPYeYGCBnZkWJaNjGw2W8mM1WHqXrCMBVduYS2LEEy1Y5OKKkHhZduJ&#10;TzZaZ9yIiiowaWeH6R0+anSHhg7DcMCFVQQeeQuCyHWyV1mUvGuUWp2TiGFfXZOSPFcAYByQzExg&#10;YpiPckGlZPiOKjY2ZwmM/ConaKCMAh1SaciKzw7wcEKHQwRXeKqC73UrVlWb7GsWWaaaEmDvXKiY&#10;MVaoXzyWR0wbYcqUfUF0ZD6SzDYaZl6RPSogZ/6P7B1iaT2NcA8Ub9yIzgSFeF2DDngHdN5RM20f&#10;dbNVCGJAdmJYuFdqdttcLkxLd3VfjED4eBpi2jS3eNRl4yeVeY9ooRlSeilq5gpJfJNtSgAAgAB0&#10;KXYWcQBY0Wt+cjdb+mDWc0RfB1YSdBVh5ksYdPJksz/4dc9ndDP8drFqBycvd35sYBlLeARuUwqT&#10;ev9wewBmf1R2tXRnbV5gZGn0bvJi7F92cFdlXVTlcXdnqEoXcpFp5j8jc6FsGzNidKtuMSbadZBw&#10;HRlFdhFxtArVeZlzogDZfpJ5BnL+ah1nyWjFbAJpxl50ba9rrFP8bwxtbklQcFhvJD6EcZZw0jLu&#10;csdyZiaYc8dz2BlAdFp1CgsPeF52wwE+fed7EHGxZ2RvEmekaXxwhF17a1xx4VMibOxzHUiZbmJ0&#10;UT3zb8R1fjKKcRJ2miZociB3nxlOcsp4fQtVd0B6FAGofTN9CXCKZRh2E2aaZ192+VyQaWt3z1Jb&#10;ayF4jEf1bLl5RT10bjh5/DI3b5V6ryZIcKd7XBlrcWh7/AujdkR9RgIUfHx+5W9nYwR9BGWmZXd9&#10;XFvFZ6x9qFGwaYZ95Ednaz5+IT0GbNh+YjHwbkR+rSYtb1p/AhmEcDp/aQvmdW2AAQJxe+CAe25p&#10;YUCD7GTQY9ODxlsUZiSDlVEfaBeDU0bzaeuDGTyua6GC6DG4bR6CyyYabjqCyBmbbzuC9wwgdLaC&#10;aQLAe1uB1m2aX9aKxmQaYnaKQlp7ZNOJqVCqZtKI8UaYaMCISDxsapSHrjGQbCOHKyYObUeG0Rmx&#10;bmmGjwxTdB2EjAMCeuqCCWzwXp2RqWODYU6QsFn8Y7iPolBKZb6OdUZPZ8KNYjw3abKMZDFxa1KL&#10;gyYGbH6K2hnEbb6Jkwx8c6CGUgM5eo6CLmxnXY6YgGMJYFWW8FmWYs+VWk/8ZNuTuEYUZvOSPjwN&#10;aPqQ4zFYaqePqiX/a9uOkBnUbTWL/gyeczyHvwNkekSCS257e3dROmR8e75VI1pve/NY2lBJfA9c&#10;QkXVfFNflTstfKpi1y+RfSNl1iMLfbhohxVKfnBquAf1f8pt+AAAgAB1+Wz2d55YhGMheFFbw1kz&#10;eOhe208deVhhuUTMedpkhDpSemVnRC74ev9p1iLBe55sLRVbfD9uFghGfjVxHAAAgAB4CGuDdBpf&#10;umHMdSdiZFgAdhFk604VdslnO0Prd4NpgDmceD1rvS54ePlt3CKEeahvzxVrek9xaQiNfM50OAAA&#10;gAB52moncRdmtGCxclho6FcWc3lq9E1BdGlsxEM4dVJuijkOdjRwSS4WdxNx7SJUd9dzbxV5eJt0&#10;rgjMe5J3TwBBf5J7oGjmbnhtol+lb+VvV1Y2cTFw5UyAclByOUKXc2BzhTiSdGJ0yy3GdVp1/yI2&#10;dip3HRWYdw14FAkWenN6fACnfuZ9bGfXbDV0UV61bdB1hVVnb0d2lUvTcIl3cUILcbd4SjgpctJ5&#10;Iy2Gc9l59iIndKt6xRXFdat7iAlneXV9YgEPfjZ/HWbVajN6/V3da/V7o1SzbZB8Lks+bvN8kEGT&#10;cDx89jfOcXB9YC1PcoV91CIbc1p+VRXsdH1+6wmteJx/3QFofZ+Aj2X3aHaBo10faleBylQWbA2B&#10;2krAbYWBx0EvbuiBvjeFcDWBvy0kcVqB1CITcjSCBxYOc3yCaQnpd+SCDQG0fR+BJ2VFZwCIN1x9&#10;aPaIAlOLaryHsEpXbD2HMUDgbbeGwjdObyCGYi0GcFaGGyIRcTeGARYtcqOFswocd0eEAAH0fLOB&#10;UmSbZcmOwVvtZ8+OJlMXaaCNbEoCayWMg0ChbLWLszcibjiK+Czvb32KXCIQcGWJ/BZHcfKIdgpG&#10;dseFnwIofFqBdWP9ZMqVM1tyZt2UF1K6aLaS5Um9akCRk0Bua+GQZjb/bXqPWCzdbsyOcCIPb7qN&#10;YhZccWOKrAppdmGG6wJSfBOBkmUSgkJRYVvYgiZVK1KJgfVYykkXgahcKT9TgYtfdTVXgYlisSpi&#10;gbplpx51gidoTRFVgspqhAXfgqxuxAAAgAB3mmPGfo1YOVqyfs9bbVF/fvdegUgcfvhhYT53fxZk&#10;MDSmf0Rm8intf49phh5Kf/xr3RF/gJlt1QY2gRVx2wAAgAB5dmJ9ezFfEFmNe79hv1B9fC9kTUc6&#10;fHNmpj24fMRo9jQPfR1rQCmKfYRtah4mfflvZxGkfqpxGQaCf6507QAAgAB7G2E7eFBltFiMeQVn&#10;9k+seaJqEkZ+ehtr9T0bepdtzzOWexNvoyk8e5hxWx4LfBxy7hHEfPZ0UAbFfnF39AAAgAB8jmAh&#10;db5sVVehdpxuHk7od2Fvw0XXeAZxMjySeKRymjMweT1z/ikAedh1Th4BemR2hxH0e2h3qAcTfVF6&#10;2QAAgAB97l81c4dyuFbRdI90CE42dXp1OEVGdj52Nzwgdvd3MzLed6Z4MSjVeE95KR4GeNx6GxIv&#10;egh7EgdnfFJ9fAAlf8J/T15KcZV5EFYScr153k2cc8h6kUTJdKl7Hzu+dXp7sTKXdj18SSixdvR8&#10;6R4Kd4R9lxJheNp+bAeue3h/vQB7fzCAU12Ab+F/YVVpcSR/u00TckZ//kRfczmAIDtsdCGATDJf&#10;dPuAgyiVdcGAzR4PdlWBOBKNd9eBtAfser2BvADEfrWAhFzgbmiFn1TXb8KFrEyXcPOFmUQFceuF&#10;WTsrcumFJzI0c96FBSiCdLOE/R4XdUyFJhK0dvmEtwggeh6DgwECfk2ArlxNbSuL3FRXbpiLi0wv&#10;b9SLGkO6cM6Kejr2cd+J8DIScu2JfShzc9GJKR4edG+I9xLUdkKHPghLeZuE/gE0ffeA0FvGbCaS&#10;BVPqbaKROEvbbuiQV0N/b+SPWjrMcQaOfTH3ciiNwShocxiNLB4kc7uMDxLuda+JRAhueTKFswFd&#10;fbOA7FvdiUdRdlNXiM9VFEq7iDtYlkH6h35b8DjhhvpfOS+PhpxicCU9hoJlYhnkhsln/g3ehptq&#10;kAQNhS9vqwAAgAB5A1q2hb9X1lJghY1a/EnmhUBeCEExhM5g7zg1hIFjxS8KhE5mjCTvhEdpJRnb&#10;hIVrew4bhGpt0wRog5dyuAAAgAB6tFmQgoteU1FqgpJhBEkVgoFjlkB4gkxl+zebgi9oWi6VgiFq&#10;siSrgjBs6hnUgmxu8Q5RgnpxCAS5gi51wgAAgAB8Mlhwf7xksFCGf+Vm9khdf/xpHD/Vf/prFDcU&#10;gANtBC4xgBRu7yRygDxwvRnPgH9yYw6BgMZ0LwUAgPF4jwAAgAB9gleHfS5rCk/AfYBs3Ee2fcBu&#10;kT9IfeVwHTalfgxxoy3ifjdzJiRMfnB0lBnbfrZ16Q69fzt3eQVQf897MQAAgAB+wlbCev5xJk8S&#10;e3Zyhkcje9hzzj7VfBh08jZOfFd2FC2pfJV3OSQ4fNt4Vhn0fR95bQ8Dfd162QWmfs59mAAAgAB/&#10;61XseRh3KE5seat4FUakeiZ47T5xeoB5qDYDetV6Zy14eyR7LiQne3d7/BoKe7t82Q8+fLJ+GwXw&#10;ffN/pgAAgACAAFUyd259H03WeBV9qkYweKN+Hz4beQt+dzXEeXV+2S1Redh/RyQbejl/yBofeoCA&#10;bA9ye6+BGQYvfTaBeAAAgACAAFShdfqDBU1UdrKDVEXEd0qDgj3Qd7WDgTWReDKDji0zeK6DrCQV&#10;eR2D4xozeWiEUQ+fes2D2gZlfJODGAAvf7CAIFQqdK+I/EzndYCI80VodiaIyj2SdpCIdTVndx6I&#10;My0cd7KICiQReC6H/xpEeH2H2A/FehOGKwaRfA6EcQBgf16AQVPIc5GO7EyOdH+OZEUfdTaN0D1f&#10;dZ+NKTVGdj2Mni0JduSMNSQNd2yL6RpSd7+KrA/jeX6IBga1e6OEiQCHfxuAW1JckK5Rekqhj6BV&#10;IkK7jpJYpTqQjYNb8jIRjK1fMSlcjAZiXx+1i7FlTBT/i+Nn3AqtihVrHwJkh3Jw4gAAgEp6RFGE&#10;jTRXkUnkjGlayEITi55d3Tn4itJgvzGWiipjkikGiaJmWR+QiVdo9BUYiXVrSAr2h95uUgLBhddz&#10;6AAAgAB7zlCOihRdv0kViYJgiUFmiO1jKzlmiFVllTEjh9Rn+ii2h2pqWR9thytsnhUthzpurAs3&#10;helxeAMUhGt2xQAAgAB9Kk+ch1xj2EhQhudmPEDFhnZoeDjchgpqeTC1haxsdihqhV1ucB9LhStw&#10;UxU+hTFyDAtwhDF0kQNcgyt5SQAAgAB+W07HhORp2UejhJJr3EA6hEJttDhrg/ZvUDBhg7Rw6ig2&#10;g3xyhB8/g1J0EBVjg051gQu4gqF3zwOvggZ7pwAAgAB/fk4TgqZvpEcRgodxQj/Hgl1yuTgUgiZz&#10;9TAlgfp1NCgYgdJ2eB9Fga93uhWYgZ149wwJgUF7IAQIgQJ90QAAgACAAE1ogMR1VUaNgMF2iz9l&#10;gLB3nTfKgIx4ei/ygHN5Xyf+gF16TR9LgD97SBXFgCR8VAxOgBN+EwRUgCN/qwAAgACAAEzVfyd6&#10;+0YWfy572j8Jfyh8lDeHfxB9GS/Gfwl9qSfqfwV+SB9UfvF+/xXwftF/3AyOfwuAwQSXf2KBUAAA&#10;gACAAExffcWAl0WsfcmBQT6xfcGBvTdMfaqB9i+ifbSCOyfdfcWClR9hfbyDChYbfZ2DlwzIfiGD&#10;PQTRfrqCygAAgACAAEvnfHOGRUVKfIqGnj5nfI2GzTcbfHaGvy+FfI+GwCfTfLOG3B9tfLaHGxZA&#10;fJmGwwz6fV6FVAUBfjCDYgAAgACAAEtyezqL8ET0e3eLzj4re5GLmTbze3mLSi9te6CLDifLe9SK&#10;9h92e+GKvhZde8mJTg0ifMKHAQUofcKDfQAAgACAAEjQmKhRSEHclv9U9zqnlXJYezMOlA5bvism&#10;kuNe9iMJkexiHxoOkVVlChBIkOlnxQfjjR1r5QDxiWpyMgAAgJ57W0g9lS9XKUFWk8laaDowkntd&#10;gTKskVFgXyrikEhjMyLrj2Vl/Boajs5onxCBjlJrIgg3iuFvCQFQh8x1GQAAgBd8wkeAkhBdEUCz&#10;kOpf5zmpj9JilDJEjs9lBCqajeVncyLFjRdp3RodjIFsMRCxi/ZudAiBiOZyIQGkhl13rQAAgAB+&#10;AEa/j2Ji40ANjlxlXjkfjWZnrDHWjIZpuSpJi7prxiKViwRt0RoUinBvzRDWidNxwwjChyl1LgHu&#10;hRt58QAAgAB/GEYBjP1okj98jBFqvDiyizRstDGEim5uYioSibtwEyJ+iRhxxxoliINzdBERh9h1&#10;KAkThZZ4YQJCg/N8EwAAgACAAEVfir1uDz8IigRv4zhkiUxxhDFMiJRy3Cn1h/R0OiJ+h2F1oBpL&#10;hsl3DBFdhhN4jwluhDJ7dAKegut+BwAAgACAAETmiNdzdT6siD106zggh5x2MTEdhvJ3NCnbhmR4&#10;QCJ+heB5WhpqhUh6hhGehIl73Qm8gwJ+FQLtggl/swAAgACAAESFhzp40T5ahqV5+Tffhgt68TDx&#10;hWl7pynFhOt8aCKAhHd9PBqLg+J+LBHdgyR/VQoGgfSAewMygUSBMAAAgACAAEQzhdx+Jj4NhTN/&#10;IDefhI9/5DDHg/CAWimyg4CA2yKGgxyBcxqvgo6CLRIegdyCtwpOgQKCuQNxgJiCVAAAgACAAEPD&#10;hIGDiz27g+SEPTdng0iEvzCkgqmE/CmigkaFRSKMgfGFqxrOgWyGIxJXgMmFkwqLgDeEnQOlgAqC&#10;dwAAgACAAENFgzWI8T1tgsCJLjc7gjuJVTCHgZ6JYSmWgUWJeiKQgP2JuBrngIGJZBKEf+2H3wq8&#10;f5WGIQPPf5iCkwAAgACAAD7NoZhQ+DiAn4VUgTHsnZBX6yrum8dbKiOmmjReYBwsmN9hiBPol/Fk&#10;eQv6lV1n+wVYj+Fs2wAAipJz0wAAgOt8WT46nj9WtjgenFFZxzGymoRcxCrQmOdfpSOol2pigBxU&#10;lhtlUhQxlSZoAwxQkqJrRgW1jZ9v8AAAiZN2MAAAgFx9oj3Nmv1cXTezmWZfBzFZl9dhnyqcllFk&#10;HiOWlOhmnRxjk6VpGBRlkqdrhAyWkChuhQYHi6By/ABUiCR4gAAAgAB+xD04mEZh1TcultpkOzDq&#10;lW5mhCpPlAFopiNnkrFqyhxUkYBs7xR9kHhvCwzOje9xwgZPid91/wCfht96iQAAgAB/xDyxld5n&#10;RTbIlItpYTCikzVrWyoikdltJCNWkJ9u9Bxij31wyxSzjmlyoQ0ci+F1FQapiEh5BQD2hbR8dQAA&#10;gACAADwok8NsdzZ7koJuSzCAkTtv+ioRj+lxdyNdjsBy/RyIjax0jxT/jIt2LQ17ihR4bAcOhuJ7&#10;wAFUhKl+OAAAgACAADvvkdNxmjZPkLFzFjBij390cyoDjjZ1pSNkjRx24xyojBZ4MBU/iu15mA3N&#10;iIl7qgdkha9+FgGlg8V/ugAAgACAADvSkBp2rjYsjwN35TBBjdt4/ynyjJh57iNoi4166xzGipN7&#10;/RV+iWZ9Mg4dhyF+2we3hJ2AOwHtgvyBEgAAgACAADu6jph7tDYIjXJ8zDAdjEJ9vyndiwV+eyNp&#10;igR/QhzjiRWAJBW+h+qBLg5whc+B4wgLg6OCQAIvgkyBegAAgACAADuCjRyA0jXbjASBqi/8it+C&#10;ZinLiaaC+CNqiLCDlBz8h8qEUBX1hqSE0w64hLKEdQhSgtGD9gJngbqBoAAAgACAADs5i7eF9DWt&#10;isiGXC/iib2GyCm8iIiHOyNrh5qHtB0Qhr2IMhYhhZuHvw7xg82GhQiMgimFVQKUgUWBvgAAgACA&#10;AJI7V61McIU5Wb9QoHgkW/JUxGryXlxY012hYLpcslAxYvxgfEIsZUFj/zOJZzlnNiQGaDBp/RJg&#10;bShriQOVefJv8Y/AUgpVxIMOVKxZInZIV2hccmlhWk5fqlxLXRlizE8OX8Bl4kE9Yk5ovDLQZG9r&#10;VyOMZV1tlBI7a3Nu0QPZeX9zEo2QTQResIEwUCphUnS1U1Zj6WgNVotmclsnWbJo4U4XXLlrQ0Bw&#10;X4dtdTIvYclvdSMeYtJxKRIbafFyFwQVeRp2L4u6SIpnWH+gTBppVnNnT6RrRWb6UyVtHlo9VqBu&#10;301RWftwkj/IXP5yITGmX1JziSK9YJZ0uRH+aJ51XARJeMJ4/IobRLdv3H4xSKNxMnIpTIByeWXw&#10;UEVzqVlhVAR0xkygV6B11j9CWs52zjFMXTh3riKbXtV4ahIoZ3l41gSyeBB7oYizQX54EnzoRc14&#10;snEESfx5TmT3Tft541iWUex6akwIVbZ66D7dWQh7WjEgW457wiKwXYd8HhKMZoZ8aQVEdxl+DodP&#10;PsCAF3u5Q0uAGnAFR7OAF2QgS+mADFfnUAl/+UuFU/5/4j6GV3N/zDD5WhR/uyLBXGl/uRLiZbV/&#10;6QXBdkWAIoYoPGmICXrAQR6Hfm80RbSG52NuSh6GQFddTmiFmkspUoOE9T5XVheEXDD4WNOD1yLx&#10;W3SDdxM/ZPiDIQYsdZGB54VPOnWP4XoDP0yO3W6RRAiNxGLiSKGMjFb5TRCLXkr3UUuKNz5TVPqJ&#10;JTEhV8+ILyNEWqSHcxOoZEeGBQaGdPmDZYTAOOiXnnl3Pc2WFm4NQqOUdWJwR2SSsVarS/ORAErU&#10;UEmPWj5ZVBCN0DFNVvyMbyOTWfuLWBQFY7KIbwbQdH2Em4RiN7GfInkOPJedCW2jQXua22IVRl6Y&#10;jlZsSwiWWUq5T3iUND5eU1OSNjFxVlOQcSPRWXSOmhRQYzuKXgcLdBmEw4mWXUdMiX1XXulQpnD7&#10;YKhUuGR1YphYuFfRZJVcjEsMZoZgTD2XaIljxi9wak9m9SBbay1prQ9bcPBrWAI+fDZwm4diV9FV&#10;YHtvWgZYtG9bXE5cA2MVXrVfSVamYRlibkoTY2llgzzMZbBoXy7VZ5tq/R/7aI9tNg9Zb0RunQKV&#10;e6JztoVJUv1eDXmmVaZgrW3eWFdjRmHaWxRl1FWbXdRoS0kzYH1qtTwVYwJs8y5KZQxvAB+mZj9w&#10;uw9Xbcpx3QLjex92q4NrTsdmXngSUdBoYmyNVNJqXGDFV8lsRlSvWtZuF0hqXdFv2jtwYIlxfS3O&#10;Yqdy+x9bZDh0Og9VbH11GwMneqx5RYHYSxpuhHa1TnNv8mtiUb9xUV/FVPtymVPZWElzzke/W4F0&#10;9zrzXmJ2DC2CYJN3CB9KYox32w+Ma1p4iwOTefZ7voCAR+92W3WMS5p3KWpgTzV37F7fUrp4n1Mc&#10;Vjx5Rkc0WZ155jqbXJx6fC1iXuJ7Bx9sYTt7hA/xamN8FwQceQ5+B39kRSR+IXSQSQ1+T2mBTOh+&#10;dl4YULF+kFJ5VGN+p0a8V+t+uzpPWwh+0S1GXWJ+7B+JYBt/ExBIaZB/dQSSeEd/+35xQreF0HO0&#10;RteFbmi/SuiFA11zTuaEjlH5UsGEGkZmVm6DqDokWamDQy1JXBuC8B+8XySCwxChaNWCdQT2d52B&#10;pX2eQKaNXXLyRPyMhWgWSTuLoFzwTVuKpVGdUVmJskY1VSmIxDoeWIKH6y1uWxCHMCALXlSGsREA&#10;aCyFJAVLdw6DDHzoPv6U33JOQ3WTgGeLR9SSFFyGTA+Ql1FVUCuPJ0YTVBqNwjogV46MeC2VWjeL&#10;WiBUXaqKbhFTZ6CHYQWQdpmDw3xRPa+cRHHIQjiaQWcaRqqYP1wwSv2WP1EcTzOUU0X3Uz2SeDoi&#10;VsmQwi20WYiPSCCOXSONdBGWZy+JLAXHdjuD6ICJYvdMtnT2ZDlQumlWZZ1UsF2gZzZYklG4aNlc&#10;V0WmanJgCzjHbCtjeysibbZmnRx6bptpPwx6dItrRwD2fl9xWX6uXcBVKHNZX59YbmfvYYdbrFxk&#10;Y4Be3lCqZX9h/UTIZ29lEDgXaWZn7iqiaxNqjBw6bDVsvQyZcuhuhwFhfat0ZHzeWQpdXnHGW0xf&#10;92aVXZtijls9X/5lIE+vYllnn0P4ZJxqETdyZs1sXCotaJZudRwBahZwNAy1cXRxwQHAfQt3Insx&#10;VNtlVnBYV3tnXGVeWh5pXFovXMprVE7EX3JtN0MyYgNvDDbVZGZwxCnBZkRyVhvOaDpzowzMcC50&#10;9QITfH95i3mfUTdtKG8FVC5unWRBVyFwClk6Wg1xbE34XPJyvEKQX7x0ATZjYkV1MymEZDN2TBvS&#10;Zp53Nw0Qbwx4XAKAe8V72nhSTi90tm3hUXx1j2NFVLZ2ZlhkV9l3Ok1NWup4BEIUXdp4yTYZYHx5&#10;hSl0Ynd6NxwDZUV61Q12bhJ73wMCeut9/3ctS5x8K2ziTxl8bGJqUoZ8r1erVdt88ky4WRZ9NEGo&#10;XCt9djXaXuV9vCllYO9+BxwtZB9+Wg3ObT1/BwNwejB/1XZESVODjWwQTPiDRmGyUI6C/lcVVA6C&#10;t0xFV3GCd0FaWquCOzW1XYGCDiltX6GB9BxkYyWB/g4ibIOB0QPPeZGBZnWcR0qK0WtqSxWKG2Ec&#10;Ts+JX1ahUnOImUvyVfuH4EEsWVqHMDWtXFOGlSmOXo+GGhyuYlWF3g54a+OETgQeeQqCuHT4RaaS&#10;CGrYSYKQ0WCiTVKPl1ZFURWOVkuyVL6NJ0EKWECMCDWsW1eLBCmvXbGKLhzxYayJXA7Ca16GYARf&#10;eJyC9XRbRF6ZJ2paSDuXTmA/TBiVglX7T/STxkt/U7qSJkDvV1mQmTWsWouPMinKXP2OCx0mYSaM&#10;KA79avOICQSTeESDGHepaQhM4Wycag5Qy2GbayBUqVambEtYd0tybZJcKkAObtlfzDPLcDZjKCaw&#10;cW9mMRh4cn9osQnTd99rVQAAgAByTHXYY/lU1WsAZZVYDmAoZy1bQlVMaL5eb0pDallhiT8Ta+tk&#10;lDMObYFnbSY8btdqBRhbcEFsJwoQdkJujwBFf4t1BnQQX2tcsGloYWtfQ17BY2hh1lQYZWFkakk7&#10;Z09m7D45aSppYTJravVrtCXXbGZt1BhCbkZvkwpHdNZxwQCzftJ3kHKOW29kS2gfXb1mU12mYAho&#10;WVMZYk5qXUhgZIVsTj2FZqNuMzHjaJ1v/CWDaiRxnhgrbIhy9Ap2c5V07AEUfi55zHEhV/Jr02bw&#10;WoZtSVypXRRuv1I9X5pwN0eoYg1xnzz4ZGFy/TGFZn50SiVbaBJ1fRhGavN2fQrFcnV4SQGEfXF7&#10;83ACVQNzEmXxV9hz8FvMWqF01lGFXVp1yEcXX/p2sjyQYnZ3mTFOZKp4eyVcZkZ5VBiIaY56FAss&#10;cXh7sQH9fKN9+G7wUml6MGULVXF6fVsNWGt61lDmW1N7P0aZXh17qjw2YL98FzEfYwp8jyVdZLB9&#10;DhjBaF19kQuFcKB+ogJle/N/s24HUCOBO2RFU1GBCFpqVnGA31BlWX6AxkY2XHCAtjv0XzqArzEC&#10;YaGAvSVrY1mA4xj+Z1+BKQvWb+mBOgK+e12BLG1QTjGILmOiUXqHmFniVLSHA1ABV9qGbkXwWvKF&#10;7TvKXeeFezD6YHCFJCWJYkaE8RlDZpCE7Awjb0+DiAMJet+CDWzCTJSPI2MfT+6OEFlyUzqM/0+y&#10;VnSL8kW6Wa6LBDusXMqKLDD3X3SJdCWmYWmI7xl/ZeqIJwxkbtGFcwNGeneCN2xVS0SWAGK3TqiU&#10;T1kYUgKSr09zVU2RKEWOWKSP0TuTW+GOmDD1XqeNhyW9YLiMtRmwZWWKvgyYbmyG/QN3eiSCWG6v&#10;bxJNL2Q7b/xQ6VnhcNNUpE+pcZFYYEUmcnxcBTptc3Nfly7IdIBi4SI6dXtl1RRwdvtoNAd+ewtr&#10;swAAgABz9mzSan5UqWKha8dXwFhybQJa305HbipeCUPrb2VhHzlocJ1kJi4Mcdlm/CHYculpjhR2&#10;dM9roQfPeXNu5AAAgAB2QmskZilcJmEXZ8peoVcRaWJhJ00UavBjvULlbHZmRTiSbe1owS1zb1lr&#10;HSGHcH9tRRR7cuNvAwgXeAtyDAAAgAB4SmnKYkpjZ1/zZDZlYFYWZhtnYkwrZ/hpc0IdacFrdDf0&#10;a3Ntai0CbQpvRiFLbkNw+BSAcTJyWAhWds51LAAmf796LmiGXt9qiF7nYQxsAVU3YzJtg0toZU5v&#10;EEF9Z09wkjd8aTNyCyy5aupzcyE4bC50wRSxb5t11gisda54fwCVfwN8LWeiW+Zxc14RXllyXlR3&#10;YLtzWErLYwZ0aEEDZTR1czcoZ0B2fSyUaQt3hSFLalN4hBUEbih5ZQkTdLB7rQEIfkF+D2aeWVd4&#10;PF1BW/V4nlPSXoJ5EkpFYPl5okCaY1B6NzbfZYJ60Cx0Z2J7eCFaaLV8KRVLbOx82glrc9Z+ZgFq&#10;fZt/q2W2Vy1+9lyIWeB+3lNCXId+2UnXXx1+7UBIYZx/EDapY/Z/PSxhZfJ/hiFwZ2F/6BWPa+aA&#10;awm5cyCAywG+fQ6BCmT/VWuFnVvsWB6FK1LIWsuEwUmDXXGEYUAOYBWEGTaGYp2D5CxcZLyDzyGO&#10;ZlOD4hXTaxWD+goAcomC7AIFfJeBXWRvU8yMQFtuVpOLX1JiWVKKhElAXAOJsD/hXsmJBDZsYXuI&#10;cixaY7yIBiGpZXqH0RYNam2G9go7cg+EsQI+fDWBhGP/UlOSxVsKVUGRWFIQWBqP+0kKWtaOsj+9&#10;XbiNpTZXYI2MvixZYuuMAiG+ZM2LaxY7aeaJWwpqca2GHQJte+eBpGXKdWxNZFwadepRHFJ4dl9U&#10;0EjndsVYfj8Ed2RcFDTpeBpfliniePJi1B3pedlluhDNe5toKAWTfiJsjgAAgAB1vWQkcQZUgVqw&#10;cdhXnVE2cqdav0eyc3Fd5z30dF1g+TQLdVNj+ilJdlJmzR2kd0JpXRDpeXBrhwXnfIpvsQAAgAB3&#10;0mLFbL9blllobe9eLlAKbx1gxUaocEljXj0ScX1l6jNXcq5oaijOc9ZqzR1udNRs+xECd4Vu2gYy&#10;eyJyzAAAgAB5qWGIaRFieVhjantkn08ua+tmwEXebWJo2zxnbtJq6TLVcDZs7Sh2cYVu1x1HcpJw&#10;lxEYddZyHwZ0eeV14QAAgAB7SGBVZcJpPlduZ2dq805paRFsoEU0asRuQTvebGZv1zJybfVxZihA&#10;b2Fy5R1GcHZ0SRFSdEN1iwbKeMV5DAAAgAB8019lYuZvx1agZMVxA02+ZqNyOESraIJzYzt3akx0&#10;izIua/51sigqbX122R1mbp939hGrctV5Cgcud8Z78QAgf8t+V15/YHV2TVXmYnJ3AE0qZHR3s0Q1&#10;Znt4ZjseaGt5HzH0aj553igWa9B6rR2BbQx7hhH2cZx8cgeEdux+awB9fy1/z121Xlt8xVVCYGh8&#10;/0ypYn59PEPVZKJ9fTrYZrV9zDHJaK1+KCgNall+oB2ga7x/NBI9cJZ/7wfQdjWAmwDMfqeAil0L&#10;XJGDIVSyXqODCkw5YMGC7EOLYvGCwjqnZSaCrzGuZ0eCsCgQaRWC1B3EaqmDJBKDb7+DNggUdZyC&#10;jgEPfjaAt1yMWuOJe1RAXRSI/0vcX0eIeUNQYX+H5jqBY9KHdzGbZhiHJCgVaAeG+h3lacqHCxK/&#10;bxGF9ghNdSCELgFGfdqA3FwvWVyPulPoW7uOuEuRXg6NuUMgYE6MvjpjYrqL+DGMZSGLWCgYZyuK&#10;6R3/aRiKYRLvboaIKgh7dL2FewFyfY+A+lzcfDJNfVPnfElRI0r5fFdUyUITfFpYbTjTfKNb+C9Y&#10;fRBfbiTvfatioxmIfnxlfQ2Kf8BoSQPagOZtfQAAgAB3VFtsd9hUN1KveEhXTknoeLFabUEPeRJd&#10;mDfxeaVgqi6mek9jqiR9ewtmfhlle9hpCw26fZZrmQQyf09wkwAAgAB5OFoyc71a9VGcdHddlkj2&#10;dTRgNkAzdfVi1Tc4ds5laS4Xd69n8iQkeI1qXxlLeV9slQ3ke6xu3QR/fedzowAAgAB65FkScCxh&#10;hVC5cRljv0g8chFl8z+JcxloHTasdCdqPC2ydTNsUSPndjNuTRk9dxNwHA4Kef5yEQTDfKp2pwAA&#10;gAB8XFf9bO1oAE/gbhJpz0eTb0JrlT76cIJtTjY9cb1u/S1ncu5wpiPGdAhyPxlQdP1zuQ5NeG91&#10;bQUZe4p5igAAgAB9w1cMailuMk8ga35vmEb9bNpw8z6HbkJyPTXpb6FzhS00cPB0ziPAcht2Fhl/&#10;cyt3VA6odwh43QV8eot8LgAAgAB/D1ZTZ8R0bE6CaTR1UUZ7arF2MT4jbD93CzWhbb937S0Jbyt4&#10;1iO6cGh5zhmncZ160Q72ddR8OAXQebF+cAAAgACAAFWuZa16l031Zy57DEYKaL57fz3SamV77zVp&#10;bAR8byzrbZF8/SO8buZ9qBnQcEx+cA8+dNF/fQYaePiAcAAAgACAAFUSY9uAo01zZWaA1UWlZv+A&#10;+D2SaK+BCDVCamyBLyzabB2BaiPIbZOByhn9bzKCWQ+Ec/uCgAZceF6COgAyf6uAIlShYjKGu00M&#10;Y9eGjEVSZYGGUT1eZzaGAzUjaQ6F1izOauCFxiPTbHaF4RokbkyGIA++c0yFCAaTd+CDuABnf1OA&#10;RVRVYLuMwky/YoSMDUUOZEaLXT01ZgCKszULZ+6KOCzFad6J5CPda46JxRpDbZSJMQ/ucsCHEAa/&#10;d3uEjwCQfwyAYlQKg0FNakvNguxRAUORgpBUmjtTgitYOTKzghtbvinUgjpfLCAIgpdiWhUtg1Jl&#10;KAqxg19onAJag1FufwAAgAB4tlLSfuZTxUrKfvNW20K0fvVZ+zqEfuddLTIEfx1gQilSf3ZjRB/A&#10;f+tmHBUugJdoqArygTZr3gK0gblxigAAgAB6cFGpewRaM0nleztc4UH7e3xfjDnWe89iNTF1fEdk&#10;1CjrfNJnaR+KfWJp4xU0fgpsIQsrf0xvEQMEgFB0kQAAgAB79lCmd4Vgekkhd+piyUFjeGNlEDlN&#10;ePhnTDEIeZ9pfiijek9rpx9oevxttxU/e75vlgtdfZ1yNwNKfxR3XQAAgAB9TU+1dExmtEhodOto&#10;m0DWdZpqeTjadmNsSzCzdzJuFShweAFv2x9feMRxjxVoealzIwuofBF1gwOfffN5/wAAgAB+k07P&#10;cZlsmEe7cl9uIkBXczRvoDh9dCFxCzB0dRBydyhRdfpz4x9qdst1TxWod9V2rgwGeq945QQAfPN8&#10;aQAAgAB/wU5FbzJyiEc7cBhzmT/pcQ50pTgtch11qTA+cyp2tSg3dC13yR9zdQ547hXfdkZ6GwxW&#10;eX98JQRTfBl+eQAAgACAAE3GbRZ4ZUbGbhB5Ez+Ibxt5vDfrcEB6XzAVcWl7ESgmcoh70x+Dc398&#10;sRYVdO99rgygeH5/IwSce1+ATgAAgACAAE06a0F+JUZSbEV+nT8wbVh/Aje2boF/Ty/4b8R/sSgg&#10;cQOAKB+ZchqAxBZMc8qBkgznd6aB6QTcesKB9AAAgACAAEzTaaOD/0X2areEGz7na9WEKjeLbQCE&#10;JC/jblqEOigeb7eEbx+ucO2E0BZ8ctqFGw0idvWEQAUSekKDVAAAgACAAEyRaECJ00WyaWqJaD6s&#10;apWJBTdpa8SIry/RbTGIgSgbbqiIex++b/iIphaichmH8A1SdmiGIAU9eduDiwAAgACAAEr6imtN&#10;ZEOQiaNRDzwOiOdUsTRjiDlYRSxVh+dbwCQJh89fJBrbh/xiSxDPiExlMAgchrlpagD/hYNvygAA&#10;gAB58En5hjhTbEK+hcJWpjtghVdZ2jPLhPldByvfhOBgGyO+hPNjHBrDhSxl9hDyhWlonwhnhIds&#10;nAFag+hyzAAAgAB7g0j5gn1ZgkH+gipcYTrMgfVfKzNGgeph2St4gglkgCN9gkNnHRqwgoxpohER&#10;gtBsBQipgpZvwAGpgnx1qgAAgAB86Ef/fxNfi0FDfupiDTo/fudkdjLPfxtmuysff2do+yNJf8Jr&#10;NhqigBptWhEvgIRvZwjjgOFy1wHwgTx4MAAAgAB+IUc2e+1ldUCme/hnnTnGfCVpqDJyfIZriSrh&#10;fPdtaSMtfW9vSBqvfdNxGRFofnFy4Ak0f1J2FQJFgBl6kQAAgAB/TEaJeSprE0AgeWps5zlkecJu&#10;mjIuej1wHyq6estxpyMle11zNBrSe8l0wxG4fJ12WQmWfe95ZwKlfxd8wAAAgACAAEYQdsJwtD+3&#10;dydyGzkPd6BzaDH0eDR0kCqYeN11wSMfeYh2/Brwef94SxH9ewx5tAnqfMB8WwL3fjp+ngAAgACA&#10;AEWedLB2ST9WdSN3VTjEdap4STHDdk15HSqAdxB5/SMhd9V67BsTeF17/RJDea59Owo6e7t/DQNA&#10;fX2ARwAAgACAAEUlcvB7yj73c1d8pTiAc9l9XjGcdIF96CpydVp+gCMtdjp/Lhs+dt6ABRKNeHmA&#10;/AqJetqBkQODfNyByAAAgACAAES6cVGBXj6lccCB5zhHckiCVDF9cvKCmipoc9+C8iM4dNqDZhtk&#10;dZiECxLOd3iEMgrNeiGDsQO7fFeChgAAgACAAERhb9yG6j5icGWG9jgZcP6G/zFkcaqHBypgcqmH&#10;JCNCc7qHZxuDdJCHrRMCdquGxQsEeY2FZQPoe+2CpAAAgACAAEHaki5NGTtEkOVQ3jR6j7xUjS1h&#10;jsNYGiXjjipbkB4mjdde7hWWjcxiEQz9jI9lgAXciadqXwAAhx9xQwAAgAB7AUD4jiBS3TqcjRRW&#10;PDQBjC1Zhi0Hi3hcsyWtiwpfyR4aitBizRW1isdlqw09iZlo3QYvh21tgQAshc50DQAAgAB8c0At&#10;indYqToEiZFbtDOQiNxenCytiGphVCVziCdkBR4FiAlmrxXJiANpQg1yhvxsMAZ4hXRwmAB7hGB2&#10;pQAAgAB9uz9DhxhedTlShl5hJjMLhdpjryxHhZ9mAiUuhYZoVR3lhYVqpRXRhYFs4g2ehLJvfwa4&#10;g7lzowDCgx147QAAgAB+2j6lg/xkFDjSg3NmeDKpgxporiwCgwRqpCUHgw5snh3hgydumRX4gyRw&#10;jA3lgqBy5AcOgiZ21QEXgfd7FQAAgAB/7D4zgTBpdTh4gOFrijJngLFtcCvagKxvFCT7gNFwvR32&#10;gQNybRY3gQF0JQ5BgM92Sgd0gMN57QF2gPN9EAAAgACAAD3PfsRuzTgpfp5wgTIufo1yDCu4fphz&#10;XiTxftZ0uB4IfyF2HRZsfyJ3mw6Qf0F5kwfLf5N8kgHIgBR+wQAAgACAAD1ufK50GzfgfJN1fzH8&#10;fI12vCubfKN3xSTtfPh41h4ffVp5+BanfWd7Pw7hfd99Cgghfol/AAISf1SARAAAgACAAD0Qeul5&#10;XTeberl6lzHOeql7oyuEesR8byTveyx9Qx4/e6V+LBbqe8d/Qg87fKCAegh6faGBSgJXfq6BlQAA&#10;gACAADy3eUB+rTddeRN/nzGoeQeAaytxeSWBBCTyeZ6Boh5beiyCWhcmemeDPA+Je5aDZAjGfOCD&#10;OgKRfiWBvAAAgACAADxpd72D8Dcpd6qEczGJd66E6itid8+FViT1eFeFxR5yePiGVhdVeU2GiQ/I&#10;esCFugkEfEWExwLAfbiB3AAAgACAADg4myJMhTJjmVhQUCxKl75UAiXOlmVXkB7plXVbBhfClNhe&#10;ZBAuk/dhwQmBkGhmCwPPjFNreAAAhwxzZQAAgAB7+jcal05SEjHLlZVVfiwSlBtY0iXCkvZcBx8E&#10;kiBfJhgHkYliMxCGkLhlSwnbjWppVAQpihFuiwAAhgN1zwAAgAB9Tjaak45XuDFnkhJawCvMkM5d&#10;riWcj9hgex8Bjx9jPxgqjpdl+xDFjcxozAolispskwR4iBJxlQAAhRh38QAAgAB+ezXkkBVdPTDK&#10;jt9f9StQjdZijCVLjQ1k+B7VjHlnZhgjjAlp0hDkizdsVApeiIFvzwS+hlF0lQAAhEl50gAAgAB/&#10;gzV1jPFiljBri+9lDSsHixFnWyUiimNpcB7Mie1rjRg+iZZtrREjiMZv6QqxhnJzIAUZhLt3owAD&#10;g6x7jQAAgACAADUvilRnxDA8iWZp7iruiJdr8CUdh/Ftvh7hh5Rvkhh2h1NxbhF7ho1zcAsXhKN2&#10;cgWCg1d6ZwBigqV9WAAAgACAADT3h91s2jAVhxhuqyrYhmVwXSUYhchx5R70hYJzcRilhVl1CRHG&#10;hJ120wtvgxh5qgXcgid8xQCzgcV+4QAAgACAADTEhZBx3i/yhO9zbSrEhFN03iUUg752KR8Hg4x3&#10;dhjXg3Z40xIXgs56awvMgbN85wY3gRl+9QD+gQGAQQAAgACAADSSg3N20C/QguJ4SSqxglR5miUQ&#10;gcZ6th8egaR7zxkPgZ18/hJygRh+agwzgGuAAwaYgCmBCQFFgFiA3AAAgACAADSpgYt76C/LgRR9&#10;HSqhgJd+OCUMgBB/MB8xf/yAHxlAgASBKBLCf6WCKAyNf1eCqAbtf2GCzAGBf8uBBAAAgACAADTv&#10;f+2A9C/af5OBvCqVfyqCjCUKfqmDah9BfqGENxlofreFERMDfnyFKAzWfnqExgcwfsGENgGyf1qB&#10;JQAAgACAAAAA//8AAP//AAD//wAAbWZ0MgAAAAAEAwsAAAEAAAAAAAAAAAAAAAAAAAABAAAAAAAA&#10;AAAAAAAAAAAAAQAAAQAAAgAAANYBrgKKA2oEUAU8Bi0HIAgSCQQJ9groC9oMyw27DqwPnRCPEYIS&#10;dhNqFF8VVRZKF0EYNxkrGg8a9BvaHMEdqB6RH3sgZiFTIkIjMiQkJRgmDScDJ/oo8SnpKuEr2CzP&#10;LcQuuC+rMJwxizJ4M2M0TDU2NiA3CTf0OOA5zTq7O6w8oD2VPo0/h0CAQXpCdUNyRHFFcUZyR3VI&#10;ekl/SoZLjUyWTaBOp0+tULNRulLBU8pU01XdVudX8lj9WglbFVwhXS1eNF87YEJhSGJPY1ZkXWVk&#10;Zmtncmh5aYBqh2uPbJZtnG6hb6ZwrHGzcrpzwnTKddJ23HfmePF5/XsJfBd9JX4xfzyASYFYgmeD&#10;eYSMhaGGuIfSiO6KDIstjFCNdo6dj7+Q2pH3kxSUMpVRlm+Xjpismcqa55wDnR+eOp9VoG+hiqKi&#10;o7qk0qXqpwKoGakxqkqrYqx7rZWur6/KsOWyArMftD21XLZ9t4+4nrmuur670LzivfS/CMAcwTDC&#10;RcNaxG/Fhcaax7DIxcnbyvDMBc0WzhzPItAn0SvSLtMx1DPVNNY11zXYNdk02jPbMdwv3S3eKt8n&#10;4CXhIeIe4xvkF+UU5f7m4efD6KbpiOpr607sMe0U7ffu2e+88J/xgfJk80b0KPUJ9ev2zfew+JT5&#10;efph+0r8Nv0l/hb/Cv//AAAAxAGKAlMDIQP1BM8FrQaNB20ITAkrCgsK6wvLDKsNjA5uD1AQMhEW&#10;EfkS3hPDFKkVkBZ3F1wYMxkMGeUavhuZHHUdUR4vHw0f7SDNIa4ikSNyJFQlNiYaJv8n5SjNKbYq&#10;oSuNLHstay5cL08wNzEgMgsy9zPkNNI1wTayN6M4ljmJOn07cjxlPVY+SD88QDBBJUIbQxJECkUE&#10;Rf5G+kf2SPRJ7ErhS9hM0E3JTsNPvlC7UbhSt1O3VLhVu1a/V8BYv1m/WsBbw1zHXcxe01/bYORh&#10;72L7ZAhlFmYlZzBoPGlJaldrZmx2bYhumm+ucMNx2XLvdAd1IHY5d1N4bnmKeqZ7xHzifgF/IoBD&#10;gWWCiIOshNGF94ceiECJUYpji3aMio2fjraPzZDlkf+TGZQ1lVKWcJeQmLCZ0pr1nBmdPp5kn4qg&#10;sqHbowSkL6VapoWnsqjfqg2rO6xprZiux6/0sRKyMLNOtGy1i7aqt8m46boKuyy8T71zvpi/v8Do&#10;whLDPsRsxZvGy8f2yR/KSMtxzJnNwc7p0A/RNNJX03jUmNW31tTX79kI2iDbNdxJ3VvebN964Ibh&#10;keKP43nkYOVG5ivnD+fx6NPps+qT63HsT+0s7gnu5O/A8JvxdfJP8yn0A/Td9bf2kvds+Eb5Ifn7&#10;+tb7sfyM/Wf+RP8h//8AAAC1AWwCJQLjA6UEbQU4BgUG0AeaCGMJLAn2CsALigxWDSMN8g7CD5QQ&#10;ZxE7EhAS5hO6FIwVXhYwFwMX1RioGXsaThsiG/UcyR2dHnEfRSAaIO4hxCKaI3AkRyUfJfgm0iet&#10;KIopaipMKy8sEyz5Ld8uxy+wMJoxhDJwM1w0SjU4Nig3GDgIOPo57DrfO9M8yD29PrQ/q0CfQY5C&#10;fkNvRGFFVEZHRzxIMUknSh5LFUwNTQZN/075T/NQ7lHpUuVT4VTeVdtW2VfXWNZZ1FrUW9hc3F3g&#10;XuVf6mDwYfZi/GQDZQpmEmcaaCNpLWo3a0FsTW1ZbmVvcnCBcY9yn3OvdMF103bmd/p5D3olezt8&#10;UX1ofoB/mYC0gc+C7IQKhSmGSodriI2JsIrUi/mNH45Ej2mQj5G1ktyUA5UqllKXepiimcua9Zwe&#10;nUiec5+eoMmh9aMfpEWlbKaTp7uo46oLqzSsXa2GrrCv2rEFsjCzW7SHtbS24bgPuT26bLuavMW9&#10;8b8ewEvBeMKmw9PFAMYtx1nIhMmtytbL/M0hzkTPZdCE0aHSvNPW1O3WA9cY2CvZPNpM21rcZ91y&#10;3nzfhOCL4ZHiluOZ5JvlnOac55vomemW6pHrjOyG7X7udu9t8GLxV/JL8z30L/Ug9hL3BPf3+Oz5&#10;5Prg+9/84v3o/vL//wAAALcBcAIrAugDqARsBTMF+Qa/B4QISAkNCdIKmAteDCUM7A2zDnoPQRAJ&#10;ENARlxJfEycT7xS3FYAWSBcRF9oYoxlrGjQa/BvFHI0dVB4cHuMfqiBxITkiACLJI5IkXCUnJfQm&#10;wieRKGMpNioKKuAruCyQLWkuRC8eL/kw1TGwMoszZjRBNRw19jbQN6o4hDleOjg7EjvrPMU9nz54&#10;P1JALEEGQeBCu0OWRHFFTUYpRwVH4ki/SZ1KfEtbTDtNHE3+TuBPxFCoUY5SdVNcVEVVMFYbVwhX&#10;9VjkWdNaxFu1XKddml6NX4JgdmFsYmFjWGROZUVmPGczaClpIGoXaw5sBGz6bfBu5W/acNBxxXK6&#10;c7B0pnWcdpJ3iXiAeXh6cXtrfGV9YX5ef1yAW4Fcgl6DYoRohW+GeYeEiJKJoYqxi8OM143sjwOQ&#10;G5E0kk+TapSHlaWWw5fimQKaIptCnGOdhJ6ln8ag56IHoyekRqVmpoWnpKjDqeKrAawgrT+uXa98&#10;sJuxu7Lbs/y1HbZAt2W4i7mzut28Cb04vmq/n8DXwhHDTcSMxczHDshSyZbK28whzWfOrc/z0TnS&#10;ftPE1QvWUdeY2N/aJ9tw3LreBd9Q4J3h6+M65Ivl3ecx6Ibp3es27JHt7u9O8K/yEvN19Nr2Pvei&#10;+QT6ZPvF/Sj+kP///wCAAIAA6fOAAYAO1OaAA4Adv9iAA4ArqsuAA4A6lb6AA4BKgLGABYBYa6OA&#10;BoBlVpaABIB0QYl/94CALHx/44Cf/Ll+14m856h+y4iN0qZ+0Yd/vb5+84anqOJ/C4X4lAx/H4Vb&#10;fzV/NoTEal9/TYQuVZB/YoOQQM5/cILhLCB/d4Ik+pR935OA5YV94ZFM0JJ96489u8t+AY1lpx1+&#10;I4voknp+SIqNfdd+dIlBaTh+oof3VKR+zYahQCd+9YUyK85/FoOV+JF8151C44l86JoizqV8/Jcv&#10;ufd9GJSGpXN9RpIykQJ9fI/6fJN9vY3caCx+A4vGU9J+RomhP5J+hYdwK4V+voTw9qZ8GacN4bF8&#10;MKMXzOF8SZ9OuEt8Z5vPo+18nZijj6l83ZWOe219K5KaZz19gI+vUx990oy2PyF+Hom7K2x+YYZX&#10;9Q97m7Dg4Bl7t6wOy1B706dsts577qMZopJ8J58Zjnd8a5sqemp8v5dfZm99GpOcUox9cY/KPtN9&#10;wowBK3t+A4e88557Srq33rJ7WbUOyfV7aq+UtYR7g6pooWV7v6WKjW58B6C5eYp8YZwOZb18wZds&#10;Ug59HZK8PpF9co4iK4h9soj+8kR7EcSP3WF7E74ayK97HLfOtE57MLHLoEt7bKwRjHZ7tKZfeL18&#10;DKDQZSF8a5tIUaR8yJWwPll9JZAxK5N9bYod8Px6585o3B565cc4x3R66MApsyF69rlVnzl7LrLF&#10;i4d7caw2d/57wKW/ZJh8FZ9FUVB8bZi1Pi182pI0K5x9M4sZ7+R609hC2wl6x9Bbxmd6wsiJsh96&#10;ycDink56/Ll2irp7O7ICd1t7f6qWZCZ7yaMeUQt8HZuNPgl8mpQGK6R9A4vw7wF6zeIe2ip6s9l8&#10;xY16otDhsU56pMhcnZB61MAFihR7D7eddth7S68sY8l7jKarUNR73Z4YPe18ZpWZK6p83Iyi8Y+H&#10;KH3F3c2GM33Vyf6FYX4CthmEx35doi6EOH6xjkeDrn8IekmDOH9dZkWCzH+xUkmCXYAAPlSB64Az&#10;KpmBcYCD71KFuIeV26aE44ajx/SEMoXKtDWDt4UaoHqDQ4SbjMWC0IQyePeCcoPQZSKCHINwUV6B&#10;xYMHPbWBaIKEKliBAYIA7VWE0pD72baEA48ixhSDU41msm2C1YvVntuCbIqMi1eCC4led7mBv4hA&#10;ZBeBfYcmUIyBOYYBPSaA8ITFKh+AnINp612EL5os18yDZJd+xDyCr5TysK+CHZKcnUWBt5CKifGB&#10;YY6QdoiBIoyuYyCA74rST9CAuojpPKeAhIbvKe2AQoS66aGDcqOb1g+CxqARwoiCH5yvrxOBhJmO&#10;m8+BIZaxiKiA0pPmdXOAnZE6YkKAdI6WTy6ASYviPEaAHIklKeF/34YV6CWC2qz71IaCQaimwQCB&#10;pqR4raKBC6CJmoGAqpzfh4KAX5lFdHyAMJXNYYCADpJbTqh/547ZPAN/uotVKfV/dodv5qKCm7Zk&#10;0xuB57FEv6yBO6xIrGKAoKeEmV+AQqMGhoR/+p6Vc6d/0JpHYNp/tJYCTjR/kZGsO8h/Zo1fKgd/&#10;HYik5T6Cdr/M0cyBp7ntvnCA6bQqqzaAS66VmE9/7KlFhZV/pKP8cuJ/ep7VYER/X5myTc9/PZR9&#10;O5Z/F49VKhZ+0Ym45AaCUskg0JiBeMKevUKAsbwqqhSADrXSl0d/qq+0hK9/XKmXcid/LKOOX7t/&#10;C51/TXl+55daO2p+zJE8KiJ+kIqr4wOCNtKMz5OBVMtZvECAhsQsqRt/3b0QlmR/dbYgg+l/Ia8m&#10;cYh+6qguX0h+wqEnTTF+nZoKO0Z+jZL0Ki1+W4t54jSCItwSzsGBN9QVu2+AY8wdqFJ/tsQ2lax/&#10;Srxmg0l+8bSCcQh+tKyNXux+h6SFTPd+YJxvOyp+WZRwKjV+MYwj4/GOdnw40XOMunx1vtOLMnys&#10;q/6J/HzbmTmI1X1MhoSHtH3ec6eGt35uYL2Fzn78TeOE43+COxSD+3/gKLeDBoBl4dyNCoWVz2uL&#10;e4TgvOmKF4Q2qkiI94Ocl7SH6oNGhS6G44MNcnqF/oLbX7uFKYKrTRaEUoJ1OpGDeYIjKJOCkIHc&#10;4AmMIY62zbGKm40ou0KJP4uqqK2IJIpEljuHJYkng+OGMIgocV2FW4c3Xs2EloZMTF6DzoVYOh2D&#10;BIRSKHSCJ4M83iWLeJd1y9qJ9pUeuX+InpLapwqHh5C2lMKGj47egpiFoI0icEaE04t6Xe6EFonW&#10;S7qDVognObWCmoZqKFmByYSD3JKK1KB3yjeJZJ1Kt92IFZo5pYSG/ZdUk2KGCJS8gWSFHpI9b0SE&#10;V4/WXSSDoI10SyuC54sFOWWCMIiKKFuBXoXU2ziKValnyMSI8KV1tmWHpKGgpCSGh537kiSFkpqi&#10;gE2Eq5deblyD6pQ1XHCDOZERSrGCgo3dOSyByIqkKHSA64cg2a+KE7JGx2CIm62dtR+HQqkLovOG&#10;H6SgkRGFK6B+f1yERpxtbZODiph7W9aC3pSOSkmCKpCROPuBboyXKIuAiYhL2EWJ5rstxhSIXbXW&#10;s+yG+LCNodGFzatbkAqE1qZxfneD8KGTbNaDNJzQW0aCipgQSemB15M+OM2BHI50KJ2ANYlU1xaJ&#10;v8QdxOSINL4tssGGyLg5oLWFkrJGjwmElKyVfZaDp6brbB+C56FOWr2CO5uqSZCBh5XyOKOA0pA/&#10;KK1/74o81g2Jss0xw92IG8aWscCGpL/sn8CFZLkyjiqEXrK0fNSDaqw1a4GCpaWyWkiB9p8fSUWB&#10;Qph4OH6Ak5HcKLp/tYsB1SqJtdZswwOIDc8GsPCGh8eNnvqFPsADjXaEMriqfDeDOLFKawGCcKnU&#10;WeqBv6JKSQmBCZq3OGGAYJM/KMV/houk1mqV5HsnxP+Te3uEs3eRS3vbob+PdHwnkCGNuHyofp2M&#10;BH1EbOuKd33XWy2I/X5oSYaHhX79N+GGGH+KJuWEloBH1HWUnIPvwxCSaINysaCQYIL5oB6OnIKH&#10;jq6M94JPfVeLWoIwa9OJ2oISWkaIaoH2SNeG+YHcN3yFloG+JuCEGIG30qyTv4yXwWyRm4tRsBmP&#10;nooRnqON34jbjVaMSIfqfCmKvIcSatGJSYZCWXSH4oV2SDuGeoSpNyOFIIPdJtqDqIMQ0ROTB5UI&#10;v9aQ65L9ro+O9ZD+nTiNPI8SjBCLrY1vewyKKovlaeGIwopjWLSHZojjR7GGCIdhNtSEt4XjJtaD&#10;RYROz5qSbp2nvleQXJrTrRiObJgQm92Ms5VriteLJ5MRefqJqZDOaPyISI6WWAGG8oxeRzSFmYoj&#10;NpWESYfvJuWC0oWTzjiR96YhvPSP8KKaq72OBJ8kmpmMRJvHibOKuJi0ePqJPJW2aCeH3ZLEV16G&#10;io/URsiFMYzdNmaD2onyJwSCVYbVzOKRwa6gu7OPpKpmqpGNqKY3mYGL46IdiLaKV55KeB2I3JqI&#10;Z3CHgJbXVtKGL5MoRmuE1Y9yNj6DeovPJx+B6of0y6ORqLcjun2PdrI6qWiNaa1WmGqLm6iAh7qK&#10;C6Pud0GIjJ9oZrqHL5rxVkiF35Z7RhCEhJH8NhaDJo2TJzaBj4jyyn6Rn7+kuUuPY7ogqDWNSrSV&#10;l0iLbq8HhrSJ1Km3dlyITKRtZf+G658pVbyFl5ndRbWEOZSHNeyC249DJ0mBQonRyWGRnMg4uDWP&#10;WcIQpymNNrvWlkuLTbWMhc6Jqa93dZSIGKlhZVyGsaNDVUKFWp0YRWaD+pbkNciCnZDGJ1mBA4qN&#10;yF2Rm9Dpt0mPUcoBplCNJsMFlX2LMrv0hRWJhrUMdPKH7q4eZNiGgqccVOCFKaALRSaDx5j9NaqC&#10;a5IRJ2WA0YspyRudcXp3uLCacHrbqDGXpHs+l5OVKXuihxeS0Xwwdr6Qg3zUZjeOXH1tVaiMSX4G&#10;RTWKOX6sNMOIQn9hJS+GMYBNxyCcc4LEttOZlYJWpnyW4oH1lhKUc4GlhcOSLoGIdZWP9IF/ZTyN&#10;04F2VN+Lv4FwRKaJr4FyNHqHvIGCJUCFqYGyxZWboor6tV+Y1YnRpRyWL4izlMCTyIephJCRkIbc&#10;dIiPZYYoZFmNTYV4VCqLPoTLRCWJMoQlNDqHQ4OMJU6FL4L9xBia4ZL/s/SYH5Elo8iVgo9Yk4qT&#10;IY2fg3uQ84wqc5aO0orOY46Mx4lyU4mKxIgXQ7SIwobBNACG14V8JVuExIQvwrOaUZspspiXlJiZ&#10;onyU+pYYkliSmZOugmiQbpGNcqaOU4+BYsaMTo13Uu6KUYtrQ0uIUoljM9OGZIdvJXeESIVlwVuZ&#10;86M1sU2XNZ/+oUCUmJzSkTKSMJm5gWCQBJboccCN6JQqYgeL5JFwUl6J6I60Qu6H5ov6M7CF74lX&#10;JZ2Dw4aWwCqZqKtQsCyW5admoC+UQqOHkDWR1J+6gHuPp5wzcPiNi5i8YWOLiJVLUeGJjJHbQp6H&#10;iI5sM5OFiosZJb6DUIemvxCZhLNnrw2Wt67QnxaUCqpBjy2RkqXBf46PYKGEcCmNP51TYLmLOpko&#10;UWKJPZT7QkuHNZDQM3KFMozBJdqC74iWvgaZibtwreeWsbZDneWT9rEUjg+RbqvmfoyPL6bzb0mN&#10;BKIIYAKK+Z0aUNmI+ZgmQfOG7ZMxM02E5o5UJfKCnYlovOKZmcN7rM2Wtb24nNmT7LfmjRKRVLIF&#10;faiPCqxVboOM1KamX2CKxKDtUGCIwJspQaaGsJVlMyuEpo+8JgWCWYoZu8GZqsuYq9aWucUnm/+T&#10;5L6gjEWRP7gDfO+O7LGJbeKMrasMXt2KmaR9T/+Ikp3lQWiGf5dWMxGEc5DuJhSCI4qrvEqlKHoX&#10;rOehW3qunXCd1nsyjdSaxHuafmKX3XwpbxuVAXzNX7CSQn1uUEePk34VQQWM7n7KMcuKcn+TI6CH&#10;3YCWupakK4H+q1CgioHGm/2dI4GNjJOaGIFQfUmXPoE+bieUcIFAXuKRtoFHT6OPB4FVQJGMYYFu&#10;MZeJ5IGXI7qHR4HluUujZInWqhaf0IjpmtOcdYf5i3WZc4cGfEaWpYZObUaT5IWvXiWRMYUXTw6O&#10;hoSGQCuL4YP9MWmJZIODI9GGw4MbuBCiwZF3qN2fLY/gmaab045IimWY1Iywe1SWD4tZbHOTWIob&#10;XXaQsIjeToeODYelP9CLb4ZzMUCI84VUI+aGToQ3ttWiKJkop6ieo5bqmH+bUpSriVeYUpJremKV&#10;kJBxa6GS3I6OXMmQOYyqTgSNmorIP3uK/IjrMSKIeoclJAqFyYVXtZChxaCipnqeRJ3Xl2aa8psA&#10;iFGX7ZgbeXiVKJV7ataScpLwXCSPz5BlTYiNMI3bPy+KjYtWMQ+H/4jpJDyFPYZwtGOhiqhDpW2d&#10;+6TNlnKanqFLh2+XlJ27eK6UzZpwaieSFZc2W5WPcpQATR6M05DKPu6KLY2aMP6HloqHJGaExIdp&#10;s0Ohb6/ipF6dz6vGlXWaZaechoKXUaNjd9mUg59raXCRxpuCWwCPIJecTLCMgJO0PquJ14/SMOqH&#10;OYwNJImEXohEsi+hbbdlo0WdwbLHlGCaSa4MhX6XJKkrdvCUSqSHaKaRgp/sWl2O2JtNTDmMNZaq&#10;PmKJiJIJMNCG542AJKeECIkCsSuhZr8Jokidt7nSk2yaNrR3hJiXAq7rdiGUHamRZ/ORSqQ8Wc2O&#10;m57dS9CL9pl3PiGJR5QTMLmGo47JJMCDwomisEehV8bXoXSdrMDckqaaKLrCg96W57SBdXmT965o&#10;Z2ORHahPWVmOaaIpS3uLwpv+Pe6JEZXeMKaGbY/gJNSDiYolr8atAHouoT2oqHqpkrGkjHsehB2g&#10;0XuLdbqdR3wcZ4uZyXzBWUGWXn1sSwOTAH4jPPWPsX7qLvSMnn/HIiyJcoDfrl+sGYGVn/Cn5oFT&#10;kYaj4IEcgyCgJoD0dOCcpYDvZs+ZMID9WKOVyoEWSoaSboE7PJ+PHoFsLtWMBoGuIlCIz4IYrUir&#10;WYkJnu+nLIgdkJajL4c4gjqfgYZedBCcC4W8ZhyYoYUyWA6VQoS0ShKR6IRBPFOOmYPXLrqLf4N8&#10;Im+IP4M5rCyqt5A7ndumjY6zj5Oik40xgVOe5ou7c0ObeYqEZWqYGollV32UwohKSaeRb4c0PA+O&#10;IoYnLqKLBoUuIoqHwYRAqx2qHpd0nNCmBZVTjpOiFJM2gGqeZpEicnSa+49SZLeXno2YVuyUS4vd&#10;STyQ+YolO9CNrIh2LpSKhobeIriHNIVKqgupuZ6Em8ulpJvXjZ2htJknf4aeAJZ3camakpQKZAqX&#10;MZGyVmCT3Y9aSNaQi40DO5WNOIq0LpCKBYh/IvSGoIZMqQKpgaWjmt+lXKJWjMmhYJ8HfsCdqZu1&#10;cPqaNpioY3WW0pWuVeiTfZK0SH6QK4+7O2OM1IzLLoyJlon6IyeGIocwp/qpY6y9me2lLKjai+mh&#10;IaTvfe+dYaD9cECZ551OYtaWfJmvVWiTJpYPSCKP05JvOy+MeI7YLoSJNItfI1KFtof3pvapV7PF&#10;mO2lE69tivKg+qr8fQedKaZrb3CZpKIWYiOWLp3OVNuS1JmBR76Pf5UxOvWMI5DmLnaI3Iy0I3aF&#10;XIijphapRrr8mA2k/7YOihag3rEAfDic/avLbreZbKbJYYWV7KHQVF2SjpzQR2WPOJfKOsKL25LK&#10;LmmIk43gI5SFEokzpWCpMMJcl1ek7LymiWWgx7bbe5Gc2LD7biGZPqtDYQWVtqWSU/iSVZ/YRx6O&#10;/podOpqLoJRvLl6IWI7eI6uE14moo8a0+XqFlf6wKHrHiE6rfHscerynDnuNbWKi13wfYEWeqnzF&#10;UxiaiX16RgCWcn4/OR+Sb38VLFGOtYABIN2K44Ejoq+0JoFqlP6vbIEGh2uqzIDCegKmW4CsbMWi&#10;KYCzX8CeA4DLUqiZ6ID1RaeV1YEvOOaR0oF1LEaOEoHLIQmKNYJIocazZYh4lDKuq4d4hrWqEYaP&#10;eVSlsIXLbCmhiYU9XzqdbITHUjqZV4RjRVSVR4QLOLORRYO9LDyNgIN7ITCJm4NVoMCyvY89k0Su&#10;C42vhd+pdow2eJmlFIrga4Sg9YnFXquc5IjDUciY1ofHRQSUyYbTOIaQx4XoLDSNAIUQIVKJE4RK&#10;n+GyJJYDkmWtgZPohQio9ZHgd9ekkI/1atmgdI5KXhmcZIy3UVSYWYskRLKUTomUOFqQSYgOLDaM&#10;eIagIYiIfYU/nw6xuZy3kY+tGpoKhDiojpdvdxWkJpTwai6gBZKzXYqb75CMUOKX5I5kRGKT2Iw+&#10;ODKPzooiLEGL7ogfIc6H4oYsnjexeaNVkMusy6AWg4SoNJzmdm2jypnQaZufpJb+XQ+bipQ/UIGX&#10;fpF/RB2Tco7BOBCPZIwOLEqLeIl6IgmHXob8nVmxT6nqj/yskaYlgsOn7aJndbmjep66aPyfTZtP&#10;XImbLJf2UBiXHpSbQ9STE5FAN+uPAo3xLE6LEIrAIjqG7oewnHSxMrCBjxysaaxOgeunuKgRdO6j&#10;NaPMaEee/J/EW/Ca0ZvLT6GWwZfOQ4SStpPPN8GOpY/XLEyKsov3ImSGkIhMm7WxF7dEjlqsSbKA&#10;gSunj62tdDmi+6jLZ6aeuKQfW2iahJ+ATzeWcJrbQzySZpY0N52OVZGULEmKY40JIoeGQ4jOmyCw&#10;/r4ijb+sLrifgI+nbbMXc6aiza2TZyOegKg8WvmaRaLwTuKWL52hQwOSJZhUN4COFZMVLEeKI43u&#10;IqKGBYk3mBm9CHs+iza3aHuFfmyyAnvUccOs+3wxZVmoKXy4WTKjX31XTQqepH4HQQeZ737GNU2V&#10;Q3+RKcGQx4BnH6qMOoFml1y8GYHDine2moFtfbqxR4ErcTGsPoEGZN6nb4EGWMqiqoEbTLSd9IFI&#10;QMeZQ4GFNSmUl4HJKcaQF4IQH96LgYJ3lpC7SYhhidK1zYd4fS+whIaecK2rjYXaZGemyIVMWGSi&#10;CYTYTGKdWIR8QIuYqoQwNQmT/oPnKcuPeYOgIAyK3INwldq6pI7ciSi1LI1gfJSv5ov2cCWq8Yqn&#10;Y/CmM4mTV/6he4iYTBGczoeqQFOYIYbHNO2TdYXpKc+O7oUUIDSKTIRTlTu6CJU0iIG0nJM4e+6v&#10;W5FHb5CqZI9sY22lpo3PV5Cg74xKS7ycRIrMQBuXmIlUNNaS6YfjKeCOWoaCIHKJroU1lJK5kpte&#10;h9S0J5jme0Su5JZ0bvKp6JQOYuWlJZHpVyGgaI/ZS2ibvY3OP+WXEovINMOSX4nKKfyNxIffIMGJ&#10;DIYOk/S5RaGJhzqzy56EerGufZuEbmqpfZiSYm+ktZXfVsGf9JNBSx+bSJCoP7aWnY4TNLSR54uI&#10;KhSNRIkYIQSIgobLk025CaevhpizgaQiehauJqCYbdmpHZ0XYfCkT5nWVlqfh5apStKa25N+P4aW&#10;MZBYNKSReo08KiaM0oo8ITyIDYdwkpm41a3RheezRKnSeWmt3qXIbTaoxaG2YWKj7p3jVeafIJoj&#10;Sn6acpZjP1SVyZKkNJORFI7vKjSMbYtQIWuHqof8kem4nbP3hUOzDq9zeNGto6rdbKWofKY3YOSj&#10;nKHNVX+ex512SjOaGJkdPyeVcZTENISQvZB4Kj+MGYxCIZKHWohxkU24aLoOhLqy37TneFWtc6+z&#10;bDGoQKp0YH6jWaVxVSyef6CASfeZz5uOPwSVKZahNHiQd5HIKkiL1Y0LIbGHGojQjN7FMHxFgMm+&#10;33x4dNa4zXyyaRKzJXz3XZOtrH1wUl+oOH4GRzii1X6tPEeddX9iMbCYEYAdJ2KSw4DSHpaNcYGk&#10;jG3EJIJugEi9+4IOdFS4AYG8aKayWIGCXTes44F3UhCnc4GGRvuiFYGyPB6cuYHvMaGXVYIrJ3aS&#10;A4JbHtKMrYKji9HDSYiaf9C9IIexc/W3L4bUaEyxm4YLXOasL4V5UcumxIUDRsShaoStO/qcEIRn&#10;MZSWrIQfJ4mRWYPKHweL/4OLi3LCnY7Bf3G8c41Ic5q2hYvgZ/yw+IqTXKCrkYmAUZCmKoiHRpWg&#10;04ekO9qbe4bMMYiWF4X2J5mQw4UeHzSLZoRciwzB85SvfwG70pK+cym16JDZZ5awW48IXEiq9I1z&#10;UUmljIv3RmGgN4qKO7ya4IkmMYWVe4fFJ7iQIoZrH3qKwYUsiorBaJpWfn27SJf8cqe1W5WkZx6v&#10;x5NSW+OqW5E9UPqk7o8+Riqfmo1NO6CaRYtjMYmU34l/J+WPf4emH9GKGIXzih7BA6AOfgy62J0s&#10;cje04ppNZrevR5d4W4yp15TgULakZpJdRfufE4/mO4mZwI13MY2UWIsRKAqO84i/IBuJiIagia7A&#10;rKXBfZi6dqJXccS0dZ7xZkuu0puXWzCpXJh7UHCj55V0Rc2elJJ3O3OZRI+BMZKT3YyWKCyOeInD&#10;IFmJDoc1iTPAWatofRq6HaeJcUa0E6OkZdOuYp/AWsyo55weUCSjbpiTRZ2eG5UNO2CYzpGLMZqT&#10;bI4WKEmODIq4II6IqIe1iJ7AB7DsfJy5zqyUcNizwaguZWquBKO+WnOogp+VT+GjBpuDRXOdtJdz&#10;O1CYapNoMaKTDI9tKGKNsYuLILiIVYgeiAe/vbY+fCu5i7FecH+zfqxuZRWtt6dxWiyoMaK+T6yi&#10;sp4oRVGdYZmSO0OYGZUEMaiSv5COKHWNaYw5INqIEohzgbzNWn4YdjDG5X3OavHAcn2xYB+6Cn3Z&#10;VZqzzH5CS2etj37MQVSnZH9pN4WhNoAQLh+a+oC0JReUvoFCHZOOmYHhgWTMZoPYdd3F9oMKaqa/&#10;iIJsX965JoIXVWCy7YH+SzWstYIFQTCmj4IuN3WgZYJnLiaaKoKYJTuT74KqHdeNyYLOgTnLgomD&#10;dbDFCIg7ani+nYcjX7O4VIZRVTqyJoW4SxWr8YU9QRmlz4TrN2mfqYSqLiyZcYRfJVuTN4P4HhGN&#10;EoOkgSnKzI8jdZ/ERY1tame92IvfX6S3nYqQVS2xdIl8SwqrQoiCQQ+lJYeoN2SfA4bbLjGYzYYK&#10;JXeSlIUqHkWMcoRlgN/KC5SgdWDDiJJ8ajG9HpB7X3K25Y6xVQWwvY0iSu6qiousQP+kcIpPN2Ke&#10;U4j9LkOYHoerJaaR5oZWHpKLxYUkgIfJV5nmdQnC3JdRad28c5TcXyW2MpKcVMewBpCWSsOp0I6n&#10;QOmjuYzPN2OdoIsCLl+XbYk2JeORNIdwHvGLFYXagDLIzZ8gdLrCTpwJaZS74JkXXuK1l5ZeVJKv&#10;Z5PfSp+pL5F3QNajGo8kN2SdBYzcLniW1YqbJheQnIhpH0GKf4Z3f+3IUKRHdHPBy6CzaU27Vp1E&#10;XqC1BJoQVF2u0pcZSn2omJQ5QMiihpFrN2ucdo6oLpSWSovxJkeQF4lOH4WKAYb+f7rH1qlNdDLB&#10;TaVTaQS60aFxXlm0dZ28VCauP5pNSl2oBZb5QMCh+JOwN3qb7pBwLraVy40+JnSPooojH7+Jl4dx&#10;f2/Ha64pc+7A4KnBaMW6X6VpXhuz+qEyU/etwp1LSkGniJmEQLmhfpXCN4ibe5IJLtWVX45jJpqP&#10;QYrZH+2JQIfQfxbHE7LLc6zAiK3kaJK6A6kNXeqzl6RVU9GtXJ/5SiunI5vDQLShHJeON5ObHpNm&#10;Lu2VCY9ZJrmO84tvIBKI+4gc9N18rnpv4Lt86XrizJF9M3tpuFx9lHwLpCl91nyej/p+DX0ve7d+&#10;S32xZ25+jH4qUyx+yX6hPvJ++X8EKt5/KH+A8n57LISe3nh7iIQCym978YN0tmF8a4L9omB8x4K3&#10;jmd9FoKEelh9bIJKZkJ9xYILUjp+GYHGPkx+ZIFwKpp+q4EU8DV5+I5P3EF6coy+yFl66otDtIJ7&#10;YonvoLV7zYjajO98NIfdeRJ8oIbiZS99DoXkUWF9eITePbh93IPKKlx+O4KS7jt5BZfd2lR5jZVn&#10;xn16CZMTssJ6c5D1nx566Y8Qi4l7Zo09d9975ot4ZDR8Z4m0UJ985oflPTR9YYYPKiZ914P57Gx4&#10;RaGb2It4zp5BxMN5SpsQsSJ5tJghnaV6NZVqij56v5LAdsZ7TZAqY1F73I2YT/h8aYr5PM588Yhc&#10;Khd9coVo6uB3lqtU1vZ4KKcbwzN4r6MPr6p5KJ9OnFJ5sZvGiRR6QJhIdct61ZTfYot7bpF5T2x8&#10;Ao4GPIZ8kIqgKih9EIbQ6VZ3FLT71YV3n6/1wdh4J6sXrmV4rKZ8myx5PKIciBN50J3BdPN6bZl9&#10;Yd97DZU8TvN7qJDvPEh8O4y+Kjh8vIgV5+B2yr6a1CR3QLjQwIx3v7MprS14Sq26mhF43qiChxt5&#10;cqNMdCd6EJ4qYUZ6sZkHTo17TpPYPBR7647HKkV8dIk35oZ2t8gv0tB3DsGxv0N3ebtNq/V4BbUX&#10;mPZ4l68QhiR5J6kCc2J5vaL8YLp6VpzuTjl68pbNO+l7npDCKlB8N4o25V52iNG+0ax23MqPvid3&#10;RcNxquh3z7x1mAJ4XrWZhU946q6rcrp5d6e1YEV6CKCuTfR6oZmUO8Z7XZKMKll8BosP5G12QdtH&#10;0MB2p9NkvUF3GsuGqg53o8O7lzx4L7v8hKJ4t7QhcjJ5PqwrX+d5yKQhTb16X5wOO6p7J5QYKmB7&#10;3ovD55yDdHjw1NiC5XmLwfyCdnorrvaCOXrSm+GB8XuDiMuBpnw/dY2BcnzwYkGBSX2aTweBHn4/&#10;O96A6X7FKROAs39s5XeB+4Kg0syBk4I8wAqBRIHlrSOBHIGlmjuA7YGKh1qAvIGAdEyAoIFzYTGA&#10;jYFkTi+AeIFOO1OAWYEgKOiANYD342WA2ovp0MiAhoqkviGARol2q2iAJIhsmLCABoeKhf9/6Ya5&#10;cyF/4YXtYDh/4oUiTW5/4IROOtZ/1oNoKMJ/xIJr4Zx//pUSzw1/t5L7vHR/e5D9qcp/U48nlzZ/&#10;P41/hLR/Movlcgd/OYpZX1N/SYjPTMJ/V4c6Omd/YIWZKKF/YIPH39R/RZ5tzVZ/B5t3utB+0Zij&#10;qD1+p5YDlc9+mpOTg3p+mJEvcP9+qo7dXoJ+xYyOTCx+3YoyOhF+8IfQKJ5+9oUp3jZ+sKepy7l+&#10;eaPhuUB+SKBBps1+IpzelIV+GZmogll+HJZ6cA5+NZNgXcd+WJBHS6t+dY0hOdJ+ion9KLV+ioaG&#10;3K5+RrDUykZ+BqxLt+V90KflpY59rKO3k2Z9qJ+1gV99r5u0bz59z5fKXSV9+JPhSz1+Go/rOZx+&#10;MYwDKMh+L4e/20Z9/Ln8yO99rrS/tqF9cK+dpGF9Taqlkld9SqXVgHF9UaECbnt9cpxCXJJ9nZeB&#10;Stx9wZKxOW193430KNh94IjW2gN9zcMlx699cL1ItWp9Kbd2ozp9BbG7kUx8/6wgf4l9AqZ9bcB9&#10;HqDgXAp9RZs5SoZ9aZV/OUN9ko/UKOZ9nonL2O19osxjxp19PcXatF988b9Roj18zLjPkGZ8wrJk&#10;fsF8wKvobR981qViW5Z8+J7JSj99G5gfOSB9UJGFKPJ9aIqb2Al9eNWyxb59Es5ps4h8w8cZoXF8&#10;nL/Hj618kbh+fh98irEcbJ58m6mgWzl8uqIOSgZ83Zp1OQR9G5L6KPt9PItH2o2Kg3eIyPaJNnhH&#10;tzmIGnj/pT2HS3mqk0OGdXp4gVWFnHtabyqE5nwyXO2EQn0GSsqDnH3UOMCC9H6BJ0qCRH9X2JyJ&#10;JYDXxxiIBYCntXCHCIB7o4+GQoBVkcCFgYBegAOEwIB8bgeEIYCZW/qDkYC2Sg+C/4DMOFCCZ4DL&#10;JzqBw4DZ1rKH8InPxUCG7ojLs7OGDIfSofmFWobqkFWErIYzfsaD/oWPbPiDcYTyWxyC8oRWSWiC&#10;b4O0N+2B54MAJyyBUIJE1OqHLpKIw42GN5DAsheFWI8DoHqEoY1ajvyD+ovofZmDWYqJa/qC14k1&#10;WlCCZIfjSNSB7YaHN5WBdIUdJyCA6oOU0ymGiJtoweKFm5jVsIWEwZZRnwWEBZPmja2DY5G3fHSC&#10;yY+ZawaCUI2KWZGB5Yt8SE+BdolhN0+BA4c+JyqAeoTq0ZSF+KQrwFSFGqDZrweER52YnaODh5pw&#10;jG+C55eEe1+CUpSnaiGB3pHaWOOBeI8MR9uBC4wxNxqAl4lUJ0WABoY70CSFo6ztvvWEt6jhrbyD&#10;26ThnHCDGaD2i1uCe51Gem+B6JmhaVuBepYPWEyBGZJ8R3eAr47cNuyAOotEJ11/oodozsyFabWx&#10;vaeEarDzrH6Dgaw7m06CvKeQileCHqMdeYyBjJ6vaKGBHppQV8CAwJXuRxuAV5F/NsJ/5Y0cJ3F/&#10;TYh0zYqFPr55vGKELbkZq0SDOLO3mjGCc65ViVqB0akgeLCBOqPqZ+2Ayp61VzqAapl1RsSAA5Ql&#10;Npl/mI7hJ4J/BYlfzF6FEcdHu0GD98FEqjSC/bs0mT2CN7UXiICBkq8Zd/KA9KkSZ1OAgaL8VseA&#10;IZzURnp/upadNnZ/VpB4J5B+yoomy1aE5NAcuk+DyMloqViCzMKdmHeCBru3h9CBXrTkd1mAvK4A&#10;ZtaAR6b/Vmt/5Z/oRj5/f5jONlp/IZHVJ5t+m4rLzY2R2HaVvPWP5HdsrEGOI3g9m16MsXkEioGL&#10;SXniebeJ5HrOaK2In3urV5GHanyERpWGNn1iNbCFCn46JZGDz39Cy7aQgH9guymOxX9dqoiNLH9Z&#10;mceLyX9TiRSKdX93eHmJJH+vZ6CH73/hVrmGxoASRfmFnoBFNV2EfYB0JZ2DSYC8yfGPZIfmuX2N&#10;yIcZqPeMSIZSmFWK9oWWh8iJs4UGd1iIdISJZqyHTYQNVfWGMYORRW2FFIMVNRSD/4KXJaeC0oId&#10;yFGOkJBSt/eNAI7Ip4yLio1DlwSKO4vJhpqJBIqIdlCH0olaZc6GuIgtVUaFqYb/RPGEmIXONNOD&#10;jYShJbCCaYNjxriN65jDtm+MZZZ/phuK85RClbKJo5IQhWyIcZAbdUmHR444ZPOGNYxXVJ2FLYp0&#10;RH6EIoiMNJ2DGoasJcaB8oStxTiNdaEUtPWL9Z4bpLGKhJsrlGmJLZhMhEaH+5WkdEmG05MKZCGF&#10;xZB0U/6EwI3cRBeDtIs+NHKCp4isJeeBdYXyw9WNIKlgs6SLmaW2o3eKIqIUk0uIxZ6Bg0eHlJsf&#10;c2yGbpfGY2yFY5R1U3aEYJEiQ7+DVI3KNE6CRYqFJgKBCYcUwoiM5rGvsmWLUq1cokmJ0akMkjaI&#10;cKTEgk+HPaCocpSGFpyQYruFC5h9UvCECpRmQ2iC/pBKNCiB7YxFJhqArYgWwU+MwroBsS6LHLUZ&#10;oRyJkLAnkR6ILqstgVSG9qZXcbqFyaF/YgiEvJyhUmmDupe4Qw+CrpLINAGBn43vJi6AYIj3wC+M&#10;m8JisBuK7LzcoBeJWrdCkCuH+LGPgHqGvKv5cPyFiaZZYWyEeaCmUfODdprhQsKCapUZM96BXo9t&#10;Jj6AIIm2vzWMcMrQrzWKwsSWn0SJL75Bj2aHzLfNf8mGjbFqcGOFVar4YO6EQqRmUZSDP53CQoSC&#10;MpclM8KBKZC0Jkt/7YpTwHmZSnXpsPmWw3bMoVyUZ3eskY6SUHiIgcqQUHlzciGOVnpnYjaMeXtM&#10;Uj6Kq3wwQm2I4n0fMrKHLn4cI++FZn9PvqiYOH5Ar0KVy35Un8OTh35pkBiRgX6BgH6Pk369cQCN&#10;qX8LYUaL139RUYOKD3+YQe6IS3/oMnqGnoBCJA+E14C8vR+XOoZVrcqU5oWrnl+StYUJjs6QvoRz&#10;f1WO34QHb/6NBYOtYG+LPoNQUN2JgILzQX2Hw4KdMkmGHIJQJCyEWIIQu62WXo5erHKUFo0GnSGR&#10;8YuzjamQA4pmfk+OMolRbxqMZ4hPX7GKrYdIUEmI+4Y+QRmHSYU5Mh2FqYRCJEaD6INIukCVspZg&#10;qxGTeZRem9SRXZJejHyPbpBkfUKNoo6kbjCL3oz3XvCKLItDT7aIgImLQLqG0ofXMfeFMYY0JGeD&#10;aoSDuOmVQ544qbeTEpuPmoWQ9pjri0+O/pZPfDeNMJPmbUmLbZGLXjSJvY8rTyqIEozIQGKGYYpm&#10;MdiEuIgZJI+C5IW4t4uU96YVqHeSv6LBmWOQnJ9zikqOnJwue1GMzZkWbIKLC5YGXZGJXJL1TrGH&#10;sY/hQBWF/ozPMb6EUInYJLCCcYbLtkuUxK36p0mSfqn/mEiQUaYIiUeOTKIYemmMep5Pa7mKtZqJ&#10;XO2JBpbBTjWHW5L0P8eFp48qMaCD9Yt9JMyCD4e/tTWUpLXfpiqSTbFTlyuQFKzAiDmODqgjeXaM&#10;N6OpaueKa58sXEGIuZqkTbOHDpYRP3GFWZF/MXyDpY0MJOSBvYiTtC2Ug73IpSmSIrinljOP47Ny&#10;h02N3K4keKKMAKjxai+KLaO3W6mIeZ5lTUCGzZkEPyaFF5OoMV2DY45uJPiBeYlHs0CUYcWypFGR&#10;/L/olWuPuroDho6Ns7P8d/aL1K4GaZqJ+6gEWy+IRaHiTOOGmZuxPumE4ZWPMUODLo+dJQiBQ4na&#10;tA6g8XWupZCdlXaxlvKagHekiB+X1nh/eV6VSHlrasCSv3piW+iQT3tQTQqN7HxBPl+LkX1BL9SJ&#10;W35SImyHE3+cspef1n2XpCScoH3UlZiZp34JhuOXDX4veEaUjn54ac+SE37RWyCPq38nTHKNTX+C&#10;PfyK9n/nL7GIwoBbIpaGdoD1sTie24U2otibwITNlGKY3YRahcaWUIPZd0iT34OCaPORcoM8WmyP&#10;FIL1S+mMvYKyPaSKa4J4L5GIOYJLIryF64Izr8yeGYzAoZabBIu8k0SYJ4qphMSVnomBdmKTOIiK&#10;aCuQ2IelWciOhoa7S2+MOYXQPVaJ7oTuL3aHv4QfItyFcYNXrn6diZRToFmad5Kwkh6XmZD7g7qV&#10;Do8udXaSrI2VZ1+QUowNWSKOBYp/SvSLvYjtPQuJdIdjL2CHQYXxIweE6YR7rVidIZvBny2aE5mC&#10;kPmXNJcwgrCUoJTDdIuSO5KJZpaP4JBeWICNlY4sSn2LTIv3PMSI/4nJL0+GwoezIziEW4WZrB+c&#10;y6M0nhOZvaBRj/uW3J1ZgcuUQJpHc8GR2ZdmZeiPfZSRV/ONMpG4ShaK6Y7cPIaImYwHL0GGVYlQ&#10;I2KD4oaVqvyckqqunQKZeqcnjv6WkaOLgOOT8J/UcvORhZxLZTePJpjLV2SM2pVESayKkZG6PEaI&#10;Po43Ly+F9YrUI4WDe4d0qf2cdLInm/iZSK4OjfWWUanaf+2Tr6WCcheRPqFRZHuO2J0jVsqMiZjn&#10;STmKP5SiO/6H7JBjLxaFoYxDI6ODJIg1qRWcUrmcmwyZHLTtjQ2WHbAdfxWTeasgcVaRBKZBY9WO&#10;lqFeVkOMRZxlSNWJ+pdfO76HppJiLwCFWo2HI7yC3YjXqEmcK8ECmkiY87uwjFGV87Y3fmaTTrCP&#10;cLuQ1Kr3Y0+OYKVYVdaMDZ+dSISJwpnWO4uHbZQhLu6FIY6bI8+Co4lcp+Oon3W7mj+kvnapjIqh&#10;F3ePfredyHhqcP+amXlZY3KXcHpVVbGUWHtPR/ORTHxQOnGOTn1iLReLg36JIQSIqH/oprGniX0t&#10;mRmjyn1ki3SgPX2cfbmc/n3TcB+Z3H4qYrOWvn6RVRWTr376R4CQqH9pOiuNrH/nLQiK34B2ITeH&#10;/YEspYKmm4Rrl/6i8YQGinCfdYOgfM6cQoM2b0+ZLYL1YgCWGoLFVIWTE4KXRxaQEoJwOe2NGoJT&#10;LPuKTYJIIWSHZ4JWpD6l6ouBluCiQ4qNiXSeyYmUe++blYiTboqYiYe8YVWVg4b2U/2ShoYrRraP&#10;jIViObeMmISkLPCJzIP+IYyG4oNloxylYZKmlc6hu5EeiHaeP4+NewqbBo3wbcCX/YyAYKiU/Isg&#10;U3OSA4m4RlOPDIhPOYCMGIbxLOqJRoWvIb+GUYR1oimk85mtlNKhUpeTh36d1pVreiealpMvbPiX&#10;iZEmX/+Uho8tUuuRjo0rRfKOl4snOUqLnoktLOiIwIdRIfqFvIV7oR2koKC0k+Og+53+hqede5s2&#10;eWKaNZhXbEuXJZWwX22UIJMZUnaRKJB5RZ6OMY3YORyLNYtBLOeITYjMIiyFPIZjoB+kZKe8kvOg&#10;taRphcidLaEEeJeZ4Z2Ha5eWzZpBXtSTw5cJUfyQy5PHRUaN05CCOOmK1Y1ILOCH54owIlaEz4ct&#10;nzykPa6/kgCgfqrghNSc6abqd7mZm6LYatSWgZ7zXi6Tb5sWUXeQdJcqROWNfJM2OK+KfY9LLNKH&#10;jYuBInqEdIfdnlukE7WzkSCgTLFGg/ycsqy+dvaZYKgVaiiWQKOMXZuTKJ8EUQCQKppmRI6NMpW/&#10;OHyKMpEjLMSHQoypIpeEKYhvnYqj6LySkGCgILeIg06chLJidliZMa0baZ2WDKflXSSS7aKsUKGP&#10;7p1bREmM9pgCOFKJ9ZK9LLqHBo2kIq6D7YjnnDSwZXXzj1OsFHa5gnin5HeIdZ6j6HhiaOqgDnlU&#10;XGmcN3pWT7uYb3tbQxqUsHxrNryRAn2NKoyNlH7FH7+KGYAwmzqvVnzvjm+rHn0QgaenA31AdN+j&#10;Fn2GaEKfSH3qW9ube35fT0qXun7ZQsmUAX9eNpKQVX/xKpGM5YCWH/uJYoFgmkCudYPXjYeqSINh&#10;gNSmOIL5dCaiVoKkZ6Cek4J4W1Ga0IJeTt6XF4JIQn+TY4I7Nm2Pu4I6KpaMSIJLIDCIwIJ3mTat&#10;x4qCjJWpn4mGf/2lj4iXc26hqIe6Zv+d7YcBWseaNoZXTnOWhoWrQjiS14UCNkyPMYRmKpqLvoPk&#10;IF6IMoN0mEetOJE/i7GpEo+4fymlAo46crChFYzJZlmdW4uAWjqZqYpGTgWV/YkDQe6SUYfBNimO&#10;qoaNKqOLL4V2IJmHmIRvl4Wsv5fiiuaon5XRfl+kkJPBcfKgnpG0ZbOc4Y/aWbCZK44QTZmVf4w8&#10;QaSR04poNgWOKIigKq+KoYb4IN2G+4Vhlqusap58iiWoQ5vYfbCkLZkwcU+gN5aDZSScdpQTWTmY&#10;vpG2TTyVEo9PQWORZ4zmNeeNuIqMKrqKJ4hUIReGdYY1ldasKKUQiVin9qHZfPCj156bcKGf3JtX&#10;ZIycF5hSWLqYWpVfTNiUrpJgQR6RA49eNcONUoxqKr+Ju4maIUeGA4btlRCr8auWiH6ntafdfBSj&#10;jqQab96fjaBLY+ObwpyxWCyX/pkjTGiUT5WEQM6QpJHfNZiM845HKryJW4rOIXCFo4eMlDCrv7IJ&#10;h6mnfq3Le0+jUamAbzKfS6UnY02beaDyV62Xr5zDTAST/ph/QIiQVJQ0NXKMo4/4KriJC4vcIZKF&#10;VYgRk06rk7hmhuynT7OOerCjH66ubqafFanFYtObP6TwV0eXbqAbS7OTvZsyQFCQEpZFNVOMYZFu&#10;KrWIyoy/IayFFoh9kOG4PXaihNGzLndpeMmuUHgxbMmpv3j3YP6lTXnfVXGg3nrbScqcfHvePkCY&#10;H3zsMwmTyn4GKBOPn38rHpWLcIB1kB+3MX0xhCSyO31jeC6tcX2ZbDyo7H3UYIGkg34zVQmgG36m&#10;SXmbvX8lPguXY3+vMvSTDoBDKCiO4YDcHtqKrIGSj1W2S4O8g2ixYYNbd4esooMAa7GoKIKqYAuj&#10;yIJ/VKWfZ4JpSSybD4JePdmWuYJdMuKSZoJkKDuOOIJyHxaKAIKWjpO1iIoIgq+wpIktdt+r6ohT&#10;ayincod9X5ejGYbLVEKev4YqSOKab4WMPaqWIIT1MtGR0IRoKEuNooPrH0qJaIOCjeC08pBigf+w&#10;DI8CdjirTo2gapSm1Iw9XxeifIsDU9meJInYSJKZ14irPXmVi4eCMsKRPIZkKGONCIVdH42IxoRq&#10;jUW0eZacgV6vkpS0dZeq0ZLFafqmTpDQXpGh8o8OU2ydl41dSEKZS4unPUiU/4nzMrSQrIhLKICM&#10;boa9H9mIIYVIjJi0Dpy5gMWvJ5pJdQyqZJfNaXWl2pVDXh2hepL1Uw+dHJC7R/2Y0Y57PR2Uhow8&#10;MqmQMIoLKJmL6of4IBqHlYYKi+iztqLDgCGuzJ/QdHSqA5zMaOilcpm0XaOhDpbcUqycrZQWR7OY&#10;YpFIPPCUFo56MpqPv4u7KKyLdokeIFCHHoayiz2zcKi7f26ufqVWc8SprKHYaEylFJ49XR6gq5rY&#10;Uj+cRZeCR2KX+ZQgPL6TrpC8MoePV41mKLmLD4oxIH6GuYdDioKzLa62fsGuOarHcyipZKbBZ8Kk&#10;xKKiXKigVp6uUd+b7ZrERxuXn5bLPJGTVZLQMnWO/47nKMKKuYsgIKSGaIe7ic2y7bSsfiqt/rAL&#10;cqmpKatmZ1Kkg6bBXEigEqI6UZGbpZ28RuGXV5kuPG2TDZSiMmiOuJAwKMmKdIvoIMKGJogchfTA&#10;PXeReqC6hnhEb1+1BXj2ZDGv13mmWUuqw3qCTrClrXt3RBCgonx2OZ2bmH1+L4qWi36MJcqRkn+V&#10;HYuMpYC2hXG/Mn29ei25k33nbvm0In4RY9au/H47WPup736TTm2k338DQ96f1n+EOYGazIARL4qV&#10;vYChJe6QxYEnHdeL14HBhN6+QYPmeaK4rYOFbn+zSIMmY3yuLYLLWLOpJ4KeTjGkHIKIQ7GfGYKG&#10;OWiaEoKPL4mVBYKaJg6QDoKeHhmLIIK0hF+9YYnYeSG31IkHbguyd4gzYyitaIddWG+oaIauTfqj&#10;YIYSQ4meZYWBOVKZaYT4L4mUY4R0JiqPbYP4HlSKgIOPg+a8uI/QeKa3J45/bZSxxo0qYr+suIvQ&#10;WBinuIqgTbWisImBQ1mduohnOTuYwodSL46TvoZGJlCOxoVKHp2J1oRmg3m8NpWdeDS2n5PIbR6x&#10;N5HsYkmsHpALV7KnG45cTWeiEIy/QyWdG4slOSOYJImPL5aTHogCJn2OH4aJHvGJKoUygve7tps9&#10;d8S2I5jpbLmwupaKYeOrmpQgV1qmkpHwTSOhho/UQvickY25OQ+Xm4uhL56SlImWJqSNkYemHziI&#10;mIXkgm67R6DAd0q1tJ33bEqwSZsdYXmrH5gvVwCmFJV+TN+hBpLhQsucEpBCOPuXHo2mL6SSF4sa&#10;JsWNFIisH3SIHIZ9gea67aYqdsW1U6L9a8yv3p+1YQeqq5xJVqGlnpkWTJagj5X2Qpybm5LPOOeW&#10;qI+pL6qRo4yVJuGMpYmgH6eHs4cAgVy6k6undki0+qfva1uvg6QfYKKqSKA2Vk2lOZx/TFagKpja&#10;QnObNpUrONaWRJF+L6+RQo3oJveMSYp0H9CHXodtgNy6PLEndd20rayvawGvOqg9YFGp+KPVVgmk&#10;55+bTCOf15tyQlKa5Jc/OMeV85MTL7KQ9I8FJwmMAIsiH/GHGofFewHIcnkmcDbCgnlrZaC8lXnQ&#10;W1G2sXplUV+w23s1R8eq/XwjPkClJ30cNPefSn4dLBeZZH8bI5SThIADHJCNy4D1etTHcX76cAvB&#10;iX65ZXm7on6bWzC1wn6xUUOv838AR6+qHH9sPjGkR3/vNPeeaYB+LC2YgoEHI8iSpoF1HOSM8YHv&#10;eovGb4Sub7vAkYPyZTO6s4NaWw603oL3US6vFYLHR5+pQoKxPimjc4K3NPmdnILJLD+XuILVI/WR&#10;4YLMHS2MMYLRejfFeYpHb2+/lokjZPm5vYgeWvWz/YdGUSKuO4aZR5moaYYBPiaipoV8NP2c3oUA&#10;LFCXBoSGJB2RM4QHHW2LiYOcee3EsY/Qbyi+x445ZLi47Iy8Wr+zMItpUPitcIpBR32nnYktPhqh&#10;4oglNQKcIocmLGmWUIYrJFKQf4U4Hb2K14RjecbEDZUabvG+IpMKZHO4QZEUWnCyfI9FULasuI2o&#10;R1Cm5YwhPgShK4qiNQebbokrLIqVnIe7JJCPy4ZXHhiKJIUeeW3Dg5o9bqy9lJeyZDi3rpVBWi2x&#10;4JL3UH2sGpDlRyqmRY7pPfKgjYz0NQua0osFLKWVAokiJMSPMYdVHmaJi4XAeRPDA59BbmS9D5xF&#10;Y/i3IplfWeuxTJacUEerhJQVRwalsZGkPeSf+o82NRKaQ4zQLMKUdop5JPOOqog9HqeJCoZLeMnC&#10;iKQgbhu8jaDKY7G2mZ19Waewu5pCUBKq85dERuWlJJRdPdmfcJF1NR6ZvI6ULOGT9YvFJR6OMokU&#10;Ht6InobCeHzCE6j6bdW8GqUqY3K2I6FkWWywPp2yT+Sqd5o9Rsmkq5bhPdGe+pOBNSmZSZApLP2T&#10;iIzqJUKNz4nMHwuIRockeDLBq627bZm7ualKYz+1xKT2WTyv2aDPT7+qE5znRrKkSpkaPcqem5VI&#10;NTKY7JGCLRKTMY3eJV+NgIpjHy6IAIdz6gJ5enUB1uF5/3YKw7J6fHcBsGt67nfZnSN7YnjYid97&#10;2Hnsdnh8W3rmYwV85HvRT559aXy2PEN94X14KTd+Xn5a5+N3pn8r1OF4W38mwct5Bn8frpZ5oH8V&#10;m3p6Nn8+iG56zH99dTZ7an+oYfF8DH/JTsJ8qn/kO7R9PH/vKQt90H/+5bR2KIkQ0r93BIgMv8l3&#10;zYcWrNF4d4Y4mep5J4WPhxF52oT5dAl6kIRZYPR7R4OxTf17/IMFOzR8poJTKON9UYGL47B05ZKI&#10;0M912JCivfV2tY7TqyJ3cI0omGh4OIuzhcB5BopOcut50IjqYAx6l4eCTU17XYYSOsJ8H4ShKMF8&#10;4IL+4cB0A5wJzv109plTvEJ12Ja0qY92npQ5lv13dpH2hIN4VI/BceB5LY2TXzZ6AothTLJ61okn&#10;Oml7pobxKLx8coR04BxzZKV5zWR0VKH5urh1Np6OqB52AptGlbF24Zg4g2F3xpU0cO14qZI3Xnd5&#10;io83TC16Z4wtOid7P4kyKNF8DIXh3p1yzq75y/pzwaqquWN0qKZupt91eaJRlJJ2Xp5wgmZ3SZqW&#10;cBt4NpbDXdN5IJLtS7t6B48POe565YtNKOJ7tIcp3TRyZLh0yp1zVbNcuBd0Oq5TpaZ1C6lnk3d1&#10;8qS0gXB24KAEb1J3z5tZXTx4vZanS1h5qJHsOb16ko1RKPF7aohO29xyL8HbyUVzFbwNtsVz8LZJ&#10;pGd0urCYklZ1nasagHR2iaWXbol3c6AOXK94XZp2SwR5SZTROZN6Qo9EKP57K4lP2qlyAcs9yBZy&#10;4sS8tZ9ztr49o1F0ebfGkVp1WbF2f5h2QKsZbd13JaSmXDh4Cp4dSr949peGOXF5/5EGKQh694or&#10;2aVx1NScxx1ytc1gtLFziMYeonB0RL7YkI51Ibeqfud2BbBnbVF25aj8W9h3xqF3Sod4s5nvOVV5&#10;yJKKKRF6zorh3XN/1HPXy6J/nnUAual/eHYWp3F/a3cPlTV/ZXglgwB/Y3lMcJB/eXpeXg1/m3tl&#10;S6J/unxnOVJ/zn1IJ4V/535P2zV+N31tyYF+MH2Zt61+L33Fpad+OH3zk59+TX5BgaB+Z36eb2F+&#10;ln7vXRB+z385SuB/BX9+ONx/MH+tJ3F/W3/p2Ul8xobbx5J84YYctdF9AIVpo/99I4TJkih9UYRO&#10;gFp9hIPibkt9yYNyXCt+F4L+SjJ+YYKFOHN+oYH9J19+3oFq14l7xY/wxeF78I5itDR8F4zhont8&#10;N4t4kMp8dIo6fyp8vIkLbUl9E4feW1p9cYavSZd9zIV3OBZ+IIQ2J09+b4LR1Zp64ZkUxCV7H5a6&#10;sp97U5RvoP97d5I/j3R7vpA9ff98FI5IbE98eIxaWpV84oppSQx9SIhuN8t9qIZvJ1Z9/oQ61AR6&#10;IKIRwpZ6cp73sR56tZvtn5V64Zj7ji57MZY4fOR7jZN/a2V7+pDNWeF8bI4WSJN82YtVN5F9PIiZ&#10;J299kIWa0ox5pKscwTN57Kc9r9B6K6Nsnlx6Xp+zjRR6tJwoe+57F5ijapp7i5UlWUV8BZGjSCp8&#10;eI4XN2B834qcJ4R9MYbW0S95SrQjv+J5gq+Gro95uar1nS958aZ6jAZ6SqIoewN6r53Vadp7JpmI&#10;WLZ7pJUyR818G5DSNzR8iYyIJ5Z84Yfwz+55A70Vvpx5L7fSrU55YLKUnAZ5mq1jivp586hOehp6&#10;VaMvaR56yZ4JWC57RZjUR3h7vpOSNwt8OY5hJ6Z8nYjozr94x8YBvXd468AXrDh5GLoumwR5VLRG&#10;ihJ5q65neVF6Cah0aH16eaJsV7p685xNRzF7bpYhNup79ZALJ7J8ZYm6zbF4lM7rvIF4s8hOq1d4&#10;3cGsmjR5GrsGiVd5b7RTeK55yq1/Z/t6OaaJV116sZ96Rvh7LZhoNs57vpF5J7x8OIpo0OaGonLE&#10;wDeFwXQKr1SE+3U5niGEXnZHjPaD0Hdve9uDSXipanKC4nnRWO+Ci3ryR5CCM3wRNliB1H0UJdWB&#10;dX5EzsGFJXvmvi+Ebnw8rXKDynyMnG6DQ3zUi3WCzX0/eo6CXX28aViCDX4xWAyBzH6iRuqBh38P&#10;Nf2BO39nJdqA6X/TzQiD3YTdvHeDQIRZq8iCtIPXmuiCQ4NZihmB44MHeWKBiYLHaFqBTIKGVz+B&#10;HoJERlWA64H8NayAsIGjJd+AbIFJy0+Cz42GuteCQoxAqkWBxor/mYiBZYnFiOGBFYi7eFKAzIfD&#10;Z3WAoIbNVoiAgYXURdGAXoTTNWSAM4PGJeJ//oKjyXyB65ZLuSuBdZQ7qL6BCpI2mCKAsJBAh6GA&#10;a459dz2ALYzKZo+ADIsbVdZ/+IloRVd/3oerNSh/u4XoJfR/iYP/x+6BSJ7pt52A4ZwapzyAfplY&#10;lsGAJZarhmZ/5ZQxdit/rZHDZa9/k49aVS1/hIzsROp/bYp0NPh/S4f6JhJ/EoVTxm2A2ad6tjWA&#10;aqP2pe+ABKB7lY5/q50QhVR/b5nXdT5/PZanZO1/KJN+VJt/HpBPRIt/C40WNM9+6YnnJit+rYaD&#10;xQqAhrAJtOmADKvcpLl/nqewlG9/QqOIhFN/B5+PdF9+15ucZDd+xZerVBN+vpOxRDN+ro+uNKh+&#10;kYu6JkF+VoeSw8qAR7iTs7R/w7PTo5N/TK8Gk1t+7Koog1p+raVwc4d+eqC4Y4d+Z5v2U49+Ypck&#10;Q95+VZJHNIF+QY15JlN+DYiAwrWAEcEosqx/h7vLoph/CrZVkm5+pLC/goV+YqtDcs5+K6W9YvB+&#10;F6AgUx9+EpptQ5V+B5SxNF99/I8KJmF90YlJwdB/48nEsdV/VcOzoc1+1L2Eka9+abctgdh+JLDh&#10;cjh96qqEYnZ91aQDUsR90Z1rQ1p9yZbUNEV9xZBiJm19oYnvxHaNtnH4tLaMPXNPpNCK33SSlKuJ&#10;rXWzhJGIlXbpdI2HiHgsZDeGk3lbU8qFq3qEQ4iExHuzM22D5HzdJDaC/H45wnqMVHqfstuLC3sZ&#10;oxeJ0HuIkxmIrXvqgyyHqXxtc1qGr30CYzeFzX2MUwKE9n4SQv+EH36bMy6DTH8eJFSCbX++wL+L&#10;E4MfsS+J44LKoYWIw4J1kbGHvoIege6Gz4HxckaF6IHVYlKFGIG1UlCEUYGSQoSDiYFuMvWCxIFH&#10;JG+B74EovxqKFYt0r62I8opkoCeH4IlVkHaG54hKgNWGCYdvcVKFM4alYYaEc4XVUbGDvIUAQhiD&#10;AoQqMsOCSoNUJIaBgIJ2vYWJTpPNrimIN5ICnruHLpA8jy2GOo5+f7GFZozzcFWEm4t4YLaD5Yn3&#10;URKDN4hvQbCChIblMpeB0YVgJKOBBoPFvAqIvJv+rLCHsZl/nVCGrpcHjeKFt5SdfouE5ZJjb1eE&#10;H5A1X+iDbY4DUHmCwovLQU6CEYmOMnGBW4dcJMWAiIUOuqSISqQmq16HQaD4nBWGPZ3QjMOFRJqy&#10;fY2EdZfCbnyDspTaXzWDBZHyT/SCXY8DQPuBrIwRMlCA9YkyJOKAG4YzuViH9qxOqiKG5qh6muyF&#10;3aSni7KE4aDWfJmEEZ0vbaqDUJmNXoqCpJXnT3SB/5I4QKeBUI6HMi2AmortJPt/v4c4uCeHv7R3&#10;qPaGobAOmcyFjauciqaEjKcee6qDuqLDbNqC9Z5lXd+CSpn3TvGBppV6QFGA+ZD6MgiASIyTJQ9/&#10;cYgbtv+HhLyTp+iGYreYmNSFS7KHib+ERa1betuDcKhEbCeCqKMjXUuB/Z3lToCBWpiRQAaAsJM+&#10;MeeABI4MJSB/MYjctfCHRcSepwKGKr8GmAyFFblOiQSEC7NqejODM62Pa5eCaaeiXNSBvaGMTiWB&#10;HJtgP8qAdJU+Mcx/zI9OJS5+/Yl7t8mVB3FiqSiS9HLEmliQ/nQTiz2PMXVEfDKNiXaFbUSL7HfS&#10;XgKKYnkKTqyI43o/P4mHaXt/MJGGAnzMIqmEkH5NtgWT0Hmap4CR4noqmM6QBnqwidOORnspevCM&#10;rXvDbC+LH3xuXR+JpX0MTgKINH2oPx2GxX5MMGyFaH73ItuD+n/FtE+SoYGbpeiQyIFyl1qPBYFE&#10;iI2NY4EQedKL34EEaziKYoEKXFWI94EITWqHlIEDPr2GMYEDMEqE3YEKIwaDdoEhstqRqImLpI6P&#10;4Iizlh6OKofZh3WMk4b6eNqLHoZJamCJs4WqW6OIWIT+TOWHA4RNPmiFrIOgMCyEYoL/Iy2DAYJg&#10;sW2Q45Fxoy6PK4/xlNONgY5thkyL7Izld9OKgIuNaX2JH4pFWuuHzIjwTFuGfoeUPhKFLYY7MBCD&#10;5YTyI1WCgYOgsBaQVpk7odOOrZcNk4SNCZTghR2Lb5K0dseKBJC2aJeIpY7EWjKHVYzHS9OGCYrE&#10;Pb+EtojDL/SDaIbUI32B+oTZrrqP86DxoJSOR54fkmKMoJtLhBaLAZh1dd+Jl5XLZ9GIO5MpWZKG&#10;7ZB/S16Foo3QPXeET4sjL92C/YiQI5+BhoXvrYSPqaiqn2yN9KU4kUuMRaHBgxiKop5DdP6JNprr&#10;ZxCH2peYWPSGjpQ7SuiFRZDWPSyD8o10L8KCn4oxI7yBJIbmrIOPb7BpnlmNr6xkkDaL+KhTghmK&#10;T6QxdByI4aAuZk2HgZwpWFKGNpgOSmuE7pPlPNmDnY/AL6GCS4u7I9SA0Ye9q3KPO7gXnViNdbOC&#10;j0eLt67XgTyKCqoQc1eImKVbZaOHNqCeV8aF65u9Sf6EpZbJPJCDVZHdL4OCBo0aI+iAjYhyqmaP&#10;C7+3nHeNQ7qCjoWLg7UygIqJ0q+9criIXapOZRqG+KTRV1SFrZ8lSaaEaZllPFWDGpO5L2uBzY5E&#10;I/iAVokIq72caXEWnhmZmHKhkESW+HQJgiGUoXU7dBOSbHaAZiqQQnfSV+6OKXkTSaiMG3pVO5+K&#10;FHulLc6ILn0HITOGPn6gqj6bOnkAnLCYi3mzjvKWBXpVgOmTuXrdcv6Rk3uEZT2Pd3w8VzCNa3zp&#10;SR6LaH2XO0+Ja35QLb2HiX8WIW6FmoADqLiaKICNm0WXiYCgjamVFICff82S3oB/cgeQyYCIZGiO&#10;vICiVoWMvoC1SKOKxoDHOweI0oDiLa2G9oELIaKFCIFKp1+ZRYgFmgmWr4d+jI2UQobgftOSFIYg&#10;cSqQDoWMY6mOEYUIVeyMIIR4SDWKNIPkOsiISoNaLZ+GdILiIc+EiYJ1pfeYj498mMKWA45Zi2eT&#10;no0dfc2RcYu9cESPcoqLYuONfYlmVU6LlIg0R8OJrob8OoaHx4XNLZKF74S1IgCD/oOfpMuYA5bI&#10;l5OVhZULikGTJpM1fMOQ9ZE5b1qO9o9pYh2NAo2lVK+LG4vTR1CJNYn9OkOHTIgtLYWFbIZ2IjGD&#10;b4TAo5uXnZ4dlnyVHpu6iUOSvZk+e92QiZahbpCOiZQvYXGMl5HFVCaKsY9RRu6IzIzXOgqG4Ypm&#10;LXqE+4gSIluC9IXBooCXT6VvlXGUy6JsiEqSZJ9RevuQKpwTbcmOKZj9YMiMNpXtU52KUZLPRoiI&#10;bY+qOc2GgIyOLWmEmImTIn6CjIaioYSXFayvlHCUiKkoh06SGaV+ehSP2aGmbPyN1J3sYBmL3Zoz&#10;Uw2J+JZiRhuIFZKEOYaGKI6vLVKEQIr+IpyCNIdmoKCW4rPxk42UUK/ahnOR3KuaeUuPlackbEqN&#10;jKLBX4CLkZ5ZUo+Jq5nORbqHyZUyOUeF3pCjLTyD94w/IrSB7IgLn9iWtrsvktCUIrZshcKRqrGE&#10;eKiPXqxqa7qNUadXXwWLU6I6UiqJbZzyRWyHjJeZORWFoZJYLSuDvI1PIsiBsoiSn+ej9HEgkx6g&#10;nHKThjKdbHPteQyaeHUibAGXpXZuXyKU23fIUfOSIHkWRMGPb3pnN9aMy3vKKyyKU31CH9aH1H7w&#10;nqeizXiTkfOfkXlChRycdnnpeAqZjnqDax2WyXs6XmCUDHwBUVuRXXzARFmOt32CN6KMGX5SKy+J&#10;o381IBuHIYA+nV2h0H/FkLueoH/fhACbkX/rdxqYtn/iak2V/4ABXa6TUIAzUNGQrYBdQ/uOEICJ&#10;N3OLeYDBKzGJBoENIFeGg4FynC+g9obUj6WdzYZfgwaaxYXZdkCX8IU7aY+VRYTGXQuSpIRfUFKQ&#10;DYPtQ6aNeoN6N0qK64MTKzSIe4LGIIuF+YKJmu+gSo3qjoedJYzdggeaIYvAdV+XTYqLaMqUqImA&#10;XGOSDoiBT8+PfYd0Q0yM74ZjNxyKYoVgKzWH7oR6IMSFZYOfmfOfwpTKjYacppMsgQ2ZpZF8dH2W&#10;zY+zaAWUKI4UW76RjoyAT0yO/4rdQvCMcYk1NuuJ4IeZKzaHY4YcIP6EzYSpmOifVJuojJWcOplv&#10;gDWZOJclc7mWXZTCZ1qTuJKKWy+RH5BdTtuOkY4gQqGMBIvfNsGJcImrKzeG7IeYIS+ES4WVl+uf&#10;AaKCi6qb45+0f1yY3ZzTcvWV/ZnZZq6TVpcIWp6Qu5Q+TmeOLpFiQkyLoI6ANpGJDIurKzGGg4j6&#10;IVmD3YZjlwWeyKlRisKboaYFfnqYk6KdcieVq58QZfmS/5ukWgSQX5g6TemN0pS1Qe6LRZEmNleI&#10;sI2kKySGJopIIXyDgIcVljSekbAeifObaaxIfbSYVqhRcXKVZqQvZVmStaAiWXyQEpwSTXuNg5fg&#10;QZqK95OfNiOIYY9xKxaF2YttIZiDNIerlX+eXLbbiUibN7JifRWYJK3LcOCVL6kPZNmSeaRcWQ+P&#10;05+jTSGNQ5rBQVeKt5XTNfiIIpEAKwuFmoxjIa+C94gllH2rpnFTiHyn03KZfGukFXPZcD2geXUR&#10;ZDKc/nZkWFiZiHfHTDSWInkiQBOSxXqDNEOPd3v3KLqMX32BHpyJRX87k32qhHhHh5KmxHjle5Wj&#10;GHmIb3WfiXozY4CcG3r6V8KYsnvRS8OVV3yiP82SAn14NCqOun5eKNGLon9ZHumIhYB3knapj38q&#10;hpKl2383eqmiOH9EbrKer39SYtqbTH+HVzaX8H/PS1qUn4ARP4yRU4BXNBSOEICrKOSK+oEUHy2H&#10;24GXkXmotYXZhaalCYVfedOhbITkbfyd54RnYjyaj4QPVrCXQIPFSvaT+YNxP1CQtoMcNACNeYLY&#10;KPaKZoKxH2iHR4KdkHOoBoyVhLikXYuFeP+gwop3bUCdP4lsYZqZ7IiGViiWooetSo+TYobEPw6Q&#10;I4XZM+aM6IT/KQaJz4RHH6iGqYOfj6mnfZMTg+aj15F2eDCgPI/bbIacto5CYPmZZIzSVaOWGott&#10;SiiS24n3PsmPnYh9M8eMX4cTKRWJPIXLH+qGCYSVjsOnBpl1gxyjYpdNd36fx5Uka+WcQJL7YG6Y&#10;7ZD7VTGVpI8ISdCSZo0CPo6PKYr4M6yL6Ij/KSKIvYcpICKFgIVtjeWmq5/VglKjBJ0ldsafZppx&#10;az+b2pe4X92YhJUpVLmVOZKkSXGR/ZAJPkuOwI1oM4qLfYrZKSeITohvIFKFDYYpjR2mcKY5gYai&#10;wKMPdgCfGJ/ZaoubgpyWX0CYKJlzVDWU2ZZXSQeRnJMePf2OX4/cM16LHIyrKSOH7ImgIHqEq4bM&#10;jFamNKyPgMqihKjidVGe2KUmaeybOqFVXrWX252cU8CUiJnjSKmRSZYIPbiODZIiMzWKyo5RKR6H&#10;moqqIJqEW4dTi56l9rLFgCqiTq6CdMSepaoyaWya/6XRXkWXnKF8U2KURp0mSF2RB5iqPYCNypQl&#10;MxSKh4+9KRqHWIuKILSEG4fCiUmzaXHefhSu0nMucteqZXRtZ4emOHWVXGSiKXbgUX2eHnhARmKa&#10;IHmcO1uWJ3r+MLGSNHxuJlqOY33nHX2Km3+DiKSyRHiDfXityHktckOpb3nTZvulTnp0W+ihSns4&#10;URWdSXwQRhaZUHzoOzGVWH3GMKyRZX6wJoCNl3+hHdKJzoCth+OxSH8BfLms2X8jcZSojH8+Zm+k&#10;cn9OW3Ogd3+HULOcf3/VRc+YjYAjOwqUm4B3MKiQrYDVJqGM4YE+Hh2JGYG7hw+wZYVPfAGr/IT4&#10;cPWns4SWZeijn4QjWwCfq4PVUFSbuoOXRYuX1INSOuaT74MQMKWQCoLbJr+MQYK9Hl6Ie4KwhlGv&#10;pYuqe0urQorEcE6m/onWZVSi6ojdWoKe+ogIT++bDYdBRUKXLYZuOr2TToWcMJ6Pa4TZJt6Ln4Qz&#10;HqWH1IOfhbWvCpG6eqKqrpBPb6KmbI7cZLqiVo1dWf+eZowGT4WaeYq8RPaWmollOpGSu4gMMJWO&#10;1YbCJvyLAIWWHu+HLISChP6ukJexef2qMZW/bw+l7ZPCZDWh1ZG6WY2d5Y/eTyuZ+I4PRLSWG4wy&#10;OmuSPIpSMI6OVIiDJxeKeIbUHy6GnYVIhEmuL52aeVipypsnbnmlgJioY62hY5YZWRmdcZO2Ts2Z&#10;hJFfRG+Vp472OkCRyYyLMICN4IoxJyqKAYf6H2OGJIX0g6Kt5aNyeLKpd6CWbdmlJJ2hYxyg/pqO&#10;WJydCZehTmeZG5S+RCGVPpHCOg2RX47CMGuNdYvUJzWJmIkMH4+FvoaIgvStmqlOeBapLqXubU2k&#10;2KJ1YpygqJ7eWC6csZtkTg2YwpfwQ92U5JRgOeCRBZDLMFeNHI1NJz2JQYn6H7OFaocDgk2tUK8f&#10;d46o7qsUbNukm6cAYjWgY6LjV9acaZ7bTcWYeprXQ6aUnJa1ObyQvJKRMEeM046PJ0OI+orAH9CF&#10;J4dnfnO7WnKkc/G2GnPlaXexCHUVXwKsPnYrVManj3dtStCi4njJQMCeO3olNtaZknuGLVKU53zv&#10;JCeQTn5RHHuL0H/Gfiq6LXj4c6W1DHmYaSuwEXo0XrerUnrHVIOmrXuHSpmiB3xeQJudYH08NsmY&#10;s34hLWGUBn8LJFyPcX/tHNiK94Dffa65Hn8Qcy20DH8zaL6vH39OXmWqbH9dVEKlzn+ZSmShLn/r&#10;QHicjoBENryX5oClLW+TPYEKJIuOroFtHSqKOIHdfRO4LIUEcrKzGoS6aF2uL4RjXhSphIP3U/+k&#10;64OwSjGgToN5QFebvINDNrCXJ4MRLXuSjILpJLSOAoLOHXGJkILCfJ23WIr8cjeyTIosZ+WtZolQ&#10;XaqovYhmU6ikJoefSe6fi4bmQCybAIYoNqCWdIVtLYiR34S+JOCNU4QlHb6I4oOgfCq2qpCfcbSx&#10;pY9RZ16sw434XTCoGYyPU0KjgotOSaGe54ocP/uaXYjiNo2V0oepLZWROoZ9JQ+MqYVoHg+IMoRx&#10;e562HpYpcTSxGZRYZumsNpJ7XMani5CRUuqi9I7VSV+eWY0oP9GZ0ItxNn2VRYm6LaGQrIgTJTeM&#10;F4aIHlSHnYUnexW1q5uccLWwoZlSZnaruZb5XF6nCJSPUpOicpJWSR2d2JArP6WZUI3zNmuUxYu7&#10;LaiQLImVJVeLl4eQHo6HHoXFepi1S6DwcDqwOp5HZgCrSZuDW/Kmj5idUjmh+JXiSNedYpM1P3eY&#10;2pB3NlWUTo23LauPtosNJXGLJ4iFHr6GtIZLegu08KZNb8Ov36MiZZmq6p/eW5WmJ5x8UeqhkJk/&#10;SJqc/ZYPP06YdpLJNkKT6o+ELa2PU4xaJYWKyYlYHuaGXYa7eXy0m6umb1ivkafHZUaqnqPoW0ml&#10;06ALUauhPJxNSGmcrJibPy2YJZTUNjKTmJERLa6PA41zJZaKfooHHwaGF4cVc6fDenQdaZG+DXTj&#10;X7e4lHXCVi2zD3bFTOmtnngAQ/eoKnlZOweitHq3Mk6dNHwYKf6XsH13IgiSNn6+G4qM9IAIc6jC&#10;XHn1aZi8+Ho6X7+3iXqZVi2yEXsdTOisq3vZQ/inP3yyOw2hx32XMmCcQX6EKiOWun9sIk2RSIA8&#10;G+6MD4EPc2zBMn+jaWq72X90X6C2eH9fVh+xEn9uTOOrtX+tQ/emToAEOxOg3YBqMnCbYIDYKkOV&#10;34FDIomQdoGdHEaLRoH+cz7AHoVLaUa6wYSzX4W1YoQwVgqwCYPMTNaqr4OMQ/SlSINdOxef7IM2&#10;Mn2aioMWKmCVHoL6Ir2PvYLgHJOKloLTcwW/SIrWaQa53onEX0S0eojIVdGvJ4ftTKupz4c1Q9mk&#10;aYaLOw+fFoXiMomZwYU/KoGUX4SkIviPAYQYHOeJ34Ohcqa+k5ADaKW5Jo59XuSzwI0LVXqubIu5&#10;TGapFYqQQ6ujsIl3OvueX4hcMpKZC4dEKqaTqIY3IzaOSoU8HT6JKIRhcjy925UIaEi4fJMNXpKz&#10;HpEmVTCty49aTCuodY3AQ4SjEIw4OuudwYqqMpmYbokfKsaTDIejI2uNroY+HYiIjYUIceO9PJn9&#10;Z/a35JeSXkeyiZU2VOutMZLzS/Sn3pDmQ1+ifo7sOtydMIzoMqKX3oroKuOSfoj6I5mNJYcpHceI&#10;CYWXcaS8u57kZ7C3XpwTXf+x/JlKVKmsm5aTS8CnTJQPQz2h9JGeOs+cqI8iMquXVoyoKwCR+opF&#10;I8KMq4gCHfuHm4YScUy8TaOqZ2i27KBkXcOxg50oVHKsG5n/S5Smz5cEQyChf5QcOsScNZEoMrOW&#10;4446KxeRjItpI+OMRoi7HiaHQYZ3cOa78ag5ZyK2jqRoXZKxIqCuVEWrsp0VS3CmapmoQwihIZZO&#10;Orub2JLqMrmWh4+QKyqRMoxcI/6L9olUHkmG+YbJ319122/EzQ12v3FOurZ3j3LFqFV4P3QdlfF4&#10;8nV/g5d5p3brcSF6aHhCXqJ7MXmOTC57+nrVOa58wHv5J6V9lH1D3Rlzy3nAywR043pMuNx15XrQ&#10;ppJ2xntHlF13onvYgj14fnx2b/Z5YH0FXaV6Rn2MS2h7K34OOTZ8DH58J5F89n732v9yEIOTyPBz&#10;WYMdtuV0gYKypN91eIJYkuN2coIdgPh3b4Hubt94boG2XL15b4F5Srd6boE3OMt7aIDqJ398aICS&#10;2Otwr4z+xwVyB4umtSNzQopho0d0Uok7kXl1Zog5f8B2fYdCbdl3lIZLW+l4rIVQShl5w4RMOGx6&#10;1YNBJ2976oIS1vZvnJZmxTRw/pQ7s3dyR5Imob5zaZAykBx0kI5ofpF1uIyobNt24YrrWyB4Cokr&#10;SYp5MYdhOB56U4WUJ3V7dIOQ1Upuwp+jw5VwOJyxsetxkZnVoFByvZcZjtNz7pSJfXR1IpIAa+52&#10;Vo98Wmh3ioz0SQ14uophN+J55YfTJ4x7CoUA06VuFKjTwhtvkKUnsJRw8KGHnxJyJZ39jbZzYJqf&#10;fHx0npdGayF13JPzWcl3GZCcSKF4U408N655honqJ6F6sIZL0jdtj7IJwMFvC62gr09wa6k+neNx&#10;o6TojKVy5KC+e490J5yVal91a5hwWTh2rpRFSEJ375APN4B5L4vqJ7J6Yody0Q1tMbs9v4duprYd&#10;rhJwArD/nLdxN6vpi5dyeKb3eqNzvKIBaaF1AZ0GWLB2Rpf9R+53jZLlN1d43Y3WJ8B6IYh2z/hs&#10;58RmvnBuVr6NrQFvrLizm7Vw3LLbiqxyHa0feddzYadVaP90pqF6WDx17JuKR6h3N5WJNzZ4l4+R&#10;J8x564lUzvxsqs2FvYVuFMbmrCRvZsBFmuRwk7mlie9x07MTeTJzF6xsaHt0W6WnV991op7KR292&#10;8pfjNxt4X5EOJ9V5wIoL0zJ8OW6rwkZ8TnBjsSx8c3ICn8p8rXN8jmV863TzfQ19K3Zva399gnfa&#10;WeF95Hk8SFt+SXqaNuB+rHvZJgx/HX1D0TR6PXg6wFJ6mXjzr0569HmjnhJ7TnpFjN97rXr2e758&#10;D3uxamN8hXxkWPh9BX0RR659hX26NoB+AH5IJg5+g37qzxB4noGSvlN5HoFerXx5nIEunHh6FYEE&#10;i3h6koDyeop7EIDsaV97oYDkWCV8O4DZRxN804DINip9ZIChJg99+oB4zRZ3WYqSvIB39omMq9N4&#10;ioiTmv15Doesiit5nobeeWx6M4YYaG962YVVV2Z7hoSPRop8MYPANd582YLgJhF9gYHpy0Z2UpOQ&#10;usl3A5HCqjl3ppAFmYp4NY5fiON404zSeFF5eYtMZ4R6LonLVq9664hGRgt7pYa2NZ58WYUcJiF9&#10;CYNZyaF1ipxzuTR2RpncqLp285damCp3ipT3h6l4M5Kvd0F445BqZqN5o44qVgN6a4vnRZh7LomX&#10;NWp76IdDJjx8mIS9yCN07aVFt891pqHxp252VJ6vlvl285uJhph3pZh+dlV4XpVyZeF5KZJuVW55&#10;+49mRTV6xoxSNT17holEJlR8N4X8xsZ0cK4PtoB1IqoHpjN1zaYMldZ2cKInhZR3KJ5ZdXN355qG&#10;ZSl4uJa5VOR5kZLkRNt6ZI8DNRR7LIssJmd75IcYxYV0C7bRtUF0trIlpP11Xq1+lLZ2A6jihJJ2&#10;vKRUdJN3e5+7ZHR4TpsdVF95KpZxRId6A5G1NO562Yz/Jnh7n4gSxGBztb+FtCd0XLo3o/J1AbTl&#10;k751p6+Qg7N2YKo8c9J3H6TWY9h38p9eU+540ZnSREB5r5Q2NM16k46iJoZ7ZYjnw2NzbMgnsz10&#10;EMIsoxp0tbwmkvV1XLYSgv52Fa/vczV206myY1p3qKNYU5N4iJznRAd5apZuNLJ6WpAJJpF7N4mW&#10;xwWC2W3ft0WCUm+vp0eB33FfluiBjHLchouBRXRgdkGBA3XtZamA4XdrVPyAznjiRHSAvnpYNAqA&#10;sHu1JHWAqX1BxSKBDXbxtWqAtnfKpYCAb3iTlUeAQnlGhRmAG3oRdQN/93rqZKF/8nu/VCt/+3yR&#10;Q+KABH1eM8SACX4QJI6AEn7dwzJ/gH/Js49/WX/Ao8h/OH+3k8Z/In+xg8l/E3/Gc+N/CX/oY7F/&#10;G4AOU29/PIAzQ2B/WoBQM4V/dIBTJKR/jIBdwU5+R4hksd5+O4ejokZ+Mobhkmt+LoYegpl+M4V9&#10;ct5+O4TqYtl+YIRaUsd+koPHQux+woMsM01+7oJ8JLd/FoHAv4t9WpEBsDx9V4+GoMZ9WI4JkRF9&#10;YIyMgWZ9cos1cdd9iYnqYgB9vIijUiF9/IdYQn1+OYYDMxt+b4SgJNJ+nIMivhp8i5l1rsJ8nZc7&#10;n1R8rJUGj8F8uZLWgDx81JDNcNZ89Y7NYS59M4zRUYJ9fYrQQhZ9wYjEMvB9+oawJPF+JIR6vKt7&#10;8aHkrWl8A57unhR8FJv+jp58JZkWfzp8SJZUb/d8cpOYYHh8upDhUPl9Do4lQb19WYtfMst9lIiZ&#10;JQx9vIWtu1R7eKpLrCV7haamnOV7lKMDjYh7pp9lfkN7zpvobyJ7/JhuX8p8SpT3UHZ8pZF4QWh8&#10;943tMqd9OYpoJSJ9ZIa/uh97FrKgqvR7IK5nm797LKokjHd7PKXWfU57Y6Ghbk97kJ1nXx174Zkm&#10;T/V8QJTXQRR8l5B6MoJ85IwiJTZ9GoeuuPh61LrnqeN60rYamsJ61rE4i4t65Kw5fHt7CadFbZh7&#10;NaJFXoh7h50yT4V76ZgKQMx8RZLXMmJ8nY2tJUV83Yh6t+56qcMfqPt6l72xmfV6kLgkisx6m7Js&#10;e9B6v6yxbQR66qbhXhB7PaD1Tyx7oprzQJJ8A5TtMkh8ZI8AJVJ8rIkiuxSJo21BrECIk28SnTiH&#10;lnDHjd+GuXJTfomF7nPjb0qFKXV9X7eEf3cFUBCD4niIQJaDSXoPMUOCunuOIu+CK31AuUWH/HXV&#10;qoiHHXbQm52GS3e1jGiFinh7fTyE3HlbbiuENXpJXsuDonswT1yDG3wWQCGClnz9MReCGH3WIx+B&#10;lX7Pt4GGjH40qNaF035gmguFIX6FiwqEen6efAuD5H7TbSWDU38VXfWC139WTrmCZn+XP7iB9H/U&#10;MO+BhoAEI0mBEYBCtb+FW4Z2p0GEvoXtmKCEJIVeiciDjITEevGDBoRObDSChYPlXTGCHYN4TieB&#10;wIMHP1uBYoKTMM2BBIIXI26AnYGYtB6Eco6vpbmD4410lziDVIwziIWCxorqedSCS4nGa0CB14iv&#10;XGqBfYeTTZOBLoZyPv2A24VMMKqAhYQjI5KAIILtsriDtpa3pFCDOJTMlduCtJLeh0uCKpDseL6B&#10;to8ealGBSo1ZW6iA+IuQTQKAsYnBPqGAYofuMIeAC4YcI7V/oIQ4sVaDHp61oweCppwelK2CJ5mC&#10;hjqBn5bgd82BM5RiaYKAz5HpWwCAhI9uTISAQ4ztPlJ/+IppMGp/oofvI9R/MoVhsAmCraapodCC&#10;MaNxk4yBsaAuhTSBKpzgduaAwZmvaLuAYJaBWl2AGpNOTAl/3ZATPgN/lozVMEt/Q4mmI+1+1YZo&#10;rteCYK6OoKaB26rKknGBU6bxhDCAyqL9df+AX58cZ/V//Zs3Wbl/uJdES4x/fJNDPa9/OY89MCd+&#10;7otIJAN+hodOra+CIbZsn5mBlLIWkXyBB62jg0+AeqkHdTeADaRxZ0l/qZ/PWSx/Y5sUSx5/KZZG&#10;PWZ+6JF2MAh+poy8JBR+RogRrKKB6r5EnrWBWblFkLaAyLQmgpmAOa7cdJV/yqmJZr5/ZKQhWLl/&#10;H56bSsZ+5pkAPSt+p5NrL+9+a436JCJ+EoiyrxuQwWzOoTqPGW6ekyyNiHBYhNeMGnHudoeKw3OL&#10;aFKJc3UvWcaIOnbCSyeHDnhRPMGF6HnrLomE1HuJIXaDvX1crU2PNHT9n6GNv3YFkcCMV3b6g4yK&#10;/3fUdWGJwnjHZ1aIjXnKWPmHaXrESpGGTnu9PGeFNny9LnWEMH27IbiDIn7eq7GN3nzbnheMh30w&#10;kFaLO314glOJ/H2vdFGI1X4CZmyHtX5hWD2GpX69SgmFnX8ZPBiEln93LmODnX/SIfKCmIBBqhSM&#10;z4S4nKKLhYRfjwiKRYP8gS2JFIOLc1CH+oM8ZZGG5oL7V5CF64KwSY6E+YJiO9KEB4IWLlSDGoHL&#10;IiWCIIGHqIeL9IyBmzOKtYuFjbuJf4p9gAWIVYllckyHRIhzZLSGO4eMVt6FTIabSQ6EaIWkO4aD&#10;f4SuLkCCl4O+IlOBnYLMpzWLSZQXmeOKFpJ8jHiI6JDVfuWHwI8dcU+Gto2IY9qFtIv8Vi+Ey4pm&#10;SI2D6ojKOziDA4cuLiiCF4WeInyBFYQIpfSKtJuzmLWJi5lvi2GIY5chfeuHPJTDcHOGOJKGYx6F&#10;PZBPVZeEWo4PSB6DfIvLOvSClomILhSBqYdXIp6AoYUipMaKRKNCl5SJHaBhilSH9Z1yfPiGzppx&#10;b56FzJeLYmiE1JSnVQOD85G5R66DGI7DOq2CM4vQLfuBR4j1IryAPoYbo6qJ/aq2lnuIzadSiUeH&#10;nqPWfASGc6A4bsaFb5yrYbGEdpkZVGqDlJV0RzeCupHBOlyB144SLdyA74p8ItV/64b1oo+JvLIn&#10;lXqIia41iF2HV6okezCGKKXobgyFIqGvYRKEJp1pU+aDRJkHRs6CapSTOhWBiJAlLcCApovXIul/&#10;p4etoYqJfrmXlJ6ITrT5h6GHHbA/eoSF66tfbXWE46ZyYJGD5aFyU3uDApxQRnqCKJcdOdyBSJH3&#10;LaqAa4z+Ivl/cIhEo2OX7myoloKVlG6UiXCTYnBefAyRbHHzbrKPjXOSYXqNtXU8U+uL83bVRlGK&#10;PnhvOPuIkXoWK+CHAHvKIAyFbn2zoduWfnRjlSSUSnWViDaSOHapeu6QWXeSbbWOkXiSYKKM0Hmh&#10;U0CLIHqpRdqJeXuyOLyH2XzFK+CGUH3gIFeEwn8goFiVPnvPk7+TJXxlhvWRK3zcedyPXn0lbMiN&#10;qH2LX9iL+H4AUqKKWn5wRW2IxX7iOISHM39bK+CFtH/aIJqELIBwnvOUN4M1knWSK4MthcqQPYMG&#10;eNWOe4Kya+SM0YJ/XxeLLYJbUg2JoYItRQqIIIH+OFOGn4HUK+CFKYG1INSDp4GinZeTYIqUkTGR&#10;YInwhKKPe4ktd9CNwIg9awCMHodvXlaKg4auUXWJAoXhRKCHjIUROBuGEoRGK9uEnoOJIQqDGoLS&#10;nG2SspHJkAiQwpCLg4aO548vdtKNLY2maiKLkYw/XZmJ/IrgUN+If4l3RDSHC4gKN96FkIaiK9GE&#10;FoVKITuCiYP3m0uSNpj4jvuQQpcbgpCOZZUfdfeMrJL6aWKLFJDzXPaJhY7yUF2IDYzpQ9iGm4rd&#10;N6mFIIjWK8mDoobkIWSCDYT6mjiR06AhjfaP2Z2ogZ6N+ZsSdR6MPZhSaKSKqJWrXFaJG5MHT9uH&#10;pZBZQ3eGNI2kN26Euor3K7qDO4hjIYiBo4XfmTeRgqc9jPWPhaQ7gKaNoKEXdD+L4J3CZ+GKSZp9&#10;W7CIu5c0T1KHRpPXQw2F1pBvNyiEXI0OK6SC4InKIaWBSoammDmRN65GjAmPPaq4f8+NWKcCc3yL&#10;k6MYZzeJ+Z8vWyGIaps9TtuG9JcsQq+FhZMMNuqEDI74K4+Ck4sIIb6BAodNl0+Q8rU0i0GO/7EH&#10;fyCNHay0ct+LVKguZq2JuaOdWqyIKJ78TnuGspo2QmSFQ5VjNriDy5CjK36CVYwUIdGAx4fWl96f&#10;Umy4i92ccm6Qf7OZsnBOc0eXIXHlZuqUqHOLWrSSNnU8TiiP2XbgQZiNiHiHNVSLQ3o/KViJI3wJ&#10;HrqHBX4Hlpud83QDirybL3Utfq+YinZEclqWEHc+ZhiTrHhPWgORTHluTaGO/3qGQUGMvHujNTGK&#10;gXzMKWyIZ34EHw+GSn9hlU6cw3sViYiaGXutfZuXh3wtcXCVGnyMZVCSxH0JWVuQcn2VTSKONX4d&#10;QPGMAX6oNROJ038+KX6Hv3/hH1qFpoCdlBybxYIJiGiZJIIPfJWWnIH9cIyUOYHKZIuR7YG3WLaP&#10;poGyTKeNeYGkQKaLWIGWNPeJOIGSKY2HK4GfH5uFF4G9kvOa7YkCh1GYWYhye5SV24fMb6qTfocG&#10;Y8iROYZhWBKO+oXHTCqM14UjQFSKv4R8NNKIpYPeKZeGl4NVH9iEf4LYkfKaPI/RhlGXuY6veqCV&#10;RY14btKS6IwiYwyQqYrrV3SOcIm9S62MUIiEP/6KOYdJNKaIHIYWKZuGB4T3IBGD5IPmkO6ZwJaR&#10;hWaXOZTZec2UwpMNbheSZZEjYmmQK49WVuuN942PS0KL24vAP7OJxInuNIGHpoglKZ6Fi4Z0IEKD&#10;YYTVj/SZX51GhH2W0Jr/ePiUU5iibVmR9JYmYcSPu5PCVmCNipFiStOLcI72P2OJWoyGNFKHPIog&#10;KZmFH4fVIGuC8YWmjwmZD6Pug5KWeqEqeBeT+J5JbJCRk5tBYRaPWJhHVc6NJ5VLSluLDZI6PwaI&#10;+Y8fNBiG24wQKYyEv4kfII2CkoZbjiKYuqqKgruWLac+d1KTraPSa9+RQqA8YH2PBZyoVU6M0pkN&#10;SfGKupVRPrSIppGJM+OGiY3SKX6EcIpBIKmCRYbzjU+YaLEKggSV6a0hdrOTb6kda1CRAKT1YAGO&#10;waDCVOaMjZyESZyKdZgfPnGIY5OuM7iGR49XKXOEL4s1IMCCB4dvjMWm42zjgYyjhG6WdjygNXBA&#10;asOc/nHZX1+Z4HOGVCmWyHVCSJ6TxnbyPRaQ0XinMeON6XpvJv+LLHxMHYuId35Wi8WliXPCgKmi&#10;QXTUdXCfCXXkagib63bwXruY4HgSU6CV13lCSDuS43psPN+P+XucMduNGnzcJyaKYn4sHeiHrn+d&#10;ir2kYXqHf62hMXsKdIueC3uHaUqa9Hv7XhmX9HyOUxqU930zR9ySEX3TPKuPNn55MdSMYX8rJ0mJ&#10;rn/tHjqG/YDIibujaYESfrqgPYENc62dHoECaImaEoDvXXWXG4D7UpOUJ4EWR3yRT4EnPHmOhIE7&#10;Mc2LvYFbJ2eJEIGPHoKGY4HWiMeii4eqfdGfbocUctacWYZ8Z82ZUoXgXNOWYoViUg2TdYTxRxqQ&#10;poRzPD6N44P1MbyLIYODJ3+IcoMoHseFwoLdh+6h0o4RfPqex4z0cgubvYvVZxqYtYqwXDmVy4mp&#10;UY2S5IirRriQGIehO/6NVYaXMaKKkIWYJ5CH2YSuHweFH4PXhwmhTJRgfDGeQJK7cVubNZERZoCY&#10;LY9hW7SVR43LUR+SZYw+RmSPnYqoO8eM2okQMYuKE4eDJ5+HVoYPHz6ElISzhimg5pqge2ad0Zh4&#10;cKWawJZKZd6XtpQQWymU0ZHuUKyR84/RRgmPLY2nO4eMa4t6MWqJo4lZJ6SG44dUH2yEHoVzhVag&#10;laDNepSdeJ45b9yaX5uUZS2XTpjWWpGUaJYmUC2RipN2RaKOxpCwOzqMBo3hMTyJP4siJ6CGfoiC&#10;H5ODuoYYhIagOab6edKdJaPlbyyaDqC8ZJCW9p14WgqUDpo4T76RMJbzRUeObpOMOvSLsZAbMRGI&#10;6oy+J5qGK4mKH7ODaYaig8ef2K0YeS2c2algbp2ZzKWgZBGWr6HTWZ2Txp3/T2SQ6JojRP6OJ5Ye&#10;OryLa5IQMO+Ipo4hJ5WF6IpnH8yDKIcTgf+ugm1wd3WqXm8ibOOmYXDEYkGinnJOV8Ge8HP2TXib&#10;RnWvQvSXsXdjOIKUJHkdLnGQm3rlJLaNKny1HHWJzX6igTutJnPqds2pJXUJbFClRXYeYbqhk3cj&#10;V0ud9HhETRmaVnl3QrOWyHqsOGeTP3vnLn2Pun0tJO2MT353HNuI9n/XgHSsAHpXdg6oFHrra6Sk&#10;Q3t0YSygnXvsVtadCHyGTLuZcn0zQnSV7n3iOEySb36ZLoeO8n9YJR2LjYAbHTSIOoDwf6SrBoCN&#10;dVCnHYClavmjUoCwYJqftYCpVlucJYDBTFmYk4DnQjSVHYEKODCRr4EwLpGOQYFhJUeK44GgHYGH&#10;loHtfuaqI4bAdJimSIZTak+ihoXbYAae7YVTVd6bYoTnS/WX1YSIQe+UZ4QhOA6RAYO8LpONmINi&#10;JW2KOoMaHc2G64LjfjmpYoyuc+ulmYvKaaqh4orWX3WeSYnNVWOawojfS5KXOof9QaiTzocUN+iQ&#10;aIYrLo6M/IVMJY2JloSAHhSGP4PKfXOo0pKGc0SlCZEkaRyhUo+wXveduY4iVPmaNoyxSz2Ws4tK&#10;QWuTSYncN8eP5IhvLouMdYcOJamJCoXBHlGFrYSUfLeoXJhRcp2kjpZ1aIig1JSDXnWdOJJzVIqZ&#10;t5B+SuOWOI6RQSmS0YyaN56PbIqjLn6L/Yi5JbyIkIboHoSFMYVDfBCn9Z4LcfWkI5vGZ+egY5lh&#10;XeacwZbVVBGZQZRaSoGVxpHkQN6SYY9cN2uO/YzRLmeLj4pWJcaIJIf5Hq+EyYXae2mnjKPFcVmj&#10;w6D8Z1mgBZ4WXWmcW5sMU6aY3JgLSiuVZJUKQJuSApHvNzyOoI7QLlCLM4vHJcyHy4jlHtKEdIZY&#10;esynKalscNOjb6X7ZuafuKJ/XQOcCZ71U1CYi5ttSeWVFZfjQGWRtJQ5NxeOVJCNLj6K6Y0CJdGH&#10;g4mpHu6EMIa+d4S2TW4nbZaxgm/CY7es5HFQWeioiXLLUEqkPXRtRvGf8nYlPXabt3feNCCXfnme&#10;KzCTQntkIpmPDX0fG3yLAX7odwK08XRBbS6wT3VXY2GrznZjWZinf3dfUAejQHiARr6e/nm2PVqa&#10;xXr1NB+WiXw9K0+STX2IIt+OIn7FG+qKHoAMdn6zw3pSbLGvMXrlYvKqwHtvWUGmgnvqT8KiS3yK&#10;RomeEH0+PTyZ3X38NB2VqX7DK2uRdH+NIxyNUoBNHEmJV4EVdeuyvIA7bC6uLYBcYoGpwYBxWOGl&#10;i4B1T3WhV4CWRlGdG4DHPRyY94D6NBmU2IEyK4SQtIFxI1GMmoG1HJ2IqYIEdWKx0IYNa6utS4W2&#10;Ygeo54VRWHektoTaTx6ghYR+RhCcTIQvPPaYMIPdNBCUGoOPK5mP/YNKI4WL5YMRHO6H9YLodOCx&#10;B4uHayiskIrEYYmoNInuWAikBIj8TsKf14gnRcubo4dfPMyXiYaUNASTc4XLK6uPVIULI7SLN4RY&#10;HTyHQoO+dEewZ5Dvaqir84+1YR2nmY5kV6ijaoz1TnSfQIumRZCbEIpkPKiW+IkeM/qS4ofbK7uO&#10;woajI92KooV8HX6GqoR3c7av2ZZJaiqrZZSZYK+nC5LQV0ei2pDnTiOetI8dRVGaiY1fPICWc4ub&#10;M+mSXonZK8OOP4glI/2KH4aGHbaGKYUZczqvWJuRaa6q45l6YDmmhZdDVt+iTpTkTcyeLJKdRQ6a&#10;CZBgPFKV944XM9KR44vPK8ONxomYJBWJrId7HeWFvIWicriu4KDRaTmqcZ44X9GmE5uEVoSh1Ziv&#10;TYCduJXsRNKZnJMwPCiVjZBiM72Re42VK8KNYIrhJCeJTIhNHguFY4YVcjiud6XzaNKqEaK1X32l&#10;t59yVjqhdJwoTUKdWpjqRKKZRJWyPAeVN5JlM6uRJ48dK8GNDov2JDaI/4j8HimFHIZybNS+XW9f&#10;Y2C5W3CMWia0UXHUUTqvQHNBSJOqNHTfQDylInaaN+GgGXhdL7ubDnolJ/uV/HvnIJCQ7X2MGpOM&#10;JX8sbKi9E3UbY0a4K3XRWhizM3agUSyuKneTSIqpKHi2QDykIXnyN+2fF3tAL9iaBHyXKDCU8n3m&#10;IOWP738VGwiLNYBAbGu70Xq9YxO28XsCWfGyCXtfUROtF3vgSHuoIXyHQDejH31FN/WeG34XL/GZ&#10;EH7xKF6UBX/FIS+PEICAG26KZIE6bC26poBdYty1zoA5WcGw7oAqUO2sB4A6SGKnEYBnQC2iDICj&#10;N/qdGoDpMAaYKYE1KIaTNIGDIXCOS4HLG8eJrYIZa965toXUYpO024U9WX+v+4S8ULOrG4RYSDem&#10;J4QOQBShJIPRN/acPIOXMBiXWINiKLCSbYMzIbGNiYMKHB6I8YLua4C48IroYju0EonmWS6vMYj1&#10;UGuqVYgdR/+lZodjP/CgZ4a4N+ubgYYOMCmWnoVoKNqRtITJIfCMz4QyHHKINoOyaze4K4/rYfOz&#10;Wo5tWOmug40CUC2pqYu1R8+kvoqMP9Gfw4lyN+Ka4IhYMDaV/odDKP2RFYY4IiWMMIU4HLmHl4Rd&#10;aue3fJTTYaiysZLhWKWt3JEDT/GpAo9DR5+kHY2pP7GfK4weN9aaS4qSMEGVa4kLKRuQhYeQIlOL&#10;pYYmHPWHEYTwaoi255mcYVeyE5dKWF+tOJUFT7SoWpLWR2+jfpDJP4+emI7LN8eZvYzHMEeU4IrJ&#10;KTSP/ojbInmLKYcAHSiGoIVuahW2Zp5AYQSxi5uBWCOsqpjPT3+nx5YzR0Si9JO0P3GeG5FDN7qZ&#10;RI7KMEyUaYxYKUmPjYn8IpiKwoe7HVGGQ4XWaaC1+KKqYLixG59pV/KsN5xAT1WnUZk7RyKihZZO&#10;P1idtpNwN6+Y45CIMFCUCY2rKVmPMorvIrCKb4hVHXKF+oYq1I5yWGqFwxtzaWyMsaZ0bm6BoCx1&#10;YXBXjq52WXIefT93VHPma7h4W3WeWi15andOSK16fXj3NxJ7lXp6JhV8wnwo0mJv53R6wSFxQHV7&#10;r9dyiXZ4nnpzt3dujS904Hhpe/p2CXlqaqN3N3pfWUV4aXtNR/x5nXw2Nq960X0GJhV8FH3q0C1t&#10;8n4gvwlvgH4sre1w9H5DnNpyP35si8lzi36hesx02n7baaN2K38OWHJ3fX89R1540X9lNlZ6H398&#10;JhV7eX+RzjNsPodrvTJt8YadrDxviIXgm1dw9oU+indyYISxeaxzyYQraLJ1N4OiV7F2qIMVRtF4&#10;F4J+Ngh5f4HZJhZ674EczD5q+JCxu2ZsvY8SqpluaY2Hmdtv8IwbiShxcIrLeI1y74mBZ8R0cog4&#10;VvZ19obqRlB3eYWSNcd49IQuJiZ6coKiyoxqEJnGucRr35ddqQ5tl5ULmHJvLZLdh+ZwvJDMd3dy&#10;S46/Zt9z2oy1Vkh1a4qmRdx2+YiLNZJ4f4ZrJkN6BYQWyPBpSaLVuExrHJ+op7hs3ZyQlzhugJmY&#10;hs9wHZa/doZxuZPoZhlzVZEXVbF08I5ARXh2iYteNWV4GoiAJlt5p4Vlx4FoqKvYtvdqeafwpnxs&#10;PKQYlhRt5qBahcpvjZy5daRxM5kYZWFy2JV7VSd0fJHXRR52H44mNT13vop7JnB5V4aQxkdoLbS7&#10;tcRp9rAtpVRrtKumlP1tX6crhM1vCqLJdMlwtZ5fZLByYJnzVKZ0C5V5RM51uJDtNRl3aoxgJoJ5&#10;E4eXxTxnur2XtL5phbhZpFdrQrMdlA1s7K3mg/Vumqi9dA1wSKOHZBlx+J5DVDlzqpjsRIp1YJOC&#10;NPp3Io4UJpF43Ih3xGBnTsZps+lpIsBlo4pq5bpkk0xsjrRsg0ZuPq52c3Vv7qhrY59xo6JJU+Fz&#10;WpwRRFR1GJXMNOF26I+KJpx4r4kwySR4Y2m7uO94ymvXqJp5PW3mmBB5wm/dh4V6SXG2dwt603OM&#10;Zl57cXVTVaN8HHcTRQR8zHjONGd9gnpoJJR+THwyxw52M3MwtwR22XRWptZ3g3V2lmp4MnaNhg94&#10;4Xekdc55k3jAZVR6V3nWVM97JnroRGt793vzNBt8x3zgJKh9pX3mxPJ0VXxktQ51KHykpQ11/Hzq&#10;lN520X02hLh3o32PdKt4dX3wZGJ5Wn5RVA56SH6wQ+N7Nn8GM9d8Hn8/JLp9EH9/wu1y24VDsy9z&#10;y4S3o150uoQ5k251qIPSg3t2k4N1c593f4MbY4R4fILDU2F5goJnQ2t6h4IBM5t7h4GEJMp8jYD6&#10;wRJxoY4hsXByqozNocVzsIuOkgZ0r4pvgkJ1r4lYcpN2r4hCYqh3wIcvUrd42IYZQvh574T2M2Z6&#10;/oPBJOR8D4Jxv29ws5bYr91xzJS9oEty4JK8kLFz6pDlgRV0948YcZB2Bo1IYdN3Jot9UhV4TImt&#10;Qo55b4fQMzp6h4XnJQR7m4PZvelv7Z9zrnZxDZygnwNyJ5nnj4pzO5dRgBB0VZTGcLB1cZI2YRx2&#10;no+sUYl30Y0eQjN4/4qDMxR6H4fkJR97OIUbvIlvT6gCrStwbKSEndBxiKEYjnFyop3Gfxdzw5p8&#10;b9l06ZcrYG12IJPeUQd3XpCKQd54lo0pMvB5wonIJTd644Y7u1Fu17CIq/dv6qxvnKZxAKhcjV5y&#10;HKRUfiFzQaBObwV0apw8X8F1qJgmUIh27pQCQY54MI/NMs15bIuVJUp6m4c4ujluaLkMqupvebRN&#10;m6dwjq+NjHJxq6rNfU1y0qYHbk5z/qEuXy51QJxHUBx2jZdMQUt32JJAMq95I40yJVt6YYgPuUZu&#10;AsGHqgpvGLwNmtlwMbaQi7JxTrERfKFyeKuCbblzpaXbXrZ066AdT8V2PppJQRR3kZRqMph46I6U&#10;JWd6MojAvWx+82kurmJ+uGtenyd+k210j55+jm9ggBF+lHFDcJh+oHMoYNJ+yHT+UPl/AXbPQUl/&#10;P3ifMbZ/hHpUIxZ/2Hw7u358y3IKrJN8zXNUnXd84nSOjgx9E3Wvfq19QXbbb2l9cHgTX9p9vHlI&#10;UDp+F3p8QMt+dHuqMYJ+0Hy2Iz9/NX3iuXZ7C3qwqqZ7QXshm7d7gHuRjJJ7zHwBfWl8F3x+blZ8&#10;ZH0FXvl8zX2RT499RX4dQFp9vH6gMVR+Ln7/I2R+pn9rt7N5oYNNqQJ5+4MAmjZ6WYK0iz96uoJo&#10;fEJ7HIIybVx7gIIHXi57/oHeTvZ8i4GyP/d9F4F9MSt9noEsI4R+J4DXtfJ4gYvOp2V47YrLmMB5&#10;W4nIifF5zYjFex16QYfdbGN6t4b9XWN7SIYgTl1754U+P5R8g4RRMQR9F4NQI6d9qII/tF93hpQI&#10;peh4CpJTl154i5ChiLJ5B47xegV5iY1aa3N6DYvKXJ96roo9Tcl7W4iqPzV8AocLMOB8nIVeI8t9&#10;LoObsvB2zJxCpJZ3TpnYlip30pdwh554WZUNeRJ45pLDaqR5d5B8W/Z6Jo45TUl64YvxPuJ7k4me&#10;MMF8ModFI+l8xYTSsZ12OaRxo1l2tKFclQV3Np5HhpR3wpszeCd4V5g0adp48JU1W1J5qZI4TM56&#10;bo8zPpN7KowiMKJ70okQJAN8a4XnsGR1xKyKoih2N6jkk+J2taU0hYl3Q6F3dzp32p3FaQ94dZoN&#10;Wq15M5ZNTFN6AJJ/PkR6xY6jMIF7eorFJBh8IIbZr0d1XbSeoRt1zrBfkuh2SqwPhKN22Kemdm13&#10;cKM8aF94DJ7EWh54zpo7S+h5oZWdPgB6bZDzMGR7MIxLJCp74oenrlF1A7ymoDx1dre4kh1187K3&#10;g+h2ga2edcd3Gah0Z9F3tqM1Wat4e53dS5J5U5hwPcl6JpL9ME169I2ZJDh7sIhRsdCFiWiao8aE&#10;y2rTlYqEJGzxhv6DoG7neG6DJ3DVafWCsnLIWyeCV3SqTEaCC3aIPZiBxXhpLxOBi3o9IaiBWHxE&#10;sBSDoHEQoiWDE3J/lAeCmnPUhZ2CQHUCdzaB7nZAaOqBnneLWk2BYnjRS6WBMHoWPTaBAntaLvmA&#10;3HyLIeaAuX3drkWB+3lYoG2BnXn1knaBS3qKhEmBCnsUdhGA0nusZ/GAn3xPWYaAfnzySxOAZ32V&#10;PN6AUn40LuGAQH6+Ih6ALX9YrJuAkYGDnt2AXIFwkQeAKoFVgwd//YEvdPp/1oEfZwZ/s4EZWMx/&#10;q4ERSo5/sIEFPJF/s4D0Ls1/tIDTIk5/sYC1qwB/dYmXnVt/Vojbj6R/N4gWgc1/GIdCc+h/AYaJ&#10;Zh1+7IXZWBF+9oUkSgV/D4RpPD5/IoOpLrN/LYLfInp/MYIPqXx+lZFzm+9+hZAOjlV+c46ggKF+&#10;X40ocuF+VIvJZT1+TYpvV1t+ZIkRSX5+hoetO+p+oYZELpd+r4TWIqB+sINfqBJ95ZlNmqp91Zc5&#10;jTN9x5Ugf559vJL8cf19vJDxZHp9wY7pVr1944zeSQl+DorMO6F+MIi3Ln9+QYamIsF+QYSLpsh9&#10;W6EVmXl9R55gjB19OJuifqV9MpjXcSJ9OpYgY799RZNoViV9bZCqSJZ9n43jO1d9x4saLmV934ha&#10;It1944WVpaF88ai6mFh82aWCiwl8yKI1fat8w57LcEd8y5toYwV82Jf+VYt9AZSHSB99NpECOwl9&#10;Y413LkZ9hon4IvV9lIZ+pIl8mbBdl1V8f6yUiht8baiwfNR8Z6Skb4p8b6CSYmR8e5xwVQd8pZg6&#10;R7l825PyOsR9DI+lLip9OotoIwh9U4dDo418Trf9lnp8NbOEiVt8I67zfCV8HKpCbvB8JKV4YeJ8&#10;L6CaVJx8WpuiR2Z8kpaYOo18xpGQLhR8/YyhIxh9HofmpjuMdGg9mSuLJGp1i+qJ72yVfluI426R&#10;cMiH4nCKY1CG5nKJVXqGAnR2R5WFLnZhOe6EX3hULHyDonpEIEWC6XxppKGKpXBpl7SJiXHZipaI&#10;gnM1fSqHl3Ryb7qGu3XCYmeF5HcgVMGFGnh2RxKEWXnNOaeDnXspLHmC8nx8IJSCRX3zowCJKHgy&#10;li2ILXjuiTSHQnmfe/yGbnpCbraFq3r0YYqE7XuxVBSEPXxsRpqDlX0oOWiC733lLHaCVH6XINqB&#10;tX9eoXCH43/0lLaG/4AGh92GKIAQetCFZoAObbOEr4AjYLOD/IBCU26DZoBaRiuC3YBvOTGCU4CE&#10;LHSByICTIReBN4Crn9yG1YeWk0aGBIcOhpKFPoZ6ea2EiYXVbLaD3oVKX92DN4TIUsaCs4Q8RbWC&#10;PYOqOPCBwYMYLGmBPoKFIUuAsYH1nmWGAY7xke6FP43chVyEhYy1eJqD2Yt0a8aDOopKXw+CoIkm&#10;UiCCJIf5RT2BtYbGOKiBPYWSLFeAuoRjIXaAKIM1nTKFTJZxkMuEk5SwhE+D4pLhd6yDPpD+avWC&#10;qo8wXl6CG41mUZKBqIuTRNWBPom7OGqAyofkLEeASIYaIZt/tIRSnBGEup3cj7aECJt8g0yDXZkN&#10;dsaCvZaLaiyCL5QaXbOBppGoUQeBN48qRGyA0YymOCiAYIokLDN/4oe1Ibt/UIVOmvOESqURjqKD&#10;n6I4gkmC959Fdd+CVpwtaWSByZkZXQqBQJX9UHqA0ZLPQ/2Aa4+VN91//IxdLBh/hok5IdV+/IYr&#10;meeD9axMjayDTKjlgWmCpaVgdRaCAqGxaLaBdJ32XHiA6posUAGAepZJQ5yAE5JWN5t/po5nK/9/&#10;OYqQIet+t4blmP2DtLOMjN6DCq9vgLSCYqs/dHSBvab0aCmBLqKLXAKApJ4PT56AM5l2Q05/zJTN&#10;N2V/YZAvK+x++4u0Ifx+gId+mvmTgGg2jtuRfmqBgoqPqWyqdeeOF26jaUKMk3CfXL6LFHKiT92J&#10;rnSVQvKIVnaHNlGHBniGKfOFzXqMHuuEm3zGmXyRw2/ajY2P8HF1gWOORnLwdN2M1nQ7aFmLcnWY&#10;W/eKEXcCT0OIwXhlQoyHfHnKNiSGPHs4KgOFEXyoH0SD5348mAaQWnc1jDGOpngwgCqNFXkNc9SL&#10;t3nBZ3WKZ3qGWziJG3tYTrGH4nwnQi6Gs3z5NfyFh33QKhGEaX6mH5GDSX+TlqWPKX6AiuONg37e&#10;fveMAX8gcsiKtH86Zo+Jb39rWnqILX+oTiSHDH/dQdaF+oARNdiE5oBKKh6D1ICEH9WCv4DNlU2O&#10;IoXEiaGMjoWIfdGLHIUxccaJ24SyZbCIoYRMWb+HaoPvTZSGWIOJQXaFVoMfNaqET4K5KiGDQoJZ&#10;IBCCLoIBlAaNV4zAiHKL0Iv+fL6KaIsacNSJLYoHZN6H/4kKWQyG04gTTQeFyYcUQRKEy4YQNXOD&#10;xYUQKhyCtoQZIEOBnIMqkuuMqJPLh2yLKpJte9CJypDwcAOIlY9EZCiHcI2rWHKGT4wVTI2FTIp5&#10;QLyEUojaNUSDTYc/KheCPYWyIG6BH4Qykd2MIJrMhm6KpJjXeueJRpbCbzWIE5SBY3WG9JJMV9yF&#10;2ZAYTBOE2o3ZQGKD44uWNQ2C4YlZKgyB0ocwIJOAtIUakNWLwKG4hW+KPp89efeI25ygbmGHp5nQ&#10;Yr+GiZcCV0OFcJQtS5WEc5FFP/+DfI5TNMyCfItoKfmBc4iVILGAW4Xkj9aLYKiRhIeJ5KWJeSeI&#10;hKJdbaiHTZ7+YiCGMJuSVr+FGJgZSyeEGpSEP6eDJZDhNJKCJo1IKeeBJInPIMqAEYaNjvGLAq9M&#10;g8OJlauieH6IPafZbROHBKPmYZ+F55/ZVlSEz5u4Ss6D05d3P2GC3ZMnNGKB4I7qKdiA44rZIN9/&#10;1ocZj92avmhShJiYNmqJeSmV1GynbXiTqm6gYcqRkXCiVkCPfXKuSliNgXSpPmyLlXamMtOJsni0&#10;J4qH7XrSHaqGMn0fjqCZGG+Fg4KWs3EWeDSUdXKSbJqSb3PwYQeQcXVeVZ2OdHbYSd+MjXhKPiWK&#10;snnBMsGI3ntFJ62HJHzSHguFb36CjV6Xv3aDglaVdnd/dyaTTnhla7eRVXktYEaPZ3oJVP2Ne3rz&#10;SWuLqXvaPeKJ43zFMrCIIX26J8yGcH60HmCExH/HjCeWln1ZgTCUWH3EdhmSPX4basyQVH5UX36O&#10;cH6lVFqMjX8DSPeK0H9ZPaGJJH+wMqGHeIAOJ+eF0oB2HqqELoDtiv2Vl4Q4gBiTaIQOdRmRWYPT&#10;ae2Pe4N9Xr6NooNAU7uLyYMNSICKGoLQPViIfIKRMoaG2YJaJ/iFN4ItHu2Dk4IOieuUx4rcfxaS&#10;qIoudCyQpYlraR+OzIiLXgyM/Ye+UySLL4b4SAyJh4YpPQmH64VZMmCGSISPKACEooPRHyaC94Mh&#10;iOuUIZF6fi+SBpA9c2CQCI7raGyOM416XXKMbYwaUqOKqYq9R6eJBolbPMWHbYf4MkCFy4abKAeE&#10;IYVOH1eCcoQUh/STnJgIfUqRgJZCcpCPgZRkZ7iNrZJoXNeL7ZB0UiGKMY6BRz+IkoyGPHqG+4qH&#10;MhaFWoiRKAWDsYavH4GCAITphwSTNZ5/fGGRFJxDcbWPEZnoZveNOpdlXDOLfJThUZqJw5JXRtCI&#10;J4+5PCOGk40TMd6E9Ip4J/qDTof2H6SBoYWhhheSzKTte4mQs6IqcPWOtJ9JZk+M2Zw+W6OLHJkm&#10;USSJZpYDRm6HzZK/O9WGOo9wMauEnYwxJ+6C+4kWH8CBU4Y8hT2SZKtEetKQXqfecFmOaKRkZcaM&#10;iqDPWy+Kzp0gUMWJGplgRh+Hg5V6O5aF8pGHMYKEV42uJ+SCuYoHH9eBFIa6hSSiJ2h4eqKfHmqR&#10;cAicLmyeZUWZYm6aWomWqHCkT/eT83K7RQmRWnTBOhuO0HbLL4mMUHjpJU+J8XsaHImHo31zhDKg&#10;kG9LecmdoXDBb0aa0HI1ZJOYKHOlWe+VhnUlT3mS43awRLGQW3g1OfKN4XnAL5CLbntaJYSJGX0A&#10;HPOG0n7EgyqfPXX1eNGcanbdbmaZrXfAY9mXEHidWVKUenmSTvqR5HqVRFuPbnuVOcqNB3ybL5aK&#10;pX2sJbOIWn7HHU+GGn/2ghueGHxdd9WbTXzAbYGYmn0fYxGWDX14WKqTgX3qTnOQ835qRAGOkX7h&#10;OaGMQX9aL5uJ83/dJdyHsYBtHZ+FeoEMgRudH4LZdueaXYKvbKmXtIKEYleVMIJXWAuSroJDTfGQ&#10;KoI5Q6SN1IIlOW6LkYIRL5KJS4IGJfuHDIIIHeiE1YIZgECcQYkpdhKZloh7a+OW/IfNYayUfIce&#10;V3mSA4aBTXiPi4XrQ0mNOoVOOTWK+ISwL36IsoQaJg+GbYORHiiEMIMYf1yboI9edUyY9Y4sazmW&#10;W4z4YRmT3ovCVvuRb4qaTQ+PAIl2QvqMtYhNOQSKdIckL22ILYYEJiGF5YTzHl6Do4P4fn2bGpV4&#10;dIKYa5PMaoaV0JIbYH+TUpBhVniQ6Y6uTKOOgoz9QqaMPItDOMiJ/omIL1CHt4fXJimFb4Y4HoyD&#10;K4S8fauaoptwc7KX9JllacGVV5dHX9WS1ZUOVeiQb5LTTC6ODpCUQkaLzI5AOH+JkovlLyOHTomY&#10;JiWFB4dlHrOCx4VlfNSaLqFwcu6Xip7oaROU8pxLXz6SbJmTVWmQCJbOS8eNq5P/QfGLbpEOOD2J&#10;N44TLvmG9YssJiCEsYhrHtOCdIXyfAqZxKdvckaXMKQ8aIaUoKEGXsSSFp3NVQOPtJp7S3SNW5cc&#10;Qa2LIZOROAeI7Y/8LtiGrYyHJhyEbIlGHuyCM4ZlesapkWjycNylzmsMZvGiN20UXP2e428DUyCb&#10;nHEJSXmYV3MfP42VL3UtNbOSEXdALD2O9XlhIyOL53uGG4KI+H3DefeoBW9kcDCkZHDnZl+g7XJh&#10;XHmds3PNUrCaf3VOSSCXSXbfP1aUK3hxNaSRFXoLLFeOAXuuI2eK/n1QG/OIGX8CeTWmrnW0b3Sj&#10;KnaxZbOfyXejW+ucnXiHUjuZdHmESMWWSHqRPx6TN3ujNZOQL3y8LG6NKH3cI6OKMX76HFWHVYAk&#10;eFKlkHvKbqiiEXxPZP+euHzHW0+bmX0uUbqYdn2uSGKVTn46PuGSTX7FNYCPXH9SLIKMaH/oI9eJ&#10;fICEHKuGq4Epd4SkmIHwbeqhIYHsZFSd0YHgWryauYHKUUCXnYHJSAGUfYHTPqGRh4HXNWWOoIHc&#10;LI2LtYHqJAKIy4IBHPqF/IIldteju4fXbUGgWIdXY7edFIbPWjSaAIY7UM2W7YW6R6aT1oVCPmKQ&#10;5ITFNUaN/oRKLI6LEYPVJCaII4NqHUCFT4MRdg+jD42SbJ2fsIycYy+cb4uZWb+ZXoqGUGuWU4mD&#10;R1eTRYiGPiuQV4eINSqNcoaMLI+KhIWXJESHk4SuHXuEu4PfdVWifJM4a/ifHJHRYp+b25BZWUSY&#10;yo7JUASVxY1FRwSSv4vEPe+P1oo/NQaM84i7LIX/4v/iSUNDX1BST0ZJTEUAAwqKBodAJFiHFYXW&#10;Ha6EPYSTdLWh95jKa1OelpcBYgGbU5UeWLyYPpMWT5KVP5ESRqmSQY8NPaiPXoz5NNWMforhLG+J&#10;lIjYJGKGp4bnHdiD1IUudAWhdZ5ZarWeHpwUYXWa35m1WESXx5c2Ty6UzJSwRlmR1pImPWqO94+C&#10;NKmMGozYLFiJNIpEJGmGS4fTHfuDfYWvc1Sg/KPWaiidt6DsYQOagZ38V+OXZpsETt2Ub5f+RhiR&#10;f5TxPTeOpJHBNIWLyo6NLEaI5ot6JG6GAYiXHhaDOIYXcKCxKWmLZ0OsyGuQXf+omG2IVNaksW9r&#10;S9mgznFuQx6c6XOFOjuZHXWeMXqVV3e8KSKRjHneISKNwXvzGpaKKn4McAKvqm+gZsurbnEbXaGn&#10;W3KOVIOjhHP1S5afr3V6Qu6b2HcROiWYEHizMYWUS3peKU6QhXwJIXSMyH2hGw6JPn87b4OuSXWW&#10;Zk2qKHaUXS2mLHeLVCWiaHh1S0yen3l7Qrqa0HqTOg2XEXu4MYyTVnzmKXaPmn4TIbyL638wG3eI&#10;cIBNbtStJXtkZbipCnv1XK6lFnx7U7qhXHzwSvedln18Qn6Zxn4VOe+WF36zMY6Sc39VKZiOy3/7&#10;IfqLKoCeG9KHvYFEbjysLIEyZS2oFYFEXDSkJoFOU1Ggc4FLSqOcsoFcQkCY54F5Oc6VQoGUMY2R&#10;qIGyKbWOCoHWIjOKboH/HCaHBYIvbbyrTIauZLGnQ4ZMW8GjXoXgUu2fsIVmSlKb94UAQgSYNYSk&#10;OayUk4RIMYiQ+oPuKcyNW4OaImWJvINKHHGGUIMKbSCqj4v4ZDWmj4soW12isYpJUpifB4lXSgyb&#10;VIh4QdCXmoejOY6T+4bOMYOQY4X+KeCMxIUzIo+JI4RwHLKFtYPJbJKp6JEyY7ul6o/1WvWiDo6l&#10;Uj6eZY09ScKauovmQZiXCYqXOWuTb4lHMXeP2Yf5KeuMPIa1IrCInYV9HOiFMoRubCKpUJZgY0Sl&#10;T5S+WoGhcJMEUdydxZEqSXGaI49bQViWfo2ROUCS6ou+MWCPV4nrKeuLv4gmIseIJ4ZzHRaExIT8&#10;a5youpt7Ys6kw5leWhqg6JctUYWdOpTkSSqZoJKdQSCWBpBZORiSeI4DMUuO6YutKemLVYlsItmH&#10;xYdHHTuEaoVyaw6oMaBwYmKkS525WcigeZsCUT+cyZhJSPCZNpWOQPOVppLTOPmSHJAAMTqOkI0w&#10;KeeK/4qAIueHdYf2HViEIoXRZg65G2qUXT20gGwxVKav5G3nTFmrTG/BRE+mqHHFPJWh/XPkNNKd&#10;ZXYNLUCYz3g7JhOUNHpgHzWPlXxhGbmLSn5UZd+3rnBNXRWzMHFrVISup3KnTD+qFXQMREClfnWX&#10;PJSg4Xc7NOKcSHjyLWaXrnqyJlOTFnxmH5WOin3zGjiKU39zZZS2RnXhXNax1HaRVFKtX3ddTBmo&#10;6HhRRCikX3llPIyfyHqMNO2bN3vKLYeWpn0QJoySGX5LH+mNnn9mGqaJeoB2ZTC1B3tvXIWwonu5&#10;VBGsN3wcS+WnyXyiRAWjP30+PHyep33pNPGaJ36dLaKVr39XJr6ROYAPIDKM0IC5GweIvoFeZM+0&#10;DIDQXDSvn4CwU86rM4CmS62mzYC7Q9yiSIDjPGads4EVNPKZPoFMLbuU04GHJu+QaIHDIHeMCIH9&#10;G2CH/oI5ZH2zKYXaW+muvoVQU4yqVoTYS3Kl+IR8Q7Ghe4Q1PEyc7oP6NPCYfYPDLdKUE4OQJx2P&#10;qoNeILiLSoMqG7GHQYMEZDyyS4rPW6ut8onKU1Kpl4jcS0ClP4gOQ4ugyodYPDacRIawNO+X1oYM&#10;LeaTb4VrJ0SPCITPIO6KqYQ0G/aGoIOzY/Sxgo+mW2itMo4vUxao3YzQSw2kiIuTQ2OgHYpwPByb&#10;o4lZNOeXOohELfOS1oczJ2SOc4YqIRuKGoUmHDCGGIRLY52w1JRbWxqsepKHUtKoIJDFStWjy48d&#10;Qzafbo2KO/ubBYwCNNmWpIp3LfmSRIjwJ3uN6Yd1IUCJnIYDHGCFpoTNY0SwKZjuWtGr05asUpan&#10;e5R/SqSjJ5JvQw+e1pBvO96afY54NMuWJIx5Lf2RyIp/J46Nc4iXIV2JMobBHIiFSIU5YvKviZ1G&#10;WpKrRJqCUmam9ZffSnyioZVqQu+eW5MBO8aaEJCiNMCVvI41Lf+RZIvRJ52NFYmJIXWI3YdcHKiE&#10;/YWQyexudGV3uTxv92f9qJVxW2psl/lyjWyzh1pzyW7ads51CnD7Zih2V3MQVYN3rXUcRPF5CHcg&#10;NFF6a3j2JHh75Hr3x5Brx289tzFtkXDHpspvOnJGllZwsHOyhexyI3URdZpzlnZxZSV1EXfGVKx2&#10;kXkVRFF4FHpcM/x5lnuDJIJ7KHzBxWNpenjKtShri3lfpPRtbnn4lMdvCnqXhJhwp3s0dH1yRXvS&#10;ZDVz6HxpU+l1jnz7Q8J3NH2GM7B41H35JIp6gH5ww2hnk4Hos1lpy4Gro1Jr1YF2k1Ztm4FMg1lv&#10;W4Etc3FxG4EQY1Zy34DwUzd0pYDJQ0N2aoCZM214JoBVJJJ57IACwXxmDor/sZhoY4n3ob5qioj4&#10;kexsb4gJghxuS4crcmRwJoZQYnpyA4V0Uo1z4YSSQtB1vYOlMzl3kIKpJK15aIGPv9lk1JP5sARn&#10;TJIcoEBpkZBTkJNriY6mgOxteY0McWBvaIt0YadxVoncUe9zRIg+Qmt1L4aVMxR3FITkJNd4+IML&#10;vjpj6JzJrpJmZJoynvZos5eqj2hqvZU5f+RswJLccH9uwZB/YPBwvo4lUWZyuovGQhV0tIleMvR2&#10;qIb1JPp4mYRgvMZjLKWLrURlpKJCnchn9Z8BjlRqCpvPfu9sGZiwb61uJ5WNYEdwMZJuUOtyOo9J&#10;Qch0QowZMtd2R4jsJRl4SIWRu4tilK5CrBplB6pNnLFnVqZbjU5pb6JyfgZrhJ6VbuVtmZqvX6hv&#10;rZbIUHlxwpLUQYVz2I7RMr118IrLJTJ4A4acuoFh/7baqx9kfbI4m8Rm062VjG9o7Kj1fT5rBqRY&#10;bjptIJ+sXyFvPJr1UBlxWpYuQUxzfJFVMqh1p4x4JUd3y4d/uadhcr9EqlNkBbnumwVmZ7SUi7to&#10;ga86fJ1qnqnWbbBsvaRdXrRu357TT8xxBpk3QR9zM5OOMpd1bI3oJVh3nog7vuh0cWTEr4F1S2dk&#10;n/x2HGntkEh24WxOgJF3rW6GcO94gHC1YRZ5aHLWUTN6XXTwQXV7WHcFMcp8W3jxIw19cnsLvL9x&#10;6W4ZrZVzDG/GnkN0IHFljrB1H3Lrfyt2HHRkb8J3G3XdYB14L3dQUG95Tni/QO56b3onMYx7jntp&#10;Iyt8vHzHuqpvwncpq6ZxIXf7nIRyanjEjTFzkXmAfeN0tXo+bq5123sAXzt3FHvBT794WHx/QHV5&#10;mn00MVV61X3JI0V8Gn5nuKxuD3/yqdNvjn/3muVw9n/9i9FyPIADfLZzgIANbbF0xoAaXmx2HYAl&#10;TyB3fIAtQAp42oAqMSR6MIANI1x7jH/otthsloitqCJuOYfumVxvwIc0inpxHoaDe41ye4XYbLZz&#10;24UtXaB1SYSCToV2v4PSP6Z4M4MXMP15nIJII397CIFmtT1rZZEvpp1tKo+wl/Nuy448iTdwOIzY&#10;enFxqYt6a8VzHIobXNx0nYi8TfN2I4dYP0p3p4XoMN55HYRsI6t6koLVs8Zqd5mepURsRZdolrpt&#10;8ZU7iB5vbZMdeXtw7pEHavRyc47tXDN0BYzVTXV1m4q4Pvt3LIiRMMN4r4ZmI9B6LYQesm5puqIB&#10;pAVrh58clZVtN5w+hxZuvJloeJNwSZaZai5x2pPDW5RzeJDuTQB1HI4SPrN2u4srMKt4TYhFI/B5&#10;14VDsTNpJapbotlq7abUlHxsnKNNhhZuJZ/Hd7Fvt5xBaW5xTpiwWvpy9ZUZTJF0pJF1PnB2UI3C&#10;MJJ39IoOJAt5joZEsChopLKmodhqbK50k4tsG6pAhTptpqYJdu9vO6HJaMhw1p13WndyhJkYTDN0&#10;PpSmPjh19ZAmMH53qoulJCF5U4cer1BoMrrQoQlp/rXmkshrsbD5hIhtPqwLdlJu1qcKaENwc6Hz&#10;Wg1yKJzIS+dz6peJPgp1q5JAMG13bY0BJDJ5JIfSs7J62WRLpW57FWcDlvt7VGmUiEB7mWvoeX57&#10;6m4natJ8QnBlW9N8t3KUTMR9PnS8Pel9ynbjLz9+XXjpIaZ/AHsfscx4Xm0ho6p45W7qlVh5a3Ca&#10;hrp58HImeCd6cHOzabB68XVHWup7jnbWTBZ8O3hkPX186nnrLxl9l3tMIdh+T3zNr712W3W7ob93&#10;HXaok6B31HeNhUx4e3hodvB5HnlHaKp5wnotWhd6gnsVS3t7UXv+PRx8H3zcLvh85X2VIgR9sX5d&#10;rgV0vX43oCV1on5okix2eX6UhAd3O363ddZ3+n7nZ754un8eWVt5ln9VSvB6gH+KPMd7aH+0Ltp8&#10;Rn/BIip9J3/OrENzWIaRnpF0XYYQkMN1UIWJgsh2KIT5dMJ2/oR6ZtV314QCWJ94yoOISmZ5yoMK&#10;PHF6xYKBLr97tYHkIlZ8ooE9qqhyJI6enRlzT41wj290Xow+gZl1RYsEc7l2LoncZfV3GYi4V+p4&#10;HoeTSeB5L4ZoPB96OYUzLqd7M4PwIoR8JoKfqUZxM5alm9NyapTIjkhzhpLmgJN0e5D8ctR1dY8l&#10;ZTN2co1QV053iIt7SWx4p4mfO9h5v4e7LpN6woXTIqt7u4PcqAVwf56kmqZxspwejTJy0JmRf5lz&#10;z5b7cfp005R1ZHt125HtVrp2/Y9jSP54KozQO5V5Too1Ln56XoebIs17YYT2pt1wAKaZmYdxJaN5&#10;jCNyO6BOfqNzPp0ScSJ0R5neY8V1U5aiVid2fZNdSJN3tJAJO1N45IyqLmd6A4lMIul7FYXspc9v&#10;ha5ymItwqaq4izpxwKbtfc9yxqMMcGlz0Z8lYyh035syVap2EJcrSDd3T5MROxp4iY7tLlR5t4rO&#10;IwB61oa9pOVvDrYel7pwPbHAin5xW61QfSRyY6jDb9JzcKQlYql0gZ90VUR1tpqqR+x2/JXMOux4&#10;P5DpLkR5eowWIxJ6pYdpqJiBUGP6m0KBD2aljcKA0mkuf/6AnGuFcjGAcW3OZHuATHAZVmqAQXJR&#10;SEqARHSEOmiATXa6LMKAYnjeIE6AgnsypuJ/AmxVmal/Dm41jEd/E2/3fqN/EHGNcP9/EnMqY3d/&#10;GHTQVZ1/LnZvR7l/T3gNOhh/dHmpLLZ/oXstIJV/03zSpQZ9GXSGl/F9XHWZir59kHaefVp9rXeP&#10;b+Z90HiHYot993mGVON+LnqGRzd+bnuFOdB+sHx/LKt+9H1gINJ/OX5To2R7jHyRlnB77Hz3iWR8&#10;O31QfCx8cn2VbuJ8rH3oYbN86H5DVDt9Pn6ZRsJ9oH7sOZF+AH86LKF+Wn91IQh+sX+1ocR6PYR5&#10;lPZ6toQ9iBB7HYPxewF7aIONbeB7toM7YNp8BoLwU498c4KdRkh87IJFOUx9YIHoLJN9yIGAITx+&#10;KoEWoD95Gowgk495totEhst6OIpYeeF6k4lTbOV68ohfYAZ7U4dvUuZ7z4Z4Rcx8VYV8OQN804R6&#10;LIJ9Q4N1IWx9qIJrntp4PZPMklJ44ZJFhbJ5bZCveOl5148EbA16RY1pX056tYvPUlN7PoowRWJ7&#10;0IiLOMR8WYbkLHR8z4VCIZV9OIOdnZ53kptrkS94NZlBhKp4xJcId/55N5S5a0F5r5J3XqN6KpAz&#10;Ucl6vI3mRPx7VouSOIZ76Ik9LGN8aYbzIbh82oSrnI13D6LnkCJ3r6A4g6t4Pp1vdxp4tJqEant5&#10;MZecXf15sJSsUUJ6RpGsRJV65Y6gOER7fouRLE58DYiOIdV8ioWYm4t2n6pWjzN3QKcVgtB3z6O2&#10;dlZ4R6AuadF4x5ycXXB5SJj7UM954ZVFRD16hJF9OAt7I420LDt7v4n6Ie18SIZgmqB2P7Gyjmh2&#10;463Cgh93dam6dbh376WRaUh4cKFQXP149Jz8UHJ5j5iOQ/Z6NZQON9162Y+SLCx7gYswIgB8FIcF&#10;nVSIImO9kQmHTWZihIuGg2jpd7uFymtBauKFHG2UXiSEc2/rUQSD4nItQ9aDXnRrNvGC4nayKlSC&#10;d3jyHwWCE3tim8CF8WvDj5aFbG2lgzmE429tdouEVHEOadaD0HK7XUCDUHRzUFOC3HYjQ2GCcHfS&#10;NruCCnmFKl6Bs3srH1qBX3zymheENHODjhGD13Srgd+DcXXGdWeC/3bNaNyCmnfeXG6COHj4T7OB&#10;43oOQviBk3smNoyBR3w9KmeBBX1GH6WAwn5imKCCunsnjLKCc3uqgKCCJHwidFKByXyIZ/CBdnz+&#10;W6uBJn18TyCA8H3yQpmAxn5lNmKAmX7YKm6Aan9BH+eAOH+0lx+Bc4Kki1OBRoKRf2WBD4Jvcz6A&#10;x4I2ZwKAhYIQWuWARoHwToaAJoHGQjGAEoGWNi1/+YFlKm1/1oEzICJ/rIEElbiAV4nWigaAUIk5&#10;fjeANYiGcjV//Ie2Zht/yob1WiJ/moY4Tex/hoVxQcR/fISkNfB/aoPYKmV/S4MPIFV/IoJKlHF/&#10;hJEjiOB/hY/gfTF/dI6McU9/SY0eZVR/JYu+WXl/A4pfTWd++Yj4QWZ++IeLNbx+7YYhKl9+1ITE&#10;IIF+rYNsk0t+2phdh9F+35aAfDt+1JSRcHZ+spKIZJl+l5CJWN1+fo6ITOp+fIx7QQl+gIpoNYR+&#10;fIhZKlN+aoZdIKZ+SYRtkkV+Sp9jhtJ+Wp0Re01+Vpqhb6V+NZgGY+Z+H5VpWEl+C5LETHB+C5AM&#10;QKp+EY1JNUZ+EYqJKkJ+C4feIMZ99YVNkUF94aZhhet98qOJeoF97qCNbvF9z51eY0x9u5ogV8p9&#10;q5bUTAd9rJNuQFd9s4/5NRB9t4yKKjF9vIkzIN99sIYKkE59lq1YhSR9oanTedx9mqYzbmB9e6Jt&#10;YtB9ap6KV2R9XJqUS7N9XpaBQBV9ZpJfNON9bY5JKiR9fIpUIPR9eIalkqmPAWPFhzeNf2Z7e5aM&#10;G2kKb6qK4WteY7iJtG2zV+WIjHAOS7CHfHJWP3SGe3SbM4yFgnbtJ/qEnXlEHcuDw3vIkSiM6GtI&#10;heqLrW1SenOKhW82bqKJdnDiYtGIbXKbVyOHaHRgSx+Gc3YbPxuFh3fZM22EonmfKBSDz3thHieD&#10;An1Ej6GLTHKahIqKMXP+eT+JJXVBbaCILHZYYfWHPXd7VmyGUnipSpiFeHnUPsmEp3sCM1KD2Xw0&#10;KCuDF31gHniCWH6hjlSJ5HnZg0+I2nqceB2H4HtDbKSG/XvDYR+GIHxVVb6FRXzwShmEh32DPn6D&#10;134UMzqDJn6pKD+CdX8+Hr6BxH/fjQSIrYD9ghiHt4EqdwSG0YE7a7CGAIEnYE2FMoEkVRCEZ4Ep&#10;SZaDvYEjPiqDIoEaMxaCgYEUKEuB2YESHv6BLoEai72Ho4fQgO+Gy4d6dfuF+4cEasiFNoZgX4aE&#10;d4XKVGmDuYU5SRSDG4SePdGCiIP/MuqB7YNlKE+BR4LSHzeAmoJJipuGzI6pf+uGAo3AdRSFPoy2&#10;agCEhYt9XtmD0opQU9iDIoklSKOCjYfyPYWCAoa8MsOBbIWMKFKAyYRrH2iAHYNWiY6GIJV1fvWF&#10;XJP+dDiEn5JkaUCD7JCaXjWDQ47XU1CCnI0RSDeCDotBPTeBiIlsMpiA+IefKE+AWoXnH5F/soRD&#10;iJWFmpwlfgiE2Jo3c12EHJgdaIGDapXIXZOCxpNvUsyCJpEPR8uBnI6bPOOBGIwdMmOAjImoKEV/&#10;+IdLH7R/WIUSh5+FKqLEfS+Ea6BQcqGDsZ2uZ92C/prNXQiCXpfdUlqBw5TgR26BO5HFPJqAuY6d&#10;MjSAMIuBKDp/pYiEH9B/D4W/hr2Ey6lGfHaEEKYxcgiDWaL2Z1iCpp+GXJiCCZv7Uf+BcphfRyOA&#10;7JShPF+Aa5DUMg5/5Y0bKDJ/Y4mNH+d+1IZNiA2WA2PpfWmUBWaMcqKSG2kPZ6CQUGtjXJuOkm2/&#10;UbuM2XAjRneLOnJzOy+Jq3TEMEeIJHclJcCGtnmUHKiFV3wrhr2UGGsAfE+SR20AcbCQim7kZsSO&#10;6nCgW9yNTHJqURyLr3Q/RgWKKHYLOvOIrnfaMECHOnm1JeqF23uWHQuEiH2ThW+SjHHteyCQ23NV&#10;cKWPN3SjZeaNp3XNWyGMHncIUIOKl3hPRZmJKXmSOrqHxnrZMDmGaHwoJg+FGX14HWGD037chEuR&#10;MHjAegmPi3mQb6ON+HpMZQWMfXrrWmKLBXucT+mJjXxZRS+IOH0MOoOG832/MDOFrn56Ji+Ebn86&#10;HayDNIAIgxuQAn+HePWObn/Ebq6M63/wZDGLgIAEWa2KF4AqT1aIroBXRMOHbIB6OkSGOYCaMCGF&#10;AoDBJkeDyYDzHfGClYEugf+O+4YCd/WNg4XCbcuMFYVsY22KtIT5WQaJWISSTsuH/YQxRFqGxYPF&#10;OgCFmoNYMAWEaILyJleDL4KXHi+B+IJJgP6OJ4xzdxOMu4uqbQaLWIrMYsSKAYnNWHaIsIjXTlSH&#10;YYfjRACGM4boOcaFD4XsL+2D4oT4JmWCq4QUHmSBc4NCgA+NfpLSdjqMFpGIbEWKtpAlYh2JY46d&#10;V+mIHI0ZTeGG2IuUQ6aFsYoEOYeEkohxL82DaoboJmqCN4V1HpGBAoQdfzKM+JkWdWOLjpdga36K&#10;LpWHYXOI2pN9V1qHmpFsTW2GXY9VQ0iFO40oOT+EIIrzL6KC+4jLJmeB0Ia+HreAo4TaflWMeJ9P&#10;dJ6LGJ0aatGJvZq/YN+IZ5gxVt+HK5WSTQmF9pLoQvaE2JAcOP+Dvo1FL3qCnYp/JmKBeofdHtaA&#10;VYV5fYiMAKVtc/WKsqKYakaJYJ+pYGeICZyVVnuG0plnTLmFopYpQrSEh5LCOMyDb49PL1qCUov3&#10;Jl6BNYjOHu+AFoX7fb+dLGQSc9+at2aYaeqYSGkLX82V4GtiVbSThW3GS8SRMHA2QXCO+XKTNx+M&#10;0XTwLTSKs3diI7GIr3nlG6SGwnyHfK+bbWrKcv6ZCmyxaSuWt26OXx+Ue3BbVR2SPXI3S0mP/nQf&#10;QR+N23X9Nv6LyHfhLUOJvHnSI+qHx3vNHAyF533ce6KZ4XFZcgSXo3K0aEuVbHQEXmaTO3VEVIOR&#10;DnaYSs6O4Xf4QM6M1XlVNt2K13q3LVCI33wjJB2G+n2UHGeFJ38UeqqYi3fDcROWWHiSZ2qUL3la&#10;XaOSEnoZU9+P9XrsSkyN13vJQHqL4XyeNruJ/X10LVyIHH5TJEmGRX87HLaEgIAueZaXZH4ucCKV&#10;PX5wZpqTIX6vXPCRE37sU0iPBH86SdOM9H+RQCaLD3/cNpGJPIAmLVuHaIB5JG2FmIDZHQCD14FC&#10;eKWWWIRWb0yUTYQdZd+SRYPgXFGQQIOdUsKOPoNmSWaMPIM1P9eKYYL6NmOIloK9LVCGxoKKJIiE&#10;9YJjHUSDMoJJd8WVh4plboyThYmtZT2RhYjvW8ePiIgqUk+NkYdrSQiLm4avP5OJyoXsNjuIBYUq&#10;LUaGOoRwJJ+EaoPGHX2CpoMwdviU3ZBbbdKS3I8tZJiQ3o32WzyO5IywUdqM9otrSKqLC4omP0uJ&#10;QojWNguHg4eFLTKFvIY/JK2D8IUOHa2CL4P5dj6UTpYxbReSTZSlY+iQTZMEWqeOUZFDUV+Ma496&#10;SEiKi42sPv2IyIvHNdGHDYnbLRKFSof+JLGDhIY8HdaBy4SodX+Tu5wEbGeRy5oAY0yP1JfkWiSN&#10;1ZWnUPOL9ZNaR/OKHpECPreIYI6GNZyGqIwALPOE6YmPJLODK4dEHfeBeYU6dMmTLKHEa9CRWJ8g&#10;Ys+PcZxzWbuNcJm5UJ2LlZbnR66JxZQHPoCIDJD5NXGGVo3gLNqEm4rnJLSC44ggHhKBN4Wwc6Ok&#10;aWSCamuhQGcJYSueMGl5V9ebQ2vFTpeYXG4nRYuVeHCYPDeSs3L+MvaP+nVoKiCNQ3feIbCKlnpX&#10;GraIEHzdcseiu2rYabyfpWzOYJqcr26zV1OZ5XCATieXF3JfRTWURnROPAWRkHY7Mu2O5HgwKkCM&#10;O3osIfaJoHwjGySHKX4hcfOhLXEPaPWeP3KCX+mbZXPjVsSYqHUsTbSV6XaJRN2TKHf2O9GQgnlm&#10;MuKN6HrdKlyLUHxZIjSIxn3PG4SGX39IcS+f3HcfaDWc+ngVXzeaLnj7ViqXgnnKTTaUz3qsRHyS&#10;GHuYO5ePhnyDMtONA31xKnWKgH5lImqIB39aG9eFr4BScE6evH0uZ3Sb432gXpKZIn4GVZ6Wgn5a&#10;TMKT2369RCORMH8pO2COrH+PMsGMN3/3KoaJwIBmIpmHT4DaHCaE/oFUb36duoL4ZsSa9oL0Xf6Y&#10;RYLiVSGVrIK8TFuTEYKjQ9SQcoKQOyyN94J3MquLh4JgKo+JFIJQIsGGo4JHHG2EUoJJbsOc34ic&#10;ZimaKogiXX+Xg4eXVLWU8ob1TAKSYYZdQ4+PzYXKOv+NWYUzMpiK74SdKpeIf4QPIuSGD4ONHKqD&#10;v4MfbhycJI4pZZOZdo0/XPuW1YxAVEaUR4smS6iRv4oQQ0mPN4j9Os6MyofiMn2KZIbHKpWH+YW3&#10;Iv2FjoS5HN6DQoPZbYibhZOgZPyY15JWXGyWNZDuU8+Tpo9fS0eRJ43OQv2Oq4w7OpWMRYqVMlmJ&#10;5IjqKoeHfodQIwyFG4XNHQmC2YR6bOaa65kKZGuYSZdHW+6VrpVpU2eTHJNmSvGQpZFZQrqONI9H&#10;OmOL1I0VMjeJdordKnmHFoi7IxeEvIa8HS2ChIT/bEeaXZ5TY+uXz5v2W4iVP5mPUxKSrJcYSqyQ&#10;PJSRQoWN1JIDOjqLeI9LMhuJHoyNKm6GwonxIyCEcIeCHUmCP4Vsaber42UDYR6oGGd5WIykbWnc&#10;T/6g8WwhR5idb26DP3SZ6nD4NyaWgnNrLvuTI3XkJzyPwXhfH9qMX3rJGeKJOn0taR6qOmr+YKam&#10;iGzwWCyi927TT6iflHCfR1OcJnKFP0WYs3R8NxOVVXZ8LwqR/niEJ2yOp3qKICuLWnx6GlWISX5h&#10;aIeopXDkYBilGXJYV6+hpXO/T0eeU3USRwma9HZ7PxKXjnf1Nv6UPXl7LxWQ83sKJ5eNrXyVIHOK&#10;dH4LGrmHdn94Z/KnTHahX4uj0neoVy+gbXigTtudJ3mARrWZ0HpxPteWc3ttNuKTNHxvLxuQAH12&#10;J7yMz359ILGJqX97GxCGvoBzZ0emLXxUXvyiuXzkVrifXH1lTnecIH3QRmaY1H5JPqCVgX7KNsiS&#10;Tn9MLx+PJ3/RJ96MAoBZIOyI54DgG2OGBoFlZqilMYHAXnqhyYHeVk6edoHsTh6bQ4HiRiCYA4Hm&#10;Pm+UuoHyNrCRjYH+LyOOa4IMJ/yLSoIdISGIMYIvG6+FUoJJZh6kSIcAXgqg84asVfOdroZHTdGa&#10;g4XIReSXTIVWPkSUDoTtNpuQ54SCLyaNyYQZKBWKq4O3IU6HlYNbG/CEuYMPZaGjeYwnXZugL4to&#10;VZOc84qTTYGZzImiRaSWoIi9PhaTbYfdNoGQTob4LyGNM4YUKCWKG4U6IXKHDIRsHCaEN4O8ZS+i&#10;xZE/XSmfe5AeVSmcP47iTSuZGI2DRV+V94wqPeKS04rUNmCPu4luLxOMpogGKCyJlYauIY2GkoVn&#10;HFSDyoRQZKyiIZY9XLme3ZSnVMybpJL5TN6YfZEuRSKVZo9iPbSST42XNkGPPouxLwWMLonJKC+J&#10;JIf3IaKGLYY/HHmDcYTLZCehkZsKXFWeWJjkVICbJpa4TKGX/pSBRPGU8JJGPY+R5JAKNimO2Y2r&#10;LvqLzItMKDKIyIkMIbKF3IbyHJeDKoUvX2qzz2XYV2mvsmf1T4mrjmohR9GnZGxiQFqjIm7LOTOe&#10;13FLMgGao3PUKwGWd3ZhJGaSS3jiHhaOH3s7GRyKUn16X0WyGGuJV0CuHm0jT2GqFm7UR7Cl/HCl&#10;QEahzHKXOTGdknSeMhOZZna3KyqVPnjYJKiRHXrqHnSNC3zRGZSJV36eXvuweXEfVvasnXJBTyCo&#10;r3N+R4Skq3TgQCygi3ZbOSicXnfoMh+YPXmKK02UIns1JOKQEXzRHsaMF35HGfyIfH+mXn2vDHaU&#10;VpirRndSTtunaXgpR02jb3kfQAefVnolORabL3s2MiSXIHxUK2mTHX15JRSPJH6WHw2LQX+cGleH&#10;vICSXgut6nvZVkKqInw3TpqmSXynRxmiWX0vP+OeSX3COQaaK35dMiqWKX8BK4eSM3+oJUiOSIBN&#10;H1OKdIDlGq6G/IF1XdSs4IDoVgepIYDWTmClUYDWRuihbIDuP8KdaIEVOPeZVoFGMjGVWYF8K6WR&#10;Z4G0JXuNgYHqH5SJs4IZGv6GQoJJXZmr44XLVc+oOoVGTi6keoTTRr+gn4R8P6WcpYQ4OOqYnYP/&#10;MjeUpoPHK7+QuIOSJaeM14NeH8yJD4MpG0GFo4MBXU6rAIqMVY6nYYmdTfejqojBRpKf1Yf+P4Wb&#10;6IdPONeX7oarMjeT/YYDK9KQFIVdJcmMO4S9H/uIfoQhG3uFHYOhXPKqO48uVUCmk43oTbei2Yyu&#10;RmCfB4uEP16bKYprOL2XQYlZMi6TWog8K9yPd4cfJeSLqIYNICGH/IUFG6uErIQpXI+phJOuVPWl&#10;3ZIBTX+iI5BgRjSeU47SPzyag41POKWWrYvTMiWSzYpDK+SO8YiyJfqLLIc0IECHkIXIG9KET4Sa&#10;XDKo4ZfzVLOlQ5XITVGhj5O2RhCdwpHGPyGZ/Y/gOJGWNI3/Mh6SXIwDK+qOhYoJJguKyYgrIFiH&#10;OoZoG/KEBYT2vz9qhGB2r11sRmNmn4xt62ZDj89vZmj+gBBw8WuIcGdyhG4IYKN0I3B8UON1y3Lp&#10;QUB3enVLMZ95MXd5Iup7AnnQvNNnd2oRrUtpi2wNncNrgm4AjjhtTW/lfrJvFnGtb0Vw4XNwX7Fy&#10;tXUoUB10kHbaQLF2bniDMVd4SnoHIv16OHuiuqZkz3OAq09nN3SLnAFpdXWbjLtrcXazfW9ta3e7&#10;bjlvaHjBXtJxa3m/T2tzcnq4QDF1eXuoMRh3eHx8Iw15hH1YuKhioHx0qYdlN3yzmm5npHz6i11p&#10;0n1MfENr+X2dbT5uIH3uXgRwSX44Tshycn57P790nH61MOB2u37XIxt45H7wtstg1YVdp9VjkYTX&#10;mOhmJIRZigZoeYPqexpqxIOBbEZtDYMZXTpvU4KsTi9xmYI5P1xz3oG6MLp2GYEpI0F4W4CFtStf&#10;WY4tpkpiQozTl3pk+ouOiL9naIpmef1pzYlGa1VsMIgkXHpujYcBTaJw6IXXPwhzQ4SjMKR1lYNj&#10;I3h36YIJs5ReLpbFpOJhJpS4ljxj8JK6h6NmdpDTeQZo8471aoZrbY0UW9Rt34s0TSlwTYlPPr9y&#10;u4dhMJF1I4VyI6d3iYNlsi1dO59Mo6JgOpyUlR5jD5nkhp9lpZdBeCJoMpSlacZqvpIEWz1tQY9l&#10;TL1vwYzAPoFyQYoRMIF0vodlI893N4SbsQNcdqfGoopffKRolBhiV6ENhaxk9J23d0xni5pjaRJq&#10;IJcEWrBssZOjTFxvQZA2Pkxx04y8MHR0ZYlAI/F28oWrsAJbybAeoZxe26wWkzthwKgPhN1kYKQI&#10;dpVm/Z/5aHhpmpvZWjlsNpexTAtu1JN5PiBxdY8yMGh0G4rnJAx2uoaSrylbMrhBoNheVLOHkohh&#10;Q67MhDZj56oSdgJmiaVDZ/xpLKBdWdpr0ZtrS8pue5ZoPf1xKpFbMF9z34xRJCJ2jYdRtL9wbV/r&#10;ph1xjWLyl2VypWXjiIlzsmiweah0z2tJat919W3WW9l3MnBVTM14fHLNPfJ5znU9Lz17JneAIZV8&#10;lXnvspFteWkYpDNu8GszlbRwW21Chv5xtW88eFFzDHEaacF0ZnL0WvF11HTHTBt3UHaWPXx4zXhc&#10;Lwx6R3n5Ibt70HuzsHlrAXIMokdswnNRk/5ubHSOhYxv8nW9dxhxdnbjaL1y/ngKWh90mXktS3t2&#10;P3pOPRN343tlLuF5fXxZIdx7In1Zroho/nq5oIZq63s3knJsvnuyhD1uaXwpdftwFXydZ89xxH0T&#10;WV9zg32FSut1S33yPLZ3EX5VLrt4yH6bIfl6iH7grMFnQoNRnuZpWoMPkP1rU4LOgvhtHYKNdONu&#10;6YJPZuZwuYITWKRylYHSSmB0eYGMPGB2WYE7LqF4KoDWIiZ5/YBlqzVlzouinXJoFIqoj6ZqMImy&#10;gcZsEYjCc9lt9ofXZgZv4IbqV/Fx04X7Sd5zy4UEPBR1v4QFLpB3o4L4Il55hoHcqcRkr5PinCZn&#10;AZI0jnxpLZCJgL1rIo7kcvNtH41FZUVvIYujV1dxKIn/SW5zMohWO9J1OIakLoJ3L4TxIo55IIMr&#10;qHFjx5wRmvJmHpm4jWdoU5dgf8ZqVpUIch1sY5K1ZJJudZBdVslwjY4CSQhyqIufO5d0v4k1LnV2&#10;yIbNIrd4yoRVpz1jCqQqmdJlZ6E3jF9nop49fttprJs8cVFrwJg4Y+dt2pUqVkRv/5ITSKtyKY7v&#10;O2N0UIvALml2boiRItl4gYVapjticqwzmN1k0aiZi3xnD6T3fhFpH6FLcKJrOJ2TY1ZtV5nLVdNv&#10;hZX0SFxxvJILOzdz8o4XLl52IoojIvV4RYY3pWth97QZmBhkVq/EisVml6tsfW5oq6cRcBVqyKKh&#10;YuBs654bVXdvIpmCSBxxZJTWOxRzp5AkLlZ15Yt6Iwt4FobuqhJ2ol+RnId3MGKtjtd3w2WkgOt4&#10;XGhhcvZ5AmsAZRd5sW2bVuB6fnAlSJp7XXKpOpZ8QXUpLNd9LHeFIEV+KHoOqC9zzGhPmsx0s2p8&#10;jUB1mGyWf3F2fW6Scat3WnCCZAN4OHJ1VgZ5M3RiR/56PnZMOjt7SngvLL98UnnqIH59ZnvDpiRx&#10;eHDWmOdyonIsi5FzwnN8fg900XTEcIB12XYIYwp24ndQVUJ4BniYR3J5OXnfOep6anscLKl7j3wz&#10;ILB8u31ZpG1vi3ksl1dw4HnLiipyJ3pnfNhzWXr8b3Z0hHuVYi51sXwxVJV2+XzLRvd4Tn1iOaN5&#10;oH3uLJd64X5dINx8JX7Qoqpt44FblcpvYIFPiM9wyoE9e6lyGIEjbnJzYoERYVR0rYEDU+l2EYDw&#10;Rnt3goDXOVx47YC1LIh6RIB/IRB7moBFoRdseolClF1uIoiMh4lvrofReopxEocQbXlydIZZYIRz&#10;2YWkU0N1U4TqRgR214QoORd4U4NfLH15u4KKIUp7HIGun79rUZEakyNtEY+5hm5uso5UeZFwKYzn&#10;bKJxoouGX9BzHoolUrR0rIi/RZ12QIdSON13zYXfLHR5RIRsIXp6sYLxno9qbpjnkgVsM5bjhWht&#10;3pTYeKlvZJLBa9pw7JC2Xylyd46oUjB0FIySRT51uIp0OKZ3VIhQLGp424YxIaR6VoQPnYBpzKCp&#10;kP1riZ4PhHBtM5tod8puwZiwaxpwUJX7Xotx4pNAUbNzipB1ROR1O42bOHJ25Yq7LF94f4ffIcZ6&#10;CoUKnIBpOahFkBRq+KUUg5tspqHSdwtuOp55anZvzpsZXgNxY5erUUlzFJQnRJh00JCQOEZ2h4zy&#10;LFV4MYlcIeN5y4Xem51osK+pj05qe6vZgvBsMqf1dnFty6P3afFvY5/mXZZw/JvEUPNys5eHRFp0&#10;eZM2OCJ2O47jLE1384qhIfl5mYaMn218/19cksd9GGJthgF9NWVceQV9VmgWa/x9hGq9Xwx9uW1k&#10;Ubl+Bm/2RFl+YXKBN0V+xHUPKoB/MneHHwN/rHosnbt6T2epkTF6yGnmhIl7N2wLd617lm4Mas57&#10;+HALXg58XXIPUPd80nQLQ9h9UHYENwd903f8KoF+XHnYH1B+7HvSm+R4EW/Cj4B4zXE4gwl5dHKk&#10;dm55/XP+acF6iHVZXS57Fna6UEt7sXgZQ2Z8VHl2Ns98+XrPKoJ9nXwLH5N+RH1Zmkp2P3esjhJ3&#10;G3h7gcZ34nk+dVd4jHnwaNR5NXqqXGt54HtpT7d6onwhQwN7bXzVNp98Nn2EKoN8834eH859sH7A&#10;mK90tX9vjKN1rX+fgIN2kH/CdD53Vn/QZ+J4Gn/oW6N434AETxt5vYAXQph6pYAkNmd7hoAsKoF8&#10;V4ApIAl9IoAmlzBzXIbri0V0foaAf0h1g4YGcyp2YIV3ZvR3OoTyWtt4FYRuTn55BYPhQil5/INO&#10;Nit67IK3Knx7yoIdIEN8n4GClddyRo5nihFze41Wfjd0lIw3cjt1hYsGZiZ2dIneWi93Y4i3Tfd4&#10;Y4eGQcp5aYZPNfd6ZoUZKnh7UYPoIHV8L4K5lKlxa5XXiPxyqJQofT5zy5JqcWB0y5CZZWp1yY7P&#10;WZN2xo0CTXt30ospQXF45IlJNcV57YdqKnF65oWXIJ970IPMk6hwxZ0piANyA5r1fFVzKpiqcJN0&#10;MpZAZLx1OJPVWQV2PZFhTQl3UY7bQRx4aoxINZF5fom1Kmd6iIcvIMJ7gIS8krZwOKRlhydxeqGh&#10;e5Bypp7Db+Vzs5u/ZCh0v5iwWIx1y5WTTKl25JJcQNR4BI8VNWR5IIvOKl16OYiZIN97PoWHkd1v&#10;vqt/hm1xB6gSevByOaSPb1lzS6DvY7F0XJ05WCt1bplwTFt2jJWLQJl3sJGUNUF41I2jKlV5+YnL&#10;IPZ7CoYulJmDrl9AiPmDPGJIfS+C0mUwcSKCc2foZQWCImqXWQOB121KTJiBoW/jQCOBd3J3NAKB&#10;VnUUKDyBRXeoHdOBPnpmkv6BKWcih4SBFGloe96A9muWb++AzG2fY/iAq2+tWCGAjnHDS/CAeXPP&#10;P72AbHXYM96AZXflKFKAbXniHi6Aenv8kVJ/Fm7ShgF/NXBgeol/RnHgbtN/Q3NOYwh/SHTBV1p/&#10;UXY7S11/YHexP2N/dXkmM75/jXqbKGZ/rXv9Hn1/zn1yj+99VnZchL19j3dIeWh9vHgpbdl92Hj5&#10;YjR993nUVq5+GXq1St5+UHuMPxV+j3xfM6F+zH0xKHd/A334HsJ/OH7Ijod70n26g3N8Kn4ReD98&#10;dH5abNh8q36RYVh84n7SVfl9G38ZSlV9bH9TPrx9x3+GM3l+HH+6KIF+ZH/pHwR+poAdjS16e4TO&#10;gi97A4SXdxh7coRQa9Z7v4PzYHt8C4OeVUB8VoNMScZ8t4LtPlp9IIKJM0h9gYImKIN904HFH0B+&#10;HIFqi+N5dovpgQt6DYsTdhh6joowavh674k6X7x7TYhLVKF7qYdcSUp8GIZhPgZ8jYViMx58+oRo&#10;KIZ9VoN4H3N9poKRisF4pZLzgAV5Q5GJdTB5zZARai56PY6EXxB6qYz6VBR7E4tuSNt7jInTPbZ8&#10;CogzMvJ8gIaYKIR86IUQH559QoOWic13+pnQfxx4oJf1dFl5MpX/aXR5p5PiXnR6HZG/U5Z6kY+U&#10;SHV7EY1TPWh7k4sIMsF8EIjCKHx8h4aQH8N87YR6iNt3cKCefkl4G55Bc6N4spvCaNd5K5kUXfF5&#10;qZZWUyx6JpOLSB96qZCiPSV7Lo2rMpd7sYq7KHV8NYfjH+B8qIU6h/Z3AKdXfZJ3r6RUcw94SaE3&#10;aFl4xp31XYd5SpqZUtd5zpcsR9p6VJOfPO9625ACMnV7ZIxxKG979IkCH/h8cYXYinWKX19Qf6GJ&#10;SGJtdKmISmVfaXaHcWgSXjiGpWrDUxmF3216R5GFLnAZPASEjHKzMNeD83VcJhKDangHHLqC7nrY&#10;iOyH9GbDflKHMGksc4aGeWtxaG2F1G2CXVGFM2+bUlmElHG9RweEA3PUO7eDe3XsMMeC+ngMJjaC&#10;iHolHRiCH3xYh2KGCW4EfPOFcG/GclaE33FsZ3GEWHLoXH2D2HRtUauDWXX7RouC6XeFO3KCgHkQ&#10;MLiCG3qfJlWBv3wkHWuBaX26hheEZHUre8eD3HZRcUuDYHdfZoqC9nhJW7qCj3k+UQ6CKno7RhyB&#10;3HstOzWBmXwdMKuBVH0RJnCBDn4CHbOAyX78hNqC8Hw1eqCCgnzGcEGCIH1AZaSBzn2ZWveBfX39&#10;UG+BLn5nRaeA+X7DOu6Az38bMJKAoH93JoSAaH/WHfiALoA9g6+Bp4LqeYaBYoL4b0CBIYLrZMaA&#10;44K4WjmApIKNT9OAZoJkRTCAQYIvOqGAJYH2MHGAAoHDJpJ/0IGXHjh/moFzgouAnomdeIaAbokZ&#10;bmGAQIh6ZAaAFIe3WZZ/5ob5T01/t4Y7RMp/oYVzOl5/kYSoMFR/eIPjJp1/ToMuHm5/HYKGgX9/&#10;yJA9d5p/o48wbZN/gI4IY1V/YIy3WQF/P4tmTtR/HooTRG1/EoiyOh1/DIdNMDN++4XxJqN+24Sq&#10;Hpx+soN4gJB/H5a4dr5/AJVBbM9+4pOhYq9+xZHIWHd+sI/mTmV+m439RBR+lYv9Odt+kon0MAx+&#10;iIf1JqJ+dYYPHsN+WIRKf6x+kZ0kdfp+eJsvbCh+X5kMYiF+RZaqWAJ+OJQ3Tgh+LZG3Q8l+K48W&#10;OaF+K4xpL+p+J4nJJqB+IYdIHuJ+D4T7ft5+GqNzdVR+CKDfa6F99J4lYa9925s4V6R91pgyTb19&#10;1JUbQ4191ZHeOXN9146UL85914tdJp593IhPHvx91IWMgEuRMl+HdkaPomKObCSOJGVyYdOMwGgk&#10;V3qLZmrbTUWKE22bQqWI2XBCOASHr3LoLc2GjHWfJAeFfHhiG7aEf3tEfvWO+GaLdSuNoGjrazWM&#10;WGsvYPeLKG1NVruJ9W91TKmIwnGpQjqHpXPQN9GGlHX6LdCFingvJDiEkHplHBiDpHyxfaGNJm1j&#10;c/qL9m8raiuKz3DcYB2JtXJrVgaInXQITBaHiHWvQdaGiHdQN6KFk3j0LdOEonqgJGKDvnxIHG6C&#10;5H3/fHyLjXQlcuuKbHVZaTaJWXZ7X0mIWneCVVOHXHiXS4iGX3m0QXaFfXrGN3WEqXvXLdWD1Xzv&#10;JIeDBH4KHLmCPX8ue1qKInrUceSJGHt4aE2IHHwOXoCHM3yNVKqGSn0YSwCFYn2pQReEmH4sN0GD&#10;236sLcyDG380JKaCV3/EHQGBmYBaelKI34EzcPGH+4FaZ3SHHIFvXceGRIFqVA+FbIFtSoKElIFz&#10;QLqD24FsNwmDLIFiLbuCd4FgJL6BuIFpHUWA/YF8eVSH2YeBcBaHB4ciZriGOoavXSeFcoYkU4mE&#10;qYWbShaD4IUTQGuDNYSANtmClIPsLayB6oNhJNOBMILnHX6AeIJ7eGqHBY25b0iGPIzdZgaFeIvr&#10;XJGEuYrbUwyD/YnISbKDQ4iyQB+Co4ePNqeCC4ZoLZeBaYVNJOCAuIRJHa+AB4Nbd5mGXJPPboSF&#10;l5KRZVeE1ZEwW/+EGI+gUpSDaI4ESVSCu4xiP9WCIoqmNnCBjojjLXmA8octJOWATYWTHdd/qIQe&#10;dtCFwZnZbdSFB5gjZMCETZZGW4KDkJQ0Ui6C6pIQSQSCSo/gP5WBto2MNkCBJIsrLV6AjYjeJOh/&#10;9YazHfl/W4TAdhmFNJ/FbT6EjZ1zZEaD3psGWx2DIphyUdyChJXFSMOB7pMJP2GBXpAhNhmAzo0s&#10;LUiAPIpSJOt/rYelHhN/HIVFdl+YKl/CbSaWJWKmY9iUJGV2WmSSKmgrUO+QOWrsR6GOTG25PeqM&#10;f3BsNDaKw3MfKvOJDnXnIiaHbHi+Gs6F5nupdU+WIGZdbEeUNGinYxySWGrlWbaQkm0SUFmOxG9N&#10;RyqM83GUPZ6LQXPONB2JnXYMKwmIAHhXImKGdHqmGzSFAX0CdDiUWWzTa0eSmG6TYjqQ3HBIWP+P&#10;JHHuT8ONbHOjRrOLtnVkPVOKHXcfNAOIk3jfKx2HDnqnIpiFmHxvG42EOX4+c0GSwnM0alqRFHRp&#10;YV+PbXWYWEGNzna/TyOML3f0RjaKkHkzPQSJEnpmM+eHo3uZKy6GOHzVIsaE134XG9qDiX9ccjWR&#10;XXmHaXGPw3o0YJiOMHrgV5eMpnuHTpaLG3w6RcaJkHzzPLuIKX2eM8eG0H5HKzWFdn75Iu+EIX+2&#10;HCWC3YB2cUqQHX+UaKSOo3/JX+iNKn/6VwSLr4AlThyKNYBXRWeIuoCLPHiHY4CzM6SGGoDYKzOE&#10;zIEHIxKDe4FCHGyCOoGEcHCPGYWDZ+6Nr4U7X1CMRITvVoSK14SbTbSJa4RJRRWH/4P3PD+GuIOa&#10;M4aFfIM9KzKEOYLqIy+C7IKnHKiBroJyb6+ORItYZ0GM4YqeXrqLfYnbVgmKF4kLTU+IuYg2RMaH&#10;XIdfPAaGIIZ5M2OE7oWRKymDs4S2I0SCboPwHNuBOINCbweNlpEOZpuMNI/6XiGK0Y7QVYyJbY2H&#10;TOuIGowyRHmGzorXO8qFmYlgMzmEa4fiKxWDN4Z0I1CB/4UiHQaA1IP1bl6M6Ja5ZgGLmpUyXZuK&#10;QpOSVSCI3ZHQTJWHlY/7RDaGV44bO5aFKIwTMxOD/YoBKwKCzogEI1iBooYrHSmAg4SLbb2MQpxF&#10;ZXyLFJomXS+JzZf8VMmIZ5XBTE+HKZNtRACF9pELO2yEzI54MvSDo4vZKvOCeYlZI1+BV4cJHUSA&#10;QoUGbJSfPmAtZAucimMSW3OZ7mXhUsGXdGiOSh+U9mtOQbGSe24dOPWQIXDcME6N1XOdKBmLinZr&#10;IFKJRnk4GfqHLXwHa8OdRGZqY1+aqWjCWuOYLmsKUjyV4G05SbCTgm95QV6RIHHHOMeO23QSMEuM&#10;o3ZiKD6KbXi4IJmIQXsGGmSGP31PauCbfGyKYo6ZEG5hWiyWtnAnUa2UdXHYST6SLHOYQQiP4HVm&#10;OJeNsXc2MEWLjnkNKF6Jb3rmINeHW3yzGsCFbn56aiCZ7HKOYdGXlXPpWXyVUHU2URaTJHZvSMKQ&#10;73e1QKqOuXkDOGKMoHpPMDuKlnueKHuIjnzwIQ2GkH4/GxCEuH+HaT+Yk3iDYRSWTXliWN6UGXo0&#10;UJGR/nr1SFeP23u/QFmNt3yOODOLsX1XMDCJuH4hKJKHwX7wIUCF0X/CG16EBYCQaG6XYX4xYGqV&#10;M36gWFWTE37/UB+RB39JR/yO9H+ZQBeM3n/tOAuK5oA6MCSI+YCHKKOHC4DZIW6FIYExG6iDWoGM&#10;Z72WWYPAX9mUPoO5V96SL4OgT72QL4NyR66OKoNHP92MIoMfN+iKNoLuMBqIVIK+KLKGb4KXIZWE&#10;i4J7G+aCyIJpZyOVd4k3X0+TaIjAV2eRYog2T1yPaYeRR2GNcYbtP6SLeYZJN8OJl4WYMAqHvYTl&#10;KLiF4IQ/IbOEBoOpHBuCTYMqZpyUuY6SXsiSrI3AVuqQqIzRTviOsIu6RxKMxoqeP2mK3ol/N5qJ&#10;BYhFL/OHMIcHKLWFXIXYIciDkITBHEiB5YPQZguUBJPbXkeSBpKWVn2QCpE1TqGOE4+uRs2MNI4a&#10;PzWKW4yAN3WIiIrAL92GuIj3KLCE64dFIdmDLYW0HGyBkIRbZX6TXpj5XdeRd5cjViSPiZU+TlqN&#10;kpNHRpaLvZFAPwyJ8I8vN1iIJIztL8uGV4qkKKyEkIh6IeaC3oZ9HImBTITMYvmmlWCcWxOjQGN0&#10;UyugC2Y6SzmdBGjiQ22Z62ulO+GWz256NCiT0nFKLJSQ4nQeJW2N8XbyHqaK/nmxGT+IUHxeYm6k&#10;nGaEWp+hZWjaUsieUWsiSt+bbm1VQyaYcm+dO7OVbHH3NBmSgXRWLKaPoXa8JaCMxHkeHvaJ7ntk&#10;GauHWn2VYcWizWxWWgKfxm4vUkCc1G/+SnqZ/3G7QtuXFnOKO4GUJnVnNAWRTndQLLSOgHk/Jc2L&#10;uHsoHz2I/Xz2GgmGgn6wYTShOXIDWXWeTXNwUcCbcXTQShCYrHYeQoiV1Hd1O0eS9njVM+yQM3o8&#10;LL2Ne3uoJfWKy30QH3qIKX5oGlyFxn+vYIKf53ebWOedB3iZUU6aOHmJSbKXgnplQkCUu3tFOxeR&#10;7nwtM9mPOn0WLMiMkn4CJhuJ8X7tH7aHYH/QGqyFDICnX+Cev3zxWGmb7n2EUO2ZLn4GSWOWhn5v&#10;QgWTzn7fOvGREH9UM8yOZ3/ILNSLx4A8Jj+JL4CyH++GpoEkGvmEW4GTX1+droIkWAGa84JFUJqY&#10;RoJUSSCVq4JKQdKTAYJIOtGQUIJLM8CNsIJKLN+LGIJIJl6IiIJMIB+GCIJUGzqDxIJiXuycvIc7&#10;V5yaEIbxUESXboaUSNqU3IYbQZ6SP4WoOq6PnoU5M7CNB4S+LOKKdoRDJnSH74PRIEaFfINpG3GD&#10;Q4MVXoCb64w4VzOZQIuVT+WWoYrWSJGUEYnyQWaRg4kQOoaO84guM5qMZYc1LN6J3IY3JoKHYIVI&#10;IGWE/4RqG5+C2IOvXgebK5EcVs2YiZAKT5KV8I7eSFCTYo2RQTSQ4YxBOmOOYYrvM4WL3Il4LNmJ&#10;WIf7JouG5oaUIH2EloVHG8WCgIQvXY+agJXOVnOX75QxT1CVYJKKSByS1JDWQQyQXo8cOkeN641d&#10;M3WLbItxLNSI7ol/JpOGhYesIJGEQ4X+G+OCOYSYWRWuZmFPUb6qtmPWSoCnBGZsQ2CjUWkXPH6f&#10;eGvkNeublG7HL0uXzXGxKN2UEnSdItGQXXd6HQ2Mq3oqGI+JYHyxWOKsW2btUY2o0mj1SlOlQ2sU&#10;Qzihr21SPGad72+rNeeaInIXL16Wa3STKQiSv3cUIxSPHnmDHWeLjnvBGP+IY33ZWIeqg2x3US+n&#10;Jm4ESgGjt2+vQwWgMXGBPEichXNmNd6YzXVZL2uVJ3dhKSyRjXlwI06OA3trHbWKkn05GWCHhH7k&#10;WAOo4XHSUMylonMASbmiSnRHQs2e0HWwPCObNXcgNcyXjniZL3CT/XoiKUmQenuwI4GNCn0wHfqJ&#10;tX6RGbSGwX/UV4ankncCUHSkVnfWSXuhBXi6Qp6dmXm2PAWaDnq2NcGWeHu7L3uS9XzMKWuPgX3f&#10;I7eMIn7pHj+I4n/eGgeGAoC+V1amYXwUUD+jMHxzSUmf7HznQneckX12O+6ZFn4NNbyVj36qL4yS&#10;FX9MKZGOp3/uI+6LUICKHoOIHoEYGleFSoGaVxmlQYDnUAuiKIDaSR6e+YDgQlabq4ECO9qYP4Ex&#10;NbiUxoFnL5qRU4GbKbGN64HOJB6KnYIBHryHd4ItGpqEroJaVsqkP4WPT8yhM4UkSOyeD4TJQjCa&#10;zISCO8GXb4RJNa6UBoQXL6GQnIPbKcmNPIOdJESJ+YNjHu2G44MrGtOEKYMBVmujX4oVT3+gTIlh&#10;SLGdJoiyQgSZ6ogGO6KWnYdmNZuTSIbLL5+P6oYaKdmMk4VlJGOJXoS5HxSGX4QVGwODuoOQVgqi&#10;i46ETzaffY1vSHycXIxdQdyZJYtQO4aV6IpMNYqSpYlKL5yPUIgnKeWMAob+JHuI24XmHzSF8YTe&#10;GyqDX4QHVbOhy5LCTvmezZEtSFGbuI+rQb2YhY5AO2+VVYzcNXuSIIt6L5qO1InsKe+LjYhZJI+I&#10;cYbhH06FmYWDG0mDFoRntKhmeluCpZ5oSl7SlqdqGWIWh8hr6GVFeOdtzmg1aiFvwGsXWz1xvW3u&#10;TGFzxHC+Pa1103OCLwp37XYLIXd6IHi+slBi42T/o5FlIGdblN9nWGm5hj1ph2wXd5lrtW5KaQ9t&#10;5nBzWlxwInKRS6xyZ3SpPS50r3a3LtB28niaIZF5SXqXsBVf3G5IoZxidG+9kzBk+3E+hNFnaXLQ&#10;dmdp03RGaBRsP3W3WY5usnceSwlxK3h/PL1zo3nYLpx2D3sQIal4iHxUrhhdSXcZn9xgIHfGkaxi&#10;5niCg4ZlknlRdU5oMnoUZyxq1HrUWNFtc3uLSnZwEnw6PFlysXzfLm91Qn1pIb133n3yrExbLn/Y&#10;njleMn/FkDVhJn/BgkFkAn/TdDlm0H/hZkdpnX/tWBlsYH/xSe5vIX/sPAVx4X/fLld0lX+8Ie13&#10;T3+OqqJZgYhxnLNcqYeVjtZfwIbRgQxiv4YwczBlr4WLZWtonoTiV21rf4Q0SXRuW4N/O8JxOILA&#10;LlF0CoH1IjF23YEaqR9X/5Ddm1pbSY9PjaVegY3VgABhn4x6ckpkr4scZK1nvIm4VthquIhTSQtt&#10;rYboO4hwpIV2LkxzkYQCImx2fIJ8p9RWu5kwmi5aIpb7jJZddZTUfw5gqZLCcXhj0JCrZAFm9I6M&#10;VlNqB4xtSLBtE4pJO1lwIogdLklzKYXzIp12KoO4pshVu6FjmSxZOZ6Xi6NcnpvQfi5f35kQcLZj&#10;EpZFY2JmRJNuVdtpaZCTSGFsi42tOzRvr4q9Lkhyz4fKIsd15oTMpdlU/al+mE9YgaYNitZb7qKe&#10;fXBfN58ycBFidJuyYttlr5gfVXZo5JSESCBsGZDbOxZvUI0mLkdyhIltIul1rYW3pQdUb7F0l5ZX&#10;8K1FijFbXakefNderKUFb4xh8aDLYm5lNZx7VSRod5gfR+xrvJO1Ov5vA49CLkZySIrSIwR1gYZ4&#10;qsxsR1s2nONth16LjvBu02HXgOpwMmURct9xq2gOZO1zMmr7Vrt0zm3aSIV2enCyOox4L3OCLMt5&#10;6XYgIDd7u3jnqKRo2GQ4mv9qfGasjUdsLGkff2xt72uNcZZvrm3TY99xcXARVeNzSHJGR+R1LnR3&#10;Oid3FXafLKl49niaIGR66HqypoJmA20VmRRn/W63i5pp9XBafghr7HH+cGxt4XOOYupv23UcVSBx&#10;53akR1Rz/3gpOc12FXmkLIp4G3r5IIx6LHxepKBjlXWil2Vl0HaFiiFoAXdrfMlqJXhUb19sS3k1&#10;YgxudnoWVHBwr3rwRtJy8HvEOX11LnyPLG53V307IK55hn3rouhhjn4XldZj+X5BiL5mV35ue5do&#10;on6fbllq8X7RYTRtRn8EU8ZvpH8vRlhyB39UOTd0ZX9vLGF2rX91IOV49393oXFf2IY9lHVidYW0&#10;h3pk/YUxendnaIS3bWJp2YRAYGdsUYPIUyVuyoNIRedxRYLBOPpzvIIyLF92H4GYISl4foD1n/1e&#10;e45KkzJhKo0UhmBjyYvjeX5mUYq4bIxo4YmSX7drd4hpUptuCoc6RYZwnIYFOMdzKoTKLF51pYOO&#10;IWN4GIJKnqxdWpY/kglgF5RohVxiyJKQeJllZJC5a8hoCo7kXxZqto0KUh9tXospRTFwBYlAOJpy&#10;qIdSLF11O4VoIZR3woN5nYlcaJ4NkPpfOpushGVh+5lAd8JkpJbFaxJnVZREXoNqDJG6Ua9sxI8j&#10;ROVvfox/OHVyNYnTLF103ocpIb13eYSCnI1bsKXQkBBeiaLRg5JhUp/EdwxkBJylanhmvZl3XgZp&#10;e5Y5UVFsQZLpRKdvDI+IOFdx1YwfLFx0koi4Id93PoVjm7dbJq18j09d/am+gudgyKX8dnhjgqI1&#10;aftmQZ5VXaFpBZphUQVr15ZZRHVusJI/OD5xh44gLFx0VIoLIfp3DoYcoKxyRFsHk8pzBF5phtNz&#10;22G0ebV002TcbIx122fdX3p27GrYUgl4HG2/RI15XnCgN196p3N9Kot79HYyHvt9U3kRnsNvCWOb&#10;khNwLWYdhUZxY2iWeEZytGsBa01z/G1WXnN1Rm+rUT52q3H3RAJ4IHQ/NxV5l3aAKoB7B3iYHzx8&#10;gnrMnMVsUmwIkDptxG27g6JvP29vdvFwyHEmajByRHLQXYhzwnR8UIl1WXYmQ4Z2/nfNNtR4oHlr&#10;Knd6MnrhH3R7ynxomwtp+HQ6jrBrpnU8gkhtWHZAdchvDXdIaTRwt3hLXLpyYnlQT+t0JnpOQxl1&#10;93tHNpt3wnw4Km55dH0LH6V7J33kmUpoDHw+jSxp43ycgPtru3z6dKltln1XaEBvZ32zW/FxOX4Q&#10;T09zIn5lQq51FH6zNmJ2/n76Kmx4zH8tH+J6ln9fl8lmcIQEi85ocYO4f8NqboNvc5psZoMpZ1hu&#10;WILkWzFwTIKfTrpyToJRQkZ0V4H6Ni12V4GeKm94PIE4ICZ6GIDPlndlDouvip1nLIq/frVpRYnP&#10;cq9rWYjgZpBtaIf2WoxveocLTjlxlIYVQe1zsIUXNf91xYQXKnJ3v4MYIGB5rIIYlVNj7JNIiY9m&#10;H5G9fb9oTZAucdlqdY6ZZdpsmo0JWfhuwIt2Tcdw7YnWQZ1zHIgrNdZ1Q4Z/KnN3U4TbIJF5UYM6&#10;lFxjDZrNiJ5lS5i4fN5nhpaWcRJpvJRjZTJr7JIvWXFuHY/zTV9wV42jQVZyl4tENbF00IjiKnN2&#10;9IaHILp5BYQ5k2xiWaIuh8dkn5+IfB9m45zRcGppJJoBZKRrXJcmWQBtk5Q/TQlv2ZE9QRpyJ44o&#10;NZJ0b4sQKnN2pogBINt4xoUQkothxKldhw5kEqYUe4RmXqK7b+JoqJ9LZDJq5pvHWKVtIpgzTMNv&#10;cpSBQOpxy5C7NXl0IYz2KnN2Z4lCIPZ4lYXBlm14ilrPim543l48fl15RmGLcil5yWSrZeV6XGey&#10;Wbh692q4TSR7p22kQIV8ZXCJND59K3NxKFp9/XZBHc9+23k5lLp1d2MViNt2OGWifOl2/WgjcNN3&#10;zGqQZLt4m2zyWMF5bm9YTG16THGyQBR7NHQINBF8IXZdKGh9E3iTHiJ+C3rlkvdy1WsVhzVz42zj&#10;e3B07m6ub5919HBzY7h29nI0V+13+nP4S895CHW3P7J6HHd1M+p7MXktKHR8QnrHHmp9VHxxkWdw&#10;mnLihdpx2nQMekZzFHUzbp90RHZVYuF1bnd3Vz92mXicS0131nm3P195G3rNM8d6WnveKH97iXza&#10;Hqp8tH3dj9tuzXqJhHxwK3sVeRNxhXudbZdy2nweYgF0KHyhVoh1dX0nSsJ21X2gPwN4PH4TM515&#10;mn6CKIl64X7kHux8IH9JjmltR4HkgyhuyYHUd+NwRoHBbI9xu4GpYR9zJoGTVc50kIF+SjN2BoFb&#10;PqN3gIEyM2948oEHKJB6TYDYHzB7nICrjR5r7Ykwgf9tj4iBdttvKofPa6twvIcYYF1yQoZlVS1z&#10;xYWwSbh1UITvPlB23YQoM0d4YYNiKJd5zoKiH2p7LIHni/1q05BtgPhsio8pdfFuOo3eauBv44yM&#10;X7JxfYs6VKNzFInlSU10sIiBPgV2S4cVMyF334WsKJp5YIRQH5t6zYL+iwRp/JeRgBBrvZXOdSBt&#10;epP7aixvL5ITXxxw2JAkVCxyfY4uSPB0I4whPcN1yooHMv13a4fwKJt4/4XmH8R6fYPyiiBpSZ6b&#10;f0drFZxMdHBs3JnpaZVum5drXp9wT5TeU8lx/5JESKNzro+OPYp1XYzGMt13CooCKJt4r4dOH+V6&#10;PITAiVdosKV4fp5qiKKFc+JsWp+EaRtuIZxtXjpv35lAU3pxmJYDSGVzTpKlPV11BY82MsR2u4vO&#10;KJt4b4h+IAB6CIVqjCR/EFrWgRZ+6V42dfF+1WF6aqV+3GSTX0V+82ehU/5/EWqxSEl/QG2kPIt/&#10;enCQMS9/vnOEJj+AEnZvHLeAb3l+inp8QWKaf5t8dWU4dJ58sWfEaW58+Wo2XjZ9SGynUx59m28d&#10;R6l98nGGPDR+UHPtMRt+tXZVJmF/JnirHRd/nHsZiNF5w2o0fhx6PGwec096t24BaFt7NG/XXU57&#10;s3GtUmF8M3OKRyJ8tnVgO+l9PHc1MQp9xXkJJn9+U3rHHWp+4nyUh313p3GmfPB4RnLzckt453Q5&#10;Z3t5jHV2XJR6L3a2Ucx61Hf7Rrh7hXk0O6x8PHppMPt88HucJpp9mnzBHbN+P33uhi514Hjpe7t2&#10;oHmicTV3ZHpTZox4LXr5W8l48HukUSh5s3xRRj96hnzwO2F7X32IMOB8MH4gJq188H6zHft9p39J&#10;hNl0WX/len51RYAKcBZ2MIApZZR3GYA/Wvd394BYUHt40oBxRbx5uYB8Owx6pYCBMLt7iICHJrt8&#10;WICPHj99HYCbg55zEIbWeWR0F4Zfbx11HoXlZL52JYVoWkF3G4TqT+Z4C4RrRUt5BoPfOsN6AoNP&#10;MJx69oLDJsd71oJBHnl8p4HIgopyCI2yeGxzHoyubkN0NoulZAR1UoqUWaV2XImBT2h3YIhpROt4&#10;aYdCOoF5coYUMHx6c4TuJs57ZIPYHqp8Q4LRgaBxQZRrd5VyWpL4bYRzeZF0Y2N0oI/WWSF1u44t&#10;TwF2z4x8RJp34oqzOkV48ojfMFt5/ocSJtF7AYVXHtN774O4gMpwipsVdtpxsZkfbORy3JcTYt10&#10;DJTmWLR1NJKoTq12WJBcRFd3co3xOhJ4h4t3MD15m4kFJtN6roaqHvV7qoR7gAtv4KGedj1xIJ8E&#10;bGNyXZxbYnFzk5mfWF10x5bJTml19pPjRCF3FpDaOep4MI3BMCZ5S4q0JtR6bIfHHxB7c4UbgnGF&#10;lVrseC+E0l5pbdiEMmG8Y16DxmTPWNSDZWfeTmmDC2ryQ46CxW3oOLGCi3DbLj+CW3PaJEWCN3bb&#10;G72CIXn7gN+C2WJZdtyCbWUVbLWCG2e0YlOB7morV+yBwGylTauBlG8oQwuBc3GcOHCBW3QPLjyB&#10;SXaKJHGBQnj7HB6BRHuAf2SAhWmEdYWAWGuda4mAO22gYV2AN2+EVyCAM3FsTQaAMXNbQpqAN3VF&#10;ODeAQ3cvLjmAU3kcJJiAaHr7HHKAgXzmfgl+mHCHdGF+fHISapR+eXOHYIp+mnTbVm9+unY1THp+&#10;3HeVQjp/DHjoOAh/Q3o4LjZ/eXuLJLp/qHzZHLx/134sfOh82nd9c09833hyaZl8/XlUX7N9QHob&#10;Vbt9fnrmS+p9vXu1QdN+DXx0N85+ZH0vLil+tX3uJNd++H6uHQZ/N39ye+d7V34hckp7iH6KaKF7&#10;zX7iXuB8LX8hVQp8g39hS1p813+iQWp9PX/UN419qIACLhR+CoA2JO5+WoBvHUx+o4Cuest6EIS2&#10;cVJ6X4SLZ8t6v4RSXil7OYQFVHB7pYO2St98DoNnQQ98h4MKN1Z9BYKqLgF9d4JRJQJ904IHHYh+&#10;JoHGecF5B4sycG95Z4qCZwt52YnCXYh6ZYjqU+t65IgNSnZ7YIcsQMB76IY8NyJ8c4VGLex88oRb&#10;JRB9XYODHbp9u4K9eNh4OpGAb6V4oJBvZmB5Go8+XPt5r43hU3l6QIx4Sh56zosGQHx7X4l6NvF7&#10;8IflLdR8eIZbJRl89YToHeV9YoOTeA13g5fDbvh3+JY4Zc94fJSJXIV5F5KlUxt5tpCuSdV6VI6r&#10;QEN67YyFNsh7gYpRLb58EogrJR98noYhHgh9GYRId2F2353mbml3aJu+ZVt3+5l6XCV4m5cPUs95&#10;RpSLSZt58pH4QBZ6kI88NqZ7J4xxLax7vom6JSR8WIcoHiN834TbeKqMQ1s6b0CLB16dZcOJ6mHf&#10;XCKI+GTwUnWID2gFSOuHK2siPu+GYG4hNPWFpHEdK2+E73QsImiERndEGtaDsHpyd12JrWIzbiqI&#10;tGToZNSH2WeHW0WHJmoIUbeGa2yQSFGFsG8jPouFB3GmNMyEanQrK3yD1Ha7Ip6DR3lIGziCynvi&#10;dg2Hg2j2bPuGv2sVY8yGD20jWm+Fem8ZUQaE43EYR8WETnMfPi+DyXUgNKaDTXciK4iC1nkrIs6C&#10;ZXssG46CAH00dNGFnm+Wa+yE7nEwYuaEWXK5WaiD53QqUGCDc3WiR0KDAXchPdqConiSNISCS3oC&#10;K5KB9Xt5IviBnnzvG9mBT35nc82D6HYwaviDWHc9YgiC4ng8WOyCj3koT8OCOHoZRseB4nsOPYeB&#10;oXvyNFuBaXzTK5SBLH27Ix6A536pHCSAp3+YcvKCanyCahyCA30JYTqBr32EWD6Bdn3wTzSBNn5c&#10;RlaA9X7KPTiAy38nNDCAqX+CK42Afn/kIz6ARIBQHG2AC4DAcfqBK4K3aUmA3IK1YIiAoYKpV6iA&#10;f4KRTrmAU4J2RfaAJYJaPPSAEIIwNAqAAoIEK4h/6IHhI1p/uIHPHKp/h4HFcRKAJIjOaIV/5YhT&#10;X+V/uYfKVyJ/p4cwTkx/jYaPRaJ/coXqPLd/bYUzM+V/bIR5K35/X4PLI29/PIMyHN5/FoKrcEd/&#10;UY68Z9N/G43nX05+9oz3Vqp+64vfTe1+44q5RVl+3ImLPIB+4IhBM8B+5YbuK25+4IWpI31+z4R9&#10;HQp+uINxb5J+lZSeZzh+b5NXXs5+VZHuVkR+TZBZTZ1+VY6uRR1+YIz4PFJ+a4saM59+cokvK19+&#10;dYdXI4h+c4WfHS1+a4QYbvd975pfZrh93ZiAXmZ90ZaKVfJ9zZR2TV194ZJIRO19/JAMPC1+DI2h&#10;M4V+FYsoK1R+HojII5B+KoaRHUp+LYSgbxiTGluPZoeRY17HXeKPw2HxVReOQmUETEaMxGgjQ5uL&#10;TGtNOn+J8m5YMWqIqXFiKM6HZnR/ILOGLnerGgmFFHrfbiSQpGIQZbWPHGSzXSiNsmdOVGmMbmnc&#10;S7GLHGx2QyaJx28cOjmIj3GyMViHZHRLKOuGP3bwIPOFJnmVGmyEJnw8bQGOm2hyZK6NQGqLXEWL&#10;+GyfU7SKyW6rSx6JlnDCQrOIZHLkOfSHS3T+MUWGQHcbKQWFOXlAISuEPHtfGsODVH17a/WMrW64&#10;Y72LdHBTW3CKTXHpUvyJP3N5SoSILnURQjyHH3axOayGJnhDMTCFOXnUKRuEUHttIVyDbX0HGw+C&#10;nn6dawiK/3TzYueJ4nYNWrKI2HckUlyH53g3SgGG8nlPQdeF/nprOW2FInt3MRqEUXx/KSuDgH2Q&#10;IYqCr36oG1yB7n+8aj6JiXr2Yi2IjXuQWg6HoHwqUdSGxnzESZWF531dQYaFB335OTiERH6DMQOD&#10;i38LKTOCzH+bIbOCBYA2G6aBTIDRaW2IUIDKYYCHZ4DpWYGGjoEHUWCFyYElSTeE/YE/QUCEL4FY&#10;OQqDgoFhMO+C34FpKTuCMoF7IdaBc4GdG+WAwYHFaK+HSIaBYN+GbYYyWPuFoYXdUPWE6YWBSOOE&#10;L4UcQQGDdoS0ON+C2YQ4MNmCRIO4KTyBpINGIfKA8oLoHBqAS4KaaBCGa4wXYEqFm4t0WHmE14q9&#10;UJGEJInrSJaDfYkJQMiC2ogfOLaCRocXML+BtoYFKTaBH4UEIgaAgIQcHEZ/6YNSZ3eFpZGgX8SE&#10;6JCOWAmEL49lUDyDfo4dSFWC54y/QJiCWItWOJOBzInBMKmBPoggKS+Ar4aUIhWAIIUoHGt/mIPs&#10;ZuuE95cCX1KEUJVeV6+DppOvT/iC95HySCGCbpAaQHKB7441OHeBaYwaMJaA3onzKSmAVIfoIiF/&#10;04YIHIh/V4RqZa6aC1v7XcuXql80VdmVcmJcTcmTdGVqRcaRa2iJPfWPZGu2NdGNfm7PLcSLp3Hp&#10;Ji6J0nUOHwyH/XgvGU6GVntGZPqXnWIlXSuVbGTTVUiTaGd1TUORomoHRVePwWypPaON229YNaiM&#10;EnIALcaKV3SsJleIn3dcH1OG6nn+GbOFYXyQZBGVlmgyXFOTlmpeVIyRtmyCTLOQAG6bROaOPHC/&#10;PVCMdXLvNXyKyXUfLcaJKXdUJnyHjXmJH5KF93usGguEiX2+YziTtm4gW46R2W/YU9+QGHGITCCO&#10;fnMsRG6M2HTWPPeLMXaHNUyJoXg0LcGIG3njJp2GmnuTH8mFIX05GliDzX7PYmeSFnP9WtuQU3VB&#10;U0iOrHZ7S6KNKnepRAuLn3jZPK+KEnoNNSaImns5Lb6HK3xlJrqFv32TH/6EW36+GqaDGH/dYbiQ&#10;rHmZWkWPBnpuUsmNeHs3SzyMDHvxQ72KlnyqPHmJHH1mNQqHuH4XLb2GW37IJtOFAH97IDKDp4Ax&#10;GvKCboDgYQyPeH8TWbuN5H9yUl2Man/GSuSLEoAKQ3mJroBMPEuIR4CPNPKG9IDGLbyFqID8JumE&#10;W4E4IF2DDYF+GzKB3oHEYHaOb4RzWTuM54RmUfOLeYRLSpGKLYQcQzqI3IPoPB+HiIOzNNmGQ4Nr&#10;LbeFBIMgJviDxILgIICChYKvG2iBZIKKX/yNjomzWMOMColRUYiKoIjWSkGJWog4Qv6IG4eQO/WG&#10;3IbiNL+Fo4YVLa2Ea4VBJv+DNoR8IJuCDIPLG5aA/YM2X3uMt47eWFOLRo4PUSuJ6I0mSfyIpowb&#10;QsuHd4sAO9GGTIncNKiFG4iMLaOD6IcwJwSCvoXqILGBp4TBG7uAqYPEXvuL8pPcV/CKnpKBUOGJ&#10;U5EZScSIE4+hQqGG8o4WO7SF14yANJaErYqzLZuDf4jbJwiCXYcgIMKBVYWNG9mAZoQ5XHmhPFxi&#10;VTGePl+PTeebcWKwRpOY6WW9P2CWRWjiOG2Tm2wWMUqRFG9DKkuOm3JyI7qMInWeHYmJqHixGKmH&#10;dHujW/6ezmI8VMKcAmTnTYKZZ2eLRjaXEmolPxiUk2zROEGSCW+NMT6PnHJMKmGNPXUPI/CK4nfK&#10;HdiIjHpkGQ+GeHzdW0+cvmf7VBqaKWopTPCXtWxWRc6VbW6APs6TCHC1OBCQnHL2MS2OSnVAKnOM&#10;A3eQJCCJxHnVHh2HkHv4GWiFm337Wqqa5W2VU4WYdG9bTG+WHnEdRWWT63LYPnyRonSXN9iPVHZc&#10;MReNGngoKn+K7Hn3JEmIx3u9HlmGsn1rGbaE2n79WfqZVHMVUvuW9nR1TAOUtHXMRQ6Sl3cXPjyQ&#10;Z3hhN6+OMnmuMQuMDXr+KpCJ8XxQJHSH4X2bHpaF437WGgWEH3/7WXGX9HhYUoyVrHlSS6yTf3o/&#10;RMqRd3saPgyPXHv2N5aNO3zVMQmLJH2wKqaJFn6KJJ+HFH9hHtOFJoAvGlKDcIDuWPCWvH16UimU&#10;iX4ES2GScX6CRI+QfH7tPeSOdH9bN4CMZX/KMQeKXIAxKriIWYCWJMOGZID8HwaEhIFiGpSC24HD&#10;WH+VqoJ/UcqTg4KjSxSRd4K3RFWPkIK2PbuNmoK2N2mLnoK2MQGJooKmKsSHqoKRJN+FwoKDHzGD&#10;9YJ8GsuCXIJ9WCKUvYdiUW6SlIc2SsKQi4bvRBmOq4aGPZCMyIYZN06K4YWrMPaI8YUdKsmHA4SI&#10;JPSFK4P+H1ODdYOCGvqB8oMcV7iT04wwURWRvIuaSnqPwIrrQ+SN5oocPWqME4lFNzaKQIhpMOyI&#10;WodhKs2GdYZOJQWEqoVOH2+DCoRjGyCBm4OhV0yS9pDOUMSRAo+vSkCPG46IQ7qNRo1VPUyLgYwY&#10;NyKJvYrVMOSH4IlZKtCGAofTJRKEQoZoH4WCtIUeGz6BVYQNUxao4V0CTEalil/hRZiiQmLXPxGf&#10;EWXsOMSbrGkfMsWYPGxlLLeU62+vJtmRqnL4IVmOdHYuHBmLRXkxGA+IfXv9UsCmeWKITAWjS2Tw&#10;RWagLmd0PuOdK2oeOKiZ6mzfMsGWl2+wLMyTYXKPJwaQO3VwIZuNJHg4HG+KHnrJGHaHfH0nUkSk&#10;X2f4S4+haWnsRQOecWwBPqqbeW5DOImYUXCSMreVHHLsLNqR/3VZJyuO83fJIdaL+nohHLqJGnxD&#10;GNGGmn41Ucuigm09SyyfsW7URLec1XCIPnGZ7XJjOGOW4HQ+MqWTyXYfLN+QxHgSJ0mNz3oHIgmK&#10;8nvnHPyINX2cGR+F1H8oUUuhAnJfStSeNXOeRHybY3TzPkaYj3ZjOEuVm3fPMqCSnnk/LPCPq3q7&#10;J3CMxnw3IkKJ/n2iHUGHXH7uGW+FFIAXUQmfpXdtSp6c5Hg5RFKaI3kePimXZXojOD6Uh3spMqaR&#10;n3wzLQqOuH0/J5yL3X5JIn6JIn9GHYaGlYAtGb6EX4D8UMWeW3wuSmubtnyWRC6ZDX0TPhGWY32u&#10;ODSTmH5PMquQw37zLSCN5n+SJ8OLFIAsIrGIZoDAHcKF64FIGgGDxYHDUHWdNIC+Si6anYDVRAOY&#10;BID4PfKVaYEsOCSSsoFpMqqP8YGoLS+NIIHXJ+GKWIH+ItuHuYImHfSFVYJLGjmDQ4JwUBicNIUl&#10;SeaZloUDQ8yW/oTdPc2UboSwOAyRy4SIMp+PIIRiLTWMXYQcJ/eJooPMIv6HFoOBHh2EzoM7GmmC&#10;1YMET8ibL4mLSaWYpYkJQ5uWG4iDPauTlYf4N/WRA4dvMpSOa4blLTiLtYYuKAiJB4VqIxqGjIS0&#10;Hj+EXYQJGo+CfIOAT4uaN43PSXOX04zFQ3SVY4vLPY+S5IrlN+SQYYoAMoyN2YkZLTuLLYf4KBaI&#10;iYbKIzGGHYW0HlqEA4SzGq6CNIPkqfpiTlawm8Jkj1qHjZxmvV5Af4to0WHIcX9q+WUZY5JtLWhf&#10;VYlvfWuSR5Jx3m68Odl0SHHYLF12uXS3IBZ5PXe6p7dePWAbmb5hAGMEi9hjpmXZfghmI2iNcDho&#10;n2seYoZrIm2qVLBtunAnRulwYXKaOWhzCnUFLC91q3dEIDl4V3mbpY5ayGktl9td9WtDijpg+G1J&#10;fKxjum83bxRmf3ENYZZpSnLgU+1sI3SlRlJvBXZkOQNx5ngcLAZ0tnm2IFd3i3teo4hX5XHtliZb&#10;U3M8iMxelnR/e3hhnHWubhBko3bQYMBnr3fvUz9qvXkERcttz3oROKpw3nsZK+Jz2nwMIHJ21n0B&#10;ocZVa3qVlJVZF3sfh2xclnuiekxf03wYbRNjD3yGX/JmUHzyUp1pi31WRVhsxX20OGlv/X4OK9pz&#10;In5bIKx2Qn6loDFTXIMFkyVXSILBhiRa/oKCeS9eZYJKbCNhyoILXzFlMYHIUgxoj4GARPhr64E0&#10;OD9vRoDkK+lykICSIP110IA5nsFRmItCkeBVsYpGhQhZkolReDhdH4hja1NgqIdxXopkM4Z6UY5n&#10;soWCRKZrLISIOBtup4ONK/VyE4KbIUN1cIGinYhQIpNYkMhUXJG3hA9YW5AXd11cB453aptfrIzT&#10;XfljU4soUSVm7Yl+RGZqg4fTOAVuGoYmLARxpoSHIX11H4LinIpO+ps9j9xTSpkPgzdXX5bVdppb&#10;H5SMafhe15I7XXxikI/gUNBmP42ERDlp7YshN/1tnYi6LBZxR4ZZIa502oP7m69OGqMNjxVSb6A8&#10;goNWjp1cdfZaXppraW9eJZdtXRRh65RhUItlrJFQRBZpb441N/ltNosULCdw+Yf3IdZ0o4TpmvRN&#10;cKq6jnFRwacjgfJV46OLdXJZwJ/xaQFdk5xDXMFhZZiGUFNlNZTBQ/ppCZDyN/Zs4o0gLDRwuolW&#10;IfZ0doWtoLJoDFaak3Zpv1pphjpra14fePdtDGGsa7huyWUDXphwmGhQUT5yimuKQ+x0lG67Nut2&#10;pnHkKkV4u3TXHut64Hfvno5kJ1+FkZpmU2J5hJxocmVad4tqfmgeaoFsjmq/XZpupW1cUHVw3W/s&#10;Q1lzJ3J2NpJ1dHT5Ki53tXdQHx95/nnAnHZg4Gguj8BjcmpkgwVl52yFdjtoMm6DaWlqhHBvXLVs&#10;4HJaT8BvVnQ9QtVx23YcNkN0XHf1Khl2yHmsH055NntymqVeB3CjjiRg7nIdgaBjqnODdRBmKHTK&#10;aG5otXYHW+ZrT3dDTxxt+3h5Ql5wsHmqNf1zYHrWKgZ19XvrH3Z4hX0EmPhbpnjyjKheynm3gFRh&#10;v3poc/Rkbnr8Z35nLnuMWyJp+XwcTods0HymQfhvrn0sNcpyhX2uKgh1P34jH7Z38H6Wl4tZo4Ds&#10;i1xdBYD+fypgL4EBcuxjCoDtZp5l8oDZWm9o5IDDTgFr3ICoQaJu14CJNadxzYBoKhp0qoBDIAZ3&#10;d4AclilYAYjJii5bf4gtfidey4eDcgdhzYbDZd1k2oYEWdVn74VETY5rBYSAQVhuHIO6NYlxLoL0&#10;Kip0KoI2IEp3EYF3lOpWopCFiRtaOI9JfTpdnY37cTpgvYyTZTJj5ossWU9nFYnCTS1qRIhTQR5t&#10;dYbhNXVwooVwKjtzu4QMIIN2u4Krk9dVeZgRiCJZLJZOfF5cqZRvcIBf25JpZJpjFZBdWNtmVY5K&#10;TN1pmYwvQPJs4IoLNWxwJoflKkxzW4XJILN2c4O4kvRUkp+Qh1BYVJ0ue6Rb35qvb+NfH5gJZBti&#10;ZpVYWHtls5KbTJxpCI/SQNBsZIz8NWZvvoojKlxzC4dTINt2OISckj5T46buhqhXp6PKew1bOaCX&#10;b2VehJ1PY7Vh1pn2WC1lL5aPTGhok5MZQLRr/4+XNWFva4wVKmhyy4igIPp2CYVYly1t3laPis5v&#10;H1pkfnFwX14WchJxnGGNZa5y7GTlWWV0Smg7TMl10mt8QC13dG61M/J5HnHrKC16yXT2HcR8f3gj&#10;lSlqSV8LiRhr9WILfPhtmWTwcLtvNGetZIZwz2paWHRycW0ITBB0OW+rP7F2F3JMM7R39nTnKCx5&#10;yHdaHgt7n3nkk0BnJmdRh1ppKWmPe3FrHmu6b3ttAG3HY3xu3W/KV5pwv3HOS2pyw3PPP0F02HXP&#10;M3x26XfJKCx44nmhHkl62XuFkaBkXW90heVmsnD7eilo7XJ0bmNrBnPXYo5tHHUzVthvN3aPStZx&#10;cXfnPt5zuHk9M0t193qOKCx4FXvHHoB6K30GkABiEXdbhHtkoXg9ePFnE3kQbVhpWnnMYa1rn3qD&#10;ViJt6ns7Sk5wTnvtPoZyvHycMyZ1IH1JKDh3YX3oHsV5k36IjodgLn7sgzBi9H8sd9FllX9ebGBo&#10;An97YN5qbX+WVX1s3X+wSdRvXn/FPjpx53/WMwp0aH/mKE92yX/yHxN5FX/+jT5ehYZqghBheIYF&#10;dtdkQYWSa4lm0IUKYCtpXYSFVO5r74P+SWpujINyPfhxLoLjMvNzx4JVKGJ2RoHPH1Z4qoFMjB5d&#10;J43MgRFgN4zQdfljHYvBastlx4qXX41ocIlxVHNrHIhJSRFt0IcZPcNwiYXlMuFzO4S0KHR11IOP&#10;H454T4J0iyRcFpUHgC9fNZOKdTJiK5HwaiFk6ZAtXwJno45pVAlqYIygSMhtKYrKPZlv94jqMtdy&#10;wIcKKIV1coU3H754A4N2ikJbPJwof2xeYpoZdIthYpfpaZNkL5WNXo9m+JMrU7Jpw5DASIxsnI5C&#10;PXdvfYu2Ms9yWYkrKJN1IoatH+R3xYRQiXxajKMffsldtaBedARgvZ2HaSBjl5qRXjJmbJePU2xp&#10;QpSDSFtsKZFgPVxvGo4vMslyBosDKJ904YfpIAN3lIUDjXF0B1aFged041pbdmZ1t14Jaul2f2F2&#10;X2B3XmTQU/N4SmgrSCt5VWtvPGV6dW6rMQZ7n3HrJiR80nURHKx+C3hVi6Rwkl6lgFFx5GGpdPxz&#10;IGSSaZx0PWdSXj91Y2oIUwd2j2zDR353029zO/55JnIiMON6fXTQJjx71XdiHQV9K3oHieNtkGaB&#10;frdvNmjSc5JwwWsOaHJyJm0pXUZziW8+Uj108XFXRup2bHNuO6V383WFMMR5eHeZJlB683mTHVN8&#10;ZnuYiGVq6246fWxs2G/lcnVuo3F9Z31wPXL4XHhx1HRwUZhzbnXqRnF1H3deO1p22njRMKl4jnpC&#10;JmJ6KnujHZd7un0IhvNowHXJfCZq3HbScVps13fKZolun3ioW6xwYnmEUPRyJ3piRfp0AHs4OxJ1&#10;4nwNMJJ3unzgJnl5dn2tHeF7IX56hZtm7Xz9eu9pO31rcEdrYX3JZZ9tUX4SWuhvN35ZUFhxHn6g&#10;RYlzE37iOs91DX8hMH53AH9iJpR42n+hHi56nX/ihF5lVoQfedtnyYPsb1pqFYOtZNNsJ4NaWj5u&#10;LoMIT9FwNIK2RSdyQoJfOpV0VIIIMG12XoG1Jqp4U4FpHm96LYEjg0VkAosneOdmkYpibolo94mN&#10;ZCNrJYihWa1tR4e3T19vZ4bLRNVxi4XZOmRzsYTlMF510YP2Jr5334MVHqd5zoI/glNi9JIGeBJl&#10;lJDLbdJoCo90Y4tqSY31WTNsgIx0TwJutorvRJNw7IleOj1zJIfFMFJ1VoYwJs53fISnHtV5f4M2&#10;gYpiEZjTd2FkwZcLbTlnRpUkYw1pkZMSWM5r2pD7TrduIo7dRF5waIyrOhxyroptMEh08Yg0Jtt3&#10;K4YKHvt5PoQHgOdhVJ95dtFkE50DbL5mpZp4Yqdo+5fRWHxrUpUjTnptqpJtRDNv/I+fOgJyTozF&#10;MEB0nonyJuZ26Yc1Hxl5CoSyg796ZVaqeQ960Fpvbml7L14PY8t7fWF2WR175GTTTo18WGg0Q5x8&#10;5Wt8OLB9g26/LjJ+LXIMJDZ+5XVMG6x/pHilgfd3O15Ld4t4BmFXbRh4vWRGYpR5WmcLWA56AmnO&#10;TbB6s2yWQwF7cW9VOF98O3IULid9DXTXJGB953eGHBB+wHpFgFd0U2XMdhR1dGgra892emp1YYN3&#10;WWyfVyt4PG7ITPh5I3D3QoF6FHMlOBx7DnVULh18CXeEJIV9BHmhHGh9+XvEfwBxy20fdPBzKm7m&#10;ath0anCZYKx1f3ItVnd2kXPBTGt3pnVaQh94y3bsN+Z5+Xh9LhV7InoQJKV8PHuZHLR9Sn0jfbxv&#10;tHRJc85xPXV6adlyqXaYX9Fz7HeZVcF1J3iaS9x2YnmeQbp3r3qZN695AnuULgt6TnyQJMZ7hn2K&#10;HQJ8rH6DfH5t83sicq9vp3u/aNtxPHxLXvlypXy/VQ50AX0yS051W32nQVV2wn4WN3d4LX6ELgB5&#10;kX71JOV65X9nHU58In/be1VsY4Hmca1uPYHpZ/9v94HfXj9xg4HBVHNy/YGjStN0c4GGQP918oFm&#10;N0d3c4FGLfd47oErJQB6W4EZHY97rYEMelNrF4iScM1tDIgJZz9u34dxXZ9whIbDU/FyGYYVSm5z&#10;qoVmQLd1PYSyNx520oP9Le14YYNPJRZ55IKuHcZ7SYIZeXtqF48ZcAxsFo4iZplt9Y0PXRlvqIvV&#10;U4ZxVYqYSh5y/olXQH50o4gKNvt2Roa3LeJ35YVqJSd5foQrHfR69oMEeMFpNZWPb2hrRpQSZg5t&#10;M5J1XKtu8JCvUzBwsI7jSd5yb40SQFB0I4srNt510Yk7Ldl3f4dSJTV5KoV5Hhl6sYPKeCJobpvc&#10;buJqlpm2ZZ9slJd9XFJuWZUpUupwKpLQSapx/JBwQCtzu431Nsd1c4twLdJ3LIj2JUB454aSHjd6&#10;e4RselSA0VbOcIyAnVqxZsOAcF5gXPCATmHAUw+AQ2UdSVGARWiAPzWAYGvMNSSAjG8XK4iAxHJw&#10;InGBCXXFGs+BWHkteNt9ql4Zb0V93mFCZaJ+DmRGW+V+N2cQUil+amnbSJh+o2yuPrh+6295NOp/&#10;QHJGK4x/nXUbIqOAA3fkGzKAbXq2d2966GU1bft7bWe/ZIB742onWvR8RmxdUWJ8rW6XR/p9GHDZ&#10;Pk59kHMZNLl+EHVfK5B+lHeoIs9/G3njG4l/n3wgdhl4mWwYbOR5Qm4dY5t54m/9Wi56d3GnUL17&#10;DHNTR3p7o3UFPfl8S3ayNJF8+nhgK5N9qHoSIvZ+TXu/G9V+6n1qdPB2lHLta953YnRhYrd4KnWy&#10;WWx463bSUB15pXfyRv56YXkWPaZ7LnozNGl8A3tQK5V80XxyIx19kX2VHCJ+RX61c+502Hlzaut1&#10;0npZYdt2w3sgWLN3pnu5T4Z4f3xTRol5V3zvPVd6P32FNEJ7LX4cK5Z8E364I0R8639XHG99sn/3&#10;cuZzUX/magl0cIA2YR11hIBrWBR2hoB6TwR3fICKRiV4boCbPRN5boCpNCF6c4C5K5d7cIDPI2R8&#10;XIDwHLB9NYEUcfpyBoZAaUBzQoYGYHV0b4WyV4t1iIU6TpZ2l4TARdJ3o4RHPNt4uIPINAN50INK&#10;K5Z634LUI3974YJrHOd8y4IQcTZw+YxvaJFySYvMX+BzhosDVxZ0qooITjt1z4kHRY929YgEPKx4&#10;G4bzM+p5QIXdK5J6YITPI5R7d4PPHRV8coLqcH5wHpKAZ/dxe5FjX2Nyw5AdVrVz746dTfF1KI0W&#10;RVl2ZIuKPId3mInmM9R4yYg6K4559oaYI6V7H4UHHTt8KYOhb9Zva5hgZ3Rw05asXv9yJJTWVmdz&#10;V5LSTbV0oJDHRS117o61PGl3LoyFM8N4aIpKK4t5oIgfI7N62IYMHVl774Q3cQeHUFctaBeGqVrz&#10;XyOGA16PViGFYGHuTRSE02VRRC6EUmi8OuuD62wRMbeDlm9nKP6DTHLOIMmDEnY6GgWC6Hmub86E&#10;Ul4AZwmEAGEjXjWDqmQmVUWDUGb7TFiC/GnUQ5qCrmy2Oo2Ccm+RMZWCQ3JxKRGCHXVbIQOCBHg+&#10;GmeB9nsiboyBuWS3ZeqBq2dIXTyBkmm8VHeBaWwES7CBRW5TQxeBJXCsOjqBFXMFMXaBDnVkKSKB&#10;DXfIITaBFXoiGr2BIXx3bVN/gGs9ZOp/kW1RXGp/nW9FU8F/pHEKSxp/rHLUQqR/tnSlOfJ/0XZw&#10;MVx/9ng+KTGAHHoSIWOAQXvkGwiAaH2ubE99hXG7ZAV9unNFW6N97HSyUxl+G3X1SpF+R3c7Qj1+&#10;dHiEObJ+tHnGMUR++3sJKT9/QXxSIZB/gH2fG1V/u37ka3h7znfyYzl8LXj1Wut8hXndUoJ803qi&#10;Shl9HHtmQeN9ZHwuOXl9wHzvMS9+I32yKUx+gX56Ib1+1H9IG6J/IIASaop6VX4JYnV60n6AWk17&#10;SH7hUgB7s38jSbF8FX9lQZZ8dn+pOUl863/pMRx9Z4ArKVd924B1IeR+QYDIG+R+nIEdabR5EoQE&#10;YcV5qIP8Wb16NIPeUY56s4OhSVh7LYNiQVV7p4MjOR98MYLdMQt8wIKYKV99SIJcIgN9wYIsHBt+&#10;LYIGaQl4AonUYSt4rYlvWTt5SIjmUSt50IguSQ16YIdvQR969IatOP17kIXbMPp8LYUFKWJ8xIQ4&#10;Ihx9UoN4HEl9z4LRaGh3II+JYKN3246zWM14g421UNh5EIyBSM95tYtEQPR6YIoBOOB7CYikMOx7&#10;sYc+KWN8VoXjIjB89oSbHG99goN7Z9Z2ZpUNYC93MJOnWHR34pIiUJZ4dJBzSJ15KY66QNF554z6&#10;OMl6nYsYMOF7TYksKWV7/YdQIkF8rIWNHI19RYQGZ/+N61ePX92M0lspV7iLsV6tT4WKgmIPR0uJ&#10;aGV7PzuIWWjxNtGHZ2xULnyGh2+5JqGFs3MvH0WE8XatGVGESXolZwGLG13lXwaKPWD6Vv2JW2P6&#10;TtiIdGbdRrqHj2nHPs2Gr2y8NpKF5W+rLnCFKnKgJsOEeXWeH4eD23iXGbKDUnuFZemIpWQ8XhOH&#10;/2bMVi6HUGlITi6Gk2ulRjGF2m4NPmWFJXCANleEg3L0LmSD7nVuJuGDYnfsH8CC5XphGgiCeHzH&#10;ZNmGcGpyXTGF7myIVXGFZm6JTYuE1XBsRayERnJWPgGDunRHNh6DQXYzLliC0ngjJvuCaXoXH/OC&#10;C3wJGlKBuX3rY/6EenCaXG2EHHIvVMiDuHOyTP6DTHUbRTuC4HaHPbCCdnf3NfCCH3lgLlCB03rK&#10;JxWBiXw6ICeBRH2sGp+BB38PY0eCx3aEW8aCkHeYVDWCTnieTImCAHmOROGBr3qAPXGBX3t1Nc6B&#10;JXxjLkyA9X1SJy6AxH5GIFqAkn89Gu2AZYArYnKBXHw9WyGBOnzUU7eBEH1dTCSA3H3TRJOAo35J&#10;PTqAa37BNbGAS380LkiANX+pJ0OAG4AkIIZ/+oCmGy5/3IEkYbaAIoHXWoqAEYH/U0F/+YIVS8p/&#10;14ITRFB/tYIPPQt/loILNZd/jIH/LkN/ioHzJ1N/hIHuIKp/doHzG2Z/Z4H+YSZ/EYdLWgZ/E4cg&#10;UtF/CIbWS3h+7IZhRBR+4YXlPOR+3YVmNYB+5ITULjx+8YQ9J11++4OuIMd/AoMqG5R/BYK7YKV+&#10;IIytWZN+OYwWUnJ+PotdSzR+Jop1Q+N+L4mCPMN+QoiJNW1+WYdzLjZ+cIZTJ2V+h4U+IN9+oYQ5&#10;G7p+tYNZYDJ9T5HhWTJ9g5C9UiV9mY+BSv19hY4oQ7x9nozCPKl9xYtUNV1954m/LjF+CIggJ2t+&#10;K4aSIPF+VIUaG9h+dYPZXvOUt1f5V5mS8FuZUDSRN18gSLqPkGKBQUeN8WXvOgmMWmlsMo6K3mzc&#10;KzOJcXBRJE2IDHPMHdKGtXc9GK6FiHqUXj+R7l3+VviQZGEhT6SO6WQsSDeNg2cUQN+MFWoIOcCK&#10;qG0JMm2JUXAKKzyIB3MSJHqGx3YaHhmFlnkMGQ+Ei3vhXV6PgmQEVjCOMmaoTvqM6Wk1R7KLp2ug&#10;QHiKYW4YOXmJHHCcMkuH6XMnK0GGwXW5JKGFpHhHHliEmHq7GWSDrX0RXIWNX2noVXaMM2waTl2L&#10;Dm40Ry6J8nArQBCI03IpOS+HtXQwMiaGpHY6K0OFnnhHJMSEonpRHo6DuHxJGa2C634lW72LfG+x&#10;VNCKb3FzTdWJaXMaRsGIb3SbP72HcHYiOPeGc3euMg+FgHk5K0yEl3rHJOqDuHxRHsiC6X3RGfuC&#10;M384WxaJy3U9VEWI53aMTWWIBHfARmmHJHjQP36GQHnjONCFXHr7MgKEg3wRK1qDsX0nJRCC6X47&#10;HwOCL39HGkiBi4BCWm2IY3qcU8SHlnt3TQSGy3w3Rh6GAnzTP0iFNn1zOK+Ean4VMfiDp362K2eC&#10;639XJTGCN3/5HzWBkICXGoqA/IErWdyHL3/dU0+Gb4BPTKiFsoCkRdqE+YDQPxeEQ4D9OJKDj4Es&#10;Me6C4YFUK3CCOIF6JUyBl4GiH1+BBYHMGsKAg4H3WW2GJoT8UuaFaoUfTE6Es4UYRZmEAoTaPuuD&#10;YoSXOHiCyIRSMeWCLIP6K3eBk4OcJWKBBYNCH4KAioLsGvCAHYKnWPiFKYoHUoOEg4nBTACD24lR&#10;RWKDL4ipPsaCo4f3OGOCH4dAMd6Bk4ZrK32BCIWLJXSAioS0H56AJYPmGxZ/yoM5WIKEP47mUiuD&#10;vI4US8GDKo0nRTaChIwYPqiCB4r8OFGBl4nYMdiBGIiMK4GAmIc1JYKAJ4XtH7V/04S1GzV/h4Ox&#10;VhWbx1hTT3eZU1vzSM2W/l97Qg2U0WLeO2WSnmZWNPyQbmndLnWOVG1iKBmMR3DpIiSKRXRoHICI&#10;UnfIGB6GoXr5VaSY+14WTwuWyGE6SGmUsWRKQbaSv2c8OyaQuWo+NNqOr21PLnKMuHBoKDWKznOG&#10;IlyI8naWHM2HK3l9GH6FoHw1VPyWimPOTnCUmmZ6R+aStmkSQViQ4muPOuWPAG4bNLSNHHC0LmqL&#10;RnNbKEyJfHYIIo2HxHijHRCGJXsSGNKEvn1VVFmUcGlgTeCSpWulR2yQ5G3UQPePMW/hOp2Nc3H3&#10;NIaLtHQXLlyJ/HZCKF2IUHhvIreGuHqNHUuFPnyHGRyD+H5ZU6qSoG7QTVuQ7HCyRwmPRHJ4QKuN&#10;rXQWOmiMD3W6NGqKcHdkLluI03kWKHeHQHrIIuiFw3xtHYqEaH32GWmDPH9cUxiQ9XQDTPCPZ3V/&#10;Rr2N33bcQHOMYHgOOkWK3HlFNF2JV3qDLmWH0HvDKJeGUX0DIxyE6X42HcyDpn9TGbeCjoBWUqGP&#10;iXkNTJeOFnocRnuMp3sMQEKLPXvSOieJ0XydNFKIZH1tLm6G8H4+KLOFg38NI0iELn/THgODAICL&#10;GfmB+4ExUkCOUX33TEWM6H6lRjqLhn8xQBSKLH+OOgqI13/vNEeHgoBSLnWGIYCwKMyExYEJI26D&#10;hYFeHjOCb4GqGjGBfoHwUfKNRoK/S/iL14MkRfaKdYNbP+WJJoNVOe2H5oNNNDuGqoNFLnqFXIMp&#10;KOGEFIMGI5CC6YLgHlyB7oK1GmCBFYKUUYqMO4d1S6eK34d0RbuJjIdIP72IRYbiOdSHGIZzNDCF&#10;8oYBLn+EtYVvKPODfYTQI6yCZoQ2Hn2Bg4OcGoaAv4MdUReLPowAS1uKB4t2RYyIzYrTP5yHjooP&#10;OcCGcYk/NCiFXYhoLoKELodmKQGDA4ZYI8OB/IVVHpiBLYRaGqSAeoONTQ+jR1jVRw+gXlw9QRad&#10;gF+pOyGarmMYNViXw2aiL9mU12o9KlqR+W3gJQuPLXF/IA6MeHUEG0GJ3nhQF5iHpXtZTLagjF5f&#10;Rsyd1GFIQOabKGQ9Ov6Yi2dBNUmVympbL+KTAm2FKniQSXC/JTyNonP4IFGLF3cSG5OIrnnrF/iG&#10;oHyETE2eB2PFRmSbnmY+QI+ZKWjFOsyWpGtdNTKUBG4GL+KRYHC8Ko2OyHOIJWWMQnZUIIuJ3Hj+&#10;G9uHoHtoGEyFu32VS9ab7Gj1Rf+Zq2seQD6XWG1KOpOU7W93NQ+ScHGuL9SP8XPvKpaNdXZCJYaL&#10;C3iUIL+IxnrIHBmGs3zEGJWE8X6KS1qaJG4WRaiX82/kQASVtHGuOm2TYnNxNPyRBXU7L9WOpncM&#10;Kq6MQ3jrJbKJ73rHIPqHxXyHHF6F1X4aGOKEMX9+SvGYjnMBRWiWb3RqP+KURXXPOliSC3csNPmP&#10;yXiRL+WNh3n8KtCLNntuJeaI83zbITyG334xHKaFC39fGTCDf4BqSriXF3ezRT2VFni5P8STBnm5&#10;OkeQ4HqwNPaOuHuxL/KMjny3Ku6KT32+JhKIG37AIXOGGn+uHOSEXoB/GXKC54E3SoqVy3w7RROT&#10;2XzuP6GR2H2VOjGPxH4rNO+Nsn7JL/qLoX9qKweJdIAFJjqHU4CXIaWFZ4EbHRmDxoGJGaqCZoHq&#10;SlqUrICaROKSsIEVP3eQsIF1OhaOq4GwNOOMr4HtL/6Kt4IqKxyInoJTJl6Gk4JuIdOEwIKAHUeD&#10;QIKAGdmB+oKEShKTjIT0RKyRoYUSP1GPsYUXOf6Nt4T6NNiLz4TZMACJ7YS0Ky2H54RtJnyF74QW&#10;IfmENIO7HW2Cz4NUGgCBooMDScCSeYkuRHiQtojEPzOO4YhXOeqM8ofnNM+LGodsMAGJSYbrKzqH&#10;U4Y8JpSFa4V9IhiDw4TCHYyCdYQDGh6BW4Nrn1Bd5lILke1gcVZChJhi7FpZd1NlTl45ahtnwmHu&#10;XQhqRWWcT9xs9WkwQstvw2y3NhNym3AyKcV1d3NuHsx4W3bJnQ9ZS1tij+lcZ160gtVfaGHqdddi&#10;P2TyaNtlGWflXAFn+2rYTwlrAm22Qi1uH3CJNbBxP3NWKaN0VHX5Hvd3aHiwmvRVUWRHjhZY6GbU&#10;gUdcUmlHdIpfeGuRZ8NiqW3JWxtl5nAATlBpO3InQaFsnnRHNVdwAXZkKYVzTHhoHx12j3p5mPlR&#10;82zsjHRV2m68f/JZkHBzc29dAHICZtZggXOEWldkD3UETbFnp3Z4QShrRHfoNQhu33lXKWtyX3q6&#10;Hz11z3wil0hPBXVzivhTPnaCfqtXP3d8clxa8HhWZfJesXkmWaFigHn0TSdmTXq6QMpqHnt+NNtt&#10;63xDKXNxnX0IH4F1N33Mlc5Mh32xiaJRHX30fXxVan4vcVlZTn5fZRxdQH6HWPxhPH6sTLJlNX7N&#10;QIhpMH7tNMxtJ38QKZdxBn89H990xn9olG9KdoW1iHBPRIVDfHZTxYTLcHlX2YRLZGRb94PFWG5g&#10;HoM7TE5kP4KzQE9oX4ItNMBsfoGtKbVwhoFCIC50Z4DXk0VIwo2Oh25NtYx6e5ZSW4tbb7dWmIot&#10;Y8ha2oj8V/tfI4fGTARjZYaUQC1np4VkNMRr6IQ8KddwFYMrIHJ0F4IdklhHYpUuhppMbZOTettR&#10;MJHgbxNVjZAMY0dZ6o42V6VeTIxaS9Zip4p+QCVnBIihNNxrYobFKf5vs4T6IKpz1IM6kZtGT5yy&#10;hfBLZJp4ekJQN5gkboxUsJWsYt5ZI5MyV2BdmZCwS7ViCY4qQCRmfYufNPVq84kUKiFvYYaUINhz&#10;nYQrkQZFeKQEhWdKjaENecdPa54Hbh5T+prrYolYgJfLVyldBpSiS5phiZF1QCNmEI5DNQlqmYsS&#10;KjxvIIfuIP1zcoTylo1jk1IkigZlllZKfYRnj1pWcQJpfF40ZI9riGHpWENtqWWaS8RwAmkzP1ty&#10;fGzDM1h0/3BKJ9V3gnOaHbV6CHcHlG1fJFr4iDBhtF5Je/FkMWGFb6lmkWSfY2xo/meeV1Zremqd&#10;SwpuJW2LPtVw6nB0MwtzsXNXJ8h2Z3YRHfF5GHjfkmBbVGN+hmpeWWYfenJhO2ijbm9j6Wr7Ymdm&#10;qm1FVoBpe2+PSmNscXHRPl1venQPMsdygHZLJ711aHhrHiZ4QnqWkJlYBGvUhN9bbW3AeSFeom+Q&#10;bVlhi3E2YX5klXLRVcBntHRrScxq63X+PfJuL3eRMotxbHkjJ7N0hHqmHlR3hnwujvtVNHP3g3lY&#10;63U3d+9cZnZabFRfjHdRYKRi1HhBVRNmMHkwSUxpnHobPaFtEXsHMmtwfXvzJ8Rzw3zdHpx27H3G&#10;jZxS0nvCgkNW1XxTdt9alHzLa2Vd9X0eX99hbn1uVHxk9n29SORoin4JPWlsJH5WMmRvt36mJ+xz&#10;KH78Hvd2dX9TjFlQ1INugTBVA4NSdfVY84MfapZcioLLXzRgMIJ1U/lj4YIfSIpnmIHJPThrVYF2&#10;Ml5vC4EpKA1yo4DtH0R2EIC0izlPIYr1gDpTd4o5dSNXjollaeNbT4huXqRfGId2U5Bi64Z8SEZm&#10;woWDPRtqnoSMMmRudYObKDByMILAH4Z1u4HsikBNsJJFf11SL5EFdGVWaY+jaUhaRI4QXi1eJ4x7&#10;Uz9iFIrhSBpmBolEPRJp/oekMnlt8YYHKFVxzYR6H711c4L+iXlMjpmAfqZRJZeic8VVdpWjaMhZ&#10;ZZN1XcxdXpFCUv5hX48JR/plaIzHPQ9peIqAMo9tg4g5KHVxe4YAH+l1OYPliOBLr6CPfhZQUJ3y&#10;c0RUrZtCaGBYrph3XX5cuZWmUstgy5LOR99k6I/sPQxpDI0DMp9tK4oeKI5xOYdJIA11C4SjjY1p&#10;RVJEgcFq31Zmdglsclplamht/F4tXslvn2HeU01xVWWSR4lzR2kxO9Z1XWzJMJV3e3BeJeV5lXPF&#10;HKJ7r3dGi4hlL1qpgBdnRl4AdKVpTWE8aStrOmRLXbttNmdQUnNvQGpbRuRxf21bO2hz23BYMGF2&#10;OHNTJe54gHYoHPB6v3kNibZhiGLOfnlkAWVucz9mZmf3aANormpcXMZq/Wy4UaxtV28YRk1v3nF1&#10;OwRye3PSMDN1EnYuJfd3iHhtHTR57HqziCdeRWrUfRdhIGzCcgpj2m6dZvtmZnBcW+Zo/HISUPVr&#10;n3PJRcNuZnV9OqpxPnc0MAp0CnjqJf52q3qRHW95Mnw5hqJbh3Kce8VesXPmcOlhsnUeZgVkeHY5&#10;WxpnSXdNUFRqJnhhRVBtIHl0OmdwJnqIL/hzH3ufJhl163ywHbx4ln3AhTxZSHoAepFcunqtb+Nf&#10;+HtIZSdi7nvHWmVl7HxDT8to83y/RPRsEX06OjlvOX23L/lyVX44JkR1S366HhV4GX89hARXUIFR&#10;eYZa/IFbbwBebYFTZGdhj4EyWclktoERT1Vn5IDxRKVrI4DSOhJuaoC2L/pxp4CgJml0woCWHmB3&#10;roCQgvVVpoiAeJ1Ze4f1bjtdE4dUY8JgWYaVWUZjo4XaTvVm84UeRGhqUIRiOflttIOpMAJxEIL2&#10;Jox0TYJUHp93VIG8gg5USo95d9RYOI51bZBb6o1PYzdfS4v6WNpisYqoTqtmHYlTRD9plof5Oe9t&#10;F4acMBRwjoVEJq5z6YP5HtR3CYLCgUVTOJZcdypXL5TEbQNa8JMKYsVeaJEhWINh5Y84Tm9laY1L&#10;RB9o+otTOepsk4lVMCVwI4dZJsxzloVrHwB2zIOfgJpSYJ0Tdp1WWZrEbJFaI5hiYmldrpXkWD1h&#10;P5NmTkBk1pDiRAZofI5ROeZsKou3MDNvzIkkJuRzVIajHyJ2m4RUhGVvT1JseVhwj1aCbmpxvVp3&#10;Y6Ny0V4yWNZ0B2HhTix1T2WVQzR2xmk0OE54W2zOLd95+3BsJAV7oHPtG519QXeCgo5rWFpid8Rt&#10;Hl23bQpuxGDzYmBwOmQGV8BxwmcSTUtzWGomQpN1FW0xN/B26XA9LcV4wHNLJCR6j3Y9G/x8Unk5&#10;gNFn2mIidjZp/2TOa7BsAmdiYUBt0WnSVtBvp2w+TItxhW6vQghzhXEhN6B1lnOWLa53o3YNJEB5&#10;nHhsHE97f3rPf2BkwGm+dPlnPWvIaqBpjm28YFNro2+QVgltu3FfS+xv2nMyQZVyGHUDN1x0ZHbX&#10;LZl2pHiuJFl4xHp6HJd6xnxEfgJiJnEyc8pk5HKaaZ1ndHPvX3Vpw3UqVVNsE3ZgS15uaXeYQTRw&#10;13jPNylzT3oKLZV1u3tIJH54A3yDHOl6J327fMxf93hFcrZi9HkQaK1lvXnNXqxoO3p0VK9qt3sa&#10;SuNtNnvBQORvx3xqNwdyX30WLZ507X3HJK13Xn55HT95pH8pe6NeE388cb1hP39pZ91kNX+JXf5m&#10;3n+YVCJpgn+qSnlsKH+8QKBu2H/VNulxjn/yLaZ0O4AVJNR20YBBHYh5NYBuep1cd4YScOJfx4Wv&#10;Zyli34U9XWplqoS3U65ocYQ1SiNrOoO0QGpuCIM5NtVw2oLCLbFzo4JQJPh2WYHqHcV414GOecBb&#10;IIyzcCZei4vhZo5hu4ryXPBknInbU1BngojJSeJqa4e4QEVtVoalNstwQYWRLb9zJISBJRl19IN6&#10;Hfl4iIKIeRZaBJNIb49dg5HnZg1gxpBpXI1juY7BUwVmuY0gSa5pvot/QChswYnVNsRvwogmLc1y&#10;u4Z6JTR1oYTZHiN4SINceJdZHZmzbxhcq5efZaZf/pV7XDxi/5NDUslmFJEUSYVpMo7mQBFsSYyq&#10;Nr9vXIpoLddyZ4gsJUp1X4YAHkV4FYQKe011d1K4cQF2XVa1Zt13I1qXXO13vl5LUvN4gGH6SRt5&#10;VmWvPvN6UmlRNN97Z2zyK0h8iHCbIkR9tnQ2GrR+33fceXVx2lo1b3pzJl2DZY90UGC8W7V1SmPV&#10;UeR2WmbrSEF3d2oJPl54sW0iNJV5/XA/K0R7T3NhInR8pHZvGxx97HmBd95uemGebglwKGRGZEtx&#10;r2bfWqVzAGlcUQJ0V2vaR451tm5fPeN3LXDnNFh4snN3K0B6NnYIIp97sXiIG3h9F3sFdohreWjQ&#10;bO5te2rnY11vUWztWdJw5m7ZUFNye3DDRwd0FXKyPYd1yHShNCh3hXaVKz15OniNIsV62Xp+G8h8&#10;XHxndU1o+m/ca+BrNXFhYndtQ3LVWQ5vE3QwT7Jw3HWKRo1yqHbmPTh0iXhDNAZ2c3mlK0V4UnsL&#10;IvJ6F3xvHBt7uX3MdDdm43aVauhpUXeGYaBrj3hqWFttjXk6TyNvgXoJRiJxdXrcPPZzeHuzM+91&#10;gHyPK1d3gH1vIyV5bH5OHG97L38pcyVlAn0vagVnoH2JYOVqDH3ZV8FsM34aTqduT35dRcZwZ36k&#10;PL1yiX7zM9t0rn9JK2Z2zH+jI09424ABHLZ6u4BfcjdjbYOtaT5mLYN+YERouYNCV0BrAIL1TkJt&#10;PoKtRXxve4JoPJFxuoIrM81z+oH0K3R2M4HBI3R4X4GVHPJ6WIFwcXRiK4oEaJVk/IlnX7hnmYiy&#10;VtZp8YfaTfNsT4cJRUVusIY7PHJxC4VtM8VzYoSfK4J1tIPVI5R3+YMQHSV6BYJecNVhFJBEaAlj&#10;+o8hX0RmqI3jVoBpDIyCTbNrhospRRluBonTPFlweYh0M79y5ocSK451S4WzI693pYRbHU55woMn&#10;cFRgJJZSZ5hjIZSIXudl4pKwVjtoUZDDTYBq4o7lRPZtfI0LPEZwBIsiM7tygok0K5d0+IdNI8R3&#10;YYVxHW95jIPLckh7vlL2aPB8DVcMX618T1r5VoB8fV6oTUp802JURDt9PmYKOuN9ymmwMaV+bm1a&#10;KOV/HXEQILR/23S+GfOAmHhwcNp4KFocZ654512DXo15kGDOVXR6GWPtTGR6uWcLQ4Z7Z2oxOmx8&#10;LG1XMXF9AnCEKPB94HO3IOt+xHbcGll/n3n9b3905mElZnJ2BWP0XXZ3BmanVIl332kwS6J4wmu9&#10;Qu95rm5TOgl6rHDwMUd7tnOWKPl8wnY/IRx9zHjaGrJ+xXtrbjlyImfsZWxzemo8XKB0uGxsU811&#10;025sSwh28HBtQnt4EnJ1Ob55SXR+MSZ6iXaPKQB7xHikIUZ88Hq0Gv9+Bny4bQxvvm6aZHVxRnBk&#10;W9Zyt3INUyJ0CHOESn51V3T8QhV2qHZ4OYB4C3f2MRF5dnl6KRJ62XsCIXh8KXyLG1F9XH4HbA9t&#10;sXT+Y5lvbHY+WxpxDHdfUolyiHhSSgZz/nlGQb51dHo/OU92+ns9MQd4hHxBKSx6B31IIa57en5Q&#10;G6N8yX9Pax9r43tPYtFtyHv4WnhvkXyIUgVxNHzzSZ9yzn1iQXR0Z33WOSV2C35SMP93sn7WKUN5&#10;Un9eId165H/pG+l8TYBxalBqVYGFYiNsXYGjWeluRYGqUZZwA4GPSUpxvoF7QThzeYFqOQV1O4Fh&#10;MPp2/YFeKVZ4uIFgIgR6ZIFlHCR75IFwaatpB4eQYY9rKYdCWWxtJobUUTpu84Y4SQdwzIWhQQxy&#10;qoUOOO50h4R6MPh2YoPnKWh4NINWIiZ5+YLJHFZ7i4JOaQ1n9Y1zYQtqKYyrWQRsNYvAUO9uDYqi&#10;SNFwAYmMQOhx/Yh3ONxz8odZMPd14oY4KXh3yYUaIkJ5oYQAHH97Q4MIaHpnFpMWYJppWJG9WLBr&#10;cJBGULNtUY6oSKZvW40UQMxxcIuDOM5zeoniMPd1e4g6KYR3coabIlh5WoUDHJ97CoOgaXyCGlNf&#10;YPeB+FdcWISBw1s6UCGBdF7oR7WBT2KZP3SBPmZUNvCBS2oELoqBbm26JqKBnnF/Hz+B4HVBGUSC&#10;KHj7aEd+qFoQX+p+6V10V5Z/EmDBT0V/GmPrRvx/O2cWPuZ/ampKNpl/rG2BLm5//nDBJruAWnQJ&#10;H32Aw3dFGaaBK3pzZxZ7jmC5Xt98IWOSVq58mGZTToB86mjtRlx9S2uOPm19tG46Nk9+LHDwLld+&#10;rnOvJtB/N3ZyH7N/xnkoGfyATXvLZex47GcoXfV5rGmLVfN6WGvQTd166W3qRdd7gHAHPgx8HHIr&#10;NhZ8yXRULkV9f3aEJuN+NHi5H+J+5nroGkd/in0EZOh2lm2FXR93hG9nVUV4YHErTUt5JHLERWV5&#10;6XRfPbt6sXYANel7ineiLj98anlLJv99R3r4IBh+GnylGpd+2n4/ZA50lXOZXGJ1snT5VKd2uXY8&#10;TM53pXdYRQZ4j3h2PXp5enmZNcp6dXrCLkJ7d3vwJyF8c30hIFJ9Zn5RGuh+P39zYzZy13mSW7V0&#10;GHplVB51Q3shTGJ2U3u8RLN3X3xcPUJ4an0CNa95hX2vLkR6pH5jJz57vX8aIIN8zH/SGy19vICC&#10;YnxxUn9uWxxysn/CU6Rz+n//TAZ1I4AcRHB2ToA/PRV3eoBnNZp4soCWLkh57YDKJ1h7IIEAIK58&#10;SIE4G2d9TYFwYepwBIUeWphxfoUTUzZy2oTlS7h0EISJRDl1WIQyPPN2poPeNYx3+YOHLk15TYMx&#10;J256mYLcINJ72IKGG5h88II+YWJu7YqsWiRwfIowUtpx6ImOS3hzJ4i5RA10iIfpPNh19IcbNYJ3&#10;YIZBLlF4yYViJ4F6KYSGIO97fIOpG8B8pILrYOduB5AAWcJvqY72UpBxIo3RS0VyaYyFQ+pz34tA&#10;PMN1Y4n8NXl25IilLlV4X4dHJ495z4XvIQZ7MoScG+B8aIN5YPyIiVPDWT6H+lecUZKHTFtnSfiG&#10;dl8bQlWFymLUOuGFM2aZMzCEt2pXK6GET24dJIyD93HvHe2DuHXAGKiDiXl7X+6FRVn8WGCFAV1Y&#10;UNaEomCmSUyEH2PfQciDtmcbOnqDXGphMviDEm2tK5yC13ECJLKCq3RdHjCClHerGQeCiHreXuKC&#10;UmBIV4KCT2MoUB+CM2X1SK+B9mikQUqByWtdOiCBpm4jMsiBj3DzK5eBgnPOJNOBgXaqHmuBknl1&#10;GVuBpnwjXdt/wmZrVrZ/6GjZT35//GsvSCN/+21lQNyAAm+hOdKAEHHmMqCAKnQvK5SATnaAJPCA&#10;eXjTHp6ArnsdGaSA4H1KXQd9cWx+VgV9xm5uTux+CnBJR61+OXIGQIJ+bHPHOZZ+o3WNMoV+6HdW&#10;K5t/NnklJRV/h3r1Htl/3XzBGfKAK35yXFR7eHJGVWp7+HO7Tmx8ZXUdR0t8uHZiQDx9DnetOWp9&#10;Z3j8Mnd9z3pQK6t+P3upJUB+sH0CHxZ/JH5WGkJ/in+TW5N5xnflVNZ6ZXjcTf168XnBRvd7ZnqN&#10;P/9723tgOUV8U3w4Mmt8230YK7l9an38JWR9+H7gH0t+hX/AGoZ/AYCRWup4TH1jVFF5A33qTZl5&#10;p35dRq56M360P8x6xn8QOSd7Xn9yMmN8BH/ZK8Z8r4BCJYN9V4CrH3h9/YEQGsB+jYFwWmd3A4K3&#10;U9530ILuTTt4hIMDRm95G4LpP6N5yoLSORB6g4K+Ml97RYKlK9J8CoKKJZ58zIJtH559iYJKGvB+&#10;LIIwWfx134f5U312x4fETOx3j4dsRjt4LYbiP4F49YZZOP55y4XRMlt6poU7K917gYSdJbV8WIP/&#10;H719KYNbGxh93YLSWaN05I0LUy5164xITKx2xotvRhF3a4p3P2Z4R4mAOPB5NoiKMll6JYd9K+V7&#10;E4ZnJcd7+oVTH9Z83IQ+Gzd9nYNVWFuPJVQtUXuN7lgYSp2Mr1vsQ7mLZV+gPNiKPWNfNi2JJmcs&#10;L16IIWr3KLuHKm7KIoWGRHKdHKyFdHZcGBuExXnyV5qL8VoXUNWLBF2MSg2KEGDsQzuJEmQrPHeI&#10;J2dzNe6HRmrGL0aGb24kKMmFpXGLIrWE6nTrHPSESHgsGHiDwXtCVr2JFGASUB+IZmMRSXmHsWX2&#10;QsOG8WizPByGPGt+NbOFjm5XLy+E5XFAKNWERnQyIt+DtncYHTKDP3ncGMmC3Hx0VeWGmmXsT3KG&#10;E2h9SPCFi2rwQlGFAW04O8aEfW+LNXuD/XHpLxiDgHRRKN+DC3a+IwSCpXkiHWmCVXtrGRCCE32K&#10;VSeEX2uiTtuEAW3HSHqDo2/JQfWDRHGeO4SC6nN7NVWCk3VgLxCCPHdNKPSB7Hk9IzKBqnskHaeB&#10;fnz1GV2BWn6hVIeCXHEUTlyCNHLJSBiCA3RcQa6Bw3XBO1aBjHcuNT+BV3iiLxSBIHoeKRKA73uc&#10;I2aAy30QHemAvn5wGa2As3+xU++ArnZcTemAqHedR8WAlXi9QXCAcnmxOy6AWnqtNSyARHuwLxiA&#10;Kny8KSyAFX3KI5KADH7OHiGAGn/CGfCAJYCgU21/QHuDTYJ/SnxdR3d/Sn0UQTp/PH2cOwx/QH4p&#10;NR1/SX67Lx5/TH9TKUV/Un/rI7p/ZIB7HlJ/jID7Gil/rYFwUwR+CICGTSZ+FYEWRy1+HIF2QQp+&#10;G4GWOvB+OYG2NRR+YoHZLyZ+gYH3KV5+o4IPI99+z4IgHnx/EYIfGlh/SYIkUpp834V2TNF9BIWf&#10;Ru59G4WZQOJ9I4VTOtl9WYUKNQ19noS/Ly591oRkKXN+EIQAI/5+VIOWHqB+rIMdGn9+9oK6UjN7&#10;zoo5TId8GYnXRrx8SolXQMJ8WYivOsd8o4f/NQd8/4dMLzV9TIaBKYR9mYWqJBd98ITRHrx+W4Pv&#10;Gp5+tYM1T+OWBVR9Sd6UHVh4Q8ySQlxZPaCQeGATN4KOxWPeMaSNHme3K7uLfWuWJgOJ6W92IKiI&#10;aXNJG4uHBnbyF5+F23peT2KS2FosSWuROl2xQ2qPp2EePVKOImRpN1CMpWfBMY6LLmsmK8KJu26c&#10;JiWIU3IVIOGHA3V5G9aF03ipF/qE1HucTr2QAF/aSOCOqGLuQvqNVGXmPQCMA2i3NxqKt2uZMXSJ&#10;b26JK8SIJnGOJkGG6HSXIROFxHeHHBiExHpAGEmD7Xy+ThWNkWVoSFOMYmgXQoiLOmqkPKmKGW0D&#10;Nt2I/G9xMVOH4XHrK7+GvnR1JleFpnb/IT+EqHlyHFGD1Hu2GI6DIn3ETXCLaGrIR9iKXG0ZQi+J&#10;WG9APGiIXXExNrSHaHMuMUOGdnU1K8qFdndIJnqEfnlaIXaDpHtVHJOC9n0oGNqCZX7MTOOJZW/m&#10;R3eIkXHTQe+HuHOVPD2G2XUdNp6GBnawMUOFN3hLK+GEVXnxJqeDeXuVIbOCvX0iHNmCL36KGSiB&#10;uX/MTHuHtnTcRyiHBXZdQbeGTHe1PBeFhXjUNouE0nn9MUOEInstK/SDW3xnJs2CmX2eIeeB937C&#10;HRWBhn/GGWuBJ4CsTCeGSHmyRuOFpXrUQYKE/HvKO/WESXyGNnuDsn1HMUWDIX4MLAmCdX7XJvKB&#10;zn+dIhiBR4BSHUmA8oDpGaOAq4FwS+CFFX5lRqKEaH9DQU6Dv3/qO9SDG4BGNm2CnoCiMUmCK4D9&#10;LB+BnYFTJxiBEoGfIkeAqIHbHXiAcoH6GdKAQ4IZS3+D5YMFRl6DSYODQSCCsIPKO7iCGIPLNmGB&#10;sYPDMU2BWYO4LDOA5YObJziAdINwIm+AJIM3HZ+AB4LmGfl/74KlSxOCxId5RhyCUYdxQPyB04dG&#10;O6KBRIbwNliA8oaJMVCAr4YcLEKAUYWTJ1J/9YT7Io9/uoRbHb5/soOoGhh/q4MYR0SdXlTeQgaa&#10;5ljCPLqYdVybN1iWC2BlMhGTq2RFLRCRVGg0KB6O+GwuI1yMqnAhHt6KgXPzGnuIg3eEFyyG23rE&#10;RsmaUVplQbaYDF3HPI2V0mEoN0KTpWSHMhKRd2f5LSmPTGt5KEeNH28NI5KLA3KdHyGJDnYFGsmH&#10;SnkiF4WF0nvyRmyXYF/JQV6VdmK+PEaTgmWvNxuRgGidMgaPfmueLTONgG6uKGSLfHHWI7+JinT7&#10;H1uHwnf1Gw6GM3qgF9KE6X0ERfCU7mT2QPGTNWecO++Rb2oxNuKPlmyxMeWNwW9DLSmL73HhKHKK&#10;DnSTI+KIPnc+H4+GnXnBG0qFPnv/GBaEHH37RX+SxmoNQJ+RMGxbO7ePjG6RNsCN1XCmMdmMKHLM&#10;LTKKgHT9KJCIv3c8JBOHDXl0H86Fj3uFG4+EWn1ZGGCDW370RQyQ5G7aQGCPbHDPO5yN5XKoNrSM&#10;RnRdMd6KvXYfLUqJOnfpKLuHlnm/JE+F/nuLIBSEn300G9mDjX6kGK6Cq3/lRN2PMXOBQD2N3XUR&#10;O4WMc3aHNqmK63fcMeKJgXk6LV+IIHqeKOCGlnwNJIGFFn1xIFCD0X61HBiC3n/JGPCCFYC4RMSN&#10;sHgDQCCMbnk+O2yLGHpbNpyJpHtUMeWIV3xSLXKHFH1SKQOFpX5WJLOEQH9OIIqDGIApHFGCRYDY&#10;GSeBloFwRLCMYnxfQAOLGn1gO0+Jx345No2IZn7cMeaHNH97LYWGDoAXKSiEvYCsJOaDeIEvIMOC&#10;cIGXHISBvoHWGVaBK4IORIKLGICuP9+J5YFWOzaIpYHYNn+HVIIpMeeGOYJsLZWFLYKnKUiD94LO&#10;JRKCzoLgIPSB44LbHK+BT4KxGXyA1IKSREWJ4oTVP7mI24T7OyKHuYUTNnSGdoUXMeeFbYUCLaKE&#10;d4TjKWGDV4SjJTWCRoRPIRuBcoPpHNGA9oNlGZuAj4L9lGhZVk2dh+RbplHre2leKFY1bvZg8Vp1&#10;YptjzF6VVmpmt2K0SiJp6WaxPgJtRmqdMlRwr26BJz50GXInHZN3d3XkkgNUDlbShdBW91pMeaVa&#10;C12+bYBdXWEiYWBgtWR+VWdkGmfhSVZntWspPW9rcW5mMf9vMXGfJyhy33SxHcZ2dnfSj+dPZF+Z&#10;hAdS2GJTeCdWZGUIbEJaE2e2YFVd2WpYVIthsWz8SKdlrm+NPO9pwXIYMbJt0XSlJxVxwncfHfJ1&#10;kXmhjiJLQ2gVgolPKGomdutTG2wta0FXIm4kX4BbS3AOU9tfjHH3SBlj3XPUPINoOnWuMW9skneP&#10;JwVww3luHhl0xntPjJNHxHBkgSpMDHHHdb9QWnMfakpUr3RlXrZZKnWfUz5dvHbWR6diVHgHPD1m&#10;8Xk5MVdriHp0Jx1v9Xu6HmZ0Kn0AizpE13hbf/BJh3kEdKpOLnmpaWNSxnpJXf5XfnrgUrhcS3t0&#10;R1JhGXwGPBpl7XybMWVquX07J1dvXH3vHtBzvH6jieRCY4AWftBHU4AZc7tMOIAWaJpRD4ALXV9W&#10;AH/6UkRbA3/lRwlgBX/UO/xlCn/KMXJqBn/PJ4hu2X/zHypzXoAYiMhAToetfeNFbYcXcvZKhoZ1&#10;Z/VPl4XBXOFUuYULUfNZ6oRSRuFfFoOfO/pkQ4LzMZNpaIJVJ71uZoHZH3ZzEIFjh/g+ko8VfS9D&#10;1436clxJG4zGZ3NOYItwXIZTrIocUcZZAIjHRt5eTIdzPBtjmIYiMcxo3YTZJ/luAoOnH7Vyz4KE&#10;h289MZZLfKpCi5ScceFH7pLPZwpNX5DZXD9Szo7pUahYP4z4RuNdpYsEPD1jCokPMgNoaYcfKC5t&#10;sIU/H+lymYN5hxY8HJ0qfEZBfpracX1G9phtZrZMjJXZXAZSGZNNUZBXo5DARuddH44xPFlimYuf&#10;Mi9oDIkTKFhtboaWIBJyb4RDjBRe3U3VgFpgvFITdKNiyFZQaOllFlqHXUpni16iUdlqG2K/Rj9s&#10;+2bBOslwCWq3L85zIW6pJXV2MHJhHI95L3YtifZZxFaMfolcP1n/cxpe3F11Z6NhrWDsXDtkmmRS&#10;UP5nnWe7RZVq4GsQOlFuSW5hL45xsXGvJXR0/3TXHNJ4MHgKh/NVT18UfNdYRWHOcbRbVGSJZn9e&#10;iWdCW0lh4WnxUDplUWykRPxo8m9MOeZsrXHzL1VwYXScJXNz7HcvHQ13T3nHhilRdWc3e1dU0WlR&#10;cHhYO2tmZX9bt21zWnRfbW9zT4pjQnFyRHNnNXNtOYZrOXVpLyJvMndsJXFy9nloHUF2h3tjhKdO&#10;Hm8negxR0XClb19VjnIYZJJZWnN6WbJdX3TRTvRhgXYnRAtluHd8OUxp+XjVLxduLXo3JZNyKnue&#10;HZF16X0Cg15LRHa+ePNPTneWbm5TX3hkY79XfXkmWQhbwHniTntgGXqdQ8JkgntZOTRo9HwaLy5t&#10;WXzlJdBxin2+Hfh1c36Vgk9Iw342eARNEX5mbZ1RaX6PYwhV0n6tWHZaT37JThJe237kQ4Njcn8E&#10;OR9oEX8sL0Fson9hJgNxAn+uHk51EH/8gWdGm4WHdzRLJYUcbOhPuYSoYnBUXYQoWANZC4OnTchd&#10;xIMlQ19ihYKpOSFnS4I1L2NsA4HMJjhwjYF/Hpd0vIE5gJ5EyIyhdn1JjIu0bEtOUoq1YfhTHome&#10;V7BX9YiGTZ1c1IdtQ1phuYZVOT1moYVAL5hreoQyJnBwKIM4HtR0doJOf/FDVZOVdeJIPpISa8hN&#10;KJB8YZdSFI7OV3BXDI0hTX9cDYtxQ1xhEYm/OVtmFYgLL8lrCYZcJqFv1YS8HwZ0PYM5f2FCMZpK&#10;dWRHMJgWa19MMpXbYUhROZOVVz1WTpFSTWdba48OQ15giYzGOXNlpYp7L/Bqr4g2Jshvk4YBHy50&#10;EIP5g2dkdE4neGVl8VJSbXVnnVZ5YpppjFqYV8lrnV6sTSFtx2LHQkBwRWbNN39y8mrNLUF1pm7M&#10;I654TXKaG5B633Z1gaFfnFZ4dt5hvFnibCZj9V1NYXdmUmC2VtZoz2QeTGFrZWeOQbBuQWryNyBx&#10;RG5XLRh0RHG7I8F3I3T8G+R54XhCf+dbRl6HdWJd1GFBauRgfmP/YGpjUGbCVfZmOGmAS65pNGxD&#10;QSlsaW8ENslvu3HILPRzAXSPI9J2GHc/HC15AHnufk9Xd2ZSdAlaaWhxacJdcmqSX3JgmmyzVSVj&#10;4G7LSwNnPHDlQKlqwXL/NnhuWXUfLNRx33dEI+F1KXlhHG54O3t4fNBUL23scspXf291aLla3nD6&#10;XpNeU3J8VG9h5HP0SnhlinVtQE1pTnboNkttIHhrLNZw3Xn1JAx0XXuAHMJ3mn0Fe5RRe3U3cbdV&#10;JHYdZ89Y0XcEXdBchXftU9dgT3jRSg1kKHm3QBFoG3qhNj9sGHuSLPVwA3yLJExzt32MHSV3Hn6I&#10;en5PM3xbcMhTE3yiZwRW+XzrXSha6H02U1Re5n2DSbJi733RP95nDX4nNjRrM36GLRBvR37vJIJz&#10;KX9oHXh2tX/geaJNMINccAJRP4MPZlpVVILCXJ9ZdoJ0Uu1do4IrSW9h2oHkP8BmIYGlNjpqboFt&#10;LTNup4E/JLZysYElHb52XIEQeQJLZooob2dPoIlgZdBT4oiOXDZYLIevUqRchYbVSUdg54X9P7pl&#10;VYUnNlJpx4RULWNuIoOHJOtyTILIHfl2EoIZeGdJ+ZDNbt5OS491ZV9SqI4TW+NXFYykUmxblIs7&#10;SSpgG4nTP7lkrIhoNmtpPYb8LY5ttYWUJRhx+YQ4Hil11oL5d9JI35c2bmhNOJUvZQNRppMtW6BW&#10;MZEuUj9az484SRNfdo1EP7hkJItJNn9oz4lMLbBtXodVJTxxt4VsHk91poOxevNqW05+cIZrlFKV&#10;ZkVs5lasXDtuXlq+UjNwBF7KSFVxxmLfPjdzymbiNDl19mrkKsN4LG7qIfZ6X3LQGp18eXa8eTtl&#10;rlZRbwRnhlm1ZO5pZl0dWwJrUWCKUShtXmP1R39vgGdqPaBx3GrZM+Z0WG5MKrJ203HDIh95OXUe&#10;GwJ7enh4d4thhV4FbYZjy2C+Y6NmG2OAWetoeWZNUEBq6GkYRshtZ2vqPR5wF27AM55y33GdKqN1&#10;m3R/IkJ4MndNG1p6mXoSdh5d6mVwbFNghmeYYp9jL2nGWQZl6Gv7T4Bor24qRjFrhHBdPLNugHKU&#10;M2Fxi3TUKpV0hHcZImF3SXlYG6d51HuLdMZay2y9azhdtW5NYbZgqm/jWEBjr3GBTuBmwHMZRbpp&#10;3HS0PGltFXZWM0ZwV3gAKqVzhHmxIpV2fHtiG/95MX0Hc7hYMHO3aktbYXSpYOxemnWlV5th23ax&#10;TmFlJXe9RWNod3jMPD5r3XnlM0ZvSnsIKs1yo3wwIth10H1aHF14r357crVV53qCaXVZUXraYD1c&#10;wXs/VwxgO3u2TfNjuXwyRRhnPXyyPBlqzX1BM0duYH3bKu9x4X58IxF1PH8jHK54QX/FcdpT64Eo&#10;aL1XgoD1X6lbH4DMVphexYCwTZ5idICeROFmKYCRPAJp4oCUM1Ftm4CgKxRxQICyI0V0wYDMHPF3&#10;5IDocS9SPIegaCZV9Ib7XyxZsoZVVkBdeIWsTWFhVIUPRL5lOIR5O/xpG4PrM2Zs+INjKz5wvoLd&#10;I3Z0XIJaHSp3loHmcKpQ1438Z6xUp4zLXsZYfouYVflcXopiTTJgYYk9RKRkcIggO/pod4cEM3ps&#10;dIXoK2RwVYTOI590CoO3HVh3V4K8cENPtpQeZ0tTlpJCXnRXgZBxVcFbd46tTQxfm40ERJBjzItj&#10;O/ln8om+M4tsCYgYK4FwAYZ3I8BzyITaHX13JINscnhwLE8BaLRxPlLwXytyR1brVfFzRFr1TLJ0&#10;e179Q5x10GMPOkd3WmcTMRR5B2saKGp6vm8qIGJ8enMnGcl+HXcgcLlr+lZbZzdtdFmkXd1u7Fz/&#10;VLZwYWByS6Jx+WPkQsRzpWdgObZ1gGrcMNF3dG5hKG55aXHrIJp7VHVgGjd9G3jKbyVoDF2vZctp&#10;6WBYXJxrymMVU6VtrmXtSsBvomjIQhRxo2urOUFzym6ZMJp2BXGRKHF4N3SNIMt6Tnd3GpZ8OHpR&#10;beJkkWS+ZL5mwmbfW7ho+mkRUtZrO2taShZtgm2iQZNv0G/wOOtyP3JHMHB0unSnKHN3JHcNIPZ5&#10;Z3lsGul7cnu3bLJhhmujY8dkAW08Wu5mhG7kUippEHCfSYxrnXJZQTFuLnQYOLNw2HXgMGRziHey&#10;KI92JXmJITF4mHteG0J6yn0ha95e5XJFYwJhrXNJWkFkdHRgUaBnOnWRSSVqAHbFQO1sx3f/OJdv&#10;nnlHMHByd3qZKL51P3vvIXZ35X1AG556QX6Dauxcq3i3YkJfo3kpWaxinXmwUSplmXpUSMtoknsA&#10;QLJrjXuzOH9ujHx6MHtxi31NKOZ0eX4hIbF3TX70G+t5zX++ahRazn8IYZhd4372WStg/n72UMlk&#10;IX8OSIZnTH8zQIZqeH9hOHBtoX+jMIpwxH/wKQ1z14A9IeV2zoCIHCx5bIDTaWlZTIUvYQpcaoSz&#10;WLxflYQ9UIBi0YPNSFRmKYNvQGlph4MaOGxs24LSMJ5wJIKQKTRzVoJMIhR2Z4ICHGN5GoHDaORX&#10;6os0YJdbI4o6WGFeZYlAUEVhtYhISC5lM4dpQFRovoaUOGtsOIXEMLBvoYT0KVZy7oQjIjp2FINL&#10;HJB414KOaHxWqZD5YDtaCo9kWBddbI3ZUBZgzIxZSA9ka4r8QENoG4msOGprtYhaML9vOIcHKXBy&#10;m4W0Ill10oRfHLN4ooM1aiZ2NE91YTR2z1NpWHV3aFdlT/Z3/VtpR3N4zl9uPxx5v2N9NpB622eG&#10;Li98FWuXJlJ9WW+zHwh+pXPAGSV/23e/aJ5yMVZwX+hzK1nFV1R0Kl0qTuh1L2CjRo12XmQcPmp3&#10;o2eeNh95CmsnLgJ6hW68JmN8AnJXH0V9fHXeGYx+1nlQZ1luVF1bXr1vtmAmVkhxHmL7TgFykGXe&#10;RdB0GGjGPdp1rWu5NcV3XG66Ld55F3HJJnF6znTbH3p8c3faGed98HrBZjNrC2QKXc9ssWZcVYNu&#10;ZmiyTVFwMGsNRUFyBG1rPXJz32/QNYR103JALcV3znS8Jn55unc8H6h7iXm0GjZ9JnwRZRhoH2qR&#10;XPFqCGxpVNRsAm5BTL5uE3AWRM9wKHHsPSRyQnPJNV10bXWwLcV2nXejJqF4unmZH+V6tnuMGot8&#10;eH1lZDplnnDQXDZnyHImVDtp/nN7TEhsRnTNRHlukXYkPO9w3XeCNUxzNXjwLdl1jXpoJtR31Hvh&#10;ICt5/31UGuR75n6yY2djgnb7W41l0nfAU7hoNHiIS+JqrnlTRC5tKXopPMBvpXsINT5yJXv6Let0&#10;onz4JwB3Dn32IGZ5Yn7uGy97a3/ZYq1htX0FWvhkHX1GU0ZmnH2KS5BpPH3SQ/Vr5X4pPJ9uj36I&#10;NTdxOH78Lf9z2396Jyp2an/2IJt434BrG257AoDcYhFgMILcWndipoK7UuNlN4KRS1Bn7YJbQ8xq&#10;wII0PIptmYIXNTlwbYIHLhdzNoH7J1J15YHrIMl4c4HQG6N6q4G8YZxew4iTWhBhXIf7UpFkCYdW&#10;Sxxm0YagQ61px4X/PHtsy4VoNT1vxYTVLixyr4RDJ3R1eoOrIPB4HIMGG856ZIJ5YUddd44MWcBg&#10;QozgUk9jEouxSvNl6Ip9Q5No/YllPG9sJIhaNT9vPYdLLj1yQoY6J5B1JIUnIQ931oQJG/F6K4MU&#10;YeZ8hE/cWb98qFPGUch8yVe9Sg185FvCQkl9QV/JOrZ9vGPbMvl+XGfuK2l/FGwNJFh/2HA1HceA&#10;qnRSGI6Bb3hVYJV4kVZzWKd5GVnKUNh5n101SS96JWC7QZF63GQ/Oi17qmfNMqh8j2toK1N9gm8R&#10;JHZ+fHK9Hgd/fXZWGPGAZnnPX3V04l0EV7B1v1/fUAR2pGLESHN3lGW3QPp4oWiyOb95u2u5Mml6&#10;5G7TK0R8FHH7JJB9RXUkHkB+cXg4GUd/fnsqXm9xuGNeVuRy0mXKT2Fz/mg5R+N1QmqsQIh2lW0k&#10;OXF38G+kMj55WnIyKzt6yXTMJKd8L3dnHnJ9hXn4GZJ+snxmXXJu3mmYViJwOWuPTs5xp22FR2tz&#10;L296QC50v3FyOTd2VHNwMid39HV7K0d5l3eRJNF7LXmnHrF8rnu3GeR9/n2lXJhseG99VXduCXEC&#10;TktvrHKBRwlxaHP5P+pzKnV3ORF073b+MiN2u3iUK2N4iHo0JQh6RnvSHvh78n1mGjp9ZX7eW/Bq&#10;aXVZVOpsHnZSTdpt63dLRrVv1nhEP7BxxnlIOPBztnpWMh91q3t4K3x3nXyjJTh5gH3LHzR7Un7p&#10;GoJ843/yW1tooXsQVGxqb3uPTXdsWXwNRnFuaHyKP4Nwgn0WONlynn2sMiB0vH5UK5V21H8FJWR4&#10;2n+xH2l6y4BQGsB8dYDkWs1nGICTU/lo+YC8TSBq9oDXRjttGIDdP2NvWoDzOMxxo4ERMihz64E8&#10;K7F2KoFpJY14UYGNH5d6WoGgGvN8GIG2WmdlsoYCU55ns4W4TNhpyYVfRhBr+oTvP0tuXoSROMNw&#10;zoQ8MjFzPoPqK8l1n4OVJbF34oM3H755/4LFGx17zYJlWiNkd4s6U1lmoIpdTJ5o0ol+Re1rEYia&#10;PzdtkYfMOLxwIocJMjdysYZBK9x1L4V0Jc13iYSfH915toO4Gz57kYL1Wd+C8VApUoSCl1QNS1WC&#10;NlgCRFuBz1wNPViBrWAbNoaBqmQ1L5aBwWhWKNWB7WyEIoiCKnC4HKWCfnTfGAmC0HjeWMV/AlZf&#10;UZ9/E1m9SpZ/G10zQ69/F2DJPM5/TWReNiZ/mmf7L2Z/8murKNaAVm9pIrKAyHMlHOqBTHbKGGeB&#10;xXpDV7t7jFyfUNZ71F+MSfl8KWKEQx98kGWLPFx9GGicNdp9rmu7L0J+Rm7wKNl+5XIzItd/i3Vw&#10;HSaAPXiUGLmA23uKVtN4dmKtUCp492UySXZ5kGe7Qq56R2pJPAd7EGzeNaV74m99Lyt8unIrKN99&#10;lnTjIvh+cXeYHVt/TXo8GQGADXyzVft1p2ihT4h2amq1SP53Q2zJQk94Om7fO8R5PXD7NYB6RHMe&#10;LyV7UnVOKPd8YneHIyh9bXm7HZt+c3viGVB/VX3gVS9zVG42TvB0RW/iSJJ1TnGIQgN2dnMpO5N3&#10;qHTRNWl43naCLyx6F3hCKRx7UHoKI2R8hHvLHeN9sn16GaN+tX8GVLNxRXPBToFyX3TsSDVzknYV&#10;QcJ053c9O2l2RXhyNVV3pHmwLzN5BXsBKTt6ZXxaI5d7vX2pHiB9Dn7nGep+LoAJVENve3knThtw&#10;s3nhR+JyBHqZQYxzentOO0l1AHwRNUl2iXzdLz14E327KVp5mX6eI8Z7FH92HlV8g4A6GiV9u4Ds&#10;U8Zt8n5ZTbZvPH7KR5hwoH8pQWFyJ39vOzNz0n/CNUV1hoAdL0x3PICCKXp46oDlI/J6hoE7HoV8&#10;D4F3Gld9W4GwU2tsmIOCTWZt+oOGR1pvcYN4QT5xB4NROyJy0YM3NUN0q4MjL1p2h4MQKZZ4WoL3&#10;JBd6E4LPHqt7sIKLGoB9DIJUUzFrcYiATSxs7YfvRylueodeQSJwG4bNOxRyAIZJNUJz+YXNL2V1&#10;9oVKKa135oS+JDV5t4QkHst7ZINwGqB8zYLaUcmJQlCbS1SIYFScRPaHg1ijPrGGrlyxOGeGGGDG&#10;MlaFnWToLDuFKmkVJlOEw21LIM+Eb3F5G5eENXWIF5KECnldUOeFf1Z8Sp+E+VoERGaEeV2WPjeE&#10;AWE1OA6DuWTWMiGDhWiBLCyDTmxCJmiDH3ANIQKDAXPIG96C/XdZF+uC/3quUAeCMFxhSfuB21+F&#10;Q+qBoGKjPcyBh2W5N8CBimjeMfSBl2wRLCCBm29eJnqBo3KzIS6BunX1HByB6HkKGDmCE3vjTyx/&#10;MWIuSVt/E2TrQ3V/GGebPW5/S2o7N35/jWzpMdB/1W+jLBeAEHJuJoyATnU/IVaAl3f/HFOA83qZ&#10;GH6BRHz7Tn18d2fPSNV8lmomQxJ812xrPSR9RG6ZN059vnDTMbx+O3MWLB9+qHVpJq5/FHe+IYx/&#10;i3oDHJWAE3wmGMqAiH4VTeZ6Gm0XSGN6dG8OQsF66XDtPO97f3KuNzF8KHR6Mbd803ZPLDV9ang1&#10;Jtx9/3oeIc1+nHvyHN5/TX2kGRt/438rTX14DnJPSAp4lnPPQnt5NXU6PMF58XaNNxh6xHfrMbN7&#10;mXlSLEh8V3rNJwR9D3xJIgV90H2yHRx+pH76GWB/V4AeTRp2UXdmR7l28Hh9Qj13qHmAPJp4gnpo&#10;NwZ5fHtbMbR6enxVLF57X31hJy18PX5sIjp9IX9iHVR+FIA2GZp+4IDzTLJ03HxSR2h1e30jQgZ2&#10;PX3SPHx3Kn5WNvx4R37fMbx5bX9tLHl6fYADJ1h7hICTIm58ioEMHYZ9moFfGct+fIGrTFRzhoEu&#10;RyN0NoGYQdd1B4HjPGN2A4IFNvR3P4IoMcR4iYJMLJF5v4JvJ3166oKGIpp8D4KHHbB9NoJhGfJ+&#10;K4JETAhyVIXZRupzIoW5QbF0CYWNPE91E4VRNu52aIURMct30ITRLKR5JoSIJ5t6b4QwIr57rIPF&#10;HdF85YM2GhJ96oLBSdyP1VDsRE6OWFUOPsOM71ksOTOLoF1EM6aKiGFnLlaJhmWWKRGIeGnTJACH&#10;cm4RHz2Gh3I4GqWFv3YqFyiFHnnQSRuMOFaFQ8OLB1o5PmKJ7l3oOO+I9GGTM4CIIWVGLk6HXGkE&#10;KSOGimzaJCiFvXCxH3iFDXRqGu6EgXfiF36EEnsPSG+I/lwcQ0WIAl9wPgeHK2KyOKqGg2XdM1aF&#10;8mkaLkGFamxmKS+EzW/NJEmENnM1H6uDu3Z6Gy6DZ3l6F8mDJXwzR6iGDWGpQrKFSmSYPZ6Es2du&#10;OF2EUGomMyWD/mzxLiyDrm/JKTODQ3K0JGWC2nWeH9mCjnhmG2aCbXryGAqCVX07RyODYWb4QkmC&#10;2WmPPVCCeWwEOCiCTG5NMwqCMHCpLiqCFXMPKUqB2HWHJJGBm3f6IBWBe3pMG6mBiHxnGFWBln5G&#10;RsKBAGv8Qf+AuW43PRyAjHBMOAqAgnIxMwGAlHQkLjeAqnYgKW6AlnguJMmAf3o2IFuAhnwdG/SA&#10;vX3OGKSA7H9MRm5+93DlQb9+33KyPO9+23RdN/B+8XXdMvp/LXdoLkN/bnj7KY1/f3qgJPl/i3xA&#10;IJd/tX2/HDSAEH8NGOeAXIAxRh19OnWvQYN9OHccPMd9THhmN9t9fXmGMvd933qsLlJ+SXvWKa9+&#10;gX0PJSt+sX5CINJ+/n9UHG1/eoA1GR9/4YD5Rc57w3pTQUp7u3t/PKN71nx+N8l8HH1DMvl8oX4F&#10;Lmd9MX7IKdd9k3+PJWF97YBKIQ5+X4DkHKJ++oFLGU9/e4GmRYN6aH7jQRh6bH+xPIV6loBUN7t6&#10;7oDDMvt7kIEkLnp8QoGCKfp8yoHaJZF9SYIhIUJ924JHHM9+kYI8GXZ/J4I2RUN5LoM/QO15T4ON&#10;PGx5kIPFN7B5+IPgMv16s4PmLol7gYPlKhZ8KIPUJbZ8xYOwIWx9cYNwHPN+PYMCGZR+5IKrQcuX&#10;BVEqPRiU5lVfOF+S31mPM5eQ9l27LtePPGH0KlaNlmY5JfSL02qMIcCKGG7VHb6IinLzGcKHMnbH&#10;FseGGno8QOKTl1aSPKCRpVpWODWP2l4WM4+OPmHYLumMwmWkKoCLVGl9JiiJzW1sIfuIUnFTHgGH&#10;A3UIGgyF7nhnFxmFDntrQHqQU1v4PFKOql9POACNJmKeM3SLzWXoLueKjGlGKpWJVmyxJk2IA3A2&#10;IiyGvXO0HjyFpnb7Gk6EznnnF2GEIHx+P+aNUmE3O9eL92QzN6KKumceMzqJoGn3LsmInGzoKpCH&#10;nm/lJmCGd3L1IlGFWXX6Hm+EcXjLGoiD0HtIF6CDT314P4yKpmY5O4yJiGjnN2yIg2t5Mx2HmW3p&#10;LsSGy3BvKqGGA3MAJoWFCHWhIoiEEngzHrGDVXqTGs2C5nymF+iCjn50P1SIdGr/O2iHd21SN1iG&#10;kW+JMxmFxXGcLtKFJnO/KsKEkXXpJriDv3giIsqC8HpNHv2CWnxGGxmCFn32GDWB4H9rPyeGZ2+c&#10;O0mFm3GJN0iE3XNeMxaELXUXLt6DuHbXKt6DUHiaJuSCo3pvIwOB9nw1Hz2BhH3MG1qBZH8gGHaB&#10;TIBDPv6EgnQSOy6D4XWsNzmDRXctMxOCsHiPLuuCYXnuKv2CIntOJxOBm3y7Iz+BFH4XH36Axn9G&#10;G5WAyoA0GK6Az4D/PtWCyHheOxOCQXnINyuBwHsKMxCBRHwbLvqBGH0eKx+A/X4bJ0iAoX8aI4CA&#10;RIACH8KAHYC9G82ARYE4GNyAZYGhPuiBPnyoOw+A1325Nx+AcX6oMw2ADH9rLwd//YAVKz2AA4Cy&#10;J3Z/zIFEI7l/lYG8H/1/kYIKG/1/1oIZGQKAD4IoPyB/8IDDOxt/rIFWNxZ/YYHfMwt/DoJbLxF/&#10;GIKvK1V/OILzJ5t/IIMhI+d/CYMyICx/IYMfHCN/foLSGSB/y4KWAAD//wAA//8AAP//AABtZnQx&#10;AAAAAAMEIQAAAQAAAAAAAAAAAAAAAAAAAAEAAAAAAAAAAAAAAAAAAAABAAAAAQIDBAUGBwgJCgsM&#10;DQ4PEBESExQVFhcYGRobHB0eHyAhIiMkJSYnKCkqKywtLi8wMTIzNDU2Nzg5Ojs8PT4/QEFCQ0RF&#10;RkdISUpLTE1OT1BRUlNUVVZXWFlaW1xdXl9gYWJjZGVmZ2hpamtsbW5vcHFyc3R1dnd4eXp7fH1+&#10;f4CBgoOEhYaHiImKi4yNjo+QkZKTlJWWl5iZmpucnZ6foKGio6SlpqeoqaqrrK2ur7CxsrO0tba3&#10;uLm6u7y9vr/AwcLDxMXGx8jJysvMzc7P0NHS09TV1tfY2drb3N3e3+Dh4uPk5ebn6Onq6+zt7u/w&#10;8fLz9PX29/j5+vv8/f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9tEQi/bVMPP6zU1f+sF10+q9iivKxY5vrsmWq5bNmuN+zaMXas27P1bJ0&#10;2NKxed/PsH3kza+A6cquhO7IrYf0xq2L+cati/nGrYv5xq2L+cati/nGrYv5xq2L+cati/nGrYv5&#10;xq2L+cati/nGrYv5xq2L+cati/nGrYv5xq2L+cati/n9tEQi/bVMPP6zU1f+sF10+q9iivKxY5vr&#10;smWq5bNmuN+zaMXas27P1bJ02NKxed/PsH3kza+A6cquhO7IrYf0xq2L+cati/nGrYv5xq2L+cat&#10;i/nGrYv5xq2L+cati/nGrYv5xq2L+cati/nGrYv5xq2L+cati/nGrYv5xq2L+cati/n9tEQi/bVM&#10;PP6zU1f+sF10+q9iivKxY5vrsmWq5bNmuN+zaMXas27P1bJ02NKxed/PsH3kza+A6cquhO7IrYf0&#10;xq2L+cati/nGrYv5xq2L+cati/nGrYv5xq2L+cati/nGrYv5xq2L+cati/nGrYv5xq2L+cati/nG&#10;rYv5xq2L+cati/n9tEQi/bVMPP6zU1f+sF10+q9iivKxY5vrsmWq5bNmuN+zaMXas27P1bJ02NKx&#10;ed/PsH3kza+A6cquhO7IrYf0xq2L+cati/nGrYv5xq2L+cati/nGrYv5xq2L+cati/nGrYv5xq2L&#10;+cati/nGrYv5xq2L+cati/nGrYv5xq2L+cati/n9tEQi/bVMPP6zU1f+sF10+q9iivKxY5vrsmWq&#10;5bNmuN+zaMXas27P1bJ02NKxed/PsH3kza+A6cquhO7IrYf0xq2L+cati/nGrYv5xq2L+cati/nG&#10;rYv5xq2L+cati/nGrYv5xq2L+cati/nGrYv5xq2L+cati/nGrYv5xq2L+cati/n9tEQi/bVMPP6z&#10;U1f+sF10+q9iivKxY5vrsmWq5bNmuN+zaMXas27P1bJ02NKxed/PsH3kza+A6cquhO7IrYf0xq2L&#10;+cati/nGrYv5xq2L+cati/nGrYv5xq2L+cati/nGrYv5xq2L+cati/nGrYv5xq2L+cati/nGrYv5&#10;xq2L+cati/n9tEQi/bVMPP6zU1f+sF10+q9iivKxY5vrsmWq5bNmuN+zaMXas27P1bJ02NKxed/P&#10;sH3kza+A6cquhO7IrYf0xq2L+cati/nGrYv5xq2L+cati/nGrYv5xq2L+cati/nGrYv5xq2L+cat&#10;i/nGrYv5xq2L+cati/nGrYv5xq2L+cati/n9tEQi/bVMPP6zU1f+sF10+q9iivKxY5vrsmWq5bNm&#10;uN+zaMXas27P1bJ02NKxed/PsH3kza+A6cquhO7IrYf0xq2L+cati/nGrYv5xq2L+cati/nGrYv5&#10;xq2L+cati/nGrYv5xq2L+cati/nGrYv5xq2L+cati/nGrYv5xq2L+cati/n9tEQi/bVMPP6zU1f+&#10;sF10+q9iivKxY5vrsmWq5bNmuN+zaMXas27P1bJ02NKxed/PsH3kza+A6cquhO7IrYf0xq2L+cat&#10;i/nGrYv5xq2L+cati/nGrYv5xq2L+cati/nGrYv5xq2L+cati/nGrYv5xq2L+cati/nGrYv5xq2L&#10;+cati/n9tEQi/bVMPP6zU1f+sF10+q9iivKxY5vrsmWq5bNmuN+zaMXas27P1bJ02NKxed/PsH3k&#10;za+A6cquhO7IrYf0xq2L+cati/nGrYv5xq2L+cati/nGrYv5xq2L+cati/nGrYv5xq2L+cati/nG&#10;rYv5xq2L+cati/nGrYv5xq2L+cati/n9tEQi/bVMPP6zU1f+sF10+q9iivKxY5vrsmWq5bNmuN+z&#10;aMXas27P1bJ02NKxed/PsH3kza+A6cquhO7IrYf0xq2L+cati/nGrYv5xq2L+cati/nGrYv5xq2L&#10;+cati/nGrYv5xq2L+cati/nGrYv5xq2L+cati/nGrYv5xq2L+cati/n9tEQi/bVMPP6zU1f+sF10&#10;+q9iivKxY5vrsmWq5bNmuN+zaMXas27P1bJ02NKxed/PsH3kza+A6cquhO7IrYf0xq2L+cati/nG&#10;rYv5xq2L+cati/nGrYv5xq2L+cati/nGrYv5xq2L+cati/nGrYv5xq2L+cati/nGrYv5xq2L+cat&#10;i/n9tEQi/bVMPP6zU1f+sF10+q9iivKxY5vrsmWq5bNmuN+zaMXas27P1bJ02NKxed/PsH3kza+A&#10;6cquhO7IrYf0xq2L+cati/nGrYv5xq2L+cati/nGrYv5xq2L+cati/nGrYv5xq2L+cati/nGrYv5&#10;xq2L+cati/nGrYv5xq2L+cati/n9tEQi/bVMPP6zU1f+sF10+q9iivKxY5vrsmWq5bNmuN+zaMXa&#10;s27P1bJ02NKxed/PsH3kza+A6cquhO7IrYf0xq2L+cati/nGrYv5xq2L+cati/nGrYv5xq2L+cat&#10;i/nGrYv5xq2L+cati/nGrYv5xq2L+cati/nGrYv5xq2L+cati/n9tEQi/bVMPP6zU1f+sF10+q9i&#10;ivKxY5vrsmWq5bNmuN+zaMXas27P1bJ02NKxed/PsH3kza+A6cquhO7IrYf0xq2L+cati/nGrYv5&#10;xq2L+cati/nGrYv5xq2L+cati/nGrYv5xq2L+cati/nGrYv5xq2L+cati/nGrYv5xq2L+cati/n9&#10;tEQi/bVMPP6zU1f+sF10+q9iivKxY5vrsmWq5bNmuN+zaMXas27P1bJ02NKxed/PsH3kza+A6cqu&#10;hO7IrYf0xq2L+cati/nGrYv5xq2L+cati/nGrYv5xq2L+cati/nGrYv5xq2L+cati/nGrYv5xq2L&#10;+cati/nGrYv5xq2L+cati/n9tEQi/bVMPP6zU1f+sF10+q9iivKxY5vrsmWq5bNmuN+zaMXas27P&#10;1bJ02NKxed/PsH3kza+A6cquhO7IrYf0xq2L+cati/nGrYv5xq2L+cati/nGrYv5xq2L+cati/nG&#10;rYv5xq2L+cati/nGrYv5xq2L+cati/nGrYv5xq2L+cati/n9tEUi/bVMPP2zU1f9sF10+7BhifOy&#10;Yprss2Op5bVktuC2ZsPbt2rN17dv1dS2dNvRtnjg0Ld848y1fuvGsYTyva6H972uh/e9rof3va6H&#10;972uh/e9rof3va6H972uh/e9rof3va6H972uh/e9rof3va6H972uh/e9rof3va6H972uh/f9tEUi&#10;/bVMO/2zU1f9sFx0+7FgiPOzYZnttWGn5rditOG6Y8DdvWXJ2b9q0NbBb9bQvXPeyrl55ca1f+zD&#10;soXxtrCE9bawhPW2sIT1trCE9bawhPW2sIT1trCE9bawhPW2sIT1trCE9bawhPW2sIT1trCE9baw&#10;hPW2sIT1trCE9bawhPX8tUUi/LZMO/20U1f9sVx0+7Jfh/S0X5ftt2Cm6LpgsuO/YbzfxWLE2MZm&#10;zdDAbtjKvHTfxrl75cO2gerAs4XvsbGB87GxgfOxsYHzsbGB87GxgfOxsYHzsbGB87GxgfOxsYHz&#10;sbGB87GxgfOxsYHzsbGB87GxgfOxsYHzsbGB87GxgfP8tUUi/LZLO/20Ulf9sVx0+rNdhvW2XZbv&#10;ul6j6b9eruXGX7bby17C0MVnz8rAb9jFvHbfwrl85MG3gem5tIDtrLJ/8Kyyf/Cssn/wrLJ/8Kyy&#10;f/Cssn/wrLJ/8Kyyf/Cssn/wrLJ/8Kyyf/Cssn/wrLJ/8Kyyf/Cssn/wrLJ/8Kyyf/D8tUYi/LZL&#10;O/20Ulf9sVt0+bRchPa4W5PwvVug7MRcqd/NWrTTzF3Ey8Vo0MXAcdjCvXjewLp947+4gueytn3r&#10;p7R87qe0fO6ntHzup7R87qe0fO6ntHzup7R87qe0fO6ntHzup7R87qe0fO6ntHzup7R87qe0fO6n&#10;tHzup7R87qe0fO77tkYh/LZLO/y1UVf8slt0+bZagvS7WZDuwlmb5stao9jTUbbNy17FxsVq0MLB&#10;c9e/vnncvrt+4be5feWst3roorZ666K2euuitnrrorZ666K2euuitnrrorZ666K2euuitnrrorZ6&#10;66K2euuitnrrorZ666K2euuitnrrorZ666K2euv7tkch+7dLO/y1UVf8s1ly97hXgPK/VozqyFeU&#10;39NPpdHTUrjHy2DFwsVsz7/CdNa9v3rau7193rC7eeKmuXflnrd36J63d+iet3fonrd36J63d+ie&#10;t3fonrd36J63d+iet3fonrd36J63d+iet3fonrd36J63d+iet3fonrd36J63d+j6t0ch+7dLOvy2&#10;UFb7tVdw9btVfO7EU4bjz1KR1txEp8rSVLjCy2LFvsZtzrzDddS7wHrYs7543Kq8dd+gunTimbl1&#10;5Jm5deSZuXXkmbl15Jm5deSZuXXkmbl15Jm5deSZuXXkmbl15Jm5deSZuXXkmbl15Jm5deSZuXXk&#10;mbl15Jm5deT6t0Yg+rhKOvu2UFb5t1Rt8r9Rd+jLUX3a2kKUztxGqcTSVri9zGTDu8dvy7rEdtG0&#10;wnbVq8B02KO+ctybvXHelbxy4JW8cuCVvHLglbxy4JW8cuCVvHLglbxy4JW8cuCVvHLglbxy4JW8&#10;cuCVvHLglbxy4JW8cuCVvHLglbxy4JW8cuD5uEYg+rlKOfu3T1b3u1Bo7cZOb9/URnzR4kGWxdtJ&#10;qb3TWbe5zWbBt8lwyLHGcc2qxHDRo8Jv1JzBbteVv27akL9v25C/b9uQv2/bkL9v25C/b9uQv2/b&#10;kL9v25C/b9uQv2/bkL9v25C/b9uQv2/bkL9v25C/b9uQv2/bkL9v25C/b9v5uUUf+LpJOfq5TVXy&#10;wUxg49BJYdPhPX/H5kOXvdxNqLfVXLS10Gi9rsxrxKbJasmfx2rMmcVpz5PEadKPw2rUi8Js1YvC&#10;bNWLwmzVi8Js1YvCbNWLwmzVi8Js1YvCbNWLwmzVi8Js1YvCbNWLwmzVi8Js1YvCbNWLwmzVi8Js&#10;1YvCbNX3ukQe97tIOPe8S1HpykZR1t44ZsnqP4K+5kiXtt5RpbHYXrCq02O4oc9jvpnNY8KTy2PG&#10;jsljyIrIZMuGx2XMhMZnzYTGZ82ExmfNhMZnzYTGZ82ExmfNhMZnzYTGZ82ExmfNhMZnzYTGZ82E&#10;xmfNhMZnzYTGZ82ExmfNhMZnzYTGZ832vEId9b1GNu7ERUPZ2jJLy+k6ar/yQ4K26E2Ur+BWoabb&#10;Wqqc1lqxlNNbt47RXLuJz1y+hM5dwIHNXsJ+zGDDfMxixHzMYsR8zGLEfMxixHzMYsR8zGLEfMxi&#10;xHzMYsR8zGLEfMxixHzMYsR8zGLEfMxixHzMYsR8zGLEfMxixHzMYsTzvkAb8sBENODTODHN5zNQ&#10;wfM+a7fzSH+v61KPpORTmpjfUqOP21OqiNhUroLWVbJ+1Fa0e9NXtnnTWbh20lq5dNJcunTSXLp0&#10;0ly6dNJcunTSXLp00ly6dNJcunTSXLp00ly6dNJcunTSXLp00ly6dNJcunTSXLp00ly6dNJcunTS&#10;XLrwwT0Z58s5ItDkLDfD8jdSuPpDabD2TXqk706Il+hNk4zkTJuD4Eyhfd5OpXjcT6h121CqctpR&#10;rHDZU61u2VWubNhXrmzYV65s2FeubNhXrmzYV65s2FeubNhXrmzYV65s2FeubNhXrmzYV65s2Feu&#10;bNhXrmzYV65s2FeubNhXrmzYV67sxTgW1N8hHsXwLzq5+jxRsf9IZKT6SHOW80d/i+5HiYLpR5F5&#10;5kiXc+NJnG/iSp5s4UygauBOomjfUKNm31KkZd5UpGXeVKRl3lSkZd5UpGXeVKRl3lSkZd5UpGXe&#10;VKRl3lSkZd5UpGXeVKRl3lSkZd5UpGXeVKRl3lSkZd5UpGXeVKT/rDsc/69HNf+uUk7/q1xp/6xj&#10;fPmtZYzyrmib7K5rqOetb7TirHO+3qp6x9qpgM/Xp4TU1KCF2dKYiN7RkI3h0I+W48mTm+PElpzi&#10;xJac4sSWnOLElpzixJac4sSWnOLElpzixJac4sSWnOLElpzixJac4sSWnOLElpzixJac4sSWnOL/&#10;rDsc/69HNf+uUk7/q1xp/6xjfPmtZYzyrmib7K5rqOetb7TirHO+3qp6x9qpgM/Xp4TU1KCF2dKY&#10;iN7RkI3h0I+W48mTm+PElpzixJac4sSWnOLElpzixJac4sSWnOLElpzixJac4sSWnOLElpzixJac&#10;4sSWnOLElpzixJac4sSWnOL/rDsc/69HNf+uUk7/q1xp/6xjfPmtZYzyrmib7K5rqOetb7TirHO+&#10;3qp6x9qpgM/Xp4TU1KCF2dKYiN7RkI3h0I+W48mTm+PElpzixJac4sSWnOLElpzixJac4sSWnOLE&#10;lpzixJac4sSWnOLElpzixJac4sSWnOLElpzixJac4sSWnOL/rDsc/69HNf+uUk7/q1xp/6xjfPmt&#10;ZYzyrmib7K5rqOetb7TirHO+3qp6x9qpgM/Xp4TU1KCF2dKYiN7RkI3h0I+W48mTm+PElpzixJac&#10;4sSWnOLElpzixJac4sSWnOLElpzixJac4sSWnOLElpzixJac4sSWnOLElpzixJac4sSWnOL/rDsc&#10;/69HNf+uUk7/q1xp/6xjfPmtZYzyrmib7K5rqOetb7TirHO+3qp6x9qpgM/Xp4TU1KCF2dKYiN7R&#10;kI3h0I+W48mTm+PElpzixJac4sSWnOLElpzixJac4sSWnOLElpzixJac4sSWnOLElpzixJac4sSW&#10;nOLElpzixJac4sSWnOL/rDsc/69HNf+uUk7/q1xp/6xjfPmtZYzyrmib7K5rqOetb7TirHO+3qp6&#10;x9qpgM/Xp4TU1KCF2dKYiN7RkI3h0I+W48mTm+PElpzixJac4sSWnOLElpzixJac4sSWnOLElpzi&#10;xJac4sSWnOLElpzixJac4sSWnOLElpzixJac4sSWnOL/rDsc/69HNf+uUk7/q1xp/6xjfPmtZYzy&#10;rmib7K5rqOetb7TirHO+3qp6x9qpgM/Xp4TU1KCF2dKYiN7RkI3h0I+W48mTm+PElpzixJac4sSW&#10;nOLElpzixJac4sSWnOLElpzixJac4sSWnOLElpzixJac4sSWnOLElpzixJac4sSWnOL/rDsc/69H&#10;Nf+uUk7/q1xp/6xjfPmtZYzyrmib7K5rqOetb7TirHO+3qp6x9qpgM/Xp4TU1KCF2dKYiN7RkI3h&#10;0I+W48mTm+PElpzixJac4sSWnOLElpzixJac4sSWnOLElpzixJac4sSWnOLElpzixJac4sSWnOLE&#10;lpzixJac4sSWnOL/rDsc/69HNf+uUk7/q1xp/6xjfPmtZYzyrmib7K5rqOetb7TirHO+3qp6x9qp&#10;gM/Xp4TU1KCF2dKYiN7RkI3h0I+W48mTm+PElpzixJac4sSWnOLElpzixJac4sSWnOLElpzixJac&#10;4sSWnOLElpzixJac4sSWnOLElpzixJac4sSWnOL/rDsc/69HNf+uUk7/q1xp/6xjfPmtZYzyrmib&#10;7K5rqOetb7TirHO+3qp6x9qpgM/Xp4TU1KCF2dKYiN7RkI3h0I+W48mTm+PElpzixJac4sSWnOLE&#10;lpzixJac4sSWnOLElpzixJac4sSWnOLElpzixJac4sSWnOLElpzixJac4sSWnOL/rDsc/69HNf+u&#10;Uk7/q1xp/6xjfPmtZYzyrmib7K5rqOetb7TirHO+3qp6x9qpgM/Xp4TU1KCF2dKYiN7RkI3h0I+W&#10;48mTm+PElpzixJac4sSWnOLElpzixJac4sSWnOLElpzixJac4sSWnOLElpzixJac4sSWnOLElpzi&#10;xJac4sSWnOL/rDsc/69HNf+uUk7/q1xp/6xjfPmtZYzyrmib7K5rqOetb7TirHO+3qp6x9qpgM/X&#10;p4TU1KCF2dKYiN7RkI3h0I+W48mTm+PElpzixJac4sSWnOLElpzixJac4sSWnOLElpzixJac4sSW&#10;nOLElpzixJac4sSWnOLElpzixJac4sSWnOL/rDsc/69HNf+uUk7/q1xp/6xjfPmtZYzyrmib7K5r&#10;qOetb7TirHO+3qp6x9qpgM/Xp4TU1KCF2dKYiN7RkI3h0I+W48mTm+PElpzixJac4sSWnOLElpzi&#10;xJac4sSWnOLElpzixJac4sSWnOLElpzixJac4sSWnOLElpzixJac4sSWnOL/rTsc/69HNP+uUk7/&#10;rF1p/61ie/quZIvzr2ea7a9qp+evbbPirnC93q13xturfM3YqoLT1aeF2dKfh97QlYziz5CX5cSW&#10;muW/mJrlv5ia5b+YmuW/mJrlv5ia5b+YmuW/mJrlv5ia5b+YmuW/mJrlv5ia5b+YmuW/mJrlv5ia&#10;5b+YmuX/rTsc/69INP+vUk7/rV1p/q5he/qvY4rzsGWZ7bFopuixa7HjsW6737BzxNyvecvZrX7R&#10;1quD19Ooh9zQnIrizpKY576ZmOe5mZjnuZmY57mZmOe5mZjnuZmY57mZmOe5mZjnuZmY57mZmOe5&#10;mZjnuZmY57mZmOe5mZjnuZmY57mZmOf/rTsc/7BINP+vUk7/rV1p/q5gevuwYon0smSX7rNmpOmz&#10;aa/ktGy54LRvwd20dsjas3vO2LKB1NWvhdnRpYnhwJaR6baal+qympfpspqX6bKal+mympfpspqX&#10;6bKal+mympfpspqX6bKal+mympfpspqX6bKal+mympfpspqX6bKal+n/rjsc/7BINP+wU07/rV1p&#10;/q9fefuxYYj1s2OW77Rlouq2Z63muGq24rpuvt+8c8TdvXnJ2r1/z9W6gNfIr4Tgsp+K6qmbleyp&#10;mpXrqZqV66maleupmpXrqZqV66maleupmpXrqZqV66maleupmpXrqZqV66maleupmpXrqZqV66ma&#10;lev/rjwc/7BINP+wU07/rl1p/bBeePuyX4f1tGGU8LZjoOu5ZqrnvGmy5MFtueLIcr3dynjE1sZ7&#10;zs3Bfda+uX/fqKmE6ZuklO2enpTtnp6U7Z6elO2enpTtnp6U7Z6elO2enpTtnp6U7Z6elO2enpTt&#10;np6U7Z6elO2enpTtnp6U7Z6elO3/rjwc/7FINP+wU07/rl1p/bFdd/qzXoX2tmCT8blinu29ZKfp&#10;wmiu5cptst7QdbfVzHfDzcZ7zcXCfta4vX7enrR+6JS1lOuaqJbqmqiW6pqoluqaqJbqmqiW6pqo&#10;luqaqJbqmqiW6pqoluqaqJbqmqiW6pqoluqaqJbqmqiW6pqolur/rjwc/7FJNP+xU07/rlxo/LJc&#10;dvm1XYT2uF6Q8rxgm+/CY6PoyWio4NRurNjTcrfPzXjCx8d7zMDCftWzvX3embh655a4jOeWtpjn&#10;lraY55a2mOeWtpjnlraY55a2mOeWtpjnlraY55a2mOeWtpjnlraY55a2mOeWtpjnlraY55a2mOf/&#10;rzwc/7FJNP+xU07/r1tn/LNbdfi2W4L1ulyO8MBel+vIY53k0mii2dZor8/Rb7vHy3XFwcZ6zrzC&#10;fdWtvXrdmLl45Ji5h+SYupLjmLqS45i6kuOYupLjmLqS45i6kuOYupLjmLqS45i6kuOYupLjmLqS&#10;45i6kuOYupLjmLqS45i6kuP/rzwb/7JJM/+xU07/sFpm+7RZc/e4WX/zvlqK7cVdkubPZJXc2l6l&#10;0dVks8jPbb7BynPIvMV4z7jBfNamvnfdlrp24pW7guKXu43hl7uN4Ze7jeGXu43hl7uN4Ze7jeGX&#10;u43hl7uN4Ze7jeGXu43hl7uN4Ze7jeGXu43hl7uN4Ze7jeH/sD0b/7JKM/+yUk3+sVll+rVYcfa7&#10;V3zwwliF6Mtdit/WW5jU3FqoydRjtcLObMC8yXPJuMV40K/Cd9agvnTbk7x04JK8fuCUvIfflLyH&#10;35S8h9+UvIfflLyH35S8h9+UvIfflLyH35S8h9+UvIfflLyH35S8h9+UvIfflLyH35S8h9//sD0b&#10;/rNKM/+yUk39sldj+bhVbvO+VXjrx1d+4tNYh9bfUZvL2lirwtNjt7zNbMG4yXPJssV2z6jCc9Wb&#10;v3HZkb1y3Y+9e92QvoLckL6C3JC+gtyQvoLckL6C3JC+gtyQvoLckL6C3JC+gtyQvoLckL6C3JC+&#10;gtyQvoLckL6C3JC+gtz/sT4b/rRLM/+zUU38tFRg97tSau/EU3Hk0FZz2N5Li83iT57D2VitvNJk&#10;uLfNbcGzyXLIqcZwzp/Db9OVwW7Xjr9w2Yy/d9qMwH3ZjMB92YzAfdmMwH3ZjMB92YzAfdmMwH3Z&#10;jMB92YzAfdmMwH3ZjMB92YzAfdmMwH3ZjMB92YzAfdn/sj4a/bVLMv6zUE36t1Fc879QZOjLUGfZ&#10;3EZ4z+VKj8TgT6G72VquttNluLLObcCoymzHn8drzJfFa9CQw2vTisJu1YjCc9aIwnnViMJ51YjC&#10;edWIwnnViMJ51YjCedWIwnnViMJ51YjCedWIwnnViMJ51YjCedWIwnnViMJ51YjCedX+sz8a/LVK&#10;Mv20T0z3u05W7MZMWd3XRmLQ5UR8xelKkbvgUaG02VytsdNntqfPZ76dzGbDlclmyI/HZsuJxmfO&#10;hcVq0IPFb9CDxXPQg8Vz0IPFc9CDxXPQg8Vz0IPFc9CDxXPQg8Vz0IPFc9CDxXPQg8Vz0IPFc9CD&#10;xXPQg8Vz0IPFc9D8tEAZ+7dKMfu3TUnxwUpM4dJGStLjP2jG7UV/vOhMkrPgVKGu2l+rpNVgs5vR&#10;YbqTz2G/jMxhw4fLYsaCyWPIf8lmyX7Iasp9yG7Kfchuyn3Ibsp9yG7Kfchuyn3Ibsp9yG7Kfchu&#10;yn3Ibsp9yG7Kfchuyn3Ibsp9yG7Kfchuyn3Ibsr6t0IY+rhIMPW9ST/mzEM71OE4UMftQGu880iA&#10;tOlQka3iWJ6h3Vinl9hZr4/VWrSI0lu5g9BcvH/PXb57zl/Aec1hwXfNZcJ3zWjCd81ownfNaMJ3&#10;zWjCd81ownfNaMJ3zWjCd81ownfNaMJ3zWjCd81ownfNaMJ3zWjCd81ownfNaML4uUMX+LpHLuzG&#10;QS/W3TE4yew5Vb32Q22080x/retUjp/lUpmU4FGii9xTqITZVK1+1lWxetVWs3fUWLV001q2ctNc&#10;t3HSX7hw0mK4cNJiuHDSYrhw0mK4cNJiuHDSYrhw0mK4cNJiuHDSYrhw0mK4cNJiuHDSYrhw0mK4&#10;cNJiuHDSYrj2u0EV8cBBJNvXKyDL6jI9vvY8V7X8R2yt9U97n+5NiJPoTJOI5EybgOBNoXreTqV1&#10;3FCocdtRqm/aU6tt2lWsa9lXrWnZWa1p2VyuadlcrmnZXK5p2VyuadlcrmnZXK5p2VyuadlcrmnZ&#10;XK5p2VyuadlcrmnZXK5p2VyuadlcrmnZXK7zvj0T488wEM3nKifA9TVAtf1BVq3/Smie+Ud2kvJH&#10;gYftR4p+6UeSduZIl3DkSZts4kudaeFNn2fhTqBm4FChZOBSomPfVKJi31aiYt9WomLfVqJi31ai&#10;Yt9WomLfVqJi31aiYt9WomLfVqJi31aiYt9WomLfVqJi31aiYt9WomLfVqLqxjMK0OMdEsLzLiq3&#10;/To/rf9EUp//QWKS/UFuhvdBeXzyQYF070OHbexEjGjqRY9k6UeSYuhIk2DnSpRf50yVXedOllzm&#10;UJZc5lKXXOZSl1zmUpdc5lKXXOZSl1zmUpdc5lKXXOZSl1zmUpdc5lKXXOZSl1zmUpdc5lKXXOZS&#10;l1zmUpf/pjIX/6c/Lf+mSkb/o1Vf/6Vdcf+pZH/5qmqO8qlum+2ocqfoo3Sx5J55uuCXfsHdj4LI&#10;24iHzdmDjdHYgpTS2IKb09iEo9LTh6fSzIun0cqMqNHKjKjRyoyo0cqMqNHKjKjRyoyo0cqMqNHK&#10;jKjRyoyo0cqMqNHKjKjRyoyo0cqMqNH/pjIX/6c/Lf+mSkb/o1Vf/6Vdcf+pZH/5qmqO8qlum+2o&#10;cqfoo3Sx5J55uuCXfsHdj4LI24iHzdmDjdHYgpTS2IKb09iEo9LTh6fSzIun0cqMqNHKjKjRyoyo&#10;0cqMqNHKjKjRyoyo0cqMqNHKjKjRyoyo0cqMqNHKjKjRyoyo0cqMqNH/pjIX/6c/Lf+mSkb/o1Vf&#10;/6Vdcf+pZH/5qmqO8qlum+2ocqfoo3Sx5J55uuCXfsHdj4LI24iHzdmDjdHYgpTS2IKb09iEo9LT&#10;h6fSzIun0cqMqNHKjKjRyoyo0cqMqNHKjKjRyoyo0cqMqNHKjKjRyoyo0cqMqNHKjKjRyoyo0cqM&#10;qNH/pjIX/6c/Lf+mSkb/o1Vf/6Vdcf+pZH/5qmqO8qlum+2ocqfoo3Sx5J55uuCXfsHdj4LI24iH&#10;zdmDjdHYgpTS2IKb09iEo9LTh6fSzIun0cqMqNHKjKjRyoyo0cqMqNHKjKjRyoyo0cqMqNHKjKjR&#10;yoyo0cqMqNHKjKjRyoyo0cqMqNH/pjIX/6c/Lf+mSkb/o1Vf/6Vdcf+pZH/5qmqO8qlum+2ocqfo&#10;o3Sx5J55uuCXfsHdj4LI24iHzdmDjdHYgpTS2IKb09iEo9LTh6fSzIun0cqMqNHKjKjRyoyo0cqM&#10;qNHKjKjRyoyo0cqMqNHKjKjRyoyo0cqMqNHKjKjRyoyo0cqMqNH/pjIX/6c/Lf+mSkb/o1Vf/6Vd&#10;cf+pZH/5qmqO8qlum+2ocqfoo3Sx5J55uuCXfsHdj4LI24iHzdmDjdHYgpTS2IKb09iEo9LTh6fS&#10;zIun0cqMqNHKjKjRyoyo0cqMqNHKjKjRyoyo0cqMqNHKjKjRyoyo0cqMqNHKjKjRyoyo0cqMqNH/&#10;pjIX/6c/Lf+mSkb/o1Vf/6Vdcf+pZH/5qmqO8qlum+2ocqfoo3Sx5J55uuCXfsHdj4LI24iHzdmD&#10;jdHYgpTS2IKb09iEo9LTh6fSzIun0cqMqNHKjKjRyoyo0cqMqNHKjKjRyoyo0cqMqNHKjKjRyoyo&#10;0cqMqNHKjKjRyoyo0cqMqNH/pjIX/6c/Lf+mSkb/o1Vf/6Vdcf+pZH/5qmqO8qlum+2ocqfoo3Sx&#10;5J55uuCXfsHdj4LI24iHzdmDjdHYgpTS2IKb09iEo9LTh6fSzIun0cqMqNHKjKjRyoyo0cqMqNHK&#10;jKjRyoyo0cqMqNHKjKjRyoyo0cqMqNHKjKjRyoyo0cqMqNH/pjIX/6c/Lf+mSkb/o1Vf/6Vdcf+p&#10;ZH/5qmqO8qlum+2ocqfoo3Sx5J55uuCXfsHdj4LI24iHzdmDjdHYgpTS2IKb09iEo9LTh6fSzIun&#10;0cqMqNHKjKjRyoyo0cqMqNHKjKjRyoyo0cqMqNHKjKjRyoyo0cqMqNHKjKjRyoyo0cqMqNH/pjIX&#10;/6c/Lf+mSkb/o1Vf/6Vdcf+pZH/5qmqO8qlum+2ocqfoo3Sx5J55uuCXfsHdj4LI24iHzdmDjdHY&#10;gpTS2IKb09iEo9LTh6fSzIun0cqMqNHKjKjRyoyo0cqMqNHKjKjRyoyo0cqMqNHKjKjRyoyo0cqM&#10;qNHKjKjRyoyo0cqMqNH/pjIX/6g/Lf+nSkb/pFVf/6ddcP+rZX75q2iN86tsmu2pcKXpp3Sw5KJ5&#10;ueGcfcHdlILI24yGztmGjNLYg5PU14Sb1NeGpdTOiqbUyI6m08aOptPGjqbTxo6m08aOptPGjqbT&#10;xo6m08aOptPGjqbTxo6m08aOptPGjqbTxo6m08aOptP/pjIX/6hALf+oS0X/pFVf/6leb/+sZH36&#10;rWeL9KxqmO6rbqTqqnKu5ad2t+GjfL/em4HH25OFzdiLi9LWhZLW1oWc1tGJpNbJjqXVwZCl1r+Q&#10;pNa/kKTWv5Ck1r+QpNa/kKTWv5Ck1r+QpNa/kKTWv5Ck1r+QpNa/kKTWv5Ck1r+QpNb/pzMX/6lA&#10;Lf+oS0X/pVVf/6tebv+tYnz7rmWJ9a5olu+ubKLqrHCs5qp0teKoer3fon/F25qEzNiRitLWiJLX&#10;1Yae2MuMo9jCkKPYu5Gj2LmRo9i5kaPYuZGj2LmRo9i5kaPYuZGj2LmRo9i5kaPYuZGj2LmRo9i5&#10;kaPYuZGj2LmRo9j/pzMW/6lALf+pS0X/plVf/6xfbf6uYXv7r2SI9bBnlfCwaqDrr26q565ysuSs&#10;d7rgqX3C3KKDytmYidHTjJDXzYib28ONodu7kaHatZKh2rOSoduzkqHbs5Kh27OSoduzkqHbs5Kh&#10;27OSoduzkqHbs5Kh27OSoduzkqHbs5Kh27OSodv/pzMW/6lALf+pS0X/plZf/61ebP6vYHn8sWKH&#10;9rFlk/GyaZ7tsmyn6bJwsOWydLfir3u+3quBxtaghs/KlIzXv42U3LmPn92zkqDdrpKg3a2SoNyt&#10;kqDcrZKg3K2SoNytkqDcrZKg3K2SoNytkqDcrZKg3K2SoNytkqDcrZKg3K2SoNz/qDMW/6pALf+p&#10;S0X/p1Ze/65da/2wX3j7smGF97NkkfK0Z5zutmul6rdvrOe5c7PkuXm627F9xc6ng8/CnIjXtJKO&#10;3a6Rnd+qk57fqJOe36eTnt6nk57ep5Oe3qeTnt6nk57ep5Oe3qeTnt6nk57ep5Oe3qeTnt6nk57e&#10;p5Oe3qeTnt7/qDMW/6pBLf+qS0X/qFZd/69dav2xXnf6s2CD+LVij/O3Zpnvumqh7L1uqOnCc67g&#10;wHW51Ld5xMetf866pIXWrJmK3qKUluKglJzhoJOd4KCTneCgk53goJOd4KCTneCgk53goJOd4KCT&#10;neCgk53goJOd4KCTneCgk53goJOd4KCTneD/qDMW/6pBLP+qS0X/qVZd/69cavyyXXb6tF6C97dh&#10;jfW6ZJbxvmme7MRuo+XJcazbx3G4zb12xMC0fM2zq4HVpKCF3ZaYjuOVmJvjl5Wc4piVnOGYlZzh&#10;mJWc4ZiVnOGYlZzhmJWc4ZiVnOGYlZzhmJWc4ZiVnOGYlZzhmJWc4ZiVnOH/qDMW/6tBLP+qS0X/&#10;qlZc/rBbafyzW3X5tl2A9rlgivO+Y5Puw2mZ6s1wnOHRbavUzm24xsRzw7m6ecyssn3VnaiB3Yyf&#10;iOOLoZvjkJqc4pGZnOKRmZzikZmc4pGZnOKRmZzikZmc4pGZnOKRmZzikZmc4pGZnOKRmZzikZmc&#10;4pGZnOL/qTMW/6tBLP+rS0X/rFZb/rFaZ/u0WnP4uFx+9Lxeh/DCY47rymqS5dNtm9rZaarN02y3&#10;v8twwrLCdcylunnUlbB93IeqheGFrp3hjKOd4I2gneCNoJ3gjaCd4I2gneCNoJ3gjaCd4I2gneCN&#10;oJ3gjaCd4I2gneCNoJ3gjaCd4I2gneD/qTQW/6tBLP+rTEX/rVda/bJYZvq2WXH2ulp78cBeg+zI&#10;Y4fm1GyI3t1nmtLbaarG1G22uc1wwavIcsudwnXTjbl42oO2g96BvJzdiq+g3Yqrn92Kq5/diquf&#10;3Yqrn92Kq5/diquf3Yqrn92Kq5/diquf3Yqrn92Kq5/diquf3Yqrn93/qTQW/6xCLP+sTEX/r1dZ&#10;/bNXZPm4V27zvVl37cVdfObQZH7f3GWJ1uNlmcrcaqm/1G61tM5ywKjIcsqZxHLSicBz2YK/gNuE&#10;v5Lahr6i2Ye4otmHuKLZh7ii2Ye4otmHuKLZh7ii2Ye4otmHuKLZh7ii2Ye4otmHuKLZh7ii2Ye4&#10;otn/qjQV/6xCLP+tTET/sFZX+7VVYfa7Vmvwwlhx6MxcdN/ZXnzW4l2OzOJhnsHbaKu41G62sM5y&#10;wKLJccmUxXDQiMJy1obBfdaIwovVicOa1IfCntWHwp7Vh8Ke1YfCntWHwp7Vh8Ke1YfCntWHwp7V&#10;h8Ke1YfCntWHwp7Vh8Ke1YfCntX/qzQV/61CK/+uTET/slRU+bhTXvK/VGXqyFZo4NVZbdXhVYLM&#10;51mTwuBdorjZZa6x02y4ps5twZrJbMiOxmzPhsNv0oTDeNOFxITSh8WR0YfFldCHxZXQh8WV0IfF&#10;ldCHxZXQh8WV0IfFldCHxZXQh8WV0IfFldCHxZXQh8WV0IfFldD/qzUV/65DK/+vTUT9tFFR9rtR&#10;WO3EUlzi0lVb1uBOc8zoUobC5laXuN5cpbHYZK+p0mm4nc5owJLKaMeJx2jMg8Zsz4HFc8+Bxn3O&#10;gsaIzYPHi82Dx4vNg8eLzYPHi82Dx4vNg8eLzYPHi82Dx4vNg8eLzYPHi82Dx4vNg8eLzYPHi83/&#10;rDYU/69EK/+wTkT6t09M8cBOUObNTk/Y3kdhzehLd8LtUIq55FaasN1dpqjYYrCe02O4k89jvorM&#10;ZMSDymXIf8hoyn3Ibst9yHbKfsmAyX7Jg8l+yYPJfsmDyX7Jg8l+yYPJfsmDyX7Jg8l+yYPJfsmD&#10;yX7Jg8l+yYPJfsmDyX7Jg8n/rjYU/7FFKv6zTkD1vExE6shKQ9ncP03O6EVnw/BLe7nsUY2w5Feb&#10;qN1cpp3ZXa6T1F61i9Ffu4POYL9+zWHCesxlxHjLasV4y3DFeMx4xHnMesR5zHrEecx6xHnMesR5&#10;zHrEecx6xHnMesR5zHrEecx6xHnMesR5zHrEecx6xHnMesT/sDcT/rNHKfq3Sznuw0c43dY/N8/m&#10;PlPE8UVrufRMfrHrU42o5FeanN9WpJLaV6uJ1lixgtRatnzSW7l40F68ddBhvXPPZb5zz2q+c89x&#10;vXPQc71z0HO9c9BzvXPQc71z0HO9c9BzvXPQc71z0HO9c9BzvXPQc71z0HO9c9BzvXPQc73/sjkS&#10;/LZJKPO+Ri7jzz0l0eQ3PsTxPli6+EdtsfRPfqjsU4yb5lGXj+FQoIfdUqZ/2lOredhVr3XWV7Jy&#10;1Vmzb9RctW7UX7Vt1GS1bNRptWzUa7Vs1Gu1bNRrtWzUa7Vs1Gu1bNRrtWzUa7Vs1Gu1bNRrtWzU&#10;a7Vs1Gu1bNRrtWzUa7X8tTsR+LlGI+nIPBzT4S0oxu84Q7r5QVqx/kptp/VOe5ruTIiP6UyShORM&#10;mnzhTaB23k+kcd1Rp27cUqlr21WqadpXq2jaWqxn2l6sZtpirGbaY6xm2mOsZtpjrGbaY6xm2mOs&#10;ZtpjrGbaY6xm2mOsZtpjrGbaY6xm2mOsZtpjrGbaY6z4uD4P78I8E9bcIBTH7jEuu/k6RbL/RVmn&#10;/0lqmfhHd47yR4KD7UeLe+lIknPmSJdt5EqbaeJMnWbhTp9l4VCgY+BSoGLgVaFh4FihYOBbomDg&#10;XaJg4F2iYOBdomDgXaJg4F2iYOBdomDgXaJg4F2iYOBdomDgXaJg4F2iYOBdomDgXaL0vD0M3NUa&#10;BcnrJxm9+DQws/8+RKf/QlaZ/0FljfxBcYL2QXp58kKCce5DiGrsRYxm6kaPYulIkWDoSpNe6EyU&#10;XedOlFznUJVb51KVWudVllrnVpZa51aWWudWllrnVpZa51aWWudWllrnVpZa51aWWudWllrnVpZa&#10;51aWWudWllrnVpblyyEBzOgZCb/2LBy0/zcwp/87QZn/OlCN/zpegv87aHj7PHFv+D14aPU/fWPz&#10;QYBf8UKDXPBEhFrwRoZZ70iGWO9Kh1fvS4hW7k6IVu5QiFXuUYlV7lGJVe5RiVXuUYlV7lGJVe5R&#10;iVXuUYlV7lGJVe5RiVXuUYlV7lGJVe5RiVXuUYn/nyoS/6A4Jv+fRD7/m09V/51XZv+hXnT+omOB&#10;+KFpj/OdbZrul3Gl6o92ruaIfLXjgYK84XqJwd93kMPfd5fE33eexd94pcTfeqzE23ywxNOAssPP&#10;g7LDz4Oyw8+DssPPg7LDz4Oyw8+DssPPg7LDz4Oyw8+DssPPg7LDz4Oyw8+DssP/nyoS/6A4Jv+f&#10;RD7/m09V/51XZv+hXnT+omOB+KFpj/OdbZrul3Gl6o92ruaIfLXjgYK84XqJwd93kMPfd5fE33ee&#10;xd94pcTfeqzE23ywxNOAssPPg7LDz4Oyw8+DssPPg7LDz4Oyw8+DssPPg7LDz4Oyw8+DssPPg7LD&#10;z4Oyw8+DssP/nyoS/6A4Jv+fRD7/m09V/51XZv+hXnT+omOB+KFpj/OdbZrul3Gl6o92ruaIfLXj&#10;gYK84XqJwd93kMPfd5fE33eexd94pcTfeqzE23ywxNOAssPPg7LDz4Oyw8+DssPPg7LDz4Oyw8+D&#10;ssPPg7LDz4Oyw8+DssPPg7LDz4Oyw8+DssP/nyoS/6A4Jv+fRD7/m09V/51XZv+hXnT+omOB+KFp&#10;j/OdbZrul3Gl6o92ruaIfLXjgYK84XqJwd93kMPfd5fE33eexd94pcTfeqzE23ywxNOAssPPg7LD&#10;z4Oyw8+DssPPg7LDz4Oyw8+DssPPg7LDz4Oyw8+DssPPg7LDz4Oyw8+DssP/nyoS/6A4Jv+fRD7/&#10;m09V/51XZv+hXnT+omOB+KFpj/OdbZrul3Gl6o92ruaIfLXjgYK84XqJwd93kMPfd5fE33eexd94&#10;pcTfeqzE23ywxNOAssPPg7LDz4Oyw8+DssPPg7LDz4Oyw8+DssPPg7LDz4Oyw8+DssPPg7LDz4Oy&#10;w8+DssP/nyoS/6A4Jv+fRD7/m09V/51XZv+hXnT+omOB+KFpj/OdbZrul3Gl6o92ruaIfLXjgYK8&#10;4XqJwd93kMPfd5fE33eexd94pcTfeqzE23ywxNOAssPPg7LDz4Oyw8+DssPPg7LDz4Oyw8+DssPP&#10;g7LDz4Oyw8+DssPPg7LDz4Oyw8+DssP/nyoS/6A4Jv+fRD7/m09V/51XZv+hXnT+omOB+KFpj/Od&#10;bZrul3Gl6o92ruaIfLXjgYK84XqJwd93kMPfd5fE33eexd94pcTfeqzE23ywxNOAssPPg7LDz4Oy&#10;w8+DssPPg7LDz4Oyw8+DssPPg7LDz4Oyw8+DssPPg7LDz4Oyw8+DssP/nyoS/6A4Jv+fRD7/m09V&#10;/51XZv+hXnT+omOB+KFpj/OdbZrul3Gl6o92ruaIfLXjgYK84XqJwd93kMPfd5fE33eexd94pcTf&#10;eqzE23ywxNOAssPPg7LDz4Oyw8+DssPPg7LDz4Oyw8+DssPPg7LDz4Oyw8+DssPPg7LDz4Oyw8+D&#10;ssP/nyoS/6A4Jv+gRD7/nE9V/59XZf+jXnP/pGSA+aRpjfOhbZnum3Ck6pR1reaNe7XjhYG84H2H&#10;wd95j8XeeJfG3nifxt56psbee67G1n+wxc+DsMXLhbDFy4WwxcuFsMXLhbDFy4WwxcuFsMXLhbDF&#10;y4WwxcuFsMXLhbDFy4WwxcuFsMX/oCoS/6E5Jv+gRD3/nU9V/6JXZP+mXnH/qGR++qhpi/SmbZfv&#10;onCi65tzq+eUerPji4C74IOGwt58jcfdeZbJ3Xqgyd17qcnXf67Iz4SuyMiHrsjDh67Iw4euyMOH&#10;rsjDh67Iw4euyMOHrsjDh67Iw4euyMOHrsjDh67Iw4euyMOHrsj/oCoS/6I5Jv+hRD3/nk9V/6RX&#10;Y/+pXnD/q2V9+6toifWqbJXwp3Gg7KJzqeiaeLLkkn664ImEwd6AjMfce5bL3Huhy9p9q8vQg63K&#10;yIitysGJrMu9iazLvYmsy72JrMu9iazLvYmsy72JrMu9iazLvYmsy72JrMu9iazLvYmsy72JrMv/&#10;oCoR/6I5Jv+iRD3/nk9V/6ZXYv+rX2//rGN7/Kxmh/asapPxqm+d7adzp+mhdq/lmX244Y+DwN6F&#10;isfafZXM2H2izdKBq83IhqvNwYmrzbqKqs23i6rNt4uqzbeLqs23i6rNt4uqzbeLqs23i6rNt4uq&#10;zbeLqs23i6rNt4uqzbeLqs3/oSsR/6M5Jv+iRD3/oE9U/6hXYf+tX23+rmJ5/a5lhfeuaZHyrW2b&#10;7qtxpOqndazmoHq14peCvdmNicbQg5DNy4Gb0MmDqdDAiKnQuoupz7SMqdCxjKnQsYyp0LGMqdCx&#10;jKnQsYyp0LGMqdCxjKnQsYyp0LGMqdCxjKnQsYyp0LGMqdD/oSsR/6M5Jv+jRD3/oU9T/6lYYP+u&#10;Xmz+r2B4/LBjg/iwZ470sGuY8K9voeysc6nlqHmx3aCBu9GUhsXHiozNwIWW0r6Go9K4iqfSs4yn&#10;0q6Np9KsjafSrI2n0qyNp9KsjafSrI2n0qyNp9KsjafSrI2n0qyNp9KsjafSrI2n0qyNp9L/oSsR&#10;/6M5Jv+jRT3/ok9T/6pYX/+vXWv9sF92/LFigfqyZYz1s2mV77Nunumyc6Xhrnmu1qV+usubhMTA&#10;kYnNt4qR07OKndSwjKbUrI6m1KmOptSnjqbTp46m06eOptOnjqbTp46m06eOptOnjqbTp46m06eO&#10;ptOnjqbTp46m06eOptP/oisR/6Q6Jf+jRT3/pE9S/6xYXv+wXGr9sV51+7P/4v/iSUNDX1BST0ZJ&#10;TEUABApgf/m1ZInytmmS7Lhumua5c6Hds3at0ap7ucWhgcO5l4bMr4+M06mMl9anjqTWpI+k1qKP&#10;pdWhj6XVoY+l1aGPpdWhj6XVoY+l1aGPpdWhj6XVoY+l1aGPpdWhj6XVoY+l1aGPpdX/oisR/6Q6&#10;Jf+kRT3/pU9R/61YXf6wW2j8s11z+bVgffa3ZIbwumiO6r1uleK/cKDYuHKtzK94uL+mfsOznoPM&#10;qJWJ1J+QkdickaHYm5Cj2JuQo9ebj6TWm4+k1puPpNabj6TWm4+k1puPpNabj6TWm4+k1puPpNab&#10;j6TWm4+k1puPpNb/oisR/6Q6Jf+kRT3/pk9R/65YXP6yWmf7tFxx+LdfevS6Y4PtvmiJ6MVvj97F&#10;bJ/SvXCsxrV2t7mse8KtpIDLoZyF05WUi9mQlJnakZOh2pKRotmUkaPYlJGj2JSRo9iUkaPYlJGj&#10;2JSRo9iUkaPYlJGj2JSRo9iUkaPYlJGj2JSRo9j/oysR/6U6Jf+lRT3/p09Q/69YW/2zWWX5tltv&#10;9bped/G+Yn7rxGiD5MprjtrMaJ7Mw22rwLpzt7OyeMGnq33KmqOB04ybhtmGmZPchpqh24qVotqM&#10;lKLZjJSi2YyUotmMlKLZjJSi2YyUotmMlKLZjJSi2YyUotmMlKLZjJSi2YyUotn/oysR/6U6Jf+l&#10;RT3/qU9P/7BXWfu0WGP3uFps871dc+7DYnjozGl74NNljdPSZZ3GyWqqucFwtqy5dMCgsnnJkqt9&#10;0oWkgdh/o4/agKWi2Yaeo9iHmqPYh5qj2Ieao9iHmqPYh5qj2Ieao9iHmqPYh5qj2Ieao9iHmqPY&#10;h5qj2Ieao9j/oysQ/6Y6Jf+mRT3/qk9N/rJVV/q2V2D1u1lo78FcbunKYnHi1GV42t9ejM3ZYpy/&#10;0WepsslstaXBcL+YunTIirN40H+vftZ7sI7WerSk1YOqpdSDpKXVg6Sl1YOkpdWDpKXVg6Sl1YOk&#10;pdWDpKXVg6Sl1YOkpdWDpKXVg6Sl1YOkpdX/pCwQ/6Y7Jf+mRTz/rFBM/bNUVfi4Vl3yvlhj68dc&#10;ZuPTY2Xb4F530eRfisXgYZu32WSoqdFns5zKa76PxG7Hgr5yz3m8e9J3v4zSdsOi0X64qdB/sKjR&#10;f7Co0X+wqNF/sKjRf7Co0X+wqNF/sKjRf7Co0X+wqNF/sKjRf7Co0X+wqNH/pSwQ/6c7JP+nRjz/&#10;r1BJ+7VTUfW7VFjtw1Zc5c9bW9vdWmbS5V54yephib3kYpmw3WSno9ZnspXQaLyHy2nFfMdtzHfG&#10;d853xobNeMeXzHnIqct6wKvMesCrzHrAq8x6wKvMesCrzHrAq8x6wKvMesCrzHrAq8x6wKvMesCr&#10;zHrAq8z/pSwQ/6g7JP+oRjz/slFG+LhSTfHAUlHny1RR3NpTWNLkVWzJ61l+vutcjrPjX5yp3GSo&#10;nNZlspDRZruEzGbDe8prx3nJdMh6yoDHe8uOxnzLncV5y6XGeculxnnLpcZ5y6XGeculxnnLpcZ5&#10;y6XGeculxnnLpcZ5y6XGeculxnnLpcb/pi0P/6k8JP+qRjz8tFBC9bxPRuvHT0be1k5H0+NNXsns&#10;UnK/8VaDtOlakqrhXZ+f3F+pk9ZgsonSYbp/zmPAeMxnw3bMb8R2zHnDd82EwnjNkMF5zpnAec6Z&#10;wHnOmcB5zpnAec6ZwHnOmcB5zpnAec6ZwHnOmcB5zpnAec6ZwHnOmcD/qC0P/6o9I/+uSDj5uE48&#10;78JLPOLRSjfU4UVNyetLZL/0T3e171SHrOdZlaDhWaCV3FupitdcsILTXbd60F+7dc9kvnPPar9y&#10;z3K/c897vnTQhb100I28dNCNvHTQjbx00I28dNCNvHTQjbx00I28dNCNvHTQjbx00I28dNCNvHTQ&#10;jbz/qS4O/6w+Iv2zTDL0vUoz5stFLtXfPTvK60RTwPRJaLb2T3qt7lWJoudWlZXhVJ+L3VangtlX&#10;rXvWWbJ11Fy2cdJguG/SZblu0mu5btJzuG/TfLdv04K3b9OCt2/Tgrdv04K3b9OCt2/Tgrdv04K3&#10;b9OCt2/Tgrdv04K3b9OCt2/Tgrf/qy8O/68/Ivm4SSnsxUMl2NwzJ8vpPEHA9ENYtvtKa672UXuj&#10;7lKIluhRlIvjUJyC31KjetxTqXTZVa1v2FivbNdbsWrWYLJp1mWyadZrsWnWcrFp13iwadd4sGnX&#10;eLBp13iwadd4sGnXeLBp13iwadd4sGnXeLBp13iwadd4sGnXeLD/rjAN/7JBIPG/Qhzd1DEVzec0&#10;LsHzPUa3/ERbrv5MbKL2TXqW70yGi+pMkIHlTJh54k2ect9Pom3eUaVp3VSnZ9xXqGXcW6lk21+p&#10;ZNtkqWTcaqlk3G6pZNxuqWTcbqlk3G6pZNxuqWTcbqlk3G6pZNxuqWTcbqlk3G6pZNxuqWTcbqn/&#10;sTIL9rpCFOTNMQvP5SkbwvI2M7f8P0iv/0hbov9HapX4RneK8kaBgO1HinjpSJFw5kmWauRLmmbj&#10;TZxj4lCeYuFTn2DhVp9f4VmgX+FdoF7hYqBe4WWfXuFln17hZZ9e4WWfXuFln17hZZ9e4WWfXuFl&#10;n17hZZ9e4WWfXuFln17hZZ/8tTQK68UyBtHhGwvE8S4guPs5Na//Qkih/0FZlf9AZon7QXJ/9kJ7&#10;dvJDgm7uRIho7EWMY+pHj2DpSZFe6EyTXOhOk1vnUZRa51OUWedXlVnnW5VZ512VWeddlVnnXZVZ&#10;512VWeddlVnnXZVZ512VWeddlVnnXZVZ512VWeddlVnnXZXyvzEC1doJAcXvIw+6+jIisP87NaH/&#10;OkWU/zlUif86YH7/PGp1+z1ybPc+eWb0QH1h8kKBXfFEg1rwRoVZ8EiGV+9Kh1bvTIdW706IVe5R&#10;iFTuVIhU7laIVO5WiFTuVohU7laIVO5WiFTuVohU7laIVO5WiFTuVohU7laIVO5WiFTuVojX0QcA&#10;x+wVA7v5KhGw/zIhof8xMpT/MUCI/zNNff80WHT/NmFr/zhoZP06bl77PHJa+j50V/hAdlX4QndU&#10;90R4U/dGeVL3SHpR9kl6UPZMelD2TntP9lB7T/ZQe0/2UHtP9lB7T/ZQe0/2UHtP9lB7T/ZQe0/2&#10;UHtP9lB7T/ZQe0/2UHv/liIO/5cxIP+WPjf/kklN/5RRXP+XWGn/l152/pVjgviQaI7ziG2Z74F1&#10;out6fKrpc4Ow52+Ls+Ztk7XmbZq25m6htuZvqbXmcK+15nG2teB0ubTad7u01Xq9s9V6vbPVer2z&#10;1Xq9s9V6vbPVer2z1Xq9s9V6vbPVer2z1Xq9s9V6vbP/liIO/5cxIP+WPjf/kklN/5RRXP+XWGn/&#10;l152/pVjgviQaI7ziG2Z74F1out6fKrpc4Ow52+Ls+Ztk7XmbZq25m6htuZvqbXmcK+15nG2teB0&#10;ubTad7u01Xq9s9V6vbPVer2z1Xq9s9V6vbPVer2z1Xq9s9V6vbPVer2z1Xq9s9V6vbP/liIO/5cx&#10;IP+WPjf/kklN/5RRXP+XWGn/l152/pVjgviQaI7ziG2Z74F1out6fKrpc4Ow52+Ls+Ztk7XmbZq2&#10;5m6htuZvqbXmcK+15nG2teB0ubTad7u01Xq9s9V6vbPVer2z1Xq9s9V6vbPVer2z1Xq9s9V6vbPV&#10;er2z1Xq9s9V6vbP/liIO/5cxIP+WPjf/kklN/5RRXP+XWGn/l152/pVjgviQaI7ziG2Z74F1out6&#10;fKrpc4Ow52+Ls+Ztk7XmbZq25m6htuZvqbXmcK+15nG2teB0ubTad7u01Xq9s9V6vbPVer2z1Xq9&#10;s9V6vbPVer2z1Xq9s9V6vbPVer2z1Xq9s9V6vbP/liIO/5cxIP+WPjf/kklN/5RRXP+XWGn/l152&#10;/pVjgviQaI7ziG2Z74F1out6fKrpc4Ow52+Ls+Ztk7XmbZq25m6htuZvqbXmcK+15nG2teB0ubTa&#10;d7u01Xq9s9V6vbPVer2z1Xq9s9V6vbPVer2z1Xq9s9V6vbPVer2z1Xq9s9V6vbP/liIO/5cxIP+W&#10;Pjf/kklN/5RRXP+XWGn/l152/pVjgviQaI7ziG2Z74F1out6fKrpc4Ow52+Ls+Ztk7XmbZq25m6h&#10;tuZvqbXmcK+15nG2teB0ubTad7u01Xq9s9V6vbPVer2z1Xq9s9V6vbPVer2z1Xq9s9V6vbPVer2z&#10;1Xq9s9V6vbP/liIO/5cxIP+WPjf/kklN/5VRXP+YWGn/mV52/pZjgvmSaI7zim2Z74N0out7e6rp&#10;dIOw52+KtOZukrbmbpq25m6ituZvqbbmcLC25nG3td91ubXYeLy003u8tNN7vLTTe7y003u8tNN7&#10;vLTTe7y003u8tNN7vLTTe7y003u8tNN7vLT/lyIO/5gxIP+XPjb/k0lM/5hRWv+cV2f/nV10/5tj&#10;gPqYaIz0kmyX8IlyoeyBeanpeYCw5nOIteVwkbjkb5q55HCiueRxq7nlcrO433W3uNh5urfRfbq3&#10;zH66t8x+urfMfrq3zH66t8x+urfMfrq3zH66t8x+urfMfrq3zH66t8x+urf/mCIO/5kxIP+YPjb/&#10;lElM/5tRWf+fV2b/oV1y/6BifvudZ4r1mGyV8ZBwn+yId6jpf36v5neGtuRyj7rjcJm743Gju+Ny&#10;rbvgdbW72Hm4utF9uLrKf7i6xYC4u8WAuLvFgLi7xYC4u8WAuLvFgLi7xYC4u8WAuLvFgLi7xYC4&#10;u8WAuLv/mCMN/5oyIP+ZPjb/lklL/55QV/+iV2T/pF1w/6RifPyiZ4f2nmuS8pdvne2OdabphXyu&#10;5nyEteN0jbvicZm94nKlvuJzsb3ZeLa90X23vMqAt7zDgba9voK1vr6Ctb6+grW+voK1vr6Ctb6+&#10;grW+voK1vr6Ctb6+grW+voK1vr6Ctb7/mSMN/5oyIP+ZPjb/mElK/6BQVv+lV2L/p11u/6hiev2m&#10;Z4X4o2uQ851umu6Vc6PqjHus54KDtOF5i7vcdJa/2nWjwNl3sL/Re7S/yX+0v8OCtb+8g7TAuIS0&#10;wLiEtMC4hLTAuIS0wLiEtMC4hLTAuIS0wLiEtMC4hLTAuIS0wLiEtMD/mSMN/5syIP+aPjb/mklK&#10;/6JQVf+nV2H/ql5s/6tjeP6qZ4L5qGuN9KNul+6ccqHok3qq4YqBstmAibvSeZLBz3iews16qsLJ&#10;fbLCwoGywryEs8K2hbLCsoWyw7KFssOyhbLDsoWyw7KFssOyhbLDsoWyw7KFssOyhbLDsoWyw7KF&#10;ssP/miMN/5syH/+aPjb/m0lJ/6NQVP+pV1//rF5r/61idfysZoD2q2qK8KlvlOqjc53jnHmm25KA&#10;sNKHhrrJf43CxXyYxcN9pcXAgLDFuoOxxLWGscSwhrHFrYaxxa2GscWthrHFrYaxxa2GscWthrHF&#10;rYaxxa2GscWthrHFrYaxxa2GscX/miMN/5syH/+bPjb/nUlI/6VQU/+rWF7/rl5p/q9hc/mvZX3z&#10;rmmH7a1ukOepcpnfo3mj1Zh+r8uOhLnBhYrCu4CTx7iBoMe3gq3HsoWvx66Hr8eqiK/HqIivx6iI&#10;r8eoiK/HqIivx6iIr8eoiK/HqIivx6iIr8eoiK/HqIivx6iIr8f/miMN/5wyH/+bPjb/nklH/6dQ&#10;Uv+tWFz+r11n/LBgcfexZHrwsWiD6rFtjOSwcpTaqHai0J58rsWVgbi6i4fCsoWOyK6EmsqshqjK&#10;qoetyqeJrcmkia3JoomuyaKJrsmiia7JoomuyaKJrsmiia7JoomuyaKJrsmiia7JoomuyaKJrsn/&#10;myMN/5wyH/+cPjb/n0lG/6hQUP+uWVv9sVxl+rJfbvS0Y3fttWd/57Zsh+C0b5PVrHOhyqR5rb+b&#10;f7i0koTBqoqKyaWIlcyiiaLMoYqrzJ+Kq8ydiqzLnIqsy5yKrMuciqzLnIqsy5yKrMuciqzLnIqs&#10;y5yKrMuciqzLnIqsy5yKrMv/myMN/50zH/+cPjX/oUhF/6pRT/+wWVn8slxj+bRfa/G3YnPruWd6&#10;5bxsgdu5a5LQsXGgxal3rLqhfLeumYLAo5CGyZuMj86YjJzPlo2qz5aMqs6WjKrNlourzJaLq8yW&#10;i6vMlourzJaLq8yWi6vMlourzJaLq8yWi6vMlourzJaLq8z/myMN/50zH/+dPjX/okhE/6tRTv6x&#10;WFf6tFtg9rdeaO+6Ym/ov2d04cJogNa+aJHLtm6fv650q7Sneraon37AnZeDyZKRic+Nj5bRi5Gl&#10;0YyPqNGNjqnPjo2qzo6Nqs6OjarOjo2qzo6Nqs6OjarOjo2qzo6Nqs6OjarOjo2qzo6Nqs7/nCMM&#10;/54zH/+dPjX/pEhD/61STPyyWFX4tlpd9LldZOy/YWnmxmdt3clif9HDZpDFu2yeubRxqq6tdrWi&#10;pnu/lp5/yImXhc+ClY/TgJaf0oKVp9KFkqjQh5Cpz4eQqc+HkKnPh5Cpz4eQqc+HkKnPh5Cpz4eQ&#10;qc+HkKnPh5Cpz4eQqc//nCMM/54zH/+ePzX/pkhC/69TSvu0V1L2uFlZ8b1cX+rEYGLjzGNr2NFd&#10;fszJY4+/wWmds7puqaezc7SbrXe9jqZ7x4KggM57novSeaCb0XufqdB/manPgJapz4CWqc+AlqnP&#10;gJapz4CWqc+AlqnPgJapz4CWqc+AlqnPgJapz4CWqc//nSMM/58zHv+fPzX/qElA/rFUSPm2VU/0&#10;u1dU7cJaWObMYVje1ltq0tdafcXPYY24yGacrMJrqKC7b7KUtXO8h652xXuqfMx1qYjOdKuZzXSt&#10;q8x7pazLfJ+rzHyfq8x8n6vMfJ+rzHyfq8x8n6vMfJ+rzHyfq8x8n6vMfJ+rzHyfq8z/nSQM/58z&#10;Hv+gPzX/qko+/LNTRfe4VErwv1VO6MlZTuDVXVHW4Fdoy95Ze77XXYyx0GKbpMpnp5jEarGLvm27&#10;frhxw3S1eMlwtobJcLiXyG+7q8d2sq/GeKuuyHirrsh4q67IeKuuyHirrsh4q67IeKuuyHirrsh4&#10;q67IeKuuyHirrsj/niQM/6A0Hv+hPzX/rUs8+rVSQfO8UkTrxVNF4tJYQdjgV0/O5lpmw+Rbebbf&#10;XIqo2l+Zm9RipY/OZK+CyWe5dcVrwG7EdcRrxoTEa8iVw2rLqcJwxLTAcrmywnK5ssJyubLCcrmy&#10;wnK5ssJyubLCcrmywnK5ssJyubLCcrmywnK5ssL/nyQL/6E0Hv+kQDP/sU0497hQO+/BTzzkzlE4&#10;2N5OQs/mVFbF7Vhpu+pbea/nXYih412Xk99do4bZXq151GG2b9BmvGvPcr5r0H+9bNCNvG3Rnbtt&#10;0a66bMy3u2zMt7tszLe7bMy3u2zMt7tszLe7bMy3u2zMt7tszLe7bMy3u2zMt7v/oCQL/6M1Hf+o&#10;QS/7tE4z871MNOjJSzDa20U0z+VLScbuUV278lVvse9XfqXsWoyX5ViZi99Zo4DaW6x11V2zbtNj&#10;t2zTbbhs03i3bNOEtm3UkbVu1Z+0btWss27VrLNu1ayzbtWss27VrLNu1ayzbtWss27VrLNu1ayz&#10;btWss27VrLP/oiUL/6U1Hf+sQyr4uEsr7cNHKN7VQSPQ5EM6xu5JT7z2TmOy91JzqPJWgprrVI6O&#10;5VSZg99VonnbV6lw2Fqva9ZfsmjVZ7No1nCyaNZ5smnXhLFq2JGwatibr2rYm69q2Juvatibr2rY&#10;m69q2Juvatibr2rYm69q2Juvatibr2rYm6//pCUK/6c2HP6yRiPyvkYh488+GNLiOSnH7UJAvfZI&#10;VbP9TWeq+VJ2nPFQg5DrUI6F5VCYe+FRn3PeU6Vs21epZ9pbrGXaYq1k2mmtZNpwrGXaeatl24Or&#10;ZtuMqmbbjKpm24yqZtuMqmbbjKpm24yqZtuMqmbbjKpm24yqZtuMqmbbjKr/piYJ/6k4G/e5Rhro&#10;yDsS1N8tGcjsOjC99kJFs/5IWKr/TWmd+Et3kfJLgobsS4x850yUc+RNm2zhUKBn31OjZN5XpWLe&#10;XaVh3mKmYd5opWHeb6Vh3nikYd9/o2Hff6Nh33+jYd9/o2Hff6Nh33+jYd9/o2Hff6Nh33+jYd9/&#10;o2Hff6P/qScI/7E6E+7BOwzX2x0KyesxH772OzW0/kNIqv9IWp3/RmmR+UZ1hvNGf3zuR4hz60iP&#10;a+dKlGXlTJhi5E+aX+NTnF7jV51d4lydXOJhnVzjZp1c422cXON0nFzjdJxc43ScXON0nFzjdJxc&#10;43ScXON0nFzjdJxc43ScXON0nFzjdJz/rSgH9Ls6B97TGQHL6SQPv/U0I7X+Pjiq/0FJnP9AWZD/&#10;QGaG+0FxfPZCenPyQ4Fr70SHZe1Gi2DrSY5d6kyQW+lPkVnpU5JY6FaTWOhak1foXpNX6GSSV+lp&#10;klfpaZJX6WmSV+lpklfpaZJX6WmSV+lpklfpaZJX6WmSV+lpklfpaZL9sycE5codAM3mFQTA9CsT&#10;tf03Jqr/Ozic/zlHkP85VYX/O2F7/zxrcvs9c2r3P3lj9EF9XvNDgVvxRYNY8EiEVvBLhlXvToZU&#10;71GHU+9Uh1PvV4dS71yHUu9gh1LvYIdS72CHUu9gh1LvYIdS72CHUu9gh1LvYIdS72CHUu9gh1Lv&#10;YIfqwQoAz9YHAMHzHwa3/TAVqf8yJZv/MTWP/zFDhP8zT3r/NVpw/zdiaP85aWH9O25c+z1yWPk/&#10;dVX4QndT90R4UvdHeVH3SXlQ9kx6T/ZOek/2UXpO9lV6TfZYek32WHpN9lh6TfZYek32WHpN9lh6&#10;TfZYek32WHpN9lh6TfZYek32WHrMyAQAweYHALb9IAep/yYUm/8nIo7/KDCD/yo9ef8tR2//L1Bm&#10;/zJYX/80Xln/NmJV/zllUv87aFD/PWlO/0BqTf9Ca0z+RGxM/kZsS/5JbEr+S21J/k5tSf5QbUn+&#10;UG1J/lBtSf5QbUn+UG1J/lBtSf5QbUn+UG1J/lBtSf5QbUn+UG3/jBwL/40pHP+LNzD/hkRF/4pM&#10;Uv+NUl//jFhs/4hed/6CZIP5e2yN9HR0l/FtfJ7vZ4Wj7mSNpe1klqbtZJ6m7WWlpu1lrabtZrSm&#10;7me8pelqwKXkbcKl3nDEpNpyx6Tacsek2nLHpNpyx6Tacsek2nLHpNpyx6Tacsek2nLHpNpyx6T/&#10;jBwL/40pHP+LNzD/hkRF/4pMUv+NUl//jFhs/4hed/6CZIP5e2yN9HR0l/FtfJ7vZ4Wj7mSNpe1k&#10;lqbtZJ6m7WWlpu1lrabtZrSm7me8pelqwKXkbcKl3nDEpNpyx6Tacsek2nLHpNpyx6Tacsek2nLH&#10;pNpyx6Tacsek2nLHpNpyx6T/jBwL/40pHP+LNzD/hkRF/4pMUv+NUl//jFhs/4hed/6CZIP5e2yN&#10;9HR0l/FtfJ7vZ4Wj7mSNpe1klqbtZJ6m7WWlpu1lrabtZrSm7me8pelqwKXkbcKl3nDEpNpyx6Ta&#10;csek2nLHpNpyx6Tacsek2nLHpNpyx6Tacsek2nLHpNpyx6T/jBwL/40pHP+LNzD/hkRF/4pMUv+N&#10;Ul//jFhs/4hed/6CZIP5e2yN9HR0l/FtfJ7vZ4Wj7mSNpe1klqbtZJ6m7WWlpu1lrabtZrSm7me8&#10;pelqwKXkbcKl3nDEpNpyx6Tacsek2nLHpNpyx6Tacsek2nLHpNpyx6Tacsek2nLHpNpyx6T/jBwL&#10;/40pHP+LNzD/hkRF/4pMUv+NUl//jFhs/4hed/6CZIP5e2yN9HR0l/FtfJ7vZ4Wj7mSNpe1klqbt&#10;ZJ6m7WWlpu1lrabtZrSm7me8pelqwKXkbcKl3nDEpNpyx6Tacsek2nLHpNpyx6Tacsek2nLHpNpy&#10;x6Tacsek2nLHpNpyx6T/jBwL/40pG/+LNzD/h0RF/4xLUv+PUl7/j1hr/4tedv6FY4L5fmuN9Xdz&#10;lvFve57uaYOj7WaMpu1klafsZJ6o7GWlqO1mrqftZ7Wn7Gi+p+ZrwKbhb8Km23LFpdZ0x6XWdMel&#10;1nTHpdZ0x6XWdMel1nTHpdZ0x6XWdMel1nTHpdZ0x6X/jRwL/44qG/+MNzD/iURE/5BLUP+TUVz/&#10;k1do/5FddP+MYoD6hGiL9X1wlfF1eZ3ubYGk7GiKqOtmlKrrZp2q62amqutnr6rsaLmq52y+qeBv&#10;wKnacsOo1HXFqM92xKnPdsSpz3bEqc92xKnPdsSpz3bEqc92xKnPdsSpz3bEqc92xKn/jhwK/48q&#10;G/+NNzD/i0ND/5NLTv+XUVr/l1dm/5Zdcv+SYn37i2eJ9oJuk/J6dpzucn+k7GuIqepnkqzqZ52t&#10;6menreppsqzpa7ys4W+/q9pzwqvUdsOqzXjCq8h5wqzIecKsyHnCrMh5wqzIecKsyHnCrMh5wqzI&#10;ecKsyHnCrMh5wqz/jxwK/5AqG/+ONzD/jkNC/5VKTf+aUVn/m1dk/5pccP+XYXv8kWaG94hskfOA&#10;dJvvd32j626GquppkK7pZ5yv6Gior+hqs67jbryu23LArdR2wa3NecGtxnrArsJ7wK/Ce8CvwnvA&#10;r8J7wK/Ce8CvwnvAr8J7wK/Ce8CvwnvAr8J7wK//jxwK/5AqG/+POC//kENB/5hKS/+dUFf/n1Zi&#10;/55cbv+bYXn8l2aE949rjvKFcpjtfHui6HODqeRtja/ha5mx322lsd9vsbDdcb2w03W/r815wK/G&#10;e7+wwHy+sbx8vrG8fL6xvHy+sbx8vrG8fL6xvHy+sbx8vrG8fL6xvHy+sbx8vrH/kBwK/5EqGv+Q&#10;OC//kkJA/5pKSv+fUFX/oldg/6Jca/6gYXb4nGaB85Zri+2NcJbnhXmf4XuBqNxziq/YcJWy1XCh&#10;s9RyrbPTc7qzy3e9s8V7vbK/fb2zun69s7Z+vLS2fry0tn68tLZ+vLS2fry0tn68tLZ+vLS2fry0&#10;tn68tLZ+vLT/kBwK/5IqGv+QOC//lEI//5xJSf+iUVP/pVhe/6ZdafulYnP0omZ9751riOmVcJLi&#10;jXic24SAptN6h6/NdZC0y3Sbtsl1p7bHd7S2w3q7tr19u7W4f7u2s4C7trCAu7awgLu2sIC7trCA&#10;u7awgLu2sIC7trCAu7awgLu2sIC7trCAu7b/kRwK/5IqGv+ROC//lkI+/59KR/+kUVH/qFhc/qle&#10;ZvipY3Dxp2d666NrhOWdcI7elniY1Yt+pMyBg6/Feou2wHiWuL55orm9eq+5uny5uLV/ubixgbm4&#10;rYG5uaqCubmqgrm5qoK5uaqCubmqgrm5qoK5uaqCubmqgrm5qoK5uaqCubn/kRwK/5MrGv+SOC//&#10;mEI9/6FKRv+nUk//qllZ/K1fY/WtZGzurGh256lsf+GlcIjYm3aXz5J8o8WIga69gIe2t3yRu7R8&#10;nbyyfqm8sX+3u62Bt7uqg7e7poO3u6SDt7ukg7e7pIO3u6SDt7ukg7e7pIO3u6SDt7ukg7e7pIO3&#10;u6SDt7v/kRwK/5MrGv+SOC//mkI8/6NLRP+pU03/rVpX+a9fYPKvY2nrr2Zx5K5red2pbofToXOW&#10;yZh6or+Pf622h4S2roGMvKqAl76ogaS+p4KyvqSEtb6ihLW+oIW2vZ6Ftr2ehba9noW2vZ6Ftr2e&#10;hba9noW2vZ6Ftr2ehba9noW2vZ6Ftr3/khwJ/5QrGv+TOC//m0I7/6RLQ/+rVEv9r1tU97FeXe+y&#10;YWXotGZs4bRpdditaobOpnGUxJ53obqWfayvjYG1poeIvaGEksGfhJ/BnYaswZuGs8GahrPBmYa0&#10;wJiGtL+YhrS/mIa0v5iGtL+YhrS/mIa0v5iGtL+YhrS/mIa0v5iGtL//khwJ/5QrGv+TOC//nUI6&#10;/6ZMQf+tVEn7sVpR9LNdWey2YGDmuWVm3rhkdNOyaITJqm+Tv6N1oLScequqlH+1oI2EvZiIjMOU&#10;h5nEkoinxJGJscSQiLHDkYiywpGIs8GRiLPBkYizwZGIs8GRiLPBkYizwZGIs8GRiLPBkYizwZGI&#10;s8H/kxwJ/5UrGv+UOC//n0I4/6hMQP6vVUf6s1lO8bZcVeq6X1rjvmRf2r1gc8+2ZoPEr22Sualz&#10;n6+ieKqkm320mZOBvY+Nh8SJi5LHh4yhx4aNr8aHi7DGiIqxxImJssOJibLDiYmyw4mJssOJibLD&#10;iYmyw4mJssOJibLDiYmyw4mJssP/kxwJ/5UrGf+VOC7/oEM3/6pNPvyxVkT3tVhK77laUOe/XlPg&#10;xF9e1cNdccq7ZIK/tGqRtK5wnqmodameoXmzkpp+vIaTgsR/kIzIfZGbyXuSq8h9kK/HgI6wxoKM&#10;scWCjLHFgoyxxYKMscWCjLHFgoyxxYKMscWCjLHFgoyxxYKMscX/lB0J/5YrGf+VOC7/okM1/6xO&#10;PPqzVUH1uFZG7L1ZSeXFXkrczVdd0MhbcMTAYoC5umiPrrRtnKOucqeYqHaxi6J6u3+bfsN2mIjI&#10;dJmXyHObp8d2mbDGeZWwxXuSscR7krHEe5KxxHuSscR7krHEe5KxxHuSscR7krHEe5KxxHuSscT/&#10;lB0J/5csGf+XOC3/pUQz/69POfi1Uz3yu1VA6cNXQeHNWkXW1VFbys5Zbr7HX3+zwWWOp7tpm5y1&#10;bqaQsHKwhKp1uXilesFwo4XEb6WVxG6mpcNwprPCdJ+zwXaassJ2mrLCdpqywnaassJ2mrLCdpqy&#10;wnaassJ2mrLCdpqywnaassL/lR0J/5gsGf+aOSv/p0Ux/LJQNfa4UTjuwFI55stWNtzZUEPQ21BZ&#10;xNRWbbfOXH2ryGGMoMNmmZS+aaSIuG2ufLNwt3Gwdr5sr4PAa7GTv2qzpL5qtLa8cKy2vHGmtr1x&#10;pra9caa2vXGmtr1xpra9caa2vXGmtr1xpra9caa2vXGmtr3/lh0I/5ksGf+dOSn/q0Yt+bVQMPK8&#10;TzHpx08u3tZTKdPhUEHJ4VJXvNxUaq/WWHuj0V2Kl8xhl4zIZKJ/w2esc79rtGq9c7lnvoG6Zr+R&#10;uWbBorhlw7a2a7u7tmyzurhss7q4bLO6uGyzurhss7q4bLO6uGyzurhss7q4bLO6uGyzurj/lx0I&#10;/5otGP+hOib/rkcp9rhNKu3CSyfh0Usg1eBKLsznUkDC6FZUtuRXaKjfV3mb21mIjthblYLTXaB2&#10;z2Cpas1lsGTNb7Nizn6zYdCPsmHSoLFg1LOwZc7Ar2bEv7FmxL+xZsS/sWbEv7FmxL+xZsS/sWbE&#10;v7FmxL+xZsS/sWbEv7H/mR0I/5wtGP+lOyL8s0kj8r1IIeXLRBrW3j8hzOhINcLuT0e47VNarepW&#10;a6DnVnmS5VWHheNVk3ngVp1s3VmmZNtgqmHabKth23qrYtuIqmLclqlj3KWoY923p2HZxKhh2cSo&#10;YdnEqGHZxKhh2cSoYdnEqGHZxKhh2cSoYdnEqGHZxKj/mh0H/54tF/+rPBz3uEgb6sVBFdjbMhPN&#10;5z8nw/BHO7n0TE6v81Fgo/FRb5XvUHyI7k+IfehQk3HjUpto4FaiYt5cpV/dZqZf3XGmX958pWDe&#10;h6Rg35SjYeCiomHgrqFh4K6hYeCuoWHgrqFh4K6hYeCuoWHgrqFh4K6hYeCuoWHgrqH/nR4H/6Au&#10;Fv6xPRXwv0AQ3tMvCM7lNBnD8D8uufhGQbD6S1Ol+U1jl/hLcYv1Sn2A70uHdepMkGvmTpdk41Kc&#10;X+FYn13hX6Bc4WigXOFxn1zhe59c4oWeXeORnV3jm5xd45ucXeObnF3jm5xd45ucXeObnF3jm5xd&#10;45ucXeObnF3jm5z/nx4G/6gvEPa5Pgvkyy0E0OMlDMTvNh+6+EAzsf9GRaX/R1aY/0VljPtFcYH2&#10;Rnt38EeEbexJjGXpS5Ff50+VXOZUl1rlWphZ5WGZWOVomFjlcJhY5niXWeaCllnnipVZ54qVWeeK&#10;lVnnipVZ54qVWeeKlVnnipVZ54qVWeeKlVnnipX/ox4F/rEuB+vELwLT4BQDxe4rEbr4OSSx/0E3&#10;pf9CR5j/QFeM/0Bkgv1Bb3j4Qnhu80N/ZvBFhWDuSIlb7EyMWetQjlfqVY9W6lqPVepgj1XqZo9U&#10;62yPVOt1jlTrfI1U63yNVOt8jVTrfI1U63yNVOt8jVTrfI1U63yNVOt8jVTrfI3/px4E8rwhANTU&#10;CADG7R4Gu/gwFbL/PCel/zs4l/85R4v/OVWB/ztgd/88am77PnFm+EB4X/VCfFrzRYBX8kiCVfFM&#10;g1PwUIRS8FSFUfBZhVHwXYVQ8GKEUPFphE/xb4NP8W+DT/Fvg0/xb4NP8W+DT/Fvg0/xb4NP8W+D&#10;T/Fvg0/xb4P1sgsA08kFAMjoCwC89yYJsf8xF6T/MyiX/zI3i/8yRID/NFB2/zZabf84Y2X/Omle&#10;/TxuWfs/clX5QXVT+ER2UfhIeE/3S3hO9095TvdSeU33VnlM91p5TPdfeUv3ZHhL92R4S/dkeEv3&#10;ZHhL92R4S/dkeEv3ZHhL92R4S/dkeEv3ZHjRvAEAxs8DALr5EAGw/yIKo/8nF5b/KSWK/ykzf/8r&#10;P3X/Lklr/zBSY/8zWVz/NV9X/zhjU/87ZlD/PWhO/0BqTf9Da0v/RmxK/klsSf5MbEj+T2xI/lJt&#10;R/5WbEb+WmxG/lpsRv5abEb+WmxG/lpsRv5abEb+WmxG/lpsRv5abEb+WmzHxgIAutcBAK37CgGi&#10;/xgJlv8dFYn/HyF+/yEtc/8kN2n/J0Bh/ypIWv8tTlT/MFJQ/zNWTf82WEv/OVpJ/ztbR/8+XEb/&#10;QF1F/0NeRP9GXkP/SF5C/0teQf9OXkH/UV5B/1FeQf9RXkH/UV5B/1FeQf9RXkH/UV5B/1FeQf9R&#10;XkH/UV7/gRcK/4AjGP99Mir/eEA+/35HSf+BTVX/f1Ri/3pabf9zYnj+bWuC+mV0i/dgfpH2XIeU&#10;9VqQlvVampb1WqKW9VuplvVbspb1XLqV9V3DlfFgx5TrY8mU5mbLk+FpzpPea9CT3mvQk95r0JPe&#10;a9CT3mvQk95r0JPea9CT3mvQk95r0JP/gRcK/4AjGP99Mir/eEA+/35HSf+BTVX/f1Ri/3pabf9z&#10;Ynj+bWuC+mV0i/dgfpH2XIeU9VqQlvVampb1WqKW9VuplvVbspb1XLqV9V3DlfFgx5TrY8mU5mbL&#10;k+FpzpPea9CT3mvQk95r0JPea9CT3mvQk95r0JPea9CT3mvQk95r0JP/gRcK/4AjGP99Mir/eEA+&#10;/35HSf+BTVX/f1Ri/3pabf9zYnj+bWuC+mV0i/dgfpH2XIeU9VqQlvVampb1WqKW9VuplvVbspb1&#10;XLqV9V3DlfFgx5TrY8mU5mbLk+FpzpPea9CT3mvQk95r0JPea9CT3mvQk95r0JPea9CT3mvQk95r&#10;0JP/gRcK/4AjGP99Mir/eEA+/35HSf+BTVX/f1Ri/3pabf9zYnj+bWuC+mV0i/dgfpH2XIeU9VqQ&#10;lvVampb1WqKW9VuplvVbspb1XLqV9V3DlfFgx5TrY8mU5mbLk+FpzpPea9CT3mvQk95r0JPea9CT&#10;3mvQk95r0JPea9CT3mvQk95r0JP/gRYK/4EjF/9+Mir/ej89/4FGSP+DTVT/glNg/35ZbP93YHf/&#10;cGqB+mlzivdifJH1XYWV9FuPl/RamZj0W6KY9FuqmPRcs5f0XbuX9F7Elu1ix5boZcmW42jMld1r&#10;z5TabNGV2mzRldps0ZXabNGV2mzRldps0ZXabNGV2mzRldps0ZX/ghYK/4IjF/9/Mir/fj48/4VF&#10;R/+ITFL/h1Je/4RYav99X3X/dmeA+25wifdmeZH0YIOX812NmfNcmJrzXKGa812qmvNdtZrzXr6Z&#10;72LFmehlx5jiacqY3WzNl9du0JjTbtCY027QmNNu0JjTbtCY027QmNNu0JjTbtCY027QmNNu0Jj/&#10;gxYJ/4MjF/+AMir/gT47/4hFRf+MS1D/jFFc/4lXaP+DXXP/e2R++3NtiPdrd5H0Y4CY8l+Lm/Jd&#10;lp3yXaGd8l6rnfJft5zyYMKc6mXFm+NpyJvdbMya12/PmtBwzpvMcc2czHHNnMxxzZzMcc2czHHN&#10;nMxxzZzMcc2czHHNnMxxzZz/hBYJ/4QjF/+BMir/hD05/4xEQ/+PS07/kFFa/45XZf+JXXH/gWJ8&#10;/HlrhvhwdJD0Z36Y8mGJne9flJ/uX5+f7WCqn+xitJ7rZMGe5GjGnd1syp3Xb82c0HHMncpyzJ7G&#10;c8ufxnPLn8Zzy5/Gc8ufxnPLn8Zzy5/Gc8ufxnPLn8Zzy5//hBYJ/4UjF/+CMir/hzw4/49DQv+T&#10;S0z/lFFX/5NXY/+PXW78iGJ5939phPN3co7ubnuX6maFnehjkKDmY5uh5WWmoeRmsaDjaL6g3mvI&#10;n9Zvy5/QcsufynPKoMR1yqHAdcmiwHXJosB1yaLAdcmiwHXJosB1yaLAdcmiwHXJosB1yaL/hRYJ&#10;/4YjFv+DMin/iTw3/5JEQP+WTEr/mFJV/5hYYP2VXWv3j2J28odnge1+cIvodXmV422Cnd9ojKLd&#10;aJij22mjo9pqrqPZa7uj1m3Jos5yyaLIdcmiwnbIo713x6S6d8ekunfHpLp3x6S6d8ekunfHpLp3&#10;x6S6d8ekunfHpLp3x6T/hhYI/4YkFv+EMin/jDs1/5VEPv+aTEj/nFJS/5xYXfmaXWjzlmJy7Y9n&#10;feiGb4jifneS3HV/nNZuiKPTbJOm0Gyeps9uqabOb7amzHDEpsZ0xqbAd8amu3jGprZ5xaezecWn&#10;s3nFp7N5xaezecWns3nFp7N5xaezecWns3nFp7N5xaf/hhYI/4ckFv+FMin/jjs0/5dFPf+dTEb/&#10;oFNP/KFYWfafXWTvnGJu6ZZneeOPboPdh3eO1X19ms51hKPJcY2oxnCYqcRxpKrDc7CpwXS+qb12&#10;xKm4ecSptHrEqa97w6qte8OqrXvDqq17w6qte8OqrXvDqq17w6qte8OqrXvDqq17w6r/hxYI/4gk&#10;Fv+GMin/kTsz/5pFO/+gTUP/o1NM+aVZVvKkXmDsomJq5Z1ndN+Yb37WjnWMzoV7mcZ8gaPAdomq&#10;vHSTrLp1n624dqqtt3e4rLR5wqywe8KsrHzCrKl9wa2nfcKsp33CrKd9wqynfcKsp33CrKd9wqyn&#10;fcKsp33CrKd9wqz/hxYI/4gkFv+HMin/kzwx/5xFOf+iTUH/plRJ96haUu+pX1vpqGNl4qRnbtqd&#10;bHzRlHOKyIx5mMCEfqK4fIWqs3mOr7B5mbCueqWwrXuyr6t8wK+ofsCvpX7Ar6J/wK+hf8CvoX/A&#10;r6F/wK+hf8CvoX/Ar6F/wK+hf8CvoX/Ar6F/wK//iBYI/4kkFv+HMin/lTww/55GN/+lTj/8qVRH&#10;9KxaTu2tYFfmrWRf3qpmatWianrMmnGJw5J3lrqKfKGxg4Gqqn6JsKd9lLKlfaCzo36tsqJ/vLKf&#10;gL6ynYG+spuBvrGagb6xmoG+sZqBvrGagb6xmoG+sZqBvrGagb6xmoG+sZqBvrH/iBYI/4okFf+J&#10;MSj/lzwv/6BGNv+nTj36rFVD8q9cSuqxX1HjsWNY265iaNGmaHnHn2+Hvph1lbSReqCriX+qo4OF&#10;sZ6Aj7WbgZu2mYGotZiCt7WWg7u1lYK8tZSCvLSUgr2zlIK9s5SCvbOUgr2zlIK9s5SCvbOUgr2z&#10;lIK9s5SCvbP/iRYH/4okFf+LMSf/mT0t/6NGNP+qTzr4r1ZA77JaRue0XUzgtmBU1rJfZ8yrZnfC&#10;pG2GuZ5zk6+XeJ+lkHypnImBsZWEibeRhJW4j4SjuI2FsbiMhbm4jIS6uI2Eu7aNhLu1jYS7tY2E&#10;u7WNhLu1jYS7tY2Eu7WNhLu1jYS7tY2Eu7X/iRYH/4skFf+NMSb/mj0s/6VGMv+sTzf1slc97LVZ&#10;QeW5XEXdu1pS0rZdZcivZHa9qWuFtKNwkqqddp6glnqolY9+sYyJhLiHh4+7hIidu4OJrLuCibe7&#10;g4e4uoSHubmFhrq3hYa6t4WGureFhrq3hYa6t4WGureFhrq3hYa6t4WGurf/ihYH/4wkFf+PMSX/&#10;nT0q/6dHMP2vUDTztFU46rlXO+K/Wz3ZwVRRzrpbZMO0YnW4rmiDrqlukaWjc5yanXenj5Z7sISQ&#10;gLl8jIm9eoyXvniNpr13jra9eYy3vHyKuLp+ibm5fom5uX6Jubl+ibm5fom5uX6Jubl+ibm5fom5&#10;uX6Jubn/ihYH/4wkFf+RMSP/nz0o/6lHLfuyUTDwt1Mz571VNN/FVTrUxlFPyb9ZYr65YHOzs2aC&#10;qa5rj5+pcJuUpHSliZ14r32Xfbh0lIW9cZSTvXCVo71vl7S8cpS4unSQuLp2jri5do64uXaOuLl2&#10;jri5do64uXaOuLl2jri5do64uXaOuLn/ixYH/40kFf+UMiL/oT4m/6xIKfe0USztu1Es5MRTK9vO&#10;SzjPy09Nw8VXYLi/XXGtuWOAo7VojZiwbJmNq3CkgqV0rXagebZtnoK6a5+RumqgoblqobK4bZ+6&#10;t2+Zurdwlrq3cJa6t3CWurdwlrq3cJa6t3CWurdwlrq3cJa6t3CWurf/jBYG/44lFP+XMiD/pD4j&#10;/q9JJfS4TiXpwE4k4MxPINXXRDbJ0U1LvcxUXrHGWm+mwWB+nLxki5G4aJeGs2yieq5vq2+rdbJo&#10;qoC1Z6uPtWasn7RmrbCyZ6y+sWulvrJsob2zbKG9s2yhvbNsob2zbKG9s2yhvbNsob2zbKG9s2yh&#10;vbP/jRUG/48lFP+aMx3/qD4f+rNKIO+8Sh7lyEgZ2tpAHs/dRDTC2UtIttNRXKrOV22fyVx8lMVg&#10;iYnBY5V9vWafcblqqGi2ca5jtn2vYriNrmK5na1huq6sYbvCq2azwqxnrsGtZ67BrWeuwa1nrsGt&#10;Z67BrWeuwa1nrsGtZ67BrWeuwa3/jhUG/5ElFP+eMxr/rD8a9rhJGOrDRBTd1D8M0eFEG8fkSjG7&#10;4E1Fr9xPWaLYU2qX01d5i89ahoDMXZJ0yGCcacZkpGHFbahfxnuoXseLp13JnKZdyqylXMzCpGDD&#10;x6RivcamYr3GpmK9xqZivcamYr3GpmK9xqZivcamYr3GpmK9xqb/kBUF/5MlE/+jMxX8sT8U8L1C&#10;EOLOOAnS4DcQyOpDIb/pTDO051FFqeVUVpvhUmeO3lN2g9tVg3bZV49q1lmYYNVfnlzVaqBa13mg&#10;WtmIn1namZ5Z3KmdWd29nFvXzZxcz8ydXM/MnVzPzJ1cz8ydXM/MnVzPzJ1cz8ydXM/MnVzPzJ3/&#10;khUF/5cmEf+pMxD2uD8M6Mc1BtTeJgfJ6jgWv+9DKLXvSjqr7k5LnutOW5LqTWqF6E13eOdOgmzl&#10;T4xh5VKTWuVZmFflZJlW5XKZVuWAmFfmjpZX552VV+eslFfowJNY5cuTWOXLk1jly5NY5cuTWOXL&#10;k1jly5NY5cuTWOXLk1jly5P/lBYE/54lC/6wMQnuwDYE2NoRAcrpKwu/8zoctvZDLq32ST+g9EhQ&#10;k/NIX4fzR2t78kh2b/JIgGTuSohd60+OWOlVkVXoXpJU6GiSVOl0klTpf5FU6ouQVOuYj1Trpo1U&#10;7LGNVOyxjVTssY1U7LGNVOyxjVTssY1U7LGNVOyxjVTssY3/lxYE/6cjBfW5KgLf0Q0Ay+caA8Dz&#10;MBC2+zwhrf1DM6D8Q0OU/EJSiPxCX338Qmty+kJ0Z/VEfF/yR4JZ70yGVe5RiVPtWIpS7WCKUe1p&#10;ilHucolQ7nyJUO6GiFDvkodQ75uGUO+bhlDvm4ZQ75uGUO+bhlDvm4ZQ75uGUO+bhlDvm4b/mxYD&#10;/rAZANjHBwDN2QcAwfIkBrf7NRWt/zsloP88NpT/PESI/ztSff87XXL/PWdp/D9vYPlBdlr2RHpV&#10;9Eh+UvNNgFDyU4FP8lmBTvJggU3yZ4FN82+ATPN3f0z0gX9L9Ih+S/SIfkv0iH5L9Ih+S/SIfkv0&#10;iH5L9Ih+S/SIfkv0iH75pgkA1boDAMvMBQDB8hIAt/spCav/MRif/zQnk/80Noj/NEN8/zRPcv82&#10;WWn/OWJh/ztoWv0+bVX7QXFR+kV0T/lJdU34TnZM+FN3S/hYd0r4XXdJ+GN2Sflqdkj5cnVH+Xh1&#10;R/l4dUf5eHVH+Xh1R/l4dUf5eHVH+Xh1R/l4dUf5eHXWsQAAy8MCAL/TAwC0/hQCqv8jC57/KRmS&#10;/ysnh/8sNHz/LT9x/y9KaP8xUl//NFlZ/zdfVP86Y1D/PWZN/0FoS/9Fakr/SWpI/01rR/9Ra0b/&#10;VWtF/1prRP9fa0P/ZWpD/2pqQ/9qakP/ampD/2pqQ/9qakP/ampD/2pqQ/9qakP/amrMvAAAwMwC&#10;ALTbAQCn/w8Cnf8bC5H/IBeG/yMje/8kL2//Jjlm/ylCXv8sSVf/L09S/zJTTf81V0v/OVlI/zxb&#10;R/8/XEX/Q11E/0ZeQv9KXkH/TV5A/1FeP/9VXj7/Wl4+/11ePv9dXj7/XV4+/11ePv9dXj7/XV4+&#10;/11ePv9dXj7/XV7CxQEAtdQAAKjmAACb/wgDj/8QCYT/FRN5/xgdbv8bJ2T/HzBb/yI4Vf8mPk//&#10;KUNL/yxGR/8wSUX/M0tD/zZMQf85TT//PE4+/z9PPf9CTzz/RU86/0hPOf9LUDj/UE84/1NPOP9T&#10;Tzj/U084/1NPOP9TTzj/U084/1NPOP9TTzj/U0//dRQM/3EeFf9tLib/azs2/3FCQf9zSU3/cVFY&#10;/2tYZP9lYm7/Xmt3/1d1fv5Tf4L9UYmE/VCThP1PnYT9UKaE/VCthP1RtoT+UcGD/lLLg/hWz4Pz&#10;WdGC7lzUgulf1oHkYtqB4mPbgOJj24DiY9uA4mPbgOJj24DiY9uA4mPbgOJj24D/dRQM/3EeFf9t&#10;Lib/azs2/3FCQf9zSU3/cVFY/2tYZP9lYm7/Xmt3/1d1fv5Tf4L9UYmE/VCThP1PnYT9UKaE/VCt&#10;hP1RtoT+UcGD/lLLg/hWz4PzWdGC7lzUgulf1oHkYtqB4mPbgOJj24DiY9uA4mPbgOJj24DiY9uA&#10;4mPbgOJj24D/dRQM/3EeFf9tLib/azs2/3FCQf9zSU3/cVFY/2tYZP9lYm7/Xmt3/1d1fv5Tf4L9&#10;UYmE/VCThP1PnYT9UKaE/VCthP1RtoT+UcGD/lLLg/hWz4PzWdGC7lzUgulf1oHkYtqB4mPbgOJj&#10;24DiY9uA4mPbgOJj24DiY9uA4mPbgOJj24D/dhQM/3IeFf9uLib/bjo2/3RCQP92SUv/dFBX/29X&#10;Y/9oYG3/YWp3/1l0fv5UfoP9UoiF/FGShvxQnIb8UaWG/FGuhv1SuIX9UsOF/FPMhfVYz4TwW9KE&#10;6l7Ug+Zh2IPgZNuC3mTcgt5k3ILeZNyC3mTcgt5k3ILeZNyC3mTcgt5k3IL/dxQL/3MeFP9wLiX/&#10;cjk0/3lAPv97R0n/eU5V/3VVYf9tXWz/Zmd2/15xfv1Xe4T8VIaH+1KQiPtSm4n7UqWJ+1KuiPtT&#10;uoj8U8WH91fMh/Fbz4brXtKG5WLVheBk2YXaZtyG2Gbchthm3IbYZtyG2Gbchthm3IbYZtyG2Gbc&#10;hthm3Ib/eBQL/3QeFP9xLSX/dTgz/3w/Pf9/Rkf/fk1T/3pUXv9zW2r/a2R0/2Nuff1beYT7VoOJ&#10;+lOOi/pTmov5VKSL+FWti/dWuIr2V8OK81rNiexe0InmYtOI4GXXiNtn2ojUaNuJ0mjbitJo24rS&#10;aNuK0mjbitJo24rSaNuK0mjbitJo24r/eRQL/3UeFP9yLSX/eTcx/4A+O/+ERkX/g01Q/4BTXP95&#10;Wmf/cWJy/WlsfPpgdoT3WoGK9VeLjfNXl43yV6GN8VmqjfBatYzvW8CM7l3Ni+dh0YvgZdWK22jZ&#10;itRp2ovOatmMzGvYjcxr2I3Ma9iNzGvYjcxr2I3Ma9iNzGvYjcxr2I3/eRQK/3YeFP9zLSX/fDYw&#10;/4Q+Of+IRkP/iE1O/4ZTWf+AWWX8eGBw+HBpevRnc4PwYH2L7lyIjuxbk5DrXJ2Q6V2nj+hesY/n&#10;YL2O52HLjeFl043aaNeM02rYjs1r1o/HbdaQxW3VkMVt1ZDFbdWQxW3VkMVt1ZDFbdWQxW3VkMVt&#10;1ZD/ehQK/3geE/91LSX/fzUu/4g/N/+MRkH/jU1L/4xTVv2HWWH3gF9s8ndnd+5ucIHqZnqK5mGE&#10;kORfj5LiYJqS4WGkkuBjrpHfZLqQ3WXJkNln1JDSa9aQy23VkcZu1JPAb9OUvnDTlL5w05S+cNOU&#10;vnDTlL5w05S+cNOUvnDTlL5w05T/exQK/3keE/92LST/gzUt/4w/Nf+QRz7/kk1I/5FTUviOWV3z&#10;iF5p7X5ldOh3bn7jbneI3miAkNtki5TYZJaV1mWhldVmq5XUZ7aV0mjEldBq0pTJbtKUw3DSlb5x&#10;0Za5ctGXuHLRl7hy0Ze4ctGXuHLRl7hy0Ze4ctGXuHLRl7hy0Zf/fBQK/3oeE/94LCP/hjUr/48/&#10;M/+URzv/lk5F+5ZTTvSUWVnuj15k6Idkb+KAbXrceHWF1m99j9FqhpbOaJCYzGmbmcpqppnJa7GZ&#10;x2y+mcZtz5nAcNCZu3LPmbZzz5qydM6asXXOmrF1zpqxdc6asXXOmrF1zpqxdc6asXXOmrF1zpr/&#10;fRQJ/3seE/97KyL/iTUp/5I/Mf+YRzn/m05B+JtUSvGaWVTqll5f5JBjat2JbHXWgHOCz3d6j8hw&#10;gpfEbYubwW2VncBuoJ2+b6udvXC4nbtxyJy3c82cs3XNna92zJ2rd8ydqnfMnap3zJ2qd8ydqnfM&#10;nap3zJ2qd8ydqnfMnap3zJ3/fRQJ/3seE/99KiH/izYo/5U/L/+bRzb9nk4+9aBURu2fWU/mnF5Z&#10;4JhkZNiQa3LQh3GAyH94jcF3fpe7c4aduHGQoLVym6C0c6agsnSyoLF1waCudsqgq3jKoKh4yqCl&#10;ecqgpHnKoKR5yqCkecqgpHnKoKR5yqCkecqgpHnKoKR5yqD/fhQJ/3weEv+AKiD/jjYm/5dALf+e&#10;RzP6ok478qRUQuqkWUrjo15T3J5jYNOWaXDKjm9+woZ1i7p/e5ezeYKer3aLoqx2lqSqdqGkqXet&#10;pKh4vKOmecijo3rIo6B7yKOee8ijnXzIo518yKOdfMijnXzIo518yKOdfMijnXzIo518yKP/fxQJ&#10;/30eEv+CKh//kDYl/5pAK/+hSDH3pU4376hUPuepWUXgqV5M2KJgXs6baG7Fk259vYxzirSFeZWs&#10;f3+fp3uGpKN5kaahepynn3upp557tqedfManmn3Gp5l9xqaXfcaml33HpZd9x6WXfcell33HpZd9&#10;x6WXfcell33HpZd9x6X/fxMJ/34eEv+EKh7/kjYj/5xAKP+jSC71qE807KxVOeWuWj/drVpJ06de&#10;XMqgZm3BmWx7uJJyiK+Md5SnhXyen4CCpZp9i6mYfZeqln6kqpR+saqTf8KqkX/EqpF/xKmQf8Wo&#10;kH/FqJB/xaiQf8WokH/FqJB/xaiQf8WokH/FqJB/xaj/gBMI/34eEv+GKh3/lDYh/55AJv2mSCvz&#10;q08w6rBVNOKyWTjZsVVIz6pcW8WkZGu8nmp5s5hwh6qSdZOhi3mdmIV/pZKBhquOgJGtjICerYqB&#10;rK2JgrytiIHBrYiBwqyJgcOqiYHDqomBw6qJgcOqiYHDqomBw6qJgcOqiYHDqomBw6r/gBMI/38e&#10;Ev+IKhv/ljYg/6FAJPqpSCjwr08r57NVLuC3VjLVtFJGy65bWcGpYmm3o2h4rp1uhaWYc5Gcknec&#10;kot8pYmGgqyEhIywgoSZsICEp7B/hbewfoS/r4CEwK6Bg8GtgoPCrIKDwqyCg8KsgoPCrIKDwqyC&#10;g8KsgoPCrIKDwqz/gRMI/4AeEv+LKhr/mTYe/6NAIfirSCTtslAm5bdSKNy8TzHRuFFEx7NZV7yt&#10;YGizqGZ2qaNsg6CecY+XmHWajJJ5pIKMfq16iIayd4iTs3aJorJ0irGydIq+sXaIv7B5hsCueobB&#10;rnqGwa56hsGueobBrnqGwa56hsGueobBrnqGwa7/ghMI/4EeEf+NKhn/mzYc/6ZAHvWuSCDqtU8g&#10;4rxPINjCRi/NvU9DwrdXVbeyXmatrWR1pKlpgpqkbo6Rn3KZhpl2o3uTeqxykIKybo+Ps22QnrJs&#10;ka6xbJK/sG6Pv69xjMCvcovArnKLwK5yi8CucovArnKLwK5yi8CucovArnKLwK7/ghMI/4IeEf+Q&#10;Khf/njYZ/qlAGvKySBvnuksZ3sNJGNPHRC3Iwk1Bvb1VU7K4W2Sos2Fznq9mgJSra4yKpm+XgKFz&#10;oXScd6prmX+vaJmNsGeanK9nm62uZpy/rGmZwqxrlMKsa5LCrGuSwqxrksKsa5LCrGuSwqxrksKs&#10;a5LCrGuSwqz/gxMH/4MeEf+TKhX/oTYW+60/Fu62SBXjwEUR2c45Fs7NQirCyEs+t8NSUay/WWKi&#10;ul5wl7ZjfY2yZ4qDrmqVeKpun22mc6dmpH2rY6WLq2Omm6lip6uoYqi+p2WlxqZmn8WoZ53FqGed&#10;xahnncWoZ53FqGedxahnncWoZ53FqGedxaj/hRMH/4QeEf+XKhL/pTUS97E/Eem8Qg3fyjsI09Uz&#10;FMfTPyi80Eg7sMtPTqXHVV+bwlpukL5ee4a6Yod7t2aScLNpnGaxcKJhsHulX7GJpF+ymaNes6qi&#10;XrS8oWCyy6Biq8miYqnJomKpyaJiqcmiYqnJomKpyaJiqcmiYqnJomKpyaL/hhMH/4keDv+cKg7/&#10;qjQN8rY9CuTENwXY2iEDzN00EcDbPiS12EU4qdNMS57PUlyTzFZriMhaeH7FXYRywmCPZ79kl1++&#10;bJxcvnidW7+HnVvAl5tawaiaWcK6mVrC0Jhduc+aXbbOm122zptdts6bXbbOm122zptdts6bXbbO&#10;m122zpv/iBMG/44eC/+hKQr8sDII6742A9zTFwDO4CkFw+Q7ELrjRSGv4Uk1od1KR5baTliL1lFn&#10;gNNUdHTRVoBpzlmKX81fkVrNaJRYznaVV8+FlFbQlZJW0qaRVdO4kFXU0o9Xy9WQWMfVkVjH1ZFY&#10;x9WRWMfVkVjH1ZFYx9WRWMfVkVjH1ZH/ihIF/5UdB/+nJgXztioC48oXAM/iEwDE5y4Iuuo9FrHq&#10;Riam6Eo4muZKSI7kS1eC4kxlduBOcWveUHxg3VOEWd1aiVbeZYtV33OKVOCBiVTikYhU46CHU+Sw&#10;hlPlxYVT4NiFU9zahlPc2oZT3NqGU9zahlPc2oZT3NqGU9zahlPc2ob/jBIF/5waA/2uHgHqwQ4A&#10;0NMHAMXqHgK77zMNsvE/HKfxQy2b70Q9kO5FS4TtRVl47EZlbOxHcGHrSXhZ601/U+xUg1DtXoRO&#10;7mmETe93g0zwhYJM8JSBS/GjgEvys39K9Mt9S/LTfUvy031L8tN9S/LTfUvy031L8tN9S/LTfUvy&#10;033/kBED/6QQANm4BADPyAUAxdoHALvyJwWy9zUSp/g7IZv4PTGQ+D5Ahfg/TXr3QFlu90BkY/dC&#10;bFr3RHNT90h4T/ZPe0z1V3xL9WB8SfVrfEj2dntI9oJ6R/ePeUf3nHhG+Kx3Rvizd0b4s3dG+LN3&#10;Rvizd0b4s3dG+LN3Rvizd0b4s3f/mwsA2a4BAM6+AwDEzgQAuvcSALH7KAmm/jEWm/81JZD/NzOF&#10;/zhAev85TG//OlZk/ztfW/88ZlT+QGxQ/EVvTftLckr6UXNI+lhzR/pgc0b7aXNF+3NyRPt9cUP8&#10;h3BC/JVvQvyab0L8mm9C/JpvQvyab0L8mm9C/JpvQvyab0L8mm/cpwAAz7cBAMTHAgC51gQArv8V&#10;AqX/JAua/ysYj/8uJYT/MDN6/zE+bv8ySGT/M1Fb/zVYVP85Xk//PGJM/0FlSf9GZ0f/S2hF/1Fp&#10;RP9XaUL/XmlB/2VoQP9taD//dmc+/4BmPf+FZj3/hWY9/4VmPf+FZj3/hWY9/4VmPf+FZj3/hWbR&#10;sQAAxcABALrQAQCt3QIAov8SA5j/HQyO/yMYg/8mJHj/KS9t/yo6Y/8sQlr/LUlU/zFPTv80VEr/&#10;OFdH/z1ZRf9BW0P/RVxB/0pdP/9PXT7/VF09/1pdPP9gXDr/Z1w5/29bOf9zWzn/c1s5/3NbOf9z&#10;Wzn/c1s5/3NbOf9zWzn/c1vHuwAAvMoAAK/WAACi7QMAlv8MA4v/FAuB/xoVd/8dH2z/ICli/yMy&#10;WP8kOlL/KD9M/ytESP8vSEX/M0pC/zdMQP87TT7/P048/0NPO/9HTzn/S1A4/1BQN/9VTzb/Wk80&#10;/2BPNP9jTzT/Y080/2NPNP9jTzT/Y080/2NPNP9jTzT/Y0+9xAAAsdEAAKPbAACW8AABif8EBH7/&#10;CAh0/w4Qaf8TGWD/FiFW/xkoT/8dL0n/ITRF/yY3Qf8pOj7/LDw8/zA+Ov80Pzj/N0A3/ztANf8+&#10;QTP/QkEy/0ZBMf9KQTD/TkEu/1NBLv9VQS7/VUEu/1VBLv9VQS7/VUEu/1VBLv9VQS7/VUH/aRUO&#10;/2IeFf9bKyL/XDcv/2M/Ov9kRkT/YU9Q/1xYWv9VYmT/T2xr/0p3cP9HgnL/Ro1z/0WYc/9FoXP/&#10;Rapz/0Wzcv9GvXL/Rspy/0fWcf9L2XH6T9tw9VPecPBV4XDrWONv5lvmbuZb5m7mW+Zu5lvmbuZb&#10;5m7mW+Zu5lvmbuZb5m7/aRUO/2IeFf9bKyL/XDcv/2M/Ov9kRkT/YU9Q/1xYWv9VYmT/T2xr/0p3&#10;cP9HgnL/Ro1z/0WYc/9FoXP/Rapz/0Wzcv9GvXL/Rspy/0fWcf9L2XH6T9tw9VPecPBV4XDrWONv&#10;5lvmbuZb5m7mW+Zu5lvmbuZb5m7mW+Zu5lvmbuZb5m7/ahUO/2IeFf9cKyL/XzYu/2Y+Of9nRUP/&#10;ZE1P/19WWv9YYGT/UWpr/0x1cP9IgXP/Rox0/0WXdP9FoXT/Rqp0/0azdP9HvnP/SMlz/0nUc/1N&#10;2XL4Udty8lTece1X4XHoWuNw41zmcOJc5nDiXOZw4lzmcOJc5nDiXOZw4lzmcOJc5nD/axUO/2Qd&#10;Ff9dKyL/YzUt/2o8N/9sREL/aUtN/2RUWP9dXmP/VWhr/09ycf9KfnX/SIl2/0eVd/9Hn3f/SKh2&#10;/0mwdv9Lunb/TMV1/k3QdfpQ2XT0VNx07lffc+ha4nPjXeRy3V7mdN1e5nTdXuZ03V7mdN1e5nTd&#10;XuZ03V7mdN1e5nT/bBQN/2UdFf9eKyH/ZzMs/247Nv9xQ0D/b0tL/2lSVv9jW2H/W2Vr/1Nwcv9O&#10;e3b/S4Z4/kqRef1LnHn8TKV5+02tePpOt3j5T8F3+VHNd/ZT2XbvV9x26VrfdeNd4nXdX+V112Dm&#10;d9dg5nfXYOZ312Dmd9dg5nfXYOZ312Dmd9dg5nf/bBQN/2YcFP9gKiH/azIq/3M6NP92Qz7/dUpJ&#10;/3BRVP9pWV//YWNp/1ltcvxTeHf6T4N6+E6Oe/dPmHv2UKJ79VGqevRStHrzU7558lXKefFW2Xjq&#10;Wt145F7hd91g5HfXYeV50WLmetFi5nrRYuZ60WLmetFi5nrRYuZ60WLmetFi5nr/bRQN/2ccFP9i&#10;KiH/bzEp/3g6Mv97Qjv/e0lG/3dQUf9wV1z9aGFn+WBqcfZYdXj0VH988lOKffBTlX7vVJ597lWn&#10;fe1WsXzsWLt861nIe+pa13rkXt963GHietZi43vQZOR9ymXjfspl437KZeN+ymXjfspl437KZeN+&#10;ymXjfspl437/bhMM/2gcE/9mKR//dDAn/3w6L/+AQjn/gUlD/31QTv13Vln4b15k9Gdob/Bfcnft&#10;Wnx96leGgOhXkYDnWJuA5Vqkf+Rbrn/jXLh+4l7FfeFf1X3cYeF81GTifs5l4n/JZuGBw2jggsNo&#10;4ILDaOCCw2jggsNo4ILDaOCCw2jggsNo4IL/bxMM/2kbE/9qJx7/eDAl/4E6Lf+FQjb/hkk//oRP&#10;Svh/VVXzd1xg7m9lbOlnb3XlYHh94l2Cgd9cjYPeXZeC3F6igttfq4HaYLaB2GHDgddh1IHTZOGB&#10;zGfggsZo34TBad6FvGrehbxq3oW8at6FvGrehbxq3oW8at6FvGrehbxq3oX/cBMM/2sbE/9tJhz/&#10;fDAj/4U5Kv+KQjP/jEk8+opPRvSGVVDugFtc6HhjZ+NwbHLdaHV82WN/gtVhiYXTYZOG0WKdhtBj&#10;p4bPY7GGzWS+hsxlzYbJZ92Gw2rdhr5r3Ii5bNuJtW3bibVt24m1bduJtW3bibVt24m1bduJtW3b&#10;ibVt24n/cRIL/2waEv9xJRv/gC8h/4k5KP+OQTD+kUg49pBPQfCNVEvpiFpW44FiYt16a27WcXN5&#10;0Gp7g8xmg4nJZY2Kx2aYi8VnoovEZ6yLwmi4i8FpxovAatmLum3ai7Zu2Yyyb9mMrnDYja5w2I2u&#10;cNiNrnDYja5w2I2ucNiNrnDYja5w2I3/chIL/20aEv90JRr/gy8f/4w5Jf+SQSz7lUg085ZPPOyU&#10;VEblkFpQ3opiXNeCaWrPeXB3yHJ3g8Nsf4q/aoiOvWqSj7trnI+5a6ePuGyyj7dtwI+1btKPsnDW&#10;j65x1pCqctaQp3PVkKdz1ZCnc9WQp3PVkKdz1ZCnc9WQp3PVkKdz1ZD/cxIL/24aEv94JBj/hi8d&#10;/5A5I/+WQSn4mUgw75tOOOiaVEDhl1lK2pFhV9GJZ2fJgW51wnl0gbtze4u2b4OQs26Nk7Fvl5Ow&#10;b6KTrnCtk61xupOsccyTqXPTk6Z005OjddOUoHXTk6B105OgddOToHXTk6B105OgddOToHXTk6B1&#10;05P/cxEL/28aEf96JBf/iS8b/5I5IP+ZQSb1nUgs7J9OM+WgUzrenllD1ZZfVcyPZmXEiGxzvIBy&#10;gLV6eIqvdX+Sq3OIlqhykpemc52XpXSol6N0tZeidcaXoHbRl5530Zecd9GXmnfRlpp30Zaad9GW&#10;mnfRlpp30Zaad9GWmnfRlpp30Zb/dBEK/28aEf99JBb/iy8a/5U5HvycQSPyoUco6qRNLuKlUzTa&#10;olZB0JtdU8iUZWO/jWtxt4dwfq+Adomoe3ySo3eDmJ92jZqdd5ibnHekm5p4sJuZeMCbl3nOm5Z5&#10;zpqUec+ak3nPmZN5z5mTec+Zk3nPmZN5z5mTec+Zk3nPmZN5z5n/dREK/3AaEf9/JBT/ji8Y/5g4&#10;HPqfQCDwpEck56hNKN+qUi3WplM/zKBcUcOZY2G6k2lvso1ufKqHdIiigXmSm3x/mZd6iJ2UepOe&#10;knqfnpF6rJ6Pe7uejnvMno17zJ6Ne82djHvNnIx7zZyMe82cjHvNnIx7zZyMe82cjHvNnIx7zZz/&#10;dREK/3EZEf+CJBP/kC4W/5o4GfiiQBztp0Yg5KxMI9yuTSrSqVI9yKRaT7+eYV+2mGhurZJteqWN&#10;coadh3aRlYJ8mY9+g5+LfY6hiX2aood9p6KGfraihX7JoYR+yqGFfcughX3MnoV9zJ6FfcyehX3M&#10;noV9zJ6FfcyehX3MnoV9zJ7/dhEK/3IZEP+EIxL/ki4V/504F/WlPxnrq0Yb4rBLHNmyRyjOrVA7&#10;xKhYTbuiYF2ynWZsqZhseaCTcISYjXSPj4d5mYeDf6CCgIikf4CVpX6BoqV8gbGle4LDpHuByKR9&#10;gMmifn/KoX5/yqF+f8qhfn/KoX5/yqF+f8qhfn/KoX5/yqH/dxEK/3MZEP+GIxH/lS4T/583FPOo&#10;PhXor0QW37VJFtS1RSfKsU46wKxXS7anXlutomRqpJ1pd5yZboOTk3KOiY52mICIe6F4hYOmdYSP&#10;qHOFnadyhqyncIa+pnGFxqZ0hMekdoPJonaDyaJ2g8midoPJonaDyaJ2g8midoPJonaDyaL/eBEJ&#10;/3YZD/+JIw//ly0Q/KM2EfCrPRHls0IQ27pAEtC5QyXGtU04u7FVSbKsXFmoqGJon6NndZafbIGN&#10;mnCMg5V0l3mQeKBwjH+ma4uKqGqMmahpjamnaI66pmmNx6VrisekbojIo26IyKNuiMijbojIo26I&#10;yKNuiMijbojIo26IyKP/eBEJ/3kZDf+MIg3/my0O+aY1DuyvOwzhuD4K1sE1EMu+QSLBuks1trZT&#10;R6yyWVejrl9mmqpkc5ClaX+HoW2KfZxxlXKYdZ5plXykZZSIpWSVmKVklqijY5e5omSXyqFlk8mh&#10;Z4/JoWePyaFnj8mhZ4/JoWePyaFnj8mhZ4/JoWePyaH/ehEJ/30ZDP+QIgv/nisL9aozCei0Nwfd&#10;wDQE0cYyDsbEPyC7wEgzsbxQRKe4V1SdtFxjlLBhcIqsZXyBqWmHdqVtkmuhcptkn3qfYZ+HoGCg&#10;lp9goaaeX6K3nV+jzZthns2cY5jMnWOYzJ1jmMydY5jMnWOYzJ1jmMydY5jMnWOYzJ3/exEI/4EY&#10;Cv+TIQj/oikH8a8vBeK7LgLWyhwBy8wvDMDKPB21x0Ywq8NNQaC/VFGXvFlgjbhdboO0YXl5sWSE&#10;bq5ojmWsbpZfq3iZXauFmVyslZhcraWXW622lluuy5RcqtKVXqTRl16k0ZdepNGXXqTRl16k0Zde&#10;pNGXXqTRl16k0Zf/fRAI/4YYCP+YIAX7pyUD6rQlAdzGEADP0RcAxNMrCrnSORquz0IspMxKPpnI&#10;UE6PxVVdhcFZany+XHZxu1+BZrljil63apBat3aSWbiDkVi5k5BYuaOPV7q0jVe7yoxXuNmMWbHW&#10;j1mx1o9ZsdaPWbHWj1mx1o9ZsdaPWbHWj1mx1o//fxAH/4wWBf+eGwL0rRwA4L0LANHMBgDG2BEA&#10;vNspB7LbNhan2T8onNVGOpLSTEqHz1BZfcxTZnPKVnJox1l8XsZehFjFZ4hWxnOIVcaBiFTIkYZU&#10;yaGFU8qyhFLKyINTyeCCVMDehVTA3oVUwN6FVMDehVTA3oVUwN6FVMDehVTA3oX/gRAG/5MUAv6k&#10;EgDZtAYA0MMFAMfRBgC94BsBteMyCKvjPRWh4kMlluBGNYreSEWA20tUdNlNYmnXUG1f1VN2V9Va&#10;fFPVZH5S1nF+Udh/fVDZjnxQ2p56UNuveU/cw3hO3d53T9Pkek/T5HpP0+R6T9Pkek/T5HpP0+R6&#10;T9Pkek/T5Hr/hw4E/5sOANqsAwDQugQAxsgDALzXBwC06CMDq+szDaLrOhuX6j8qjOlBOYHoQ0d2&#10;50RUauVGX1/lSWlW5E1wUeVUdE7lXnVN5mp1TOd3dEzohnNL6ZVyS+qkcUvrtXBK7MlvS+vjbkvr&#10;425L6+NuS+vjbkvr425L6+NuS+vjbkvr427/kQoB4aQAANGzAgDHwQIAvc8EALLtDgCq8SYGofMw&#10;EpfzNiCM8zougvM8PHfyPUhs8j9TYfFBXFjxQ2RR8khpTPJPbEnzV25H9GBuRvVsbUT2eWxD9odr&#10;Q/eVakL4pWlC+LRoQfnNZ0H5zmdB+c5nQfnOZ0H5zmdB+c5nQfnOZ0H5zmfunAAA06wAAMi7AQC+&#10;yQIAs9YEAKj2FQGg+iQJlvssFYz8MSKC/DQwd/w2O2z8N0Zi/DlPWf07VlH9PlxM/kNhSP5JY0T/&#10;UGVC/1dlQP9gZT7/a2Q8/3djOv+EYjn/kWI4/59hOP+zYDj/s2A4/7NgOP+zYDj/s2A4/7NgOP+z&#10;YDj/s2DWpgAAyrUAAL/EAQC00QEAp94DAJ3/FAOU/x8Liv8mF4D/KiJ2/y0ubP8vOGL/MUFZ/zNI&#10;Uf82Tkv/OVNH/z5WQ/9DWED/SVo9/09aO/9WWjr/Xlo4/2hZNv9yWTT/fFgz/4hXMf+XVzH/l1cx&#10;/5dXMf+XVzH/l1cx/5dXMf+XVzH/l1fLsAAAwb4AALXMAACo1gAAnO4FAJH/EASI/xgLfv8eFXX/&#10;IyBq/yYqYP8oM1j/KzpQ/y1ASv8wRUX/NEhB/zhLPv89TDz/Qk05/0dON/9NTjX/U040/1pOMv9i&#10;TjH/ak0v/3NNLv9+TC7/f0wu/39MLv9/TC7/f0wu/39MLv9/TC7/f0zCugAAt8cAAKrSAACd2wAA&#10;kPIBAYX/CQR7/w4Kcv8VEmj/GRte/x0jVv8gKk7/IzFI/yY1Q/8qOT7/LTw7/zE+Of82Pzf/OkA0&#10;/z9BMv9EQTH/SUEv/09BLv9VQSz/W0Er/2JAKf9rQCn/a0Ap/2tAKf9rQCn/a0Ap/2tAKf9rQCn/&#10;a0C5wwAArM4AAJ/YAACR3wAAhPIAAXn/AAVv/wUJZf8JD1v/DRRT/xIaS/8WIEX/GiU//x4pOv8h&#10;LDf/JS40/ykwMv8tMTH/MTIv/zUyLf85Myv/PjMp/0MzKP9IMyb/TTMl/1IzI/9ZMyP/WTMj/1kz&#10;I/9ZMyP/WTMj/1kzI/9ZMyP/WTP/WxcR/1MgGP9IKyD/TTMo/1Q7Mv9URD3/Uk1H/01XUf9HYlj/&#10;Qm1d/z95YP89hWH/PJBh/zyaYf88o2H/Paxh/z6zYf8/vWD/P8hg/0DTYP9B31//Q+df/EfqXvdL&#10;7F7yTe5d7lDwXetR8VzrUfFc61HxXOtR8VzrUfFc61HxXOtR8Vz/XBcQ/1MfGP9JKyD/UDIo/1Y7&#10;Mv9WQzz/VE1H/09WUP9IYFj/Q2xe/0B4Yf8+g2L/PY9i/z2ZYv8+omL/P6ti/0CyYv9Au2H/QcZh&#10;/0LRYf9D3mD/Redg+knpX/VM7F/wT+5e7FHwXuhT8V7oU/Fe6FPxXuhT8V7oU/Fe6FPxXuhT8V7/&#10;XRYQ/1UfF/9KKyD/VDEn/1o5Mf9bQjv/WUtF/1RUT/9NXlj/R2lf/0N1Yv9BgWT/QIxl/0CWZf9B&#10;n2T/Qqhk/0OwZP9EuWP/RMNj/0XOY/9G22L8SOdi9kzpYfFP7GHsUu5g51TwYONV8WHjVfFh41Xx&#10;YeNV8WHjVfFh41XxYeNV8WH/XhYQ/1UfF/9MKh//Vy8l/184L/9hQTn/XklE/1lTTv9TXFj/TGdf&#10;/0dzZP9Ffmb/RIln/0OTZ/9EnWb/RaZm/katZv1HtmX8SMBl/EnLZfpK2WT4S+Zj8k/pY+xS7GLn&#10;Ve5i4VbwY95X8GTeV/Bk3lfwZN5X8GTeV/Bk3lfwZN5X8GT/XxYP/1YeF/9QKB7/XC4k/2Q3Lf9m&#10;QDf/ZEhC/19RTP9YW1f/UWRf/0tvZf9Ie2j9R4Zp/EeQaftImmn6SaNo+UqraPhKtGj3S71n9k3I&#10;Z/VO1mbzT+Rl7VLqZedV7WThV+5l3FnvZ9ha72fYWu9n2FrvZ9ha72fYWu9n2FrvZ9ha72f/YBUP&#10;/1geFv9UJhz/YSwi/2k2K/9sPzX/a0c//2VPSv9fWFX/WGJe/FFsZvlNd2r3S4Jr9kuNa/RMl2vz&#10;TaBr8k6oavFPsWrwULpp71HFae5S02jsU+No51brZ+BY7WfaWu5p1FzuatBd72vQXe9r0F3va9Bd&#10;72vQXe9r0F3va9Bd72v/YRUP/1keFv9YJRv/Ziwg/281Kf9zPjL/ckY8/21NR/5mVlL5X19c9lhp&#10;ZfNSdGvwUH9t7k+Jbu1Qk27rUZxt6lKlbelTrmzoVLds51bDa+ZX0WvkWOFq4Frsathc7GzSXe1t&#10;zF/ub8lg7W/JYO1vyWDtb8lg7W/JYO1vyWDtb8lg7W//YxQO/1odFf9dIxn/bCse/3U1Jv95PS//&#10;eUU5/3VMQ/luU070Z1xZ719mY+tZcGvoVXtv5lSFceRVj3HjVplw4VeicOBYq2/fWbVu3lrBbt1b&#10;0G7aXOBu1l3rbs9f7HDJYOxyxGLrc8Fi6nPBYupzwWLqc8Fi6nPBYupzwWLqc8Fi6nP/ZBQO/1wd&#10;Ff9iIRf/cSoc/3o0I/9+PSv/f0Q1+n1LP/R3Uknub1lV6WdjYORgbWrgW3dw3VmBc9tZi3PZWpVz&#10;2Fufc9ZbqHPVXLJz0129c9Jey3PQX91zzWHrc8Zi6XXBZOh2vGXod7ll6He5Zeh3uWXod7ll6He5&#10;Zeh3uWXod7ll6Hf/ZRQO/10cFf9mIBb/dSoa/380IP+EPCj9hUQw9oRKOu9/UUTpeFhP43FhW91q&#10;amfYY3Nw0199ddFehnfOXpB4zV+ZeMtfo3jKYKx4yGG3eMdixXjFYtZ4w2TneL1m5nm4Z+V6tGjl&#10;e7Jo5XuyaOV7smjle7Jo5XuyaOV7smjle7Jo5Xv/ZhMN/14cFP9rHxT/eSkY/4MzHf+IPCT6ikMs&#10;8opKNeqHUD7kgVdJ3XtgVdZzaGLQa3BvymV4d8djgXvEYop8wmOUfcFjnn2/ZKd9vmWyfbxlv327&#10;Zs99uWfifbRp436wauN+rWvif6pr4n+qa+J/qmvif6pr4n+qa+J/qmvif6pr4n//ZxMN/2AbFP9v&#10;HxL/fSkW/4cyG/+NOyD2j0In7pBJL+aOTzjfilZC2INfUNB7ZmDJc21tw210d75ofH26Z4WAuGeP&#10;gbZnmIG1aKKBs2mtgbJpuYGxasmBr2vdgqts4IKobeCDpW7gg6Nu4IOjbuCDo27gg6Nu4IOjbuCD&#10;o27gg6Nu4IP/aBMN/2EbFP9yHxH/gSgU/4oyGP2QOh3zlEIj6pVIKuOUTjLbkVY804pdTcuCZF3D&#10;e2trvHRxdrZveH6ybICDr2uJha1rk4arbJ2GqmyohqhttIanbsOGpm7WhqNv3YagcN2GnnHdhp1x&#10;3Yadcd2GnXHdhp1x3Yadcd2GnXHdhp1x3Yb/aRIM/2QaEv91HhD/hCgS/40xFvqUOhrwmEEe55pH&#10;JN+aTSvXllQ6zo9cS8aIY1q+gmlotntvdK91dX6qcXyFp2+FiKRvjoqicJmKoXCkip9xr4qecb6K&#10;nXLRipty2oqZc9qKl3PbipZz24mWc9uJlnPbiZZz24mWc9uJlnPbiZZz24n/aRIM/2cZEf94Hg7/&#10;hicQ/5AxE/eXORbtnEAa5J9GH9yfSiXTmlI4ypRaSMGOYVi5iGdmsYFtc6p8cn2kd3mGn3SAi5xz&#10;iY2ac5SOmHOfjpd0q46VdLmOlHXLjpJ12I6RddiOkHXYjY912YyPddmMj3XZjI912YyPddmMj3XZ&#10;jI912Yz/ahIM/2kYEP96Hg3/iScO/5MwEfWaOBPqoD4W4aNEGdmjRyPPnlE2xplZRr2TYFa0jWZk&#10;rIdrcaWCcHyefXaFmHl8jJR3hZCRdo+Sj3aako13p5KMd7SSi3fGkol31JKJd9WRiXfWkIh31o+I&#10;d9aPiHfWj4h31o+Id9aPiHfWj4h31o//axIM/2wXD/99Hgz/iyYN/5YvDvKeNhDoozwS36hBE9Wn&#10;RSLLok80wp1YRLmYX1SwkmViqI1qb6CIb3qYg3OEkX55jYx6gJOIeYqVhnmVloR5opaDerCWgXrB&#10;loB60paBetOUgXrTk4J51JKCedSSgnnUkoJ51JKCedSSgnnUkoJ51JL/axEM/24XDv9/HQv/jiUL&#10;/JkuDPChNQ3lpzoN26w8D9GqRCDHpk4yvqFWQrWcXVKsl2NgpJNobZyObXiTiHGDi4N2jYR/fJR/&#10;fYWYfXyQmXt9nZl5fauZeH28mXZ+z5l4fdCXeXzSlnp80pV6fNKVenzSlXp80pV6fNKVenzSlXp8&#10;0pX/bBEL/3EXDf+CHQn/kCUJ+pssCe2kMgniqzYJ2LA1Ds2uQh7DqkwvuqZUQLChW1ConWJen5hn&#10;a5eTa3aOjm+BholzjH2FeJV2goCac4GLnHGBmJxvgqecboK3m22DzJtugc+ZcYDQmHJ/0Zdyf9GX&#10;cn/Rl3J/0Zdyf9GXcn/Rl3J/0Zf/bREL/3QWDP+FHAj/kyQH958qB+moLgbesC8E07QzDMmyQBy/&#10;rkottapSPqymWU2jol9cm55laZKaaXSJlW1/gJBxineMdZRuiHybaYeHnWeHlJ1niKScZom0m2WJ&#10;yJpmiM+ZaIXQmGqE0JhqhNCYaoTQmGqE0JhqhNCYaoTQmGqE0Jj/bhAL/3gWCv+JGwb/liIF86In&#10;BOWsKALatiIBz7gxCsS2Phm6s0grsK9QO6esV0ueqF1ZlaRiZo2gZ3KEnGt9e5hviHCUc5FnkXmY&#10;Y5CEm2GQk5phkaKZYJKyl2CSx5ZgkdGWYo3RlmOL0ZZji9GWY4vRlmOL0ZZji9GWY4vRlmOL0Zb/&#10;bxAK/3wVCP+MGgX/mh8D76YhAeCxGwDUuxoAyb0uCL+7PBe1uUYoq7VOOaKyVEiYrlpWkKtfZIen&#10;Y29+o2d6dKBrhWqdcI5imniUX5qElV6bkpRdnKGTXZyxkVydxpBcnNaQXpfVkV6U1JJelNSSXpTU&#10;kl6U1JJelNSSXpTUkl6U1JL/cQ8K/4AUB/+RGAP6nhkB6qsVANe4CADNwBUAw8IrBrnCORSvv0Ml&#10;pbxLNZu5UUWStVdTibJbYICvYGx3rGN3balngWOnbYldpXaNW6WCjlqmkI1Zp6CLWaewilioxIlY&#10;qNyIWaPbilqf2otan9qLWp/ai1qf2otan9qLWp/ai1qf2ov/cg4J/4YTBP+WFQH0pBAA1rAGAM+8&#10;BQDGxg8AvMkmBLLJNRGoxz8hnsVIMpXBTkGMvlNPg7tXXXm4W2lvtV5zZbNjfF2xaYNYsXOGV7GA&#10;hVayjoRWs56DVbOugVS0woBUtNt/Va/hgVar4INWq+CDVqvgg1ar4INWq+CDVqvgg1ar4IP/dw0H&#10;/4wRAvubDgDZqgQA0LUEAMfBAgC9zQgAtNEgAqvSMA6h0Dsdl85ELo7LSj2EyE5Le8VSWHHDVmRm&#10;wVluXb9edle+ZXtUvnB8U79+fFLAjHtSwJx5UcGseFDCwHdQwtl2UL7od1G55nlRueZ5UbnmeVG5&#10;5nlRueZ5UbnmeVG55nn/fwsE/5ILANuiAQDRrwMAyLsCAL7HAwC00wcArNobAaPcLQqZ2zgZkNk/&#10;KYbWRTh81ElGctJMU2fQUF9ezlNoVs1Zb1LNYnJQzm5yT897cU7QinBO0ZpvTdKrbUzTvmxM09hr&#10;S9LtbEzM7m5MzO5uTMzubkzM7m5MzO5uTMzubkzM7m7/iAgB6poCANOpAADJtQEAwMIBALXOBACr&#10;2QgAo+QiA5vkMA2S5DgaiOM9KH7iQDZz4UNDaN9GTl7eSVlW3k5hUd5VZU7eXmdM32pnTOB3Zkvh&#10;hWRL4pVjS+OlYkrktWBK5cpfSObkX0bh8GFG4fBhRuHwYUbh8GFG4fBhRuHwYUbh8GH4kQEA1qIA&#10;AMuwAADBvAAAt8kCAKzUBACi6hMAmu4jBpHuLRGI7jQefu44K3TtOzdp7D1CX+w/TFbrQlRP7Eha&#10;S+xOXkjtV19G7mFfRe9sX0Tvel5D8IhcQvGXW0LyplpC8rZZQfPKWED03ldA9N5XQPTeV0D03ldA&#10;9N5XQPTeV0D03lfbmwAAzasAAMO4AAC5xQAArdABAKHaBACY8xUCkPchCYf4KRR9+C4fdPgyK2n4&#10;NTZf9zc/V/g6R0/4PU1K+UJRRvlIVEL6T1ZA+1dWPvthVj38bFU7/HlUOf2GUzn+lVI4/qNROP+z&#10;UTf/wFA3/8BQN//AUDf/wFA3/8BQN//AUDf/wFDQpgAAxbQAALvAAACvzAAAotUAAJfpBQCN/RMD&#10;hP8cCnz/IxRy/ygfaP8rKV//LjJW/zE5T/80P0n/OERF/z1IQf9CSj3/SEs6/05MOP9WTDb/X0s0&#10;/2lLM/91SjH/gUkv/41IL/+bSC7/pkcu/6ZHLv+mRy7/pkcu/6ZHLv+mRy7/pkfHrwAAvLwAALHI&#10;AACk0gAAl9oAAIzxBAGC/w0Fef8VCm//GxJm/x8bXf8jJFX/JytO/yoxSP8uNkL/Mjo+/zY8O/87&#10;Pjj/QD81/0VAMv9MQDD/U0Au/1tALf9kPyv/bj8p/3g+J/+DPib/jT0m/409Jv+NPSb/jT0m/409&#10;Jv+NPSb/jT2+uAAAs8UAAKbPAACY1gAAi94AAIDzAAF2/wYFbf8MCmP/EhBa/xYWUv8aHEz/HiJF&#10;/yInQP8mKzv/Ki43/y4wNP8yMTL/NzIv/zwzLP9BMyr/RzQo/00zJv9VMyT/XDMi/2QyIP9tMh//&#10;dDIf/3QyH/90Mh//dDIf/3QyH/90Mh//dDK1wQAAqMwAAJrUAACM2wAAf+IAAHT0AAJq/wAFYf8C&#10;Clj/Bw9Q/wsTSP8QGEL/FBs8/xceN/8cITP/ICIw/yMkLf8nJCv/KyUp/zAlJv80JSP/OSYh/z8m&#10;H/9FJh3/SyYb/1ElGf9YJRj/XiUY/14lGP9eJRj/XiUY/14lGP9eJRj/XiX/TRgT/0QiGv88LSD/&#10;QTAi/0Y4Kv9HQjX/RUw+/0FWRf89YUv/Om5O/zh6UP83hVD/N5BQ/zeZUP84oVD/OalQ/zmwT/86&#10;uE//O8JP/zzNTv882E7/PeRN/z7vTf8/90z6QvlM9kT7S/FH/UvwR/1L8Ef9S/BH/UvwR/1L8Ef9&#10;S/BH/Uv/ThgT/0UiGv8/Kx//RS4i/0k2Kv9LQDT/Sks9/0VVRv9BX0z/PWtQ/zt4Uf86g1L/Oo5S&#10;/zqXUv87n1L/PKdS/zyuUf89tlH/Pr9Q/z/KUP8/1VD/QONP/UHuT/tC9072RflN8kf7Te1J/E7r&#10;SfxO60n8TutJ/E7rSfxO60n8TutJ/E7/TxcS/0YhGf9CKR7/SC0h/041Kf9QPzP/Tkk9/0lTRf9F&#10;XUz/QWlR/z51U/89gVT/PYtU/z2VVP8+nVT/P6VT/z+sU/9AtFP/Qb1S/0LHUv1C01H7Q+FR+UTt&#10;UPdF9lDySPlP7kr7T+hL+1HmTPtR5kz7UeZM+1HmTPtR5kz7UeZM+1H/URcS/0chGf9FKB7/TCsf&#10;/1M0J/9VPjH/U0c7/09SRf9JW03/RWZS/0JyVf9Bflb/QIhW/0CSVv5Bm1b9QqNV/EOqVftDslX7&#10;RLtU+kXEVPlG0VP3R99T9UjsUvJI9lHuS/lR6Ez6UuJO+lThT/pU4U/6VOFP+lThT/pU4U/6VOFP&#10;+lT/UhcS/0ggGf9JJhz/USke/1kzJf9bPS//WUY5/1VPQ/9PWUz/SWNT/0ZvV/1Eelj7RIVZ+kSP&#10;WfhFmFj3RqBY9kenV/VHr1f1SLhW9EnCVvNKz1XxS91V7kzqVOxN9VTnTvhV4VD5VttS+VjaUvlY&#10;2lL5WNpS+VjaUvlY2lL5WNpS+Vj/UxcR/0ogGP9OJBv/Vygc/2AyI/9jOy3/YUQ3/1xNQf9WV0v8&#10;UGBT+UtrWPdJd1v1SIFc80iLW/FJlFvwSp1b70ulWu5MrVrtTbVZ7E7AWOtPzFjqT9xX51DqV+RR&#10;9VfeUvdZ2FT3W9JV+FzRVvhc0Vb4XNFW+FzRVvhc0Vb4XNFW+Fz/VRYR/0sfGP9TIRn/XScZ/2Yx&#10;IP9qOin/aUMz/2RLPfpeVEj2V11S8lFoWe9Ocl3tTX1e602IXulOkV7oT5pd51CiXeZRqlzlUrNc&#10;5FK+W+NTy1rhVNta3lXqWdtU9VzUVvZez1j3X8lZ92HIWvdhyFr3Ycha92HIWvdhyFr3Ycha92H/&#10;VhYR/00fGP9YHxf/ZCYX/20wHf9xOSb/cEEv+21JOfVmUUTvX1tP61hkWOdTb17kUnlh4lKEYeBS&#10;jWHfU5dg3lSfYNxVqF/bVrFf2la8X9lXyV/WV9pf1FnpX9FY9GHKWvVjxVv1ZMBd9GW/XfRlv130&#10;Zb9d9GW/XfRlv130Zb9d9GX/VxYQ/08eF/9dHhX/aSUV/3IvGv93OCL9eEAq9nVHNO9vTz/pZ1hK&#10;5GFhVd9ba17bV3Vj2VaAZNZXiWXUV5Nl01ibZdFYpGXQWa1lzlq3Zc1axGXMW9NlyVzlZcZc82bB&#10;XvJovF/yabhg8Wq3YfFqt2Hxardh8Wq3YfFqt2Hxardh8Wr/WBYQ/1McFf9iHRP/byQS/3guF/99&#10;Nx75fj4l8XxGL+p4TTnkclZE3WtfUNhkaFvSXnFkzlt6aMxbhGrKW41qyFyWasZcn2rFXahqxF6y&#10;asJevmrBX81qv2Dfarxg72u3Yu9ts2PvbbBk7m6vZO5ur2Tubq9k7m6vZO5ur2Tubq9k7m7/WhUQ&#10;/1caFP9nHRH/cyMQ/30tFP+CNRr1hD0h7YNEKeWATDPee1U92HVdStBsZVnKZm1kxWF1a8Jgfm7A&#10;YIdvvmCRb7xgmm+6YaNvuWKtb7hiuG+2Y8dwtWPZcLJk63CuZexxq2bscqhn63KnZ+typ2frcqdn&#10;63KnZ+typ2frcqdn63L/WxUP/1sZEv9rHA//dyMO/4ErEfuHNBbxijwc6YpDI+GISizahFQ30Xxb&#10;R8p1Y1bDbmpjvWhxbLllenG2ZIJztGSLdLJklXSxZZ50r2WodK5ms3SsZsF0q2fTdalo5nWmael1&#10;o2npdqBq6Xagaul2oGrpdqBq6Xagaul2oGrpdqBq6Xb/XBQP/14YEf9vHA7/eyIM/4UqD/iLMxLu&#10;jjoX5Y9BHd2OSSTUiVI0zINaRMR8YVO9dWdgtm9ua7FrdXKtaX12q2iGeKloj3mnaZl5pmmjeaRq&#10;rnmjarx5oWvNeaBr4XmdbOZ6m2zmeplt5nmZbeZ5mW3meZlt5nmZbeZ5mW3meZlt5nn/XBQP/2IX&#10;EP9yGwz/fiIL/4gpDPWPMQ/qkzgT4pU/F9mURyDQjlAxx4lYQb+CX1C4fGZesXZsaqtxcnOmbnl5&#10;o2yBe6Bsi32ebJR9nW2ffZttqn2abbd9mG7IfZdu3H6VbuN+lG/jfZJv5H2Sb+R9km/kfZJv5H2S&#10;b+R9km/kfZJv5H3/XRQO/2UVDv91Gwv/gSEJ/4soCvKSLwznlzYO3po9EtWYRR7Mk08vw45XP7uI&#10;Xk6zgmRcrH1qaKV3b3Kfc3Z5m3F9fphwhoCWb5CBlHCagZNwpoGRcLKBkHDDgo5x2IKNceGBjHHh&#10;gYtx4YCLceKAi3HigItx4oCLceKAi3HigItx4oD/XhQO/2cUDf94Ggr/hCAI/I4mCO+WLQnkmzMK&#10;2544DdGbRBzIl04tv5JWPbaNXEuuiGJZp4JoZqB9bXCZeXN5lHV5gJBzgYONcouFjHKWhYpzoYWI&#10;c66Gh3O+hoZz0oaFc96FhXPfhIRz34OEc+CDhHPgg4Rz4IOEc+CDhHPgg4Rz4IP/XxMO/2oUDP97&#10;Ggj/hx8G+pElBu2ZKwbhny8H2KI1C82fQhrEm0wru5dVO7OSW0mqjWFXo4hmZJuDa2+UfnB4jXp1&#10;gIh3fYaFdYaIg3WRiYF2nYqAdqqKfna5in12zYp8dtuJfXbch3113YZ+dd2GfnXdhn513YZ+dd2G&#10;fnXdhn513Yb/YBMO/20UC/99GQf/ih4F95QiBOmcJwTeoyoD1KUzCsmjQBjAn0sot5tTOK+WWken&#10;kmBVn45lYZeJam2PhG53iH9zgIF7eYd9eYGMenmMjXh5mI12eaaNdXm1jXN6yI1zetmMdHnainZ4&#10;24l2eNyIdnjciHZ43Ih2eNyIdnjciHZ43Ij/YRMN/3ATCv+AGAb/jRwE9JYfAuafIgLbpyEB0Kgx&#10;CcWmPxa8o0kms59SNqubWUWil19SmpNkX5OOaGuLimx1g4Vwf3uBdYh0fn2OcH2HkG59lJFtfqKQ&#10;a36xkGp+xI9pf9eObH3ZjW582otufNqLbnzai2582otufNqLbnzai2582ov/YhIN/3MTCP+DFwX/&#10;kBsC8JocAeOjGgDWqxsAy6wvB8GqPRS4qEckr6RQNKahV0KenV1QlpliXY6UZmmGkGpzfYxufXSI&#10;codshHmOZ4ODkWWDkJFkhJ6RY4SukGKFwI5hhdiOY4PYjWWB2YxmgNmMZoDZjGaA2YxmgNmMZoDZ&#10;jGaA2Yz/YxIN/3cSB/+HFgP+kxgB7Z4VAN6oCwDRrhgAxrAsBr2vOxKzrEUhqqlOMaKmVUCZo1tN&#10;kZ9gWombZGaBl2hxeJNse26PcIVljHaMYYuAj1+Mjo9ejJyNXo2sjF2Nv4tcjtaKXYvail+I2opf&#10;h9qKX4fail+H2opfh9qKX4fail+H2or/Zw8L/3sRBf+KFAL6lxMA4qIJANSrBgDLshMAwbQpBLe0&#10;OBCuskMepa9LLpysUj2UqVhKjKVdV4SiYWN7n2VucptqeGiYboFglnWHXJWAiVuVjYlblpyHWpes&#10;hlqXvoVZmNWDWZXehFqR3oVakN6GWpDehlqQ3oZakN6GWpDehlqQ3ob/bAwJ/38PA/+PEADrmwoA&#10;1aYFAM2vBADEtw0Au7omA7K6NQ2puEAboLZIK5ezTzmOsFVHhq1ZVH2qXmB0p2Jqa6RmdGKia3xb&#10;oHOBWaB+gligjIFXoZuAV6KqflaivX1VotR8VaDkfVab4n9XmuJ/V5rif1ea4n9XmuJ/V5rif1ea&#10;4n//cQkH/4UMAvWUCQDYoAMAz6sDAMa0AgC9vAcAtMAhAavBMQqivzwYmb1FJ5C7SzaIuFFDf7VV&#10;UHayWVxtsF1mY65ib1ysaHZXq3F5Vat9elSsinlUrZl3U62pdlKtu3VSrtJzUa3odFKn6HZSpuh3&#10;Uqbod1Km6HdSpuh3Uqbod1Km6Hf/eAgE/4sIANyZAADRpQEAyLABAL+5AAC0wwEArMgaAKTJKweb&#10;yDgUksZBIonERzGBwUw/eL9RS269VFdlu1hhXLldaVa4ZG9SuG5wUbh6cFC5iG9QuZduT7qnbE66&#10;uWtOu9FqTbrnak21721NtO9tTbTvbU20721NtO9tTbTvbU20723/gAYC65EAANWfAADLqwAAwbUA&#10;ALe/AACsyQMAo9AQAJzTJQWT0jIQi9E7HoLPQix5zUc6b8tLRmXJT1Fdx1NaVcZYYVHGYGVOxmtm&#10;Tcd4ZUzIhmRMyJVjS8mlYUvKt2BKy89fSsrnXkfI9mFIxfZiSMX2YkjF9mJIxfZiSMX2YkjF9mL8&#10;iAAA2ZgAAM2mAADDsQAAurwAAK/GAQCkzwQAmdkJAJTeIQOM3i4Mg903GHrcPSZw2kIzZtlFP13X&#10;SUpV1k1ST9ZUV0zWXVlK12haSdh1WUnZg1dJ2pJWSNuiVUfcs1RH3clSRt3iUUTa81RD2vZVQ9r2&#10;VUPa9lVD2vZVQ9r2VUPa9lXfkQAA0aEAAMatAAC8uAAAscMAAKbMAQCb1QQAkuUTAIroIgaD6CwQ&#10;eugyG3DnNydm5joyXOY9PFTlQURN5UdLSeZOTkbmVlBF52BQROhsUEPpeU5C6odNQuqXTELrpktB&#10;7LhKQe3LSUDu5khA7exHQO3sR0Dt7EdA7exHQO3sR0Dt7EfVmwAAyKkAAL61AAC0wAAAqMoAAJzS&#10;AQCR2wMAifAUAoHyHwh58ycSb/MtHGbzMSZd8jQwVPI4OE3zPD5I80FDRPRHRkH0T0c+9VdIPfZh&#10;Rzv2bEc693lGOfiIRTj4lkM4+aZCN/mzQjf6ykE3+tBAN/rQQDf60EA3+tBAN/rQQDf60EDLpQAA&#10;wLIAALa9AACqxwAAntAAAJHYAACH6QUAfvoSBHb8Ggpt/SARZP0lGlz9KiNU/S4qTf4yMUf+NjZC&#10;/zs5Pv9BPDv/Rz04/04+Nv9WPjT/Xz0z/2o9Mf93PC//hDsu/5E6Lv+eOS3/rjkt/7I4Lf+yOC3/&#10;sjgt/7I4Lf+yOC3/sjjCrwAAuLoAAK3FAACgzQAAk9QAAIbcAAB88AIBdP8MBWv/Ewpi/xkQWf8d&#10;F1L/IR1L/yYjRf8qKED/Liw7/zMvOP85MTX/PjIy/0QyMP9LMy7/UjMs/1syKv9lMij/cDEm/3ww&#10;Jf+HMCP/lC8j/5cvI/+XLyP/ly8j/5cvI/+XLyP/ly+6twAAr8IAAKLLAACU0gAAh9kAAHrgAABx&#10;9AACaP8EBV//CgpX/xAPT/8UFEj/GBlC/xwcPf8hHzj/JSI0/ykjMf8uJC7/MyUs/zgmKf8+Jif/&#10;RSYl/0wmI/9UJiH/XSUf/2YlHf9vJBv/eiQb/30jG/99Ixv/fSMb/30jG/99Ixv/fSOxwAAApckA&#10;AJfQAACJ1wAAe94AAG/kAABl9gACXP8ABVT/AApM/wUORf8JEj7/DRU4/xIYNP8WGjD/Ghws/x4d&#10;Kf8iHif/Jx8k/ysfIf8wHx//NR8c/zseGf9CHhf/SR0V/1EcFP9YHBL/YBsS/2MbEv9jGxL/YxsS&#10;/2MbEv9jGxL/Yxv/QBoV/zclG/81LB7/OS8g/zs1JP89QCv/O0s0/zlWOv82Yj3/NW8//zN7QP8z&#10;hUD/M49A/zOYQP80n0D/NadA/zWtP/82tT//Nr0//zfHPv830j7/ON4+/znqPf069Dz8Ovw8+jv/&#10;O/g8/zv0PP889Dz/PPQ8/zz0PP889Dz/PPQ8/zz/QRkV/zgkG/84Kh3/PCwf/z4zI/9BPiv/P0k0&#10;/zxUOv85YD//N2xB/zZ4Qv81g0L/NY1C/zaWQv83nkL/N6VB/zisQf84s0H/ObtA/zrFQP86zz/+&#10;O90//DzpPvo88z74Pfs99j7/PfQ9/z3wP/8/8D//P/A//z/wP/8/8D//P/A//z//QhkV/zkkGv87&#10;KB3/QCof/0MyIv9FPSv/REg0/0BSO/89XUD/O2pC/zl2RP85gUT/OItE/zmURP86m0P/OqND/zuq&#10;Q/87sUL+PLlC/T3CQfw9zUH6PttA+D/oQPZA8j/0QPs/8kD/P+9A/0DrQv9B60L/QetC/0HrQv9B&#10;60L/QetC/0H/QxkU/zojGv8/JRz/RCgd/0gxIf9KOyn/SUYz/0ZQO/9CW0H/P2dE/z1zRv88fkb/&#10;PIhG/T2RRvw9mUX7PqFF+j+nRfk/r0T4QLdE+EHAQ/dBy0P1QtlC80PmQvBE8UHuRPpB7EP/QulE&#10;/0TkRv9F5Eb/ReRG/0XkRv9F5Eb/ReRG/0X/RBgU/zsjGv9DIxr/SScc/08vH/9ROSf/T0Qx/0xO&#10;Ov9HWEH/Q2NG/UFvSPpAekn5QIVJ90GOSPZClkj1Qp5I9EOlR/NErEfyRLRG8UW9RvBGyUXvR9ZF&#10;7EflROlI8UPnSPpF5Uf/R+FI/0jcSv9J3Er/SdxK/0ncSv9J3Er/SdxK/0n/RRgU/z4hGf9HIRj/&#10;USUZ/1YuHP9ZOCX/V0Eu/1NLOP1OVUH5SV9H9kZrSvNFdkzxRYFM8EWKS+5Gk0vtR5tK7EiiSutI&#10;qknqSbJJ6Uq7SOhLxkjnTNVH5EzkRuFM8EffTPpK3Uv/S9dN/03STv9O0k7/TtJO/07STv9O0k7/&#10;TtJO/07/RxgT/0MfGP9NHhb/VyQX/10tGv9hNiH/Xz8r/FtINfdVUj7yUFxH7kxmTOtKck7pSn1P&#10;50qGTuZLj07kTJdN402fTeJNp0zhTq9L4E+5S99QxUrdUNRK2lHkSthR8EzVUPpP0VD/UcxS/1LI&#10;U/9TyFP/U8hT/1PIU/9TyFP/U8hT/1P/SBcT/0ccFv9TGxT/XiMU/2UrF/9oNB3+aD0m92RGMPBe&#10;TzrrV1hE5lJiTONPbVDgT3hS3k+CUtxQjFHbUZRQ2VGdUNhRpVDWUq1Q1VK2UNNTwlDSU9FQ0FTh&#10;Uc1V71LKVPpUxlX+VsJW/le+V/5Yvlf+WL5X/li+V/5Yvlf+WL5X/lj/ShcS/0saFP9ZGxL/ZCIS&#10;/2sqE/9vMhn5cDsh8W1DKupnTDXkYVZA31tfStpWaVHWVHRU1FR+VtJUh1bQVI9WzlWYVs1VoFbL&#10;VqhWylaxVshXvFfHV8pXxVjcV8JZ7FjAWPhavFn8W7ha+1y1W/tctVv7XLVb+1y1W/tctVv7XLVb&#10;+1z/SxcS/1AYE/9fGxD/aiEP/3EoEP52MRX1dzkc7HVBJOVwSS/ea1Q62GRdRdFeZVHNWm9Yylh4&#10;W8dYgVzFWIpcw1mSXMJZm1zAWqNcv1qsXb1bt128W8RdulzVXbhd5122XfVfsl34YK9e+GGsX/dh&#10;rF/3Yaxf92GsX/dhrF/3Yaxf92H/TRYS/1UXEf9kGg7/byAN/3cnDfp8LxHwfjcX6H0/HuB5SCfZ&#10;dVIz0W1aQspmYk/EYWpZwF5zXr1dfGG7XYViuV2NYrhdlmK2Xp5itV6oYrNfsmKyX79isGDQY65g&#10;42OsYPJkqWH1ZaZi9GWkY/RlpGP0ZaRj9GWkY/RlpGP0ZaRj9GX/ThYR/1kVD/9oGQz/dB8L/3sm&#10;C/aBLA3sgzUS44M9GNuCRyDTfFAwy3VYP8NuYE29aGdYuGRvYLRid2WyYX9msGGIZ65hkWesYppn&#10;q2KjZ6ljrWioY7pop2PKaKVk3WijZO5poGXxaZ5m8WmcZvFpnGbxaZxm8WmcZvFpnGbxaZxm8Wn/&#10;TxYR/1wTDv9sGAr/eB4J/4AkCPOFKgroiTIN34o6EtaHRBzOgk4sxXxWPL52Xkq3cGRWsWtrYKxn&#10;c2epZntqp2WDa6VljGyjZpVsomafbKBmqWyfZ7VtnWfEbZxn2G2aaOttmGjvbZZo722VaO9tlWjv&#10;bZVo722VaO9tlWjvbZVo723/UBYR/2ASDf9wGAn/ex0H/YMiBvCJKAfljS8J2483DNKMQxrJh00q&#10;wYJVObl8XEeyd2JUq3FoX6Ztb2eia3Zsn2l+b5xph3CbaZBxmWmacZdppXGWarFxlWrAcZNq03KS&#10;audykGvscY9r7HGOa+xwjmvscI5r7HCOa+xwjmvscI5r7HD/URUR/2MSC/9zFwj/fhwF+ochBO2N&#10;JQThkSsF2JM0Cs2QQRjFjEsnvIdTNrSCWkStfWBRpnhmXaBzbGebcHNul216cpRsgnSSbIx1kWyW&#10;dY9soXWNbK11jGy7doptznaJbeN2iG3pdYht6nSHbep0h23qdIdt6nSHbep0h23qdIdt6nT/VBQP&#10;/2YRCv92Fgb/gRsE94oeA+mQIgLelSYD05czCcqUQBbBkEoluIxSNLCHWUKpgl9Pon5lW5t5amWV&#10;dG9ukHF2dI1vfneKb4d4iG+ReYdvnHmFb6l6hG+3eoJvyXqBb996gXDneYFv53iBb+h3gW/od4Fv&#10;6HeBb+h3gW/od4Fv6Hf/VhMO/2kQCf94FQX/hBkD9I0cAeaTHgHamSAB0JoxB8aYPxS9lEkitZBR&#10;Mq2MWECliF5NnYNjWZd+aGOQem1tinZydIVzeXmCcoJ8gHGMfX5ymH19cqV+e3KzfnlyxH54ctt+&#10;eXLkfHly5Xt6cuZ6enLmenpy5np6cuZ6enLmenpy5nr/WREN/2wQCP97FAT/hxcC8Y8YAOOWFwDW&#10;nBwAzJ0vBsKcPRK5mEggsZVQL6mRVz2hjVxKmoliVpKEZmKLf2tshHtvdH53dnt6dX5/d3WIgXV1&#10;lIFzdaCBcnWugXB2wIFvdtaBcHbif3F1435ydOR8cnTkfHJ05HxydOR8cnTkfHJ05Hz/XBAM/28O&#10;B/9+EwP/iRUB7pITAN+aDQDSnxkAyKEtBb6gOxC1nUYerZlPLaWWVTudkltIlo5gVI6KZV+HhWlq&#10;f4Ftc3h9cnxyenmBbnmDhGt5j4VqepyEaHqrhGd6vINmetKDZ3rggWh54YBqeOJ/anjif2p44n9q&#10;eOJ/anjif2p44n//Xw0L/3IOBf+BEQL7jBEA55ULANadBwDNohUAw6UqBLqkOQ6xoUQcqZ5NKqGb&#10;VDiZl1pFkZNfUYqQY12CjGdoeohrcnKEb3tqgXaCZX9/hWN/i4ZhgJmFYICohF+AuYNfgc+CX4Dh&#10;gWF+4YBifeKAYn3igGJ94oBifeKAYn3igGJ94oD/YwsJ/3YMBP+EDgHwkAoA2JkFANGgBQDIphEA&#10;vqkoArWoNwytpkIZpaNLJ5yhUjaVnVhCjZldT4WWYVp+kmVldY9pb2yLbXhkiHN/Xod9g1yHiYNc&#10;iJeCW4imgVqJt39aic1+WYjjflqF435cg+N+XIPjflyD435cg+N+XIPjflyD437/ZwgI/3oLAvuI&#10;CgDckwIA05wDAMukAwDCqgwAua0kAbCtNAqoqz8WoKlIJJemTzKQo1U/iKBaS4CdX1d4mmNib5dn&#10;bGaUa3VekXJ7WpB8flmRiH1YkZd8WJKme1eSt3lWksx4VZLjeFaP5nlXjOZ6V4zmeleM5npXjOZ6&#10;V4zmeleM5nr/bAYG/34IAeyMAwDWlwEAzqECAMWoAQC7rwYAs7IfAKuyMAiisTwTmq9FIZKtTC+K&#10;qlI8gqdXSHqlXFNyomBeaZ9kaGCdaXBam3F1V5t7d1WbiHZVnJZ1VZylc1SctnJTncxxUpzjcVKZ&#10;63JTlupzU5bqc1OW6nNTlupzU5bqc1OW6nP/cgUE/IQEANuRAADRnAAAyKUAAL6tAAC0tAAArLga&#10;AKS5LAWcuDgQlLZCHYy0SSuEsk44fK9TRHOtWE9qq1xZYqlgY1qnZmpVpm5uU6Z5blKnhm1Sp5Vs&#10;Uaika1CotWlQqMpoT6jiaE2m8WpOovBrTqLwa06i8GtOovBrTqLwa06i8Gv/eAMB6YkAANWWAADL&#10;ogAAwasAALiyAACtuQAApL4SAJ3BJgOVwDQNjb89GYW9RSZ9u0ozdLlPP2u3U0pjtVdUW7NcXFWy&#10;YmJRsmxlT7J3ZU6yhGROs5NiTbSiYU20s19MtMheTLThXUqy8V9Jr/dhSa/3YUmv92FJr/dhSa/3&#10;YUmv92H+gAAA25AAAM+dAADEqAAAu7AAALG4AACmvwAAm8cIAJXKHgGNyi0Jhsk4FH7IPyF1xkUu&#10;bMRJOWPCTURbwVJNVMBXVE+/X1hMv2laS8B0WUrAglhKwZBXSsKgVUnCsVRIw8ZTSMLfUkbB8VNE&#10;v/xWRL/8VkS//FZEv/xWRL/8VkS//FbiiAAA05cAAMikAAC+rgAAtLcAAKm/AACexgEAk84FAIrU&#10;FACF1SUFfdUxD3XUORts0z8nY9FDM1vQSD1Uz0xFTs9TSkrPW01Iz2VNR9BxTUfRf0xG0Y1KRdKd&#10;SUXTrkdE1MRGRNTeRUPS7kZB0flJQdH5SUHR+UlB0flJQdH5SUHR+UnZkQAAy58AAMGrAAC3tQAA&#10;rL0AAKHFAACVzAEAitQFAILgEgB84SEFdOIrDmvhMhhi4DcjWuA8LVPfQTZM30Y8SN9NQEXgVkJE&#10;4WBCQ+FrQULieEBC44Y/QeOWPUHkpjxA5bc7QObNOj/m5Tk84/U7POP1Ozzj9Ts84/U7POP1Ozzj&#10;9TvPmgAAw6gAALqzAACvvAAApMQAAJfLAACL0gAAgNsEAHrrFAJz7R4Iau0mD2LtLBhZ7TEhUu01&#10;KUvtOjBF7T81Qe5GOD7uTjk871Y6O/BgOTrxbDk58Xk4OPKHNzfzljU386c0NvS2Mzb0yTM19d0y&#10;NfXdMjX13TI19d0yNfXdMjX13TLGpAAAvLAAALK6AACmwwAAmcoAAI3RAACB2AAAd+cEAHD3EQRo&#10;+BkJYPgfEFj5JBZR+SkdSvkuI0T6Myg/+jgsO/s+Ljj7RTA2/EwwNP1VMDL9XjAx/movL/53Li7/&#10;hS0t/5MsLf+hKyz/rysr/7wqK/+8Kiv/vCor/7wqK/+8Kiv/vCq+rgAAtLgAAKnBAACcyQAAjs8A&#10;AILWAAB23QAAbe8BAWX/CgVe/xIKVv8YD0//HRRI/yEZQv8mHTz/KiA4/y8iNf81JDL/OyUv/0El&#10;Lf9IJSv/USUp/1olKP9lJCb/cSMk/34jIv+KIiH/lSEh/6AhIf+gISH/oCEh/6AhIf+gISH/oCG3&#10;tgAAq8AAAJ7IAACRzgAAg9QAAHfbAABr4QAAYvMAAlr/AgVT/wgJTP8ODkX/ExI+/xcVOf8cGDT/&#10;IBsw/yUcLf8qHSv/Lx4o/zQeJf86HiL/QR4g/0kdHv9SHBz/XBsa/2YaGP9xGRf/fBgV/4UYFf+F&#10;GBX/hRgV/4UYFf+FGBX/hRiuvgAAocYAAJPNAACF0wAAd9oAAGvgAABg5gAAV/YAAk//AAVI/wAJ&#10;Qf8DDDr/CBA1/wwSMP8RFCz/FRYo/xkXJv8eGCP/Ihkg/ycZHf8rGRr/MRkW/zcYFP8/FxH/RxcO&#10;/1AWDP9YFQr/YRQI/2kUCP9pFAj/aRQI/2kUCP9pFAj/aRT/Mx0W/yopGv8tKhv/MC0d/zA0IP8x&#10;PyT/MEso/zBXLP8vYy//Lm8w/y17Mf8shTH/LY4x/y2WMf8unjH/LqQw/y+rMP8vsTD/MLkv/zHC&#10;L/8xzC//Mtku/zLlLv0z8C37NPgs+TT/LPc0/yz2M/8t9TP/LvUz/y71M/8u9TP/LvUz/y7/NB0W&#10;/yooGv8wKBv/Mysd/zQzIP81PST/NEkp/zNVLv8yYTH/MW0y/zB5M/8vgzP/MIwz/zCUMv8xnDL/&#10;MqMy/zKpMv8zsDH/M7cx/zTAMP80yjD9Ndcw+zXkL/k27y73N/gu9Tf/LfM2/y7yNv8w8jb/MPI2&#10;/zDyNv8w8jb/MPI2/zD/NRwW/ywnGv8zJhv/Nygc/zoxH/87PCT/OUcp/zhSL/82XjP/NWo0/zR2&#10;Nf8zgTX/M4o1/zSSNP81mjT+NaE0/janM/02rjP8N7Uz+ze+Mvo4yDL5OdUx9zniMfU67jDyO/cw&#10;8Dv+MO86/zHuOf8z7Tn/M+05/zPtOf8z7Tn/M+05/zP/NhwW/zAkGf84Ixr/PCUb/0AuHv9BOSP/&#10;QEQq/z1PMP87WzT/OWc2/zhzN/44fjf8OIc3+ziPN/o5lzb5Op42+DqlNvc7qzX2O7M19Ty7NPQ8&#10;xTT0PdIz8T7gM+8+7TLsP/Yy6j7+NOk9/zXoPf835z3/N+c9/zfnPf835z3/N+c9/zf/OBsW/zUh&#10;GP89IBj/QyQZ/0ctHP9INiH/RkEp/0NMMP9AVzb9PmM5+j1vOvg9ejr2PYQ69D2MOfM+lDnyP5s4&#10;8T+iOPBAqTjvQLA37kG5N+1CwzbsQtA16kPfNedE7DTkQ/Y24kL+OOFC/zrgQf8730L/O99C/zvf&#10;Qv8730L/O99C/zv/ORoV/zoeF/9CHRb/SiMX/08rGv9QNB7/Tj4m/0tJL/pHUzb2RF4780JqPfBB&#10;dj3uQoA97EKJPOtDkTzqRJg76USfO+dFpzrmRq455Ua3OeRHwTjjSM444UjeN95I7DjbR/Y72Uf+&#10;PdhG/z/VRv9A00f/QNNH/0DTR/9A00f/QNNH/0D/OxoV/z8bFf9HGhT/UiEU/1cpFv9YMhv/Vzsj&#10;+VJFLPNOUDXuSlo86kdmP+hGcUDlR3xA40eFP+JIjT7gSZU+30qdPd5KpD3dS6w83Eu1PNpLwDzZ&#10;TM081kzdPNRN6z7RTPZAzkv+Qs1L/0TJTP9FyEz/RchM/0XITP9FyEz/RchM/0X/PBkV/0MYFP9P&#10;GRL/WSAR/18oE/9gMBf6Xzke81xCJ+xWTDLmUVY64k1hQN5MbEPcTHdD2k2BQthNikLWTZJC1E6Z&#10;QtNOoULSTqhC0E+xQs9Pu0PNT8hDzFDYQ8lR6EPGUPVGxFD/SMJQ/0m+Uf9KvVH/Sr1R/0q9Uf9K&#10;vVH/Sr1R/0r/PRgU/0gWEv9WGQ//YB8P/2YmEP5oLhP1aDYZ7WU/IuVfSSzfWlQ32lVdP9VSaEXR&#10;UXJHz1F7SM1RhEjLUYxIyVKUSchSnEnGU6RJxVOsScRTtknCVMJJwVTSSb5V5Eq7VfJMuVT9TbhU&#10;/060Vf9Ps1b/T7NW/0+zVv9Ps1b/T7NW/0//PxgU/04UEP9cGA3/Zh4M/2wlDPlvKw/wcDMT5248&#10;G99qRyXYZFEw0V5aPcxZY0bIVmxMxVV2TsJVfk7AVodPv1aPT71Wl0+8V59PulenT7lXsU+3WL1P&#10;tljMULRZ31CxWe5Rr1n6U61Z/1OqWv9UqVr/VKla/1SpWv9UqVr/VKla/1T/QxcS/1ISDv9hFwv/&#10;ax0J/3IjCfZ2KQvrdzEO4nY5FdpzRR3SbU8symdXOsRhX0a/XGhOu1pwUrhaeVS2WoFUtVqJVbNa&#10;klWxW5pVsFujVa9brFWtXLhVrFzHVqpc2VaoXetXpl34WKRd/VihXv1ZoF79WaBe/VmgXv1ZoF79&#10;WaBe/Vn/RxUR/1YQDP9mFgn/cBsH/nchB/F7JwfmfS0K3X03D9R6QxrMdU0pxG9VN71pXUS3Y2RO&#10;s2BsVbBfdFitXnxaq16EWqpejVqoX5Vap1+eW6VfqFukYLNbomDBW6Fg1FyfYedcnWH1XZth+l2Z&#10;YfpdmWH6XZlh+l2ZYfpdmWH6XZlh+l3/ShQQ/1oOC/9qFAf/dBkF+3sfBO2AJAXigioG2YM0Cs+A&#10;QRfHe0smv3VTNLhwWkGxa2FNrGZoVahkcFulY3heo2KAX6FiiF+fY5FgnmOaYJxjpGCbY69gmWO9&#10;YZhjz2GWZONhlWTyYZNk92GSZPdhkWT3YZFk92GRZPdhkWT3YZFk92H/TRIP/14OCf9tEwb/dxgE&#10;938cAuqEIALehyUD1IcyCMqFPxTCgUkjunxRMbN2WD6scV9Kpm1lVKFpbFydZ3Ngm2Z7Y5lmg2SX&#10;ZoxklWaWZZRmoGWSZqtlkWa4ZY9mymaOZt9mjWbwZotn9GWKZ/Vlimf1ZYpn9WWKZ/Vlimf1ZYpn&#10;9WX/UBAN/2INCP9wEgT/ehYC9IIZAeaHGwHaix8A0IswB8aJPhK+hUggtoFQLq58VzyneF1IoXNj&#10;U5tvaVyXbG9ik2l3ZpFpf2iPaIhpjWiRaYtonGmKaadqiGm0aodpxWqFadtqhWntaoRp8mmDafJo&#10;g2nyaINp8miDafJog2nyaINp8mj/Uw4M/2UMB/9zEQP/fRQB8IUVAOKKFADWjhsAzI8uBcKNPBC6&#10;ikYesoZPLKqCVTmjfVxFnHlhUZZ0ZlqRcGxijG1zaIlsemuHa4NthWuNbYNrmG6Ca6NugGuwbn9r&#10;wW59a9ZvfWzrbn1s7219a/BsfWvwa31r8Gt9a/BrfWvwa31r8Gv/VgwL/2gLBv92DwL+gBEA7YcP&#10;AN6NCgDSkRkAyJMsBL6ROw62jkUbropNKaeHVDefg1pDmH5fTpJ6ZFmMdWlihnJvaYJvdm5/bn9w&#10;fW6Icntuk3J5bp9yeG6tcnZuvXJ1btJzdG/ncXVu7XB1bu5vdm7ubnZu7m52bu5udm7ubnZu7m7/&#10;WAoK/2sLBf94DQH3gwwA4ooIANaQBwDOlBYAxJYrA7uVOQ2ykkQZq49MJ6OLUzSciFlAlYNeTI5/&#10;Y1eHe2dggXdsaXt0cm93cnp0dHGEdXJxj3ZwcZt2b3Kpdm1yuXZrcs12a3LkdWxy63NucexybnHs&#10;cW5x7HFucexxbnHscW5x7HH/WwgJ/24KBP97CwHthQgA2Y0EANKTBQDJlxMAwJkoAreYNwuvlkIX&#10;p5NLJJ+QUjKYjVg+kYldSYqFYVSDgWVffH1qaHV5b3Bvd3Z2a3Z/eGl1inlndpd5ZXaleWR2tXhj&#10;dsl4Ynbhd2R26XVldep0ZnTqc2Z06nNmdOpzZnTqc2Z06nP/XwYH/3EIAvp+CADdiAEA1JADAM2W&#10;AwDEmg8Au50mAbOdNQmrm0EVo5hJIpuVUS+UklY7jY5bR4aLYFJ/h2Rcd4NoZm+AbG9nfXN2Y3t7&#10;eWB7h3pfe5R6XnyjeV18snhcfcZ3W33edlx76XVeeep1XnnqdF556nReeep0XnnqdF556nT/YgQG&#10;/3UGAfCBAwDZiwAA0JMCAMiaAQC/ngoAtqEiAK6hMgemnz4Sn51HH5ebTyyQl1U4iJRaRIGRXk96&#10;jmJZcopmY2mHamxhhHB0XIN5d1qDhXhZg5J3WYShdliEsXRXhcVzVoTdclaD63NYgOtzWH/rc1h/&#10;63NYf+tzWH/rc1h/63P/ZwME/3kDAN+FAADUjwAAy5cAAMOeAAC5owUAsaUeAKmmLwWipTsQmqNF&#10;HJKhTCmLnlI1hJtYQXyYXEt1lWBWbJJkYGSPaWlcjW9vWIx4claMhHJWjZJxVY2gcFWNsG5UjsRt&#10;U47cbFKM7m1Tie5uU4jublOI7m5TiO5uU4jublOI7m7/bAED9n0AANqJAADPkwAAxpwAAL2iAACz&#10;pwAAq6oZAKSrKwScqzgNlalCGY2nSSWGpU8xfqJVPXegWUhunV5SZptiW16YZ2RYl25pVZZ4a1OW&#10;hGtTl5FqUpegaFKXsGdRmMRlUZfcZE+W7WZPk/NnT5LzaE+S82hPkvNoT5LzaE+S82j/cgAB44IA&#10;ANSOAADKmAAAwaEAALenAACsrAAApLASAJ2yJgKWsTQKj7A+FYeuRiGArEwteKpROXCoVUNoplpN&#10;YKReVlmiZF1UoWxiUaF2Y1ChgmJPopBhT6KfX06ir15Oo8JcTaPbW0yh7V1Kn/lfS535X0ud+V9L&#10;nflfS535X0ud+V/8eQAA24cAAM+UAADFngAAu6YAALGtAACmsgAAnLYJAJa5IACPuS8HiLg6EYC3&#10;QRx5tUgocbNMNGixUT5gsFVHWa5aT1OtYFVPrWlYTa10WUytgFhMrY5WS66dVUuurVNKrsBSSq7Z&#10;UUmt7FJGq/pURqv9VUar/VVGq/1VRqv9VUar/VXlfwAA1I4AAMmaAAC/pAAAtawAAKuyAACguAAA&#10;k74BAI3BFwCHwigEgMI0DXnBPBhxv0Ijab5HLmC8TDhZu1BBUrpWR065XUxLuWZOSblxTki6fkxI&#10;uotLR7uaSke7q0hGu75HRrzXRkW660ZDuPlJQrj9SkK4/UpCuP1KQrj9SkK4/UrbhwAAzZUAAMKh&#10;AAC5qwAAr7IAAKS5AACYvgAAjMUBAILLCgB+zR8BeM0sCHDNNRJozDwdYMtBJ1jJRjFSyUs4TMhR&#10;PkjIWUFGyGJCRcluQUTJekBEyog/Q8qYPkLLqDxCzLs7QczUOkHL6jo/yfg8Psj7PT7I+z0+yPs9&#10;Psj7PT7I+z3SkAAAxp4AALypAACzsQAAqLkAAJy/AACQxQAAhMsBAHrTBgBy2hMAbtsjBGfaLQxf&#10;2jUWWNk6H1HZPyhK2EUuRthMM0PZVDVC2l41QdppNEDbdjM/3IQyP9yTMD7doy8+3rUuPd7MLTze&#10;5Cw63PMvOdv3MDnb9zA52/cwOdv3MDnb9zDJmgAAvqYAALawAACruAAAn78AAJPFAACHywAAe9IA&#10;AHHaBABr5hMBZOceB13nJg1V5ywVTucxHEfnNiJC5z0nPuhEKjvoTCw66VUsOepfLDjrays363gq&#10;NuyGKTbtlSg17aUmNO63JTTvyiUz7+MkM+/pJDPv6SQz7+kkM+/pJDPv6STBpAAAuK4AAK63AACi&#10;vwAAlcUAAIjLAAB80QAAcdgAAGjjAwBi8xADW/MYCFT0Hw5N9CQTRvQpGED1Lx079TUgOPY7IjX2&#10;QiMz90ojMfhTIzD5XSIv+WgiLfp2ISz6hCAr+5MfKvuiHin8sR0p/MMdKfzJHSn8yR0p/MkdKfzJ&#10;HSn8yR26rQAAsbYAAKW+AACYxQAAi8oAAH7QAABy1gAAZ90AAF7tAAFY/QkEUf8RCEr/Fw1E/xwR&#10;Pv8hFTj/Jhg0/ysaMf8xHC7/Nxwr/z0dKf9FHCf/Thwl/1cbJP9jGiL/cBgg/34XH/+MFh7/mBUd&#10;/6YVHf+qFR3/qhUd/6oVHf+qFR3/qhWztQAAqL0AAJvEAACNygAAf9AAAHPWAABn3AAAXOIAAFTx&#10;AAFN/gAER/8HCED/DAw6/xIPNf8WETD/GxQt/yAVKv8lFib/Khcj/zAXIP82Fx3/PRcb/0YWGP9P&#10;FRb/WhQU/2YTEf9yEg7/fhEN/4oQDf+NEA3/jRAN/40QDf+NEA3/jRCqvAAAnsMAAJDJAACCzwAA&#10;dNYAAGfcAABc4gAAUucAAEr1AAJD/wAFPP8ABzb/AQox/wYNLP8KDyj/DxAk/xQRIf8YEh//HhMb&#10;/yITGP8nExT/LRMR/zQSDP88Egn/RREG/08QA/9YDwH/Yg4A/2wOAP9vDgD/bw4A/28OAP9vDgD/&#10;bw7/JiEW/yEpGP8lKRn/Jywa/yUzHf8mPh7/Jksf/yVXH/8lZCH/JXAi/yR7Iv8khSL/JY0i/yWV&#10;Iv8mmyL/JqIh/yaoIf8nriH/KLUh/yi9IP8pxyD/KdMf/irgH/wr7B76K/Qe+Cv8HfYr/x31Kv8f&#10;9Cr/IPQq/yD0Kv8g9Cr/IPQq/yD/JyEW/yMnGP8oJhn/Kika/ysxHP8rPB//Kkkh/ylVIf8pYSP/&#10;KW4k/yh5JP8ogyT/KIsk/ymTJP8pmiP/KqAj/yqmI/8rrCL/K7Mi/yy7Iv4txSH9LdEh+y7eIPgv&#10;6iD2L/Qf9C/7H/Iu/yDxLv8h8C3/IvAt/yLwLf8i8C3/IvAt/yL/KCAW/yclGP8sIxj/LiYa/zEv&#10;HP8xOh//MEYi/y9SI/8uXiX/LWsm/y12Jv8sgCb/LYkm/y6QJv4ulyX9L54l/C+kJfswqiT6MLEk&#10;+TG5I/kxwyP4Ms8j9jPdIvMz6CHxNPMh7jP7Ie0y/yPsMv8l6zL/Jusy/ybrMv8m6zL/Jusy/yb/&#10;KR8W/yshF/8xIBf/NCMY/zgtG/84OB//NkMi/zRPJf8zWyf/M2co/jJyKfwyfSn6MoYo+TOOKPcz&#10;lSj2NJsn9TSiJ/U1qCb0Na8m8za3JfI3wCXxN8wl7zjaJO045yPqOfIj5zj7JeY3/yflN/8p5Df/&#10;KuQ3/yrkN/8q5Df/KuQ3/yr/Kh8W/y8eFv82HBb/PCEX/0AqGf9ANR3/PkAi/ztLJv45Vyr6OGMr&#10;9zhuLPU4eSzzOIIr8TmKK/A5kirvOpkq7jqfKe07pinsO60o6zy1KOo8vifpPcon6D7YJuQ+5ibh&#10;PvIn3z37Kt49/yzcPP8u2zz/L9s8/y/bPP8v2zz/L9s8/y//LB4W/zUaFf88GBT/RCAU/0koF/9J&#10;MRv/Rjwg/EJHJvZAUivyPl4u7z1qL+09dS/rPn4u6T6HLuc/jy3mQJYs5UCdLORBoyvjQasr4kKz&#10;KuBCvCrfQ8gp3kTYKdtE5irYQ/It1UL7MNNC/zHSQf8z0EH/NNBB/zTQQf800EH/NNBB/zT/LxwV&#10;/zsXE/9DFxH/TB8R/1EmE/9RLxf8Tzgd9UpDJO9HTivqRFkw5kNlMuRDcDLhQ3ox30SDMd5FizDc&#10;RZMv20aaLtpGoS/ZRqgv10axL9VHui/UR8Yv00fVL9BJ5TDNSPIzykf8NchH/zfHRv84xkb/OcZG&#10;/znGRv85xkb/OcZG/zn/NBkU/0AVEf9LFw//VR0O/1klEP9aLRP2WDUY7lM/IOdOSSniS1Uw3Ulg&#10;NNpIazXYSXY11Ul/NdNJhzXRSo410EqVNc5KnTXNS6Q2zEusNspLtTbJTMA2x0zPNsVN4DfCTe85&#10;v0z6O71M/zy8S/89u0v/PrtL/z67S/8+u0v/PrtL/z7/ORYT/0USD/9SFQz/XBwL/2EjDPpiKg/w&#10;YTIT6F07GuBYRyPaVFEt1FBbNdBOZjnNTnA7yk55O8hOgTzGTok8xU+QPMNPlzzCT588wE+nPL9Q&#10;sDy9ULs9vFDJPbpR2z23Ues+tVH4QLNQ/0KyUP9CsVD/Q7FQ/0OxUP9DsVD/Q7FQ/0P/PhUR/0oO&#10;Df9YFAr/YhoI/2chCfVqJwrqaS8O4WY4FNpjRB3SXU4py1hXNcZUYDzDU2pAwFJzQb5SfEK8UoNC&#10;ulOLQrlTkkK3U5pCtlSiQrRUq0OzVLZDsVTEQ7BV1UStVedEq1X1RqlV/0eoVf9Hp1X/SKdV/0in&#10;Vf9Ip1X/SKdV/0j/QhIQ/1AMC/9eEwj/ZxgG/W0eBvBwJAblcCsJ3G81DdNrQhjLZkwmxGBUM75b&#10;XD26WGVDtlduRrRXdkeyV35IsFeGSK5XjkitV5VIq1ieSKpYp0mpWLFJp1m/SaZZ0EqkWeNKolny&#10;S6BZ/UyfWf9MnVr/TJ1a/0ydWv9MnVr/TJ1a/0z/RRAO/1ULCf9jEQb/bBYE+XIbA+t1IAPgdiYE&#10;1nYyCc1yPxXFbkkjvmhSMLdjWjyyX2FErlxpSatbcUypW3lNp1uBTqVbiU6kW5FOolyZTqFco06f&#10;XK1Pnly6T5xdyk+bXd5QmV3vUZdd+1GWXf9RlV3/UZVd/1GVXf9RlV3/UZVd/1H/SQ0N/1kLCP9n&#10;EAT/cBQC9XYXAed5GwHbeyAB0XswB8h5PRLAdEgfuG9QLbJqVzmsZl5Dp2JlS6NgbU+gX3RRnl98&#10;U5xfhFObX4xTmV+VVJhfn1SWX6lUlV+2VZNfxlWSX9pVkGDsVo9g+VaOYP9VjWD/VY1g/1WNYP9V&#10;jWD/VY1g/1X/TAsL/10KBv9qDQP/cxEB8HkSAOJ8FADWfxwAzIAuBcN+PBC7ekYdtHVOKq1xVTem&#10;bFxBoWliSpxmaVGZY3BVl2J4V5VigFiTYohYkWKRWZBim1mOYqZZjWKyWotiwVqKYtVaiGLpWohi&#10;91qHYv1ZhmL9WYZi/VmGYv1ZhmL9WYZi/Vn/TwkK/2AJBf9tDAL7dg0A7HwMANx/CQDSghkAyIQs&#10;BL+COg63f0Qar3tNJ6h3UzSiclo/nG9gSZdqZlGSZ2xXj2ZzWo1le1yLZYRdiWWNXYhll16GZaJe&#10;hWWuXoNlvV+CZdFfgWXmX4Bl9V6AZfpdgGX6XYBl+l2AZfpdgGX6XYBl+l3/UgcJ/2MIBP9wCQHy&#10;eQkA3H4FANaCBgDNhhYAxIgqA7uGOAyzg0MYq4BLJKV8UjGeeFg9l3ReR5JwY1CNbGlXiWlvXIZo&#10;d1+DZ39hgmeIYoBnk2J+Z55jfWirY3tnuWN6Z81keWjjY3lo82J5aPdheWj4YHlo+GB5aPhgeWj4&#10;YHlo+GD/VQUI/2YHA/5zBwDnewQA2IEDANGGBQDJiRMAwIsoAreKNgqviEEVqIRKIqGBUS6afVc6&#10;k3lcRY11YU6IcWZXg25sXX9sc2J8a3tlemqEZnhqj2d2appndGqnZ3NqtmhxaslocGrfZ3Br8WZx&#10;a/VkcWr2Y3Fq9mNxavZjcWr2Y3Fq9mP/VwMH/2kFAvd1BADcfgAA1IQCAM2JAwDFjBEAvI8mAbSO&#10;NAisjEATpIlIH52GTyyWglU4kH5aQol6X0yDdmRVfXNpXnhwb2R0bndocW6Aam9uimttbpZra26j&#10;a2pusmtobsVrZ27camhu72lpbvNnam30Zmpt9GZqbfRmam30Zmpt9Gb/WwIG/2wDAe54AADZgQAA&#10;0IcBAMmMAQDAjw0AuJIjALCSMgeokD4RoY1HHZqLTimTh1Q1jIRZQIWAXUp/fGJUeHlmXXJ2bGVs&#10;c3NqaHJ7bWZyhm5kcpJuY3KgbmFyr21gcsFtX3LYbF9y7GthcvFpYnHyaGJx8mhicfJoYnHyaGJx&#10;8mj/XwEE/28BAOB7AADVhAAAzYsAAMSQAAC8kwkAs5YgAKyWMAWklDwPnZJFGpaPTSaPjFIyiIlX&#10;PYGGXEd7g2BRc39kW2x8aWNleW9qYHh4bl53g29ceI9vW3idblp4rG1ZeL9sWHnVa1h46mtZd/Fq&#10;WnbyaVp28mladvJpWnbyaVp28mn/YwAD+XMAANx+AADRhwAAyI4AAMCUAAC3lwUArpkcAKeaLgSg&#10;mToNmZdDGJKVSyOLklEvhI9WOn2MWkR2iV5OboZjWGaDZ2FfgW1oWn91bFh/gG1Xf41sVoCca1WA&#10;q2lVgL1oVIDUZ1N/6WdTfvNoVHzzZ1R882dUfPNnVHzzZ1R882f/ZwAC7XYAANiCAADNiwAAxJMA&#10;ALuYAACxmwAAqZ4XAKKfKgKbnjcKlJ1BFY2bSSCGmE8sgJZUN3iTWUFxkF1LaY5hVGGLZV1aiWxj&#10;Voh0Z1SIgGdTiI1mU4mbZVKJqmNRib1iUYnTYVCI6GFOh/ZiT4T2Y0+E9mNPhPZjT4T2Y0+E9mP/&#10;bAAB4HsAANOGAADJkAAAv5cAALadAACroAAAo6MSAJylJQGWpDMIj6M+EYihRhyBn0woep1SM3Ob&#10;Vz1rmFtGY5ZfUFyUZFhWkmtdUpJ0YFGSf2BQkoxeUJKbXU+TqltPk7xaTpPTWU2S6FpLkPZbS477&#10;XEuO+1xLjvtcS477XEuO+1z4cQAA24AAAM6LAADElQAAu5wAALGiAAClpgAAnKkKAJarIACQqy8F&#10;iao6DoKpQhl7p0kjdKVOLmyjUzhkoVdCXZ9cSleeYlFSnGlWT5xzV06cf1dNnYxVTZ2aVEydqVJM&#10;nbtRS53ST0qc6FBJmvVSR5n+U0eZ/lNHmf5TR5n+U0eZ/lPkdwAA1IYAAMmRAAC/mwAAtqIAAKyn&#10;AACgrAAAlK8CAI6xGACIsikDgrE1C3uwPhR0r0Ufba5KKWWsTzNeq1M8V6lYQ1GoXklNqGZMS6dx&#10;TUqofExKqIlLSaiYSkmpqEhIqblHR6nQRUeo50VFpvRIRKX9SUSl/UlEpf1JRKX9SUSl/UndfwAA&#10;zowAAMOYAAC6oQAAsKgAAKatAACasgAAjbYAAIW5DgCAuyIBerovB3S6ORBsuT8ZZbhFI123Si1W&#10;tU41ULRUPEy0WkBJtGNCR7RuQka0ekFGtIdARbWVP0S1pT1Etbc8Q7XOO0O05jpBs/Q8QLH9PkCx&#10;/T5Asf0+QLH9PkCx/T7UhwAAx5QAAL2fAAC0pwAAqq4AAJ+zAACTuAAAh7wAAHvCAwB2xRgAccYn&#10;BGvFMQtkxTkUXcQ/HVbDRCVPwkktSsFPMkbBVjZEwl83QsJqNkLCdjVBw4Q0QMOSM0DEojE/xLQw&#10;PsTLLz7D5C49wfMwO8D8MjvA/DI7wPwyO8D8MjvA/DLMkAAAwZwAALemAACurgAApLQAAJe5AACL&#10;vgAAf8MAAHTJAgBq0AkAZtIbAWDSJwZa0jANVNI3FU3RPR1I0UMjQ9FKJ0DRUik+0lsqPdJmKTzT&#10;cig8038nO9SOJjrVniQ61bEjOdbHIjnV4CE30+8jNtL4JTbS+CU20vglNtL4JTbS+CXEmQAAuqUA&#10;ALKuAACntQAAm7sAAI6/AACCxAAAd8oAAGvQAABh2AUAW+ASAVbhHgVQ4SYKSuEsEUThMxY/4Tob&#10;O+FBHjjiSR8341MfNuRdHzXkaB415XUdNOWDHDPmkxsy56QaMui2GTHozRgw6OIXMObxFzDm8Rcw&#10;5vEXMObxFzDm8Re9owAAtK0AAKq1AACeuwAAkcAAAIXFAAB5ywAAbdAAAGLXAABY3gEAU+4OAk7u&#10;GAZI7x8LQu8lDzzvKhM38DEWNPA3GDHxPxkv8kcZLfJQGSzzWhgr9GYXKvRzFin1ghUo9ZIUJ/aj&#10;Eyb2sxIm98URJffYESX32BEl99gRJffYESX32BG2rAAArbQAAKG7AACUwQAAh8YAAHrLAABu0QAA&#10;Y9cAAFjdAABQ5wAAS/kHA0X7EAY//BYKOfwbDTT8IRAw/SYSLf0sEyr+MxQn/jkUJP9BFCL/ShQg&#10;/1QTHv9gEhz/bhEa/30PGf+LDhn/mg4Y/6cNF/+0DBf/tAwX/7QMF/+0DBf/tAywswAApLsAAJfB&#10;AACJxgAAfMwAAG/RAABj2AAAWN0AAE7iAABH7QABQfsAAzv/BQY1/wsJMP8RCyz/Fg0o/xsPJf8g&#10;ECL/JhAe/ysQG/8yEBj/ORAV/0IPEv9MDg7/Vw0L/2QNCf9yDAf/fwsH/4sKBv+VCgb/lQoG/5UK&#10;Bv+VCgb/lQqnugAAmsEAAIzGAAB+zAAAcdIAAGTYAABY3gAATuMAAEToAAA88wABNv4AAzH/AAYs&#10;/wAIJ/8ECiP/CQsf/w4MHP8TDRn/GA0W/x0NEv8iDQ7/KA0K/y8NBv84DAL/QgsA/00LAP9YCgD/&#10;YwkA/20JAP92CAD/dggA/3YIAP92CAD/dgj/GiYV/xsoFv8dJxb/HSoX/xoyGP8bPRn/G0oZ/xtX&#10;GP8aZBf/GnAV/xp6Ff8bgxX/G4sV/xySFf8cmRX/HJ8V/x2lFP8dqxT/HrEU/x64FP8fwRP/IM0T&#10;/iHaE/wh5xL5IfAS9yH4EfUh/xH0IP8S8x//FPMf/xTzH/8U8x//FPMf/xT/GyUV/x0lFv8gJRb/&#10;ICcX/yEwGf8hOxr/IEga/yBVGf8fYRj/H20X/x94F/8fgRf/IIkX/yGQFv8hlxb/IZ0W/yGjFv8i&#10;qRb+I68V/SO3FfwkwBX8JcsU+iXYFPcm5RP1Ju8T8ib4EvAl/xPvJP8V7iT/Fu4k/xbuJP8W7iT/&#10;Fu4k/xb/HCUV/yEiFf8kIRb/JCQX/yguGP8oORr/JkUb/yZRG/8lXhr/JWoZ/yV1Gf8lfxn+JYcZ&#10;/SaOGPsmlRj7J5sY+iehGPkopxf4KK0X9ym1F/YpvRb2KsgW9CvWFfEr4xXvK+4U7Cv3Feoq/xfp&#10;Kv8Y6Sn/Gekp/xrpKf8a6Sn/Gukp/xr/HiMV/yUeFf8pHRX/LCEW/zArGP8wNhr/LkIc/yxOHf8r&#10;Whz+K2Yb+ytxHPkrexv3LIQb9iyLG/Utkhr0LZga8y2fGvIupRnxLqsZ8C+yGO8wuxjuMcYY7THT&#10;F+ox4RfnMu0W5TH3GeMw/xviMP8c4S//HuEv/x7hL/8e4S//HuEv/x7/Ih8V/yoaFP8vGBP/NR8U&#10;/zgoFv84Mhn/Nj4d/zNKH/syVh/3MmIe9DJtHvIyeB7wMoAe7jOIHe0zjx3sNJYc6jScHOk1ohvo&#10;Nakb5zawGuY3uRrlN8Qa5DjSGeE44RneOO0a3Df4Hdo2/x/YNv8h1jb/ItY2/yLWNv8i1jb/ItY2&#10;/yL/JxsU/zAWEv82FhH/Px0R/0IlE/9BLxf/Pjob+TtFH/M5USHvOF0h6zhpIek4cyHnOX0g5TqF&#10;IOQ6jB/iO5Mf4TuZHuA8oB7fPKcd3T2vHdw9uBzbPcMc2j3RHdc+4B3UPu0g0T34I849/yXNPP8m&#10;yzz/J8s8/yjLPP8oyzz/KMs8/yj/LBcT/zYUEP8/FQ//RxwO/0sjEP9KLBP4RzUY8UNAHutATCLm&#10;Plgk4j5kJd8/byTdP3kj20CBI9lBiSLYQZAi1kGXItVBnSLTQaQi0kKsI9FCtCPPQr8jzkPMI8xD&#10;3STIQ+smxkP3KMRC/yrCQv8swUL/LcBC/y3AQv8twEL/LcBC/y3/MhUR/zwQDv9HFAz/TxoL/1Mh&#10;DPtTKQ/xUDIU6Uw8GuJHRyHdRVMl2UVfJ9VFaijSRXMp0EV8Kc5GhCnMRospy0aSKclGmCnIR58p&#10;x0enKcVHryrER7oqwkjHKsFI1yu+Segsu0j1LrlI/zC3R/8xtkf/MrZH/zK2R/8ytkf/MrZH/zL/&#10;NxMQ/0EMDP9PEgn/VxgI/1sfCPVcJgrrWS4O4lU3FNtSRBzUTk8lzktZK8pKYy7ISm0vxUp2MMNK&#10;fjDBS4UwwEuMML5LkzC9TJswu0yiMLpMqzG5TLUxt0zBMbVN0TKzTeMysU3yNK9N/TatTP83rEz/&#10;N6xM/zisTP84rEz/OKxM/zj/PA8O/0cKCv9VEAf/XRYF/WIcBfBjIgblYSoI2181DdNbQRfLV0sj&#10;xlNVLcFQXjK+T2c1u09wNrlPeTa3T4A2tU+HNrRQjjeyUJY3sVCeN69QpjeuUbA3rFG8OKtRzDip&#10;Ut84p1HvOqVR+jujUf88olL/PKJS/zyiUv88olL/PKJS/zz/QAwN/04JCP9bDgX/YxMD+GcYAupp&#10;HQLfaCQE1WcyCMxkPhTEX0ggvlpRLLlXWjS1VWI5slRrO69TczytVHs8rFSCPKpUij2pVJE9p1SZ&#10;PaZVoj2kVaw9o1W4PqFVxz6fVdo/nVbrQJxV+EGaVf9BmVX/QZlV/0GZVf9BmVX/QZlV/0H/QwkL&#10;/1MHBv9fDAP/Zw8B8mwTAORtFgDZbh8Az24vBsZrPBG+Z0Ydt2JPKbJeVjStW147qVlmP6ZYbkGk&#10;WHZCo1h9QqFYhUKfWI1CnlmVQ5xZnkObWahDmVmzRJhZwkSWWdVElVnoRZNY9kaSWP9GkVj/RpFY&#10;/0aRWP9GkVj/RpFY/0b/RwcK/1cGBf9jCQL6awsA7W8LAN9wDADTchsAyXMsBMFyOg65bkQasmlM&#10;JqxlVDKmYVs6ol5iQZ9dakScXHFGmlx5R5hbgEeXW4hIlVuRSJRbmkiSXKRJkVuvSY9bvkqOW9BK&#10;jFvlSotb9EqKW/5Kilv/Sopb/0qKW/9Kilv/Sopb/0r/SwQI/1sFBP9nBwHvbgYA3HIEANZ0BwDO&#10;dxcAxXgqA7x3OAy0c0IXrW9LI6drUi+hZ1g5nGRfQZhhZkaVYG1Jkl90S5FefEyPXoRNjV6MTYxe&#10;lk2KXqBOiV6sTodeuk+GXsxPhF7hT4Re8k+DXv1Pg17/ToJe/06CXv9Ogl7/ToJe/07/TgIH/18E&#10;AvpqBADicAEA2HUCANF4BQDJehQAwH0oArh7NgqweUAVqXVJIKNxUCycbVY3l2lcQJJmYkeOY2lM&#10;i2JwT4lhd1CHYX9RhmGIUoRhklKDYZxTgWGoU39htlR+YchUfWHeVHxh8FN8YftTe2H/Unth/1J7&#10;Yf9Se2H/Unth/1L/UQAG/2ECAvJsAADccwAA03kBAM18AwDFfhIAvIAlAbSANAisfT8SpXpHHp92&#10;TimYc1U0km9aPo1rX0aJaGVMhWVsUYJkc1SAZHtWfmOEV3xkjld7ZJlYeWSlWHdks1h2Y8RZdGPa&#10;WXRk7Vh0ZPpWdGT/VXRk/1V0ZP9VdGT/VXRk/1X/VAAF/2QAAeluAADZdgAA0HwAAMl/AQDBgQ4A&#10;uIQjALCEMgepgT0Qon5GG5t7TSeVeFMyj3RYPIlwXUSDbWJMf2poUntob1d4Z3dadmaAW3Rmilxy&#10;Z5VccWeiXG9nr11tZsBdbGbWXWxn61tsZ/habWf9WW1m/VhtZv1YbWb9WG1m/Vj/VwAE/mcAAN9x&#10;AADVeQAAzH8AAMWDAAC8hQsAtIcgAKyHMAWlhjsOnoNEGZeATCSRfVEvi3lXOYV1W0J/cmBLeW9l&#10;U3Rsa1lwa3Ndbmp8X2tqhmBqapFgaGqeYGZqrGBlar1gY2rTYGRq6F9kavZdZWr7XGVq+1tlavtb&#10;ZWr7W2Vq+1v/WwAD92oAANx0AADSfAAAyYIAAMGGAAC4iAcAsIsdAKmLLQSiijkMm4dDFpSFSiGN&#10;glAsh35VN4F7WkB7eF5JdHVjUm5yaFlpcG9fZW54YmNugmNhbo5jX26bY15uqWNdb7piXG/PYlxu&#10;5mBcbvVfXW76Xl5t+l1ebfpdXm36XV5t+l3/XgAC7mwAANl3AADOgAAAxYYAAL2KAAC0jAMAq44a&#10;AKWPKwOejjcKl4xBFJCKSB+Kh08pg4RUNH2BWD52fl1Hb3thUGh4ZlhidmxfXnR0Y1t0fmRZdItk&#10;WHSYY1d0p2JXdLhhVnXNYFV05GBVdPNfVnL5Xldy+V5XcvleV3L5Xldy+V7/YgAB4nAAANV7AADL&#10;hAAAwYoAALmOAACvkAAAp5IWAKCUKAGakzUIk5E/EYyPRxyGjU0mf4pSMXmIVztyhVtEaoJfTWN/&#10;ZFVdfWpcWHtyYVV7fGJUe4lhVHyXYFN8pl5SfLZdUXzMXFF841xQe/JcUHn7XFB5+1xQeftcUHn7&#10;XFB5+1z+ZgAA3nQAANF/AADHiAAAvY4AALSSAACqlAAAoZcRAJuYJACVmDIGjpc9D4iVRRiBk0sj&#10;e5FQLXSOVTdtjFlAZYpdSV6HYlFYhWhYVIRxW1KEe1xRhIhbUISWWlCFpVhPhbZXToXLVU2E4lVM&#10;g/JXS4L9V0uB/lhLgf5YS4H+WEuB/ljyawAA2nkAAM2EAADCjAAAuZMAALCXAACkmQAAm5wKAJWe&#10;HwCPni4EiZ05DIObQhV8mkkfdphOKW6WUzNnlFc8YJJcRFmQYUxUjmdRUI1wVE6Ne1ROjodTTY6V&#10;Uk2OpFBMjrVPTI7KTUuN4k1JjPFPSIv9UEiK/1FIiv9RSIr/UUiK/1HjcAAA1H4AAMiJAAC+kgAA&#10;tZgAAKudAACfnwAAlaIDAI6kGQCJpCkCg6Q1CX2jPhF2oUUbb6BLJWieUC5hnFU3WptaP1SZX0ZQ&#10;mGZKTZdvTEyXe0tLmIdKSpiVSUqYpEdJmLVGSZjKREiX4URGlvFGRZT8SEWU/khFlP5IRZT+SEWU&#10;/kjddwAAzoQAAMOPAAC6lwAAsJ4AAKejAACbpgAAjagAAIaqEQCBrCMBfKswBnarOg1vqkEWaKhH&#10;IGGnTClaplExVKVWOU+jXD5Lo2RBSaNtQkijeUFHo4VAR6OTP0ajoj1Fo7M8RaPIO0Wj4DpDofA8&#10;Qp/8PkGf/j5Bn/4+QZ/+PkGf/j7WfgAAyIsAAL6VAAC1ngAArKQAAKGpAACVrAAAiK8AAH2yBgB4&#10;sxsAdLQqA260NAlnszwRYbJCGlqxRyJUsEwqTq9SMUmvWDVGrmA3Ra5qOESudjdDr4I2Qq+QNEKv&#10;oDNBr7ExQK/GMECv3i8/re8xPaz7Mz2r/TM9q/0zPav9Mz2r/TPOhgAAwpMAALmcAACwpAAApqoA&#10;AJuvAACOsgAAgrYAAHS6AABtvRAAar4hAWS+LQVfvjUMWL08FFK8QhtMvEciR7tNJ0S7VCpBu10s&#10;QLtnLD+8cis+vH8qPbyNKD29nSc8va4lO73DJDu83CM6u+0kOLn6Jzi5/Cc4ufwnOLn8Jzi5/CfH&#10;jwAAvJsAALOkAACqqwAAn7AAAJO1AACHuAAAe7wAAG7BAABiyAIAXcoTAFnLIgJVyywHT8szDUrK&#10;OhNEykAZQMpHHT3KTx87ylggOstiHznLbR44zHodN8yJHDfNmBs2zaoaNc2/GDTO2Bg0zOwYMsr3&#10;GjLJ+RsyyfkbMsn5GzLJ+Ru/mAAAtqMAAK6rAACjsgAAl7YAAIq6AAB+vgAAcsMAAGbIAABczgEA&#10;UtQGAEzZEgBJ2h8CRNooB0DaMAs72jcPONs/EjXbRxQ03FAUM9xaFDLdZRMy3nISMd6AETDfkBAv&#10;4KEPLuC0Di3hyw4s4eINKt7yDire9A8q3vQPKt70Dyre9A+5ogAAsasAAKeyAACbuAAAjrwAAIHA&#10;AAB0xQAAacoAAF3PAABT1QAAStsCAEXoDAFA6BcDO+keBzbpJQoy6iwNL+ozDyzrOxAq60MQKexM&#10;ECftVw8m7mIOJe5wDSTvfwwj8I8LIvChCiHxswkg8ccJH/LgCB/y5Qgf8uUIH/LlCB/y5QizqgAA&#10;qrIAAJ64AACRvQAAg8IAAHbGAABqywAAX9EAAFTWAABK3AAAQeEAADzzBQE39g0EM/cVBi/4Gwkr&#10;+CEKJ/gnDCT5Lgwh+TUNH/o9DBz7Rgwa+1ALF/xcChX9agkU/XoJE/6KCBL+mgcR/6kGEP+6BhD/&#10;vQYQ/70GEP+9BhD/vQatsgAAobgAAJS+AACGwwAAeMgAAGzNAABf0gAAVNgAAErdAABB4gAAOOcA&#10;ADP2AAIv/wMEKv8JBib/EAci/xUIH/8aCRz/IAoY/yYKFf8tChL/NQoO/z4JCv9ICAb/VAgD/2IH&#10;AP9xBgD/gAUA/40FAP+aBAD/nQQA/50EAP+dBAD/nQSkuAAAl74AAInDAAB7yQAAbs4AAGHUAABV&#10;2gAASt8AAEDjAAA36AAAL+4AASr6AAIl/wAEIf8ABR3/AwYa/wcHFv8MCBP/EggQ/xcIC/8dCAf/&#10;IwgD/ysIAP80BwD/PgcA/0oGAP9WBQD/YwUA/28EAP97BAD/fQQA/30EAP99BAD/fQT/DigT/xQl&#10;E/8VJRP/ESgU/w8wFP8QPBT/EEkT/w9WEf8OYhD/DW4O/wx5Df8OgQz/D4kL/xCQCv8Rlgr/EZwK&#10;/xKiCv8Spwr/E60K/xS0Cf8UvAn+FcYJ/RXTCfoW4Qj4FesI9hX1CPMV/AfyFP8J8RT/CvEU/wrx&#10;FP8K8RT/CvEU/wr/EiYT/xcjE/8YIhP/FiUU/xYuFP8WOhX/FkcU/xVUE/8VYBH/FGwQ/xN2Dv8V&#10;fw3/FYcM/xaODP8XlAz+F5oL/RigC/0YpQv8GasL+xmyC/oaugr5GsUK+BvRCvUb3wnzG+oJ8Bv0&#10;Ce4a/ArtGv8L7Br/DOwa/w3sGv8N7Br/Dewa/w3/FiMT/xsfE/8cHhP/HCIU/x8sFf8eNxX/HUQV&#10;/xxQFP8cXRP/G2kR/xtzEP0bfQ/8HIUO+h2MDfkdkg34HpgN9x6eDfYfowz2H6kM9SCwDPQguAzz&#10;IcIL8iLPC+8h3AvsIukK6iHzCugh/AznIf8O5iH/D+Uh/xDlIf8Q5SH/EOUh/xD/GiAT/x8bEv8h&#10;GRL/JR8T/ygpFP8nNBb/JUAW/yRNFv8jWRX7I2UT+SNwEvYjeRD1JIIQ8ySJD/Iljw/xJZUP8Cab&#10;Du8moQ7uJ6cO7SeuDuwotg3rKMEN6inMDOgp2wzkKegM4inzDuAo/BDeKP8S3Sj/E9wo/xPcKP8T&#10;3Cj/E9wo/xP/HhsS/yQWEf8nFRH/LhwR/zEmE/8wMRX/LjwX/SxIF/grVRfzK2EV8CtsFO4rdhLs&#10;LH4S6yyGEektjBHoLZMR5y2ZEOYunxDlLqUQ5C+sD+IwtQ/hML8P4DDLDt4x2g7bMegP2DD0EtUw&#10;/RTTMP8W0S//F9Ev/xjRL/8Y0S//GNEv/xj/IxcS/yoUEP8xFA//OBsO/zojEP85LBP8NzgW9TRD&#10;GO8yUBjrMlwY5zJnFuUzchXjM3sU4TSCFN80iRPeNZAT3TWWEts2nRLaNqMS2TarEtg2sxLWN70S&#10;1DfKEtM32RPPOOgUzDf0F8k3/RnIN/8bxzb/HMY2/x3GNv8dxjb/HcY2/x3/KRQQ/zEPDv87Egz/&#10;QhkL/0QgDP1DKQ/0QDMT7Dw+F+Y5ShnhOFca3jliGds6bRjYO3cX1jt/F9Q7hhfSPIwX0TyTF9A8&#10;mRjOPJ8YzT2nGMs9rxjKPbgYyD3EGcc+0xnEPuQawT7yHb89/B+9Pf8gvD3/Ibs9/yK7Pf8iuz3/&#10;Irs9/yL/LxEP/zcKDP9DEAn/ShYI/00dCfdMJQvsSS4P5EQ5FN1BRRjYQFIb00BdHdBAZx3NQXEe&#10;y0F5HslBgB7HQocexkKOHsRClB7DQpsewUOiHsBDqh++Q7MfvUO/H7tDziC5ROAgtkTuI7RD+iWy&#10;Q/8msUP/J7BD/yewQ/8nsEP/J7BD/yf/NAwN/z4HCf9KDQf/UhQF/VUaBfBUIQblUSkJ3E40DtRL&#10;QRXOSEwdyUdXIsVGYSPCRmskwEdzJL5HeyW8R4Ilu0eJJblHjyW4SJYltkidJbVIpiWzSK8mski6&#10;JrBJySavSdsnrEnrKapJ+CuoSP8sp0j/LKZJ/y2mSf8tpkn/LaZJ/y3/OQkL/0UGB/9RCwT/WBAC&#10;91sVAulbHALeWCME1VcxCcxUPhPFUUgdwE5SJLtMXCi4TGUqtktuK7RMdSuyTH0rsUyEK69Miiuu&#10;TJEsrE2ZLKtNoSypTaosqE21LaZNxC2lTdUuok7oL6BO9TCeTv8xnk3/Mp1N/zKdTf8ynU3/Mp1N&#10;/zL/PQUK/0sFBf9XCAL9XQsB8WAPAONgFADYXx4Azl8uBsVdOxC+WUUbuFVOJLNSVyuvUV8vrVBo&#10;MKpQcDGpUHcxp1B/MqVRhjKkUY0yolGUMqFRnTKfUaYznlKxM5xSvzSbUtA0mVLkNZdR8zaWUf03&#10;lVH/N5VR/zeVUf83lVH/N5VR/zf/QQMI/1EDBP9bBQHyYQYA42MGANpjCADRZRoAyGYrBL9kOA24&#10;YUMYsVxLI6xZUyuoV1sxpFVjNaJVazagVXM3nlV6N5xVgTibVYg4mVWQOJhVmTiXVaI5lVWtOZRV&#10;uzqSVcw6kVXgO49V8TuOVPw7jVT/O41U/zuNVP87jVT/O41U/zv/RQAG/1UBAvlfAgDjZAAA2WgC&#10;ANNoBQDLahYAwmwoA7prNguyZ0AVrGNJIKZgUSqhXVgynVtfN5pZZjqYWG48llh1PJRYfD2TWIQ9&#10;kViMPZBYlT6OWJ8+jViqP4tYtz+KV8g/iFfcQIdX7kCGV/pAhlf/QIVX/z+FV/8/hVf/P4VX/z//&#10;SAAF/1gAAfBhAADcaAAA1GwBAM5tAwDGbxMAvXEmAbVwMwiubT4Sp2lHHaFmTiicY1Uxl19cOJNd&#10;YjyRXGk/jltwQY1aeEGLWoBCiVqIQohakUOGWptDhVqmRINas0SCWsRFgFrZRX9a7EV/WvlEflr/&#10;RH5a/0N+Wv9Dflr/Q35a/0P/TAAE/1sAAOVkAADYbAAA0HAAAMlyAQDBcxAAuXUjAbF1MQeqcjwQ&#10;o29FGp1sTCWXaFMvkmRZN45iXz2KX2VBh15sRIVdc0aDXXtHgl2ER4BdjUh/XZdIfV2jSXxdsEl6&#10;XcBKeV3VSnhd6Ul3XfdJd13/SHdd/0d3Xf9Hd13/R3dd/0f/UAAD+14AAN9nAADVbwAAzHQAAMV2&#10;AAC9dgwAtHkhAK15LwWmdzsOn3RDGJlxSyKTbVEsjmlXNYlmXD2EY2JCgWFoRn5gb0l8YHdLemCA&#10;THlgiUx3YJRNdWCfTXRgrE5yYLxOcF/RT3Bg505wYPVMcGD/S3Bg/0twYP9LcGD/S3Bg/0v/UwAC&#10;9GEAANxrAADRcgAAyXcAAMF5AAC5egkAsHweAKl9LQSiezkMnHlCFZV1SSCPck8qim9VM4RrWjt/&#10;aF9Ce2ZlSHdka0x0Y3NPcmN8UHBjhVFvY5BSbWOcUmtjqVJpY7lSaGLNU2dj5FJoY/RQaGP+T2hj&#10;/05oY/9OaGP/Tmhj/07/VgAB62MAANluAADOdQAAxXoAAL19AAC0fQYArIAbAKaBKwOffzcKmH1A&#10;E5J6SB2Md04nhnRTMYBxWDp7bV1BdWtiSHFoaE5tZ29SamZ4VGhmgVVmZoxWZGaZVmNmplZhZrZW&#10;YGbKVl9m4VVgZvJTYGb9UmFm/1FhZv9RYWb/UWFm/1H/WQAB42YAANZxAADLeQAAwn4AALmAAACw&#10;gQIAqIMYAKKEKAKbhDUIlYE+EY5/RhqIfEwkgnlRLn12Vjd2c1tAcHBfSGpuZU9lbGtUYmt0V19q&#10;flleaolZXGuWWFtrpFhaa7NYWWvHV1hq31ZZavBVWWr7VFlq/1NZav9TWWr/U1lq/1P+XQAA4GoA&#10;ANJ0AADIfAAAvoEAALaEAACshQAApIcUAJ6JJQGXiDIGkYY8DouERBiEgUsif39QK3h8VTVyelk9&#10;a3ddRmV0Yk1fcmhUW3BwWFhwellXcIZZVnCTWFVwoVdUcLFWU3DFVlJw3VVScO9UUm/6VFNv/1NT&#10;b/9TU2//U1Nv/1P2YAAA3G4AAM94AADEgAAAu4UAALKJAACniQAAn4sQAJmNIgCTjTAEjYs6DIaJ&#10;QhWAh0keeoVOKHSDUzFtgFc6Zn5cQ2B7YEtaeWZRVXhuVVN3eFdSd4RWUXiSVVB4oFRPeLBST3jE&#10;UU543FBNd+5RTXb5UU11/1FNdf9RTXX/UU11/1HpZAAA2HIAAMt8AADBhAAAt4oAAK6NAACijgAA&#10;mpAKAJSSHgCOkiwDiJE3CYKPQBJ8jkcbdoxMJG+KUS5oiFY3YoVaP1uDX0ZVgWVMUYBtUE+Ad1FO&#10;gINQTYCRT02An01Mga9MTIHDS0uA20pKf+1LSX75TEh9/0xIff9MSH3/TEh9/0zjaQAA03cAAMeB&#10;AAC9iQAAtI8AAKqSAACckwAAlJUEAI2XGACImCgBg5c0B32WPQ93lEQYcJNKIWqRTypjj1QyXI1Y&#10;OlaMXUFRimRGTolsSUyJd0lLiYNIS4qQR0qKn0VJiq9ESYrCQ0iK2kJHiO1DRof4RUWG/0VFhv9F&#10;RYb/RUWG/0XdbwAAznwAAMKHAAC5jgAAsJQAAKaYAACYmQAAjZsAAIadEgCCniMAfZ4wBHedOgtx&#10;nEEUappIHGSZTSVdl1ItV5ZWNVKVXDtNlGM/SpNrQUmTdkFIk4JASJOQPkeUnj1GlK47RpPCOkWT&#10;2jlEkuw6QpD4PEKP/j1Cj/49Qo/+PUKP/j3WdgAAyIIAAL6NAAC1lAAArJoAAKGeAACUnwAAhqIA&#10;AH+kCQB6pRwAdaYqAnClNQhqpD0PY6NDF12iSR9XoU4nUaBTLkyfWTNJnmE2Rp5qN0WedTdEnoE2&#10;RJ6ONUOenTNDnq0yQp7AMEGe2S9BnOwwP5r4Mj6a/jQ+mv40Ppr+ND6a/jTQfQAAw4kAALmTAACw&#10;mwAAp6AAAJykAACPpgAAgqkAAHasAABwrRMAbK4jAGeuLwVirTcLXKw+ElasRBlQq0ogS6pPJkep&#10;VipEqV0tQqlnLUGpcixAqn4rP6qMKj+qmig+qqsnPaq+Jjyp1iQ8qOolOqb2Jzmm/Sk5pv0pOab9&#10;KTmm/SnIhQAAvZEAALSaAACsogAAoqcAAJeqAACKrQAAfbAAAG+zAABmtgcAYbcZAF23JwJZtzAH&#10;U7c4DU62PhNJtkQZRLVKHUC1USA+tVoiPLVjIju1biE6tnsgOraIHzm2lx04tqgcOLa7Gze20xo2&#10;tOgaNbP1HDSy/B00svwdNLL8HTSy/B3BjgAAuJkAALCiAACnqAAAm60AAI+wAACDswAAdrYAAGq6&#10;AABdvwAAVcILAFHDGwBOwyYCScMvB0XDNgxAwz0QPMNEFDnDTBY3w1QWNsReFjXEaRY0xHYVM8WD&#10;EzPFkxIyxaQRMcW3EDDFzg8vxOUPLsLzES3B+hItwfoSLcH6Ei3B+hK7mAAAs6EAAKupAACgrwAA&#10;lLMAAIe2AAB6uQAAbr0AAGLBAABWxgAATMsBAEPQCQBA0hcAPdIiAjnSKwU10zMIMtM6CjDTQwsv&#10;1EwMLdRWDC3VYQss1W0KK9Z8CSrXiwgp2J0IKNiwBybZxwYl2OAGJNbuByPV9Qgj1fUII9X1CCPV&#10;9Qi1oQAArqkAAKOwAACXtAAAirgAAH28AABxvwAAZMQAAFnIAABPzQAARdIAADvYAgAz4AgAMeIU&#10;AS7jHQMr4yUFKOQtBibkNQck5T4II+ZIByHmUgcf514GHudsBh3oewUc6YwEG+meBBnqsQMY68gD&#10;F+vdAxbr6gIW6+oCFuvqAhbr6gKwqQAAp7AAAJu2AACOugAAgL4AAHPCAABmxgAAW8sAAFDQAABG&#10;1AAAPNkAADPeAAAt6QIAKvEKASfyEwMj8xoEIPMhBR30JwYa9C8GGPU4BhX1QQYT9kwFD/ZYBAv3&#10;ZgQK+HYDCfmHAwj5mQIH+aoCBvq7AQb6yQEG+skBBvrJAQb6yQGpsAAAnrYAAJG7AACDvwAAdcQA&#10;AGjIAABczQAAUdIAAEbXAAA83AAAMuAAACrkAAAl7wAAIvoAAR7/BgMb/w0DGP8TBBX/GQUR/yAF&#10;Df8nBQn/LwUG/zgEAv9EBAD/UAMA/14CAP9vAgD/gAEA/48BAP+cAQD/pgEA/6YBAP+mAQD/pgGh&#10;tgAAlLsAAIbAAAB4xQAAasoAAF3QAABR1QAARtsAADvfAAAy4wAAKecAACHqAAAd9AABGf0AAhX/&#10;AAIT/wADD/8FBAv/CgQH/xAEA/8WBAD/HQQA/yUEAP8vAwD/OgMA/0YCAP9UAgD/ZAEA/3MBAP9/&#10;AQD/hwEA/4cBAP+HAQD/hwH/CCUR/wsjEf8KIhH/BCUQ/wMvEP8EOw//AkgN/wFVDP8AYQr/AGwJ&#10;/wB3CP8Afwf/AYcG/wKNBf8CkwX/A5kE/wSeBP8EpAP/BaoD/gWwA/0FtwL8BcAC+wbMAvkG2gL3&#10;BuYC9AbxAvIG+gHxBv8C8Ab/A+8G/wPvBv8E7wb/BO8G/wT/DCMR/xAgEf8OHxH/CSIQ/wstEP8L&#10;ORD/CkUO/whSDf8HXgv/B2oK/wd0CP8IfQf/CIUG/wmLBv0KkQX8CpcF+wucBPoLogT5DKgD+Ayu&#10;A/cNtQP2Db8D9Q3KA/MN2APxDeQC7g7wAuwN+QPrDv8E6g7/BeoO/wXqDv8F6g7/BeoO/wX/ESAR&#10;/xQcEf8TGxD/FCAQ/xUqEf8UNhD/E0IP/xJPDv8RWwz/EGcL/Q9xCfsRegj5EYIH+BKJB/cTjwb2&#10;E5UF9RSaBfMUoAXzFaYE8RWsBPAVswTvFr0E7hbIBO0W1QPqFuMD5xbvA+UX+QXkF/8G4xf/B+EY&#10;/wjhGP8I4Rj/COEY/wj/FRwR/xgXEP8ZFg//HR0Q/x8nEP8eMhH/HD4Q/xpLD/wZVw35GWMM9hlu&#10;CvMZdwnyGn8I8BuGCO8bjAftHJIG7ByYBusdngbqHaQG6R6qBegesgXnHrsF5R/GBeQf1AThH+ME&#10;3h/vBtwg+QjaIP8J2CD/CtYg/wvWIP8L1iD/C9Yg/wv/GhcQ/x4UD/8gEw7/JxsO/ykjD/8oLxD/&#10;JToR+iNHEPQiUw/wIl8N7SJqDOoicwroI3wJ5ySDCeUkiQjkJZAI4yWVB+EmmwfgJqIH3yeoB94n&#10;sAbcJ7oG2yjFBtoo1AbWKOMH0yjwCdAp+gvOKf8NzSj/Dsso/w/LKP8Pyyj/D8so/w//HxQP/yQO&#10;Df8qEAz/MRgM/zMhDf8xKg/4LjUQ8SxCEesqThDnKloP4ytlDeAsbwzeLHgL3C2ACtsuhwrZLo0J&#10;2C6TCdYumQnVL58J0y+mCtIwrQrQMLcKzzDCCs0w0ArLMeALxzHuDsUx+RDDMP8RwjD/E8Aw/xPA&#10;MP8TwDD/E8Aw/xP/JA8O/ysJC/81Dgn/OxUI/zwdCfk7JgvvNzAO6DQ8EOEySBHdMlUQ2TNgDtU0&#10;aw7TNXQO0TV7Ds82gg7NNogOzDaOD8o3lA/JN5sPxzeiD8Y3qQ/EOLIPwzi9EME4yxC/ONwQvDjr&#10;E7o49xW4OP8Wtjf/GLU3/xi1N/8YtTf/GLU3/xj/KgoM/zMFCf8+Cwb/RBIF/kYZBfJEIQfnQCoK&#10;3js1Ddg6QxDSO1ASzjtbE8o8ZRTIPG4UxTx2FMM9fRTCPYMUwD2KFb8+kBW9PpYVvD6dFbo+pRW5&#10;Pq4Vtz64FrY+xha0P9YWsj/nGK8+9RqtPv8crD7/Has+/x2rPv8dqz7/Has+/x3/MAYK/zsDB/9G&#10;CQT/TA4C900UAupLGwPfRyQE1kYxCc5EPhDIQkoWw0JVGcBCXxq9Qmgau0JwG7lDeBu3Q34btkOF&#10;G7RDixuzQ5IbsUSZG7BEoBuuRKkcrUS0HKtEwR2qRNEdqEXkHqVE8iCjRP0hokT/IqFE/yOhRP8j&#10;oUT/I6FE/yP/NQII/0ICBP9MBgL6UQkA8FINAONQEwDYTx4AzlAuBsZOOg+/S0UXuklPHLZIWR+z&#10;SGIgsUhqIa9IciGtSHkhrEiAIapIhiGpSI0hp0mUIqZJnCKkSaUio0mvI6FJvCOgScwknkrfJJxJ&#10;7yaaSfsnmUn/J5hI/yiYSP8omEj/KJhI/yj/OgAH/0gAA/1RAgDsVQIA3VUDANlUCADQVxoAx1gq&#10;BL5WNwy4U0IWslBLHa1OVCOqTV0lqE1lJqZNbSekTXQnok17J6FNgSefTYgonk2QKJxNmCibTaEp&#10;mU2rKZhNuCmWTcgqlU3bK5NN7SySTfkskU3/LZBM/y2QTP8tkEz/LZBM/y3/PgAF/0wAAfJVAADe&#10;WQAA11wBANFcBQDJXRYAwF8nArhdNAqxWj8Tq1dIHKZUUCSiUlgon1JgK51RaCybUW8tmlF2LZhR&#10;fS2XUYQulVGLLpRRlC6SUZ0vkVGoL49RtDCOUcQwjFDYMYtQ6jGJUPgyiVD/MohQ/zKIUP8yiFD/&#10;MohQ/zL/QwAE/1EAAOVYAADaXwAA0WIAAMtiAgDDYxIAu2UkAbNkMgisYT0Rpl5FGqBaTSOcWFUq&#10;mFZcLpZVYzCTVGoyklRxMpBUeDOOVIAzjVSHM4tUkDSKVJk0iFSkNYdUsDWGU8A2hFPTNoNT5zeC&#10;U/Y3gVP/NoFT/zaBU/82gVP/NoFT/zb/RwAD+VQAAOBcAADVZAAAzWcAAMZnAAC+Zw4AtmohAK5p&#10;LwanZzoOoWRDGJthSyGWXVIpkltYL49ZXzOMWGY2ildtN4hWdDiHVns4hVaDOYRWjDmCVpY5gVah&#10;On9WrTp+Vrw7fFbPPHtW5Tx6VvQ7elb+O3pW/zp6Vv86elb/OnpW/zr/SgAC8FcAANxhAADRaAAA&#10;yWsAAMFsAAC5bAoAsW4eAKpuLQSjbDgMnWlBFZdmSR6SYk8njV9VL4ldWzSGW2I4g1poOoFZbzyA&#10;WXc9fll/PXxZiD57WZI+eVmdP3hZqj92WblAdFnMQHNZ4kBzWfI/c1n9PnJZ/z5yWf8+cln/PnJZ&#10;/z7/TgAB5lkAANlkAADOawAAxW8AAL1wAAC1cAcArXIbAKZyKwOgcTYKmW4/E5NrRxyOaE0liWRT&#10;LYRhWDSAX145fV1kPXpcaz94XHNBdlx7QnVchENzXI9DcVyaRG9cp0RuXLVEbFzIRWtb30VrXPBD&#10;a1z7Qmtc/0FrXP9Ba1z/QWtc/0H/UQAA410AANZoAADLbwAAwnMAALl0AACxcwQAqXUYAKN2KAKc&#10;dTQIlnM+EJBwRRmKbUsjhWlRK4BmVjN7ZFs5d2JhPnNgZ0JwX29Fbl93RmxfgUdrX4tIaV+XSGdf&#10;pEhlX7JIZF/FSWNe3EhjX+9HY1/6RWRf/0RkX/9EZF//RGRf/0T8VAAA4GAAANNrAADIcgAAv3YA&#10;ALZ3AACtdwAApXkVAJ96JgGYeTIGknc8Dox0QxeGckoggW9PKXxsVDF2aVk5cWdeP2xlZERpY2tI&#10;ZmNzSmRifUtiYodMYWKTTF9ioUxeYq9MXGLCTFti2UtcYu1KXGL5SF1i/0ddYv9HXWL/R11i/0f0&#10;VgAA3WQAAM9uAADFdQAAu3kAALN7AACpegAAoXwSAJt+IwCVfTAFj3s6DIl5QhSDd0gdfXRNJnhy&#10;Ui9yb1c3bGxcPmZqYUViaGhKXmdwTVxneU5aZ4ROWWeQTlhnnk5XZ61NVWe/TVRm1kxVZutLVWb4&#10;SlZm/0lWZv9JVmb/SVZm/0nqWQAA2mgAAMxyAADCeQAAuH0AAK9/AAClfgAAnYAOAJeCIACRgi0D&#10;i4A4CoV+QBJ/fEYbeXpMI3N4USxtdVU0Z3NaPGFwX0NcbmVJWG1tTVVsdk9UbIJPU2yOTlJsnE1R&#10;batMUG2+S09t1EpPbOpKT2v3SU9r/0lPa/9JT2v/SU9r/0nlXgAA1WwAAMl2AAC+fQAAtYEAAKyE&#10;AACggwAAmIUJAJKGHACMhioChoU1CIGEPg97gkUYdYBKIG9+TylpfFQxYnpYOVx3XUBXdWNHU3Rr&#10;SlBzdExPc4BLTnSNSk10m0lNdKpITHS8R0t000ZLc+lGSnL2Rkpx/0dKcf9HSnH/R0px/0fhYwAA&#10;0XAAAMV6AAC7gQAAsoYAAKiIAACbiAAAk4kEAIyLFwCHjCYBgosyBnyKOwx2iEIUcIdIHWqFTSVk&#10;g1IuXoFWNVh/WzxSfWFCT3xpRUx8c0ZLfH9FS3yMREp8mkNJfKpBSXy8QEh80j9He+hARnr1QUV5&#10;/0JFef9CRXn/QkV5/0LcaQAAzXUAAMF/AAC3hgAArosAAKONAACVjQAAjY8AAIaQEgCBkSIAfJEv&#10;A3eQOApxj0ARa45GGWWMSyFfi1ApWYlVMVOHWjdOhmA8S4VoPkmFcz9IhX4+SIWLPUeGmTtGhqk6&#10;Roa7OUWF0jdEhOg4Q4P1OkKB/ztCgf87QoH/O0KB/zvWbwAAyHoAAL2EAAC0iwAAq5EAAJ+RAACS&#10;kwAAhpUAAH+XCgB6mBwAdpgqAnGXNQdrlj0NZZVDFV+USRxZk04kVJFTK06QWDFKj181R49oNkaP&#10;cjZFj301RI+KNESPmTNDj6gxQ4+6MEKP0S9BjucvP4z0MT6L/jM+i/4zPov+Mz6L/jPQdQAAw4EA&#10;ALmKAACwkQAAppYAAJqXAACOmAAAf5wAAHidAgBynxUAbp8kAGmfMARknzgKXp4/EFidRRdTnEse&#10;TptQJEmaVilGmV4sRJlnLUKZcS1BmX0sQZmJKkCZmCk/macnP5m5Jj6Z0CU9l+YlPJb0JzqV/ik6&#10;lf4pOpX+KTqV/inKfAAAvogAALWRAACsmAAAopsAAJWdAACJnwAAfKIAAG+lAABopwsAZKgcAGCo&#10;KQJbqDIGVqc6DFGmQBJMpkYYR6VMHUOkUyBApFojPqRjIz2kbiM8pHohPKSHIDullR86pKUdOqS3&#10;HDmkzRs4o+QbN6HyHTaf/R82n/0fNp/9Hzaf/R/DhQAAuY8AALCYAAConwAAnaIAAJCkAACEpgAA&#10;eKkAAGqsAABerwAAWLASAFWxIABSsSsDTbEzB0mxOgxEsEERQLBHFTywThc6sFYZOLBfGTewahg3&#10;sHYXNrCDFjWwkhU0sKITM7C0EjKwyhEyr+IRMa3wEy+s+xQvrPsUL6z7FC+s+xS9jQAAtJcAAKyg&#10;AACjpQAAl6kAAIurAAB/rgAAcrEAAGWzAABYtwAATboDAEi8FABGvCEAQ7wqAz+8MgY7vDoJN7xB&#10;DDS8SA4yvFEPMb1aDzC9ZQ4vvXENL75+DC6+jQstvp0KLL6wCSq+xQkpvd4IKLvuCSe6+QsnuvoL&#10;J7r6Cye6+gu3lwAAr6AAAKenAACcrAAAkK8AAIOyAAB2tAAAarcAAF26AABSvgAARsIAADvHAwA1&#10;yg4ANMsbADHLJQEvyy0DLMw2BSrMPgUpzEcGJ81RBibNWwUlzmgFJM51BCPPhAMiz5UDIM+oAh7P&#10;vgId0NgCHM7rAhvM9gMbzPYDG8z2AxvM9gOyoAAAq6gAAKCtAACUsQAAh7QAAHq4AABtugAAYb4A&#10;AFXCAABKxgAAP8oAADXOAAAs0wIAJNgHACHcEAAf3BsAHtwkARzdLgEb3TgBGt5CARnfTQEX31kB&#10;FuBnARThdgAT4YcAEeKZAA7irQAM48UACuPdAAnh8QAJ4PEACeDxAAng8QCtqAAApK4AAJizAACK&#10;twAAfboAAHC9AABjwQAAV8UAAEzJAABBzQAANtIAAC3WAAAl2wAAHt8AABrrBgAY7Q8AFu0XARPt&#10;HwER7ScBDu4wAQvuOwEJ70YBBvBTAAPxYgAB8XMAAPGEAADxlgAA8KkAAPC7AADw0wAA8NMAAPDT&#10;AADw0wCnrwAAm7QAAI64AACAvAAAc8AAAGXEAABZyQAATc0AAELRAAA31QAALtoAACXeAAAe4gAA&#10;F+UAABTxAAAR+gIADfwJAQr8EQEH/BcBA/wfAQD9KAEA/TIBAP0+AAD9TAAA/VsAAP1tAAD8fgAA&#10;+48AAPudAAD6rAAA+qwAAPqsAAD6rACetQAAkbkAAIO9AAB1wgAAZ8cAAFrMAABO0QAAQtUAADfa&#10;AAAt3gAAJOIAABzmAAAV6QAADuwAAAv2AAAI/gAABf8AAQL/AgEA/wcBAP8NAQD/FgEA/x4BAP8p&#10;AQD/NQAA/0MAAP9TAAD/ZAAA/3QAAP+BAAD/jgAA/44AAP+OAAD/jgD/AiIO/wMgDv8AIA7/ACIN&#10;/wAtDP8AOQr/AEYI/wBTB/8AXwX/AGoE/wB0A/8AfQL/AIQC/wCKAf8AjwH+AJUB/QCaAfsAnwD6&#10;AKUA+ACrAPcAsQD1ALoA9ADFAPIA0gDxAOEA8ADtAPAA+ADvAP8A7gD/AO4A/wDuAP8A7gD/AO4A&#10;/wD/BiAP/wcdDv8EHA7/ACAN/wArDP8ANwv/AEQJ/wBRB/8AXAb/AGgF/wByBP8AewP+AIIC/ACI&#10;AvoAjQH5AJMB+ACYAfcAnQH1AKMA9ACpAPIAsADxALgA7wDDAO4A0ADtAN8A7ADtAOoA9wDpAP8A&#10;6AD/AOcB/wHnAf8B5wH/AecB/wH/CxwP/wsYDv8IFw3/Ch4N/wooDP8JNAv/B0AK/wVNCP8EWQf+&#10;A2QF+wJvBPkDeAP3BH8D9QaFAvMHiwLyB5EB8QeWAfAHmwHvBqEB7ganAO0GrgDsBrcA6gbBAOkG&#10;zgDnB94A5AfsAOIJ9wDgCv8B3wv/At0N/wLcDf8C3A3/AtwN/wL/EBcO/xEUDf8OEw3/FRsM/xYl&#10;DP8UMAz/Ej0L/hBJCfkOVgf2DWEG8w1rBfANdATuDnwD7BCDAusRiQLpEY4C6BGUAecRmQHmEZ8B&#10;5RGlAeMSrQHiErUA4RLAAOASzQDeE90A2hTrAdgV9gLVF/8D0xj/BNIX/wTRF/8F0Rf/BdEX/wX/&#10;FRQO/xcPDP8aEAv/HxkL/yAiC/8fLAv8HDgL9hpFCvAZUQjsGF0G6RhnBecZcQTkGXkD4hqAA+Eb&#10;hgLfG4wC3huSAtwclwLbHJ0B2hykAdkcqwHXHbQB1R2/AdQezAHSHtwBzx/qA8sh9gXJIf8GyCH/&#10;B8cg/wjGIP8IxiD/CMYg/wj/Gg4N/xwIC/8kDAn/KRUJ/yoeCf0oKArzJTML7CM/CuYiTAjiIlgH&#10;3yJjBdwjbQTZJHUE1yR9A9UlgwPUJYkD0iaOA9EmlATPJ5oEziehBMwoqATLKLAEySi7BMgpxwTG&#10;KdcFwyrnBsAq9Ai+Kv4KvCn/C7sp/wu6Kf8Muin/DLop/wz/HwkL/yQDCP8vCgf/MxEG/zQZBvQx&#10;IgfqLi0J4is5CdwqRgjYK1MH0y1eB9AuaAfNLnAHyy94B8kvfgfIMIQIxjCKCMUwkAjDMZYIwjGd&#10;CMAxpAi/MawIvTK2CLwywwm6MtIJuDLjCrUy8QyzMvwOsTH/D7Ax/xCwMf8QsDH/ELAx/xD/JQQJ&#10;/y8CBv84BwT/PA0D+TwUAuw6HAPhNSYF2TMzB9I0QQnMNU0LyDZYDMU2YgzCN2sMwDdyDL44eQ28&#10;OIANuziFDbk4iw24OJINtzmYDbU5oA20OagOsjmyDrE5vg6vOc4OrTngD6s57xGpOfoTpzn/FKU5&#10;/xWlOf8VpTn/FaU5/xX/KwAH/zcABP8/BAL6QwcA8UIMAOM/FADZPR8Bzz4uBsg9PAvCPUgPvj1S&#10;Ebo9XBK4PmUStT5tErQ+dBKyPnoSsD6BEq8+hxKuP40TrD+UE6s/mxOpP6QTqD+uFKY/uhSlP8kU&#10;o0DbFaFA7BeeP/gYnT//GZw//xqcP/8anD//Gpw//xr/MAAG/z4AAvpFAADqRwAA3UYDANlDCADQ&#10;RhoAx0gqBL9HNwu5RUIRtERNFbFDVheuQ18YrENnGKpEbxioRHUYp0R8GKVEghikRIgYokSPGaFE&#10;lxmfRaAZnkWqGpxFtRqbRcQbmUXWG5dE6RyWRPYelET/HpNE/x+TQ/8fk0P/H5ND/x//NwAE/0MA&#10;Ae1JAADdTgAA1lAAANFNBADIThYAv1EnArhPNAmxTT4RrEtIF6hJURulSVoco0liHaFJaR6fSXAe&#10;nUl3HpxJfR6aSYQemUmLH5hJkx+WSZwflUmmIJNJsSCSScAhkEnSIY5J5iKNSPQjjEj+I4tI/ySL&#10;SP8ki0j/JItI/yT/PAAC+kcAAOJOAADYVQAAz1cAAMlVAQDCVREAuVgjAbJXMAerVDsPplFEF6FP&#10;TRydTlUgm01dIphNZCOXTGsjlUxyJJRMeSSSTH8kkUyHJI9MjyWOTJgljEyiJotMriaJTLwniEzO&#10;J4ZM4yiFTPMohEz9KINM/yiDS/8og0v/KINL/yj/QAAB8EsAAN1UAADTWwAAyl4AAMNcAAC8Ww0A&#10;tF0gAKxdLgWmWzkNoFhCFZtVSRyXU1Eik1FYJZFRXyePUGYojVBtKYxPdCmKT3sqiU+DKodPiyqG&#10;UJQrhFCfK4NPqiyBT7gtgE/KLX5P4C59T/EufU/8LXxP/y18T/8tfE//LXxP/y3/RAAB5k4AANpZ&#10;AADOYAAAxmMAAL5iAAC2YAkAr2IcAKhiKwOhYTYKm14/E5ZbRxuRWE4ijVZUJ4pUWyqIU2IshlNp&#10;LYRScC6DUncvgVJ/L4BShzB+UpEwfVKbMXtSpzF5UrUyeFLHMnZS3DN2Uu8ydVL6MnVS/zF1Uv8x&#10;dVL/MXVS/zH/RwAA41MAANZeAADLZAAAwmcAALpnAACyZQUAqmYZAKRnKAKdZjQIl2M9EJFgRRmM&#10;XUsgiFpSJ4RYWCyCV14vf1ZkMX1VazN7VXMzelV7NHhVgzV3VY01dVWYNnNVpDZxVbI3cFXDN25V&#10;2ThuVe03blX5Nm1V/zVtVf81bVX/NW1V/zX4SgAA4FcAANJiAADIaAAAvmsAALZrAACuaQIApmoW&#10;AKBrJgGZajIHk2g7Do5lQxaIYkkehF9PJn9dVSx8W1oxeVlgNHZYZzZ0WG84clh3OXBYgDlvWIo6&#10;bViVOmtYoTtpWK87aFjAPGZY1jxmWOs7Zlj4OmZY/zlmWP84Zlj/OGZY/zjwTQAA3VsAAM9lAADE&#10;awAAu28AALNvAACqbQAAom4TAJxvIwCWby8FkG05DIpqQRSFZ0ccgGRNJHtiUit2X1cxcl1dNW9c&#10;YzlsW2s7altzPWhbfD5mW4Y+ZVuRP2Nbnj9hW6w/YFu9QF5a00BfW+g+X1v2PV9a/zxfWv87X1r/&#10;O19a/zvpUAAA2l8AAMxoAADCbwAAuHIAAK9yAACmcAAAnnIQAJhzIACScy0EjHE3CoZvPxKBbEUa&#10;fGpLIXdnUClxZVUwbGJaNmhhYDtlX2c+Yl9vQWBfeEJeX4NCXV+OQltfm0JaX6pCWV66Qlde0EJX&#10;XudBWF71P1he/j5ZXv8+WV7/Plle/z7mVAAA1mIAAMlsAAC/cgAAtnYAAKx2AACidAAAmnYLAJR3&#10;HQCOdysCiHU1CINzPQ99cUQXeG9JH3JtTydtalMuZ2hYNWJmXjteZGRAW2NsQ1ljdURXY4BFVmOM&#10;RFRjmURTY6hEUmO4Q1FjzkNRYuVCUWL0QVJi/UBSYv8/UmL/P1Ji/z/jWQAA02YAAMZvAAC8dgAA&#10;s3kAAKh5AACdeAAAlnoIAI97GgCKeygBhHozBn95Ow15d0IUdHVIHG5zTSRocVIsY25WM11sWzpY&#10;amE/VWlpQ1JockRRaH1FUGiJRE9pl0NOaaZCTWm3QUxpzEBMaONATGfzQExn/T9MZv8/TGb/P0xm&#10;/z/fXQAAz2oAAMNzAAC5eQAAsH0AAKR9AACZfAAAkX4DAIp/FgCFgCQAgH8wBHt+OQp1fUASb3tG&#10;GWp5SyFkd1ApXnVUMFlzWTdUcV89UHBnQE1wcUJMb3xBS3CIQEpwlj9KcKU+SXC2PUhwyzxIb+M8&#10;R27yPEdt/D1Hbf89R23/PUdt/z3bYwAAy28AAL93AAC2fgAArIEAAKCCAACUgQAAi4MAAIWEEQCA&#10;hSAAe4UtA3aENghwgz4Pa4FEFmWASh1ffk4lWX1TLFR7WDNPeV44THhmO0p4bzxIeHs8SHiHOkd4&#10;lTlGeaQ4Rni1NkV4yjVEd+I1Q3byN0J1+zhCdP84QnT/OEJ0/zjWaAAAx3QAALx8AACygwAAqIYA&#10;AJyGAACOhgAAhYgAAH+KCgB6ixsAdYspAXCLMwZrijsMZYlCEmCHRxpahkwhVYRRJ1CDVi5Lgl0y&#10;SIFlNEaBbjVFgXo0RIGGM0SBlDFDgaMwQ4G0L0KByi5BgOEtQH/xLz99+zE+ff8xPn3/MT59/zHQ&#10;bgAAwnkAALiCAACviAAAo4oAAJeLAACKjAAAf44AAHiQAwBykRUAbpIkAGqSLwNlkTgIX5A/D1qP&#10;RRVVjkocT41PIkuMVSdHi1srRItkLEOLbixCi3ksQYuFKkCLkylAi6MnP4qzJj6KySU+iuEkPIjx&#10;JzuH+ig6hv4pOob+KTqG/inKdAAAvn8AALSIAACrjgAAno8AAJOQAACHkQAAeZUAAHCXAABpmA0A&#10;ZZkeAGKaKgFdmTMFWJg7C1OYQRBOl0cWSpZNG0aVUyBClVoiQJRiIz6UbCM+lHgiPZWEITyVkiA7&#10;lKEeO5SyHTqUxxw6k98bOJLwHTeQ+h82kP4gNpD+IDaQ/iDEfAAAuYYAALCPAACmkwAAmpQAAI6V&#10;AACCmAAAdpsAAGmeAABgoAQAW6IVAFiiIwBVoi0CUKI1B0yhPAtHoUMQQ6BJFT+fTxg8n1caOp9f&#10;Gjmfaho4n3UZOJ+CGDefkBY2n58VNZ+wFDSfxRM0nt0SM5zvFDKb+RUxmv0WMZr9FjGa/Ra+hAAA&#10;tY4AAKyWAAChmAAAlZoAAImcAAB+oAAAcqIAAGWmAABZqAAAUKoJAE2rGQBKrCUAR6wuA0OrNgY/&#10;qz0KO6tEDTiqSw82qlMRNKpbETOrZhAyq3EPMat+DjCrjA0vq5wML6utCy2qwQosqtoKK6jsCyqn&#10;9wwqpvsNKqb7DSqm+w25jQAAsJYAAKidAACcnwAAkKEAAISkAAB5qAAAbaoAAGCtAABTsAAASLMA&#10;AD+1CwA8thkAOrYkADe2LQI0tjQEMbY8Bi+2RAgttkwILLdVCCu3YAgqt2sHKbd4Bii3hwYmt5YF&#10;JbeoBCO3vQQit9UDIbXpBCC09QUgs/kGILP5BiCz+QazlgAArJ4AAKSkAACXpgAAi6oAAH+tAABz&#10;sAAAZrIAAFm0AABNtwAAQbsAADa+AAAtwgYAKsMTACjEHgAmxCcAJMQwASPFOAIhxUECIMVLAh7G&#10;VgEdxmEBHMZvARrHfgAZx44AF8egABXHtAATx80AE8XlABPE8wASw/gBEsP4ARLD+AGvngAAqKYA&#10;AJ2rAACRrgAAhLEAAHa0AABptgAAXbkAAFG8AABFvwAAOsIAAC/GAAAnywAAHs8CABfSBwAT1BAA&#10;EdQbABDUJAAO1S4ADNU5AAvVRQAK1lEACdZfAAfWbgAF1n8ABNaRAALWpAAA1rgAANfPAADW4gAA&#10;1uoAANbqAADW6gCqpgAAoKwAAJWwAACHtAAAercAAGy5AABfvAAAU8AAAEjDAAA8xwAAMcsAACjP&#10;AAAg0wAAGNYAABHaAAAJ3QEABeMIAAPiEgAB4RsAAOElAADhMQAA4z0AAORMAADlWwAA5WwAAOZ9&#10;AADmjwAA5qEAAOeyAADnwwAA580AAOfNAADnzQCkrQAAmLIAAIu1AAB9uQAAb7wAAGLAAABVxAAA&#10;ScgAAD3MAAAy0AAAKNMAACDYAAAY3AAAEd8AAArhAAAD5AAAAO0AAADwAgAA7woAAO4TAADuHQAA&#10;7igAAO41AADwRQAA8lYAAPNnAAD0eQAA9IoAAPWZAAD1pgAA9awAAPWsAAD1rACbswAAjrcAAIG7&#10;AAByvwAAZMMAAFfHAABLzAAAPtAAADPVAAAp2QAAH90AABfhAAAQ5AAACOcAAALpAAAA6gAAAPMA&#10;AAD7AAAA+gAAAPkBAAD5CQAA+RQAAPkfAAD6LAAA/D0AAP5OAAD/YQAA/3IAAP+AAAD/jAAA/5EA&#10;AP+RAAD/kQD/AB8M/wAdDP8AHAv/AB8K/wArCP8AOAb/AEUE/wBSA/8AXQL/AGcB/wBxAf8AeQD9&#10;AIAA+gCGAPgAjAD2AJEA9QCWAPMAmwDyAKAA8QCmAPAArADwALMA7wC8AO4AyQDtANgA7QDnAO0A&#10;8QDsAPoA7AD/AOsA/wDqAP8A6gD/AOoA/wD/ABwM/wAZDP8AGQv/AB4K/wAoCP8ANQf/AEIF/wBP&#10;A/8AWgL/AGUB/QBuAfoAdwD4AH4A9QCEAPMAigDxAI8A7wCUAO0AmQDsAJ4A7ACkAOsAqgDqALEA&#10;6QC7AOgAxwDnANUA5gDkAOYA8ADlAPkA5QD/AOQA/wDiAP8A4gD/AOIA/wD/BBgM/wMUDP8AFAv/&#10;ABwK/wAlCP8AMgf/AD8F/wBLBP8AVwL6AGEB9wBrAfQAdADyAHsA7wCCAO0AhwDrAI0A6QCSAOcA&#10;lwDmAJwA5QCiAOQAqADjALAA4gC5AOAAxQDgANMA3wDiAN4A7wDdAPkA2gD/ANgA/wDYAP8A2AD/&#10;ANgA/wD/CRQM/wgQC/8GEQr/CxoJ/wwiCP8ILgf/BTsG+wNHBPYBUwLxA14B7gNoAewDcQDpA3gA&#10;6AN/AOUDhQDjA4oA4QKPAN8ClQDeApoA3QKgANwCpwDbA64A2QO4ANgDwwDWBNIA1QXiANMH8QDQ&#10;CvwAzgv/AM0M/wHMDP8BzAz/AcwM/wH/Dg4L/w0JCv8SDAn/FxYI/xcfCP8VKQf4ETYG8Q5DBOwN&#10;TwPnDloB5A5kAeEObQDfDnUA3Q58ANsOggDaDogA2A2NANYOkgDVDpgA1A+eANMQpQDREK0A0BG3&#10;AM4SwwDNEtIAyhTjAMYX8QHEGPwBwxj/AsIY/wLAGP8DwBj/A8AY/wP/FAkK/xQCCP8eCQf/IREG&#10;/yEaBvgfJQbvGzAF5xg9BOEYSgLdGFUB2RlfAdYZaQDTGnEA0Rt4AM8cfgDOHIQAzB2KAMsdjwDJ&#10;HpUAyB6bAMYeogDFH6oBwx+zAcIgvwHAIM4BviHfAbsi7gO5IvoEtyL/BbYi/wW1If8GtSH/BrUh&#10;/wb/GQIJ/x8ABv8oBQT/KwwD+yoUA+8nHgPlIykE3SA2A9YhRALRI1ACziVbAsomZALIJ2wDxSd0&#10;A8QoegPCKIADwCmGA78piwO+KZEDvCmXA7sqngO5KqYDuCqwA7YquwS1K8kEsyvbBLAr6wauK/cH&#10;rCv/CKsr/wmqK/8Jqiv/Caor/wn/HwAH/ykABP8wAgL7MwYB8jEMAOUtFgHbKSEB0iswA8wtPgXG&#10;LkoGwjBVBr8wXwa8MWcGujFuBrkxdQa3MnsHtTKBB7QyhwezMo0HsTKTB7AzmgeuM6IHrTOsB6sz&#10;twiqM8UIqTPWCKYz6AqkM/UMojP/DaEz/w2gM/8OoDP/DqAz/w7/JQAF/zEAAvo3AADqOAAA3jUC&#10;ANsvCQDRNBsAyTYrA8I3OQe8N0UJuDdPCrU4WQuyOGELsDlpC645cAutOXYLqzl8C6o5gguoOYgM&#10;pzmPDKY6lgykOp4MozqoDKE6sw2gOsENnjrSDpw65Q+aOvMQmDr+EZg5/xKXOf8Slzn/Epc5/xL/&#10;LAAD/zcAAOo8AADdQAAA1kEAANE8BQDJPhYAwEEmArlANAizPz8Mrz5KDqs+UxCpP1wQpz9kEKU/&#10;axCjP3ERoj93EaA/fhGfP4QRnT+LEZxAkhGaQJoSmUCkEphArxKWQL0TlUDOE5M/4RSRP/EWkD/8&#10;Fo8//xeOPv8Xjj7/F44+/xf/MgAC9TwAAOFDAADWSQAAzkoAAMlHAQDBRhIAuUkiAbJJMAasRzsM&#10;p0VFEaNEThSgRFYVnkReFZxEZRaaRGwWmURzFpdEeRaWRH8WlESGF5NEjheSRJYXkESgGI9EqxiN&#10;RLkZjETKGYpE3hqIRO8bh0P7G4ZD/xuGQ/8bhkP/G4ZD/xv/NwAB6UAAANxLAADRUQAAyFMAAMFQ&#10;AAC6TgwAslAfAKtQLAWlTjcLoExBEZxKSRaYSVIZlkhZGpRIYBuSSGcbkEhuG49IdByNSHscjEiC&#10;HItIihyJSJMdiEicHYZIqB6FSLUeg0jGH4JI2h+AR+0gf0f5IH9H/yB+R/8gfkf/IH5H/yD+PAAA&#10;5EcAANdRAADMVwAAw1kAALxXAAC0VAgArVYbAKZWKQOgVTQJmlI+EJZQRhaSTk0bj01VHYxMWx+K&#10;S2IgiUtpIIdLcCGGS3chhEt+IYNLhiKBS48igEuZI35LpCN9S7Ike0vCJHpL1yV5S+oleEv4JXdK&#10;/yV3Sv8kd0r/JHdK/yT2PwAA4EwAANNXAADIXQAAv18AALddAACvWgQAqFsXAKFcJgKbWzIHllg7&#10;DpBVQxWMU0obiFFRH4ZQVyKDT14kgU5kJYBOayV+TnImfU56JntOgid6TosneE6WKHZOoSl1Tq8p&#10;c06/KnJO0ypxTugqcE72KXBO/ylwTf8ocE3/KHBN/yjtQgAA3VEAAM9bAADEYQAAu2MAALJhAACq&#10;XgAAo18UAJ1hJAGXXy8FkV05DIxbQBOHWEcag1ZOIIBUVCR9Ulone1JgKHlRZyp3UW4rdVF2K3NR&#10;fyxyUYgtcFGTLW5Rni5tUawua1G8L2pR0C9pUeYvaFH1LmhR/i1oUf8saFH/LGhR/yzpRwAA2lYA&#10;AMxfAADBZQAAuGcAAK9lAACmYgAAn2MRAJllIQCTZC0EjWI3CohgPhGDXUUYflpLH3pYUSR3VlYo&#10;dFVcK3FUYy1vVGovbVRyMGxUezFqVIUxaFSPMmdUmzJlVKkzY1S5M2JUzTRhVOQzYVTzMmFU/TBh&#10;U/8wYVP/MGFT/zDmSwAA1lkAAMljAAC+aAAAtWsAAKtpAACiZgAAm2cNAJVoHgCPaCoDiWY0CIRk&#10;PA//4v/iSUNDX1BST0ZJTEUABQp/YkMWel9JHXZdTiNxW1QpbVlZLWpYXzBoWGczZldvNGRXeDVi&#10;V4E2YFeMNl9XmTddV6Y3XFe2N1pXyjdaV+E2WlfyNVpX/DRbVv8zW1b/M1tW/zPjTwAA010AAMZm&#10;AAC8bAAAsm4AAKhsAACeagAAl2sJAJFsGgCLbCgBhmsyBoBpOg17Z0EUdmRHG3FiTCJsYFEoaF5X&#10;LmRdXDJhXGM2XltrOFxbdDlaW345WVuJOldbljpWW6Q6VVq0OlRayDlTWt85VFrxN1Ra+zZUWv81&#10;VFr/NVRa/zXgVAAA0GEAAMNqAAC5bwAAr3EAAKRwAACabQAAkm8FAIxwFwCHcCUBgm8wBX1uOAt3&#10;bD8RcmpFGG1oSyBoZlAmY2RVLV5iWjNaYWA3V19oOlVfcTtTX3s8Ul+HO1FflDtQX6I7T1+yOk5f&#10;xjpNX945TV7wOE5e+jdOXf82Tl3/Nk5d/zbdWAAAzWUAAMBtAAC3cwAAq3QAAKBzAACWcQAAjnIB&#10;AIh0EwCDdSIAfnQtA3lzNghzcT0PbnBEFmluSR1jbE4kXmpTK1loWDFVZl42UWVlOk9lbztNZHk7&#10;TGWFO0tlkjpLZaE5SmWxOEllxTdIZdw3SGTvN0hj+TZIYv82SGL/Nkhi/zbZXQAAyWkAAL1xAAC0&#10;dwAAqHcAAJx3AACRdQAAiXcAAIN4DgB+eR4AeXkqAnR4NAZvdzwManZCE2R0RxpfckwhWnFRKFVv&#10;Vi5QbVwzTWxkN0psbThJbHg4SGyEN0dskTZHbKA1RmywM0VsxDJEbNsyRGruM0Np+TNDaf8zQ2n/&#10;M0Np/zPUYgAAxW0AALp1AACxewAApHsAAJh6AACMegAAhHwAAH19CQB4fhoAdH8nAW9+MQRqfjkK&#10;ZXxAEF97RRdaekodVXhPJFB3VCpMdVsvSXViMUZ0bDJFdHYyRHSDMUR0kC9DdJ8uQnSvLUJ0wyxB&#10;dNsrQHLtLT9x+C4/cP8uP3D/Lj9w/y7PZwAAwXIAALd6AACsfgAAn34AAJR/AACHfwAAfoEAAHeD&#10;AwBxhBQAbYUiAGmFLgNkhTYHX4Q9DVqCQxNVgUgZUIBNH0x/UyRIflkoRX1hK0N9aytCfXYqQX2C&#10;KUB9jyhAfZ4mP32uJT59wiQ+fNojPHvtJTt5+CY7eP8nO3j/Jzt4/yfKbQAAvXcAALN/AACnggAA&#10;m4MAAI+DAACDhQAAd4cAAHCJAABqiw0AZowdAGKMKQFejDIFWYs6CVSKQA9QiUYVS4hLGkeHUR5D&#10;h1ghQYZgIz+GaSM+hnQiPYaBITyGjiA8hp0eO4atHTqGwRw6hdkbOITsHTeC9x43gf4fN4H+HzeB&#10;/h/EdAAAuX4AALCGAACihwAAlocAAIuIAACAigAAc44AAGmQAABikgYAXZMWAFqUIwBWlC4CUpM2&#10;Bk6TPQtJkkMPRZFJFEGRTxc+kFYaPJBeGzqQaBo5kHMaOZB/GDiQjBc3kJsWNpCsFTWPvxQ1j9gT&#10;NI3rFDOM9hYyi/0XMov9FzKL/Re/ewAAtYUAAKuLAACdiwAAkowAAIeOAAB8kQAAcJQAAGSXAABZ&#10;mgAAU5wNAFCcHABNnCcASpwwA0acOAZCmz4KPptFDjubTBA4mlMSNppcEjWaZRI0mnARM5p9EDKa&#10;ig8xmpkOMZqqDTCZvQwumdULLpfqDC2W9Q0slf0OLJX9DiyV/Q66gwAAsIwAAKWQAACYkAAAjZIA&#10;AIKVAAB3mAAAa5sAAF+fAABUogAASaQCAESlEQBBph4AP6YoADymMQM4pjgFNaY/BzOlRgkwpU4K&#10;L6VXCi6lYQotpmwJLKZ5CCumhgcqppUHKKWmBieluQUmpNEFJaPnBSSh8wYjoPsHI6D7ByOg+we0&#10;iwAArJQAAKCVAACUlgAAiJkAAH2dAAByoAAAZqQAAFqnAABOqgAAQ6wAADivAwAysBEAMLAcAC+x&#10;JgAtsS8BKrE2AiixPgMmsUcDJbFQAySxWgMisWUDIbFyAiCxgAIfsY8BHbGhARuxtAEasMsAGa/j&#10;ABmu8QEYrfkCGK35Ahit+QKwlAAAqJsAAJucAACPngAAg6IAAHimAABtqgAAYa0AAFWvAABJsgAA&#10;PLQAADG3AAAougAAILwKAB69FgAcvSAAG70pABm9MgAYvjsAF75EABW+TwAUvloAEr9nABC/dgAN&#10;v4YAC76YAAm+qgAHvb8ABrzXAAa86QAGu/MABrvzAAa78wCrnQAAo6IAAJakAACKpwAAf6wAAHOw&#10;AABmsgAAWbQAAE22AABBuQAANbwAACq/AAAhwgAAGcYAABHIAgAIywkABssUAAXMHgAEzCgAAswz&#10;AAHMPgAAzEoAAM1XAADNZgAAzXYAAM2IAADNmgAAzK4AAMzCAADL1gAAy+UAAMvlAADL5QCopQAA&#10;naoAAJGtAACEsAAAd7MAAGm2AABcuAAAULsAAES+AAA4wQAALcQAACPIAAAazAAAEs8AAArRAAAD&#10;1AAAANUEAADWDQAA1xcAANghAADaKwAA2zcAANxEAADeUwAA3mMAAN91AADfhwAA4JoAAN+sAADf&#10;uwAA38sAAN/LAADfywChqwAAla8AAIizAAB6tgAAbLkAAF+8AABSvwAARsMAADnGAAAuyQAAI80A&#10;ABvSAAAT1QAACtkAAATaAAAA3QAAAN8AAADhAAAA4gQAAOMNAADlGAAA5yMAAOkvAADrPgAA7U4A&#10;AO9fAADwcgAA8IQAAPGUAADxogAA8awAAPGsAADxrACYsAAAi7QAAH64AABwvAAAYr8AAFTDAABI&#10;yAAAO8sAAC/PAAAk0wAAGtgAABLcAAAJ3wAAAuIAAADjAAAA5QAAAOcAAADpAAAA6gAAAOwAAADu&#10;AgAA8AwAAPIZAAD1JwAA+DcAAPtIAAD8WgAA/WwAAP58AAD/iQAA/5MAAP+TAAD/kwD/ABwK/wAY&#10;Cf8AFwj/AB0G/wApBf8ANgP/AEMC/wBPAf8AWgD/AGUA+wBuAPcAdgD2AH0A9QCDAPQAiADzAI0A&#10;8gCRAPEAlgDwAJsA7wCgAO4ApgDtAK0A7QC1AOwAwADqAM4A6ADfAOYA7gDmAPkA5gD/AOYA/wDm&#10;AP8A5gD/AOYA/wD/ABgK/wAVCf8AEwj/ABsH/wAmBf8AMwP/AEAC/wBMAf4AVwD5AGIA9QBrAPIA&#10;cwDwAHoA7wCAAO0AhQDsAIoA6wCPAOoAlADpAJkA6ACeAOcApADmAKsA5QCzAOQAvQDiAMwA4ADc&#10;AN8A6wDeAPUA3gD9AN4A/wDdAP8A3QD/AN0A/wD/ABQK/wARCf8AEQj/ABgH/wAjBf8ALwP/AD0C&#10;/gBIAfgAVADyAF8A7gBoAOsAcADpAHcA5wB9AOYAgwDlAIgA5ACMAOMAkQDhAJYA4ACcAN8AogDe&#10;AKkA3ACxANsAuwDZAMkA1gDaANUA5wDVAPMA1AD7ANMA/wDTAP8A0wD/ANMA/wD/AhAK/wAKCP8A&#10;DQf/AxcG/wEgBf8AKwP+ADgC9gBEAfAAUADqAFsA5QBkAOMAbQDhAHQA3wB6AN0AgADcAIUA2wCK&#10;ANkAjwDYAJQA1gCZANUAoADUAKcA0gCvANAAuQDOAMcAzQDWAMwA5gDKAPEAyQD7AMgA/wDHAP8A&#10;xwD/AMcA/wD/BggJ/wMCB/8KCQb/DRIF/w0dBP0IJwP0BDMB7QJAAOcBTADgAFYA3AFgANoBaQDY&#10;AnAA1QJ3ANMDfQDSA4IA0AOHAM8DjADOA5EAzASXAMsEngDJBKUAyASuAMYFuADFBsYAwwfWAMIJ&#10;5wC/C/UAvQz/ALwN/wC7Df8Auw3/ALsN/wD/DAII/w4ABv8WBQT/GAwD/xcXA/MTIQLpDi0B4gs5&#10;ANwKRgDWC1EA0gxbANAOZADND2wAyxBzAMkReQDHEn8AxhKEAMUTiQDDE48AwhOVAMAUnAC/FKMA&#10;vRWsALwVtwC6FsQAuRbVALYY5wC0GfQBshn+AbEZ/wGwGf8CsBn/ArAZ/wL/EgAG/xoABP8fAQL9&#10;IQcB9R4QAekaGgHfFSUA1hQyANAYQADLG0wAxxxXAMQdYADBHmgAvx9vAL4fdQC8IHsAuyCBALkg&#10;hgC4IIwAtyGSALUhmQC0IaAAsiKpALAitAGvIsEBriPRAasj4wKpI/IDpyP8A6Uk/wSlJP8EpCT/&#10;BKQk/wT/FwAE/yIAAvonAADsJwAA5CMFAN8dDgDUHh0AzCItAcUlOwHAJ0cCvChSArkpWwK3KWMC&#10;tSpqArMqcQKxKncCsCt8Aq8rggKtK4gDrCuOA6sslQOpLJ0DqCymA6YssAOlLL0DoyzNBKEt4ASf&#10;LfAGnS37B5ws/webLP8Imyz/CJss/wj/HwAC/yoAAOktAADeMQAA1zAAANIqBgDKKhcAwi4nAbsw&#10;NQO2MUIFszFMBa8yVQatMl4GqzNlBqkzbAaoM3IGpjN4BqUzfgajM4MGojOKBqE0kQafNJkHnjSi&#10;B5w0rAebNLkImTTJCJg03QiVNO0KlDT6C5Mz/wuSM/8MkjP/DJIz/wz/JwAB8jAAAOE4AADWPAAA&#10;zzwAAMg4AgDBNhIAujkjAbM5MASuOTwHqjlHCaY5UAqkOVgKojlgCqA5ZwqeOW0KnTpzCps6eQqa&#10;On8LmDqGC5c6jQuWOpULlDqeDJM6qQyROrUMkDrFDY462Q2MOusPizr4D4o5/xCJOf8QiTn/EIk5&#10;/xD/LQAA6DYAANtAAADQRgAAx0YAAMBCAAC6PwwAskIeAKxCLASmQTcIoUBBDJ4/Sw2bP1MOmT9a&#10;D5c/YQ+VP2gPlD9uD5I/dA+RP3sPkD+BEI4/iRCNP5EQiz+bEYo/pRGIP7IShz/BEoU/1ROEP+kU&#10;gj/2FIE+/xSBPv8UgT7/FIE+/xT4MQAA4z4AANVIAADKTgAAwU8AALpKAACzRwgArEkaAKVJKAOg&#10;SDMImkY9DZdFRhCTRE4SkUNVE49DXBSNQ2MUjENpFIpDcBSJQ3YUh0N9FYZDhRWEQ40Vg0OXFoFD&#10;ohaAQ64Xf0O+GH1D0hh8Q+YZekP1GXpC/hl5Qv8YeUL/GHlC/xjtNQAA3kUAANFPAADGVAAAvVUA&#10;ALRRAACtTQMApk8WAKBQJQGaTzAGlU05DJBKQhGNSUoUikhRF4dHWBiGR14YhEdlGYJGaxmBRnIZ&#10;gEZ5Gn5HgRp9R4obe0eUG3pHnxx4R6scdka7HXVGzh10RuMec0bzHXJG/R1yRv8dckb/HXJG/x3q&#10;PAAA2ksAAM1UAADCWQAAuFoAAK9WAACoUwAAoVQSAJtVIQGVVC0FkFI3CotQPxCHTkYVg0xNGYFL&#10;Uxt/SlocfUpgHXtKZx55Sm4eeEp1H3ZKfR91SoYgc0qQIHJKnCFwSqkhbkq4Im1KyyJrSeEja0nx&#10;ImpJ/CFqSf8hakn/IGpJ/yDmQQAA1lAAAMlZAAC+XgAAtF4AAKpbAACjVwAAnFgOAJZZHgCRWSsD&#10;i1c0CYZVPA+CU0MUflFKGXtPUB14TlYfdk1cIXRNYyJyTWojcE1xI29NeiRtTYMka02NJWpNmSZo&#10;TaYmZk21J2VNyCdkTN4nY0zwJmNM+yVjTP8kY0z/JGNM/yTjRgAA01QAAMZdAAC8YgAAsGEAAKZf&#10;AACfWwAAmFwKAJJdGwCMXSgCh1wyB4JaOg19WEETeVVHGXVTTR1yUlIhb1FYI2xQXyVqUGYnaFBu&#10;KGdQdillUIApZFCKKmJQlipgUKMrX1CyK11QxStcT9wrXE/uKlxP+ilcT/8oXE//J1xP/yfgSwAA&#10;0FgAAMNgAAC5ZQAArWQAAKNiAACbXwAAk2AHAI1hGACIYSUBg2AvBX5fOAt5XD8RdVpFF3BYShxs&#10;Vk8haFVVJWVUWyhjU2IqYVNqLF9Tcy1eU30uXFOHLlpTky5ZU6EvV1OwL1ZTwi9VUtkvVVLtLVZS&#10;+SxWUv8rVlL/KlZS/yrdTwAAzVwAAMFkAAC2aAAAqWcAAJ9mAACXYgAAj2QDAIllFACEZSIAf2Ut&#10;BHpjNgl1YT0PcF9DFWtdSBtnW00hY1pTJl9YWCpcWF8tWldnL1hXcDFWV3oxVVeFMVNXkTFSV58x&#10;UVeuMVBWwDFPVtgxT1bsL09W+C5QVf8tUFX/LVBV/y3aUwAAymAAAL5nAACyawAApmoAAJxpAACS&#10;ZgAAi2cAAIVoEQCAah8Ae2kqAnZoMwdxZjsMbGVBE2djRhliYUwfXl9RJVpeVipWXFwuU1xkMVFb&#10;bTNQW3czTluCM01bjzJMW50yS1usMUpbvzFJW9UwSVrqMEla9y9KWf8uSln/LkpZ/y7WWAAAx2MA&#10;ALtrAACvbQAAom0AAJhsAACOagAAhmsAAIBtDAB7bhsAd24nAXJtMQVtbDkKaGs/EGNpRRdeZ0od&#10;WWZPI1VkVClRYlotTmFiMUthazJKYXUySWGAMkhhjTFHYZswRmGrL0VhvS5FYdQtRGDpLURf9i1E&#10;Xv4tRF7/LURe/y3SXAAAxGgAALhvAACrcAAAn3AAAJRwAACJbgAAgnAAAHtxCAB2chgAcnMkAG1z&#10;LgNocjcIZHE9Dl9vQxRabkgaVWxNIFBrUiZMaVkqSWlgLUdoaS9FaHMuRGh/LkRojCxDaJorQmiq&#10;KkFovSlBaNMoQGfpKT9m9So/Zf4qP2T/Kj9k/yrOYQAAwGwAALVzAACndAAAm3QAAJBzAACEcwAA&#10;fHUAAHZ2AwBweBMAbHkgAGh5KwJjeDQGX3c7C1p2QRFVdUYXUHNLHExyUSFIcVcmRXBfKENwaClB&#10;cHIpQXB+J0BwiyY/cJklP3CpJD5wvCM9cNMiPG7oIztt9SQ7bP0lOmz/JTps/yXJZwAAvHEAALF3&#10;AACjdwAAl3cAAIx3AACAeAAAdnoAAG98AABpfg0AZX8cAGF/KAFdfzEEWX45CFV9Pw1QfEQTTHtK&#10;GEd6TxxEeVYgQXldIj95ZyI+eXEhPXl9IDx5ih87eZkeO3moHTp4uxw5eNIbOXfoGzd19B03dP0e&#10;NnT+HjZ0/h7EbQAAuHYAAKx6AACeewAAknsAAIh8AAB8fgAAcYAAAGiDAABihAcAXYYWAFqGIwBX&#10;hy0CU4Y1BU6FPApKhEIORoRHE0KDTRY/glQZPIJcGjuCZRo6gnAaOYJ8GTiCiRc3gpcWNoGnFTaB&#10;uhQ1gdETNH/nFDN+9BYzffwXMn3+FzJ9/he/cwAAtHwAAKd/AACZfwAAjoAAAISBAAB5gwAAbIcA&#10;AGOJAABajAAAVI0OAFGOHABPjycAS44wA0eOOAZDjT4KQI1EDTyMSxA5jFISN4xaEzaLYxM1i24S&#10;NIt6ETOLhxAyi5YPMYumDjGLuA0wis8ML4nlDC6H8w4thvwPLYb9Dy2G/Q+6egAAsIMAAKGDAACV&#10;hAAAioUAAH+GAAB1iQAAaY0AAF6QAABUkwAAS5YGAEeXFQBElyEAQpcqAT+XMgM7ljkFOJZACDWW&#10;Rwozlk8LMZZXCzCVYQsvlWsLLpV3Ci2VhQkslZMIK5WjByqVtQYolMwGKJPjBieR8gcmkPsIJpD8&#10;CSaQ/Am1ggAAqogAAJyIAACQiQAAhYoAAHuNAABwkAAAZJQAAFiXAABOmwAARJ4AADugCQA3oBcA&#10;NaEhADOhKgAxoTICL6A6AyygQQQqoEoFKaBSBSegXAUmoGcEJaBzBCSggAMjoI8CIaCfAiCfsQEe&#10;n8cBHZ7gAR2c7wIcm/kDHJr7Axya+wOwigAAo40AAJeNAACMjwAAgZEAAHaVAABrmAAAX5wAAFSg&#10;AABJowAAPqYAADOoAAAqqgkAJ6sVACWrHwAjqygAIqswACCrOAAeq0EBHatKARysVAAarF8AGaxr&#10;ABeseQAVq4gAE6uZABGrqwAPqsEADanZAA6o7AAOp/YADqf4AA6n+ACskwAAnpMAAJOTAACHlgAA&#10;fJoAAHGeAABlogAAWqUAAE+pAABErAAAOK8AAC2wAAAjswAAGrUDABS2DQAStxgAELchAA63KgAM&#10;tzMAC7c9AAm3RwAIt1IABrdfAAS3bQACt30AALaOAAC2oAAAtbMAALTJAAC03AAAs+oAALPtAACz&#10;7QCmmQAAmpkAAI2bAACCnwAAd6QAAGyoAABgrAAAVbAAAEmyAAA9tAAAMbYAACa5AAAduwAAFL0A&#10;AAu/AAADwQgAAMISAADCGwAAwyUAAMMuAADDOQAAw0QAAMRQAADEXgAAxG8AAMSAAADEkgAAxKUA&#10;AMO4AADDywAAwtwAAMLgAADC4ACioAAAlaEAAImlAAB+qgAAc68AAGayAABZtAAATLcAAD+5AAAz&#10;vAAAKL4AAB7BAAAVxAAADMcAAATJAAAAywAAAM0CAADOCgAAzxQAANAdAADRJwAA0jIAANM+AADV&#10;TAAA1lwAANZvAADWggAA1pUAANanAADWtwAA1sYAANbKAADWygCdqAAAkawAAIWwAAB3swAAabYA&#10;AFy4AABPuwAAQr4AADXBAAAqxAAAH8cAABbLAAAMzwAABdIAAADTAAAA1QAAANgAAADZAAAA2wEA&#10;AN0KAADfFAAA4R8AAOMrAADlOAAA6EcAAOpYAADqbAAA6oEAAOqUAADqowAA6rAAAOqzAADqswCV&#10;rgAAibIAAHu1AABtuAAAX7wAAFHAAABEwwAAN8cAACvKAAAgzQAAFdEAAAzWAAAE2gAAAN0AAADd&#10;AAAA3wAAAOEAAADjAAAA5QAAAOcAAADpAAAA7AkAAO8WAADyIwAA9DIAAPdCAAD6VAAA+2YAAPt5&#10;AAD7iQAA+5YAAPuZAAD7mQD/ABYI/wATB/8AEwX/ABsE/wAnAv8AMwH/AEAA/wBNAPwAWAD5AGIA&#10;9wBrAPYAcgD0AHkA8wB+APIAgwDxAIgA8ACMAO8AkQDuAJYA7QCbAOsAoADpAKcA5wCuAOYAuQDl&#10;AMYA5ADWAOMA6ADjAPYA4wD/AOIA/wDiAP8A4QD/AOEA/wD/ABMI/wAOB/8ADQX/ABgE/wAkAv8A&#10;MAH/AD0A+wBJAPYAVQDzAF8A8QBoAO8AbwDtAHYA7AB8AOsAgQDqAIYA6QCKAOgAjgDnAJMA5QCY&#10;AOMAngDhAKUA3wCsAN4AtgDcAMIA2wDTANsA5gDaAPMA2QD9ANgA/wDYAP8A2AD/ANgA/wD/ABAI&#10;/wALB/8ADQX/ABcE/wAgAv8ALAH8ADkA9ABGAO8AUQDsAFsA6QBkAOcAbADlAHMA5AB5AOIAfgDh&#10;AIMA4ACHAN4AjADdAJEA2wCWANkAnADWAKIA1QCqANQAswDSAL8A0QDQANAA4gDPAPAAzgD4AM0A&#10;/wDMAP8AzAD/AMwA/wD/AAkI/wAEBv8ACgX/ABQD/wAeAv8AKAD0ADUA6gBBAOYATQDjAFcA4ABg&#10;AN4AaADcAG8A2gB1ANgAewDWAIAA1QCEANMAiQDRAI4AzwCTAM4AmQDMAKAAywCoAMkAsQDIAL0A&#10;xgDNAMUA3gDEAOwAwwD2AMIA/QDBAP8AwQD/AMEA/wD/AAIH/wAABf8DBgT/BA8C/wAZAfgAIwDr&#10;AC8A4gA8AN0ASADaAFMA1gBcANMAZADRAGsAzwByAM0AdwDLAHwAyQCBAMgAhgDGAIsAxQCRAMMA&#10;lwDCAJ4AwACmAL8ArwC9ALsAvADKALsA2wC5AOoAuAD2ALYB/gC2Av8AtQL/ALUC/wD/AwAF/wcA&#10;A/8NAQL/DQkB+QkTAO0DHADfACgA2QA2ANMAQgDPAk4AywNXAMgEYADGBGcAxAVuAMIGdADABnkA&#10;vwd+AL4HgwC8B4kAuwiOALkIlQC4CJwAtgmlALUJrwCzCrsAsgrKALEL3ACuDu4ArA/6AKsQ/wCq&#10;Ef8AqRH/AKkR/wD/CAAE/xIAAv0WAADyFQEA7BAJAOMIEwDXBiAA0AkvAMoNPADFEUgAwRJSAL4U&#10;WwC7FGMAuRVqALgVcAC2FnYAtRZ7ALMWgACyF4YAsReMAK8XkgCuGJoArBiiAKsZrACpGbkAqBnI&#10;AKYa2wCkG+wAohz4AaEc/wGgG/8BoBv/AaAb/wH/EQAC/xsAAOsdAADhHgAA2hsBANUTCADNFBkA&#10;xRkpAL8dNwC6H0MAtiBOALMhVwCxIV4AryJlAK0ibACsInIAqiN3AKkjfQCoI4MApyOJAKUjjwCk&#10;JJcAoiSgAKEkqgGfJbYBniXFAZwl1wGaJekCmCX2A5cl/wOWJf8DliX/A5Yl/wP/GgAB8CIAAOEp&#10;AADYLQAA0CsAAMolAwDDIRQAvCYkALUoMgGxKT4CrSpIAqorUgKoK1kCpixhAqQsZwKiLG0CoSxz&#10;Ap8seQKeLX4CnS2FApstiwOaLZMDmC2cA5ctpgOVLbIDlC3BBJMt0wSRLecFjy31Bo4t/waNLf8G&#10;jC3/B4wt/wf9IQAA5ysAANs1AADQOQAAxzgAAMAzAAC7LQ0AszEfAK0yLAKoMjgEpDNDBaEzTAWe&#10;M1QFnDNcBZszYgWZM2gGmDNuBpYzdAaVNHoGlDSBBpI0iAaRNJAGjzSZB440oweMNK8HizS9CIk0&#10;0AiHNOQJhjTzCoU0/QqENP8KhDP/CoQz/wrxJgAA4jUAANQ+AADJQgAAv0EAALg9AACzOAgArDoa&#10;AKY7KAKgOjMFnDo+B5k6RwiWOU8JlDlXCZI5XQmQOWMJjzlqCo05cAqMOXYKizl9Cok5hAqIOYwK&#10;hjqVC4U6oAuDOqsMgjq6DIE6zA1/OuENfTnyDn05/A58Of8OfDn/Dnw5/w7rLgAA3T0AAM9GAADE&#10;SgAAuUgAALFEAACrQAMApUEVAJ9DJAGaQi8FlUA5CJE/QguOP0oMjD5SDYo+WA6IPl8Ohz5lDoU+&#10;aw6EPnIOgj54DoE+gA+APogPfj6SEH0+nBB7PqgRej63EXg+yRJ3Pt4SdT7wEnU9+xJ0Pf8SdD3/&#10;EnQ9/xLnNQAA2EQAAMpMAAC/UAAAs04AAKxKAAClRgAAn0cRAJlJIACUSCsEj0Y1CItFPgyHQ0YP&#10;hUNNEINCVBGBQloSf0JgEn5CZxJ8Qm0Te0J0E3lCfBN4QoUUdkKOFHVCmRVzQqYVcUK0FnBCxhdu&#10;QtsXbUHuF21B+RZsQf8WbEH/FmxB/xbkPAAA1EkAAMZSAAC6VQAAr1MAAKdPAACgTAAAmkwMAJRO&#10;HACPTigCikwyB4VKOwyCSUIQfkdJE3xGTxR6RlYWeEVcFnZFYhd1RWkXc0VxGHFFeRhwRYEZbkWL&#10;GW1FlhprRaMaaUWxG2hFwxtmRdkcZUXsG2VF+BplRP8aZUT/GmVE/xrgQQAA0E4AAMNWAAC2WAAA&#10;q1cAAKJUAACbUAAAlVEIAI9SGQCKUiUBhVEvBYFQOAp8Tj8PeUxFE3VKTBZzSVIYcElYGm9IXhtt&#10;SGUba0htHGpIdR1oSX4dZkmIHmVJkx5jSaAfYUmuH2BIwCBeSNYgXkjqH15I9x5eSP8dXkj/HV5I&#10;/x3dRgAAzVIAAMBaAACzWwAAp1oAAJ5YAACXVAAAkFUFAItWFQCGVyIBgVYtBHxUNQl4UjwOc1BD&#10;E3BPSRdsTU4aaUxUHGdMWx5lTGEfY0xpIGJMciFgTHsiX0yFIl1MkSNcTJ4jWkysJFlLvSRXS9Mk&#10;V0vpI1dL9iJXS/4hWEv/IFhL/yDaSgAAylcAAL1eAACvXgAApF0AAJpbAACTWAAAjFkBAIZaEgCB&#10;Wx8AfVoqA3hZMwdzVzoMb1VAEWpTRhZmUksaY1BRHmBQVyFeT14jXE9mJFpPbiVZT3gmV0+CJlZP&#10;jidUT5snU0+qJ1JPuydRTtEnUE7nJlFO9SRRTv0jUU7/I1FO/yPWTwAAx1oAALthAACsYQAAoGAA&#10;AJdfAACPWwAAiF0AAIJeDgB9XxwAeV8oAnReMQVvXDgKalo+EGZYRBVhV0kaXlVOHlpUVCJXU1sl&#10;VVNiJ1NTayhSU3UpUFOAKU9TjClOU5kpTVOoKUtTuSlKUs8pSlLmKEtS9CZLUfwlS1H/JUtR/yXT&#10;UwAAxF4AALdkAACpZAAAnWMAAJNiAACLXwAAg2EAAH1iCgB5YxkAdGMlAXBiLgRrYTYIZmA8DmJe&#10;QhNdXEcZWVtNHlVZUiJSWFgmT1hgKU1XaCpLV3IrSld+KklXiipIWJcpR1inKUZXuChFV84oRVfk&#10;J0VW8ydFVvwmRVX/JUVV/yXPVwAAwWIAALRmAAClZgAAmmYAAJBlAACGYwAAf2UAAHlmBgBzZxUA&#10;b2giAGtnLAJnZzQHYmU7C11kQBFZY0YXVWFLHFBfUCFNXlYlSl5eKEddZilGXXEpRV18KURdiChD&#10;XZYnQl2mJkFdtyVBXcwlQFzjJUBb8yVAW/slQFr/JEBa/yTLXAAAvmUAALBpAACiaQAAlmkAAIxp&#10;AACCZwAAemkAAHRrAgBubBEAam0eAGZtKQFibDEFXWw4CVlqPw5VaUQUUGhJGUxmTx5IZVUiRWRc&#10;JUNkZSZBZG8lQGR7JUBkhyQ/ZJUjPmSlIT1ktiE9ZMwgPGPjIDti8iE7YfshO2D/ITtg/yHHYQAA&#10;umoAAKxsAACebQAAkmwAAIhsAAB8bAAAdW4AAG5wAABocQwAY3IaAGBzJQBccy4DWHI2B1RxPAxQ&#10;cEIRTG9HFUduTRpEbVMdQWxbHz9sZCA9bG4gPWx6Hzxshh47bJQdOmykGzpstRs5bMsaOGviGjdp&#10;8Rs2aPocNmf/HDZn/xzDZgAAt28AAKdwAACacAAAjnAAAIRwAAB4cQAAbnQAAGd2AABhdwYAXHkV&#10;AFl5IQBWeSsBUnkzBU54OglLeEANRndFEUN2SxU/dVIYPHVZGTt1Yho5dW0ZOXV4GDh1hRc3dJMW&#10;NnSjFTZ0tBQ1dMoTNHPhEzNx8RUycPoWMm/+FjJv/ha/awAAsnMAAKJzAACVdAAAinQAAIB1AAB1&#10;dwAAankAAGF8AABafgAAVIAPAFGAHABPgScATIEvAkiANwZEgD0JQX9DDT1+SRA6flASOH5YEzZ9&#10;YRM1fWsSNH13ETN9hBAyfZIPMn2hDjF8sw0wfMgNMHvgDC968A4uefkPLXj+EC14/hC6cgAArHcA&#10;AJ13AACReAAAhngAAHx6AABxfAAAZX8AAFyCAABThQAATIcHAEiIFQBGiSEAQ4kqAUCJMgM9iDkF&#10;OohACDeIRgo0h04MModWDDGHXwwwh2kLL4d1Cy6Hggoth5AJLIafCCuGsQcqhcYHKYXfBiiD7wgo&#10;gvkJJ4H9CieB/Qq1eAAApnsAAJh8AACMfAAAgn0AAHh/AABtggAAYYYAAFiJAABOjAAARI8AAD6R&#10;DAA7kRkAOZIkADaSLAE0kTQCMZE7BC+RQgUtkUoGK5FSBiqRWwYpkWYFJ5FyBSaRfwQlkI0DJJCc&#10;AyKQrgIhj8MCII7bAh+N7QMfjPcEH4v8BB+L/ASwgAAAoIAAAJOAAACIgQAAfoMAAHOGAABpiQAA&#10;XY0AAFKQAABJkwAAPpYAADSZAwAumw8ALJsaACqbJAAomywAJ5s0ASWbPAEjm0QBIZtNASCbVgEf&#10;m2EBHZttARybegAam4gAGJqYABeZqgAVmb4AE5jWABSX6gAUlvUAFJX6ARSV+gGphQAAmoUAAI6G&#10;AACEhwAAeYoAAG6NAABjkQAAWZQAAE2YAABDnAAAOJ8AAC6hAAAkpAEAHaUMABumFwAZpiAAGKYp&#10;ABamMQAVpjoAE6ZDABKmTQAQplcADaZkAAumcQAJpYAAB6WQAAWkogADo7UAAqLKAAOi3wADoewA&#10;BKHyAASh8gCiigAAlYsAAIqMAAB/jgAAdJIAAGmWAABemgAAU54AAEiiAAA9pQAAMqgAACiqAAAf&#10;rAAAFq4AAAywBwAGsBIABbAbAAOxJAACsS0AALE3AACxQQAAsEsAALBYAACwZQAAsHUAALCFAACv&#10;lwAArqkAAK6+AACt0wAArOMAAKzpAACs6QCckAAAkZEAAIWTAAB6lwAAb5sAAGSgAABZpAAATqgA&#10;AEOsAAA3rwAALLEAACKzAAAYtQAAELcAAAa4AAAAugYAALoOAAC7GAAAuyAAALwpAAC8MwAAvD4A&#10;AL1JAAC9VwAAvmYAAL54AAC9iQAAvZwAALywAAC7wwAAu9QAALreAAC63gCYlwAAjJkAAIGdAAB2&#10;ogAAaqcAAF+rAABUrwAASLIAADu1AAAvtwAAJLkAABq8AAAQvgAACMAAAADBAAAAwwAAAMQBAADF&#10;CQAAxxIAAMgbAADJJQAAyi8AAMs6AADNRgAAzlYAAM9nAADPegAAz40AAM+fAADPsAAAz78AAM7J&#10;AADOyQCUnwAAiKMAAH2oAAByrgAAZrIAAFi0AABLtwAAProAADG9AAAmvwAAGsIAABHFAAAIyAAA&#10;AMoAAADMAAAAzgAAANAAAADRAAAA0wAAANUHAADYEgAA2h0AANwoAADeNQAA4EMAAOJUAADkZgAA&#10;5XsAAOWOAADlngAA5aoAAOWyAADlsgCQqgAAha8AAHizAABqtQAAXLgAAE68AABBvwAAM8IAACfF&#10;AAAcyAAAEcwAAAfQAAAA1AAAANYAAADXAAAA2QAAANsAAADdAAAA3wAAAOIAAADkAAAA5wYAAOsS&#10;AADuHwAA8C4AAPI+AAD1UAAA9WQAAPZ4AAD3iQAA95UAAPecAAD3nAD/ABIG/wAOBf8ADQP/ABgC&#10;/wAkAP8AMQD/AD4A/QBKAPsAVQD4AF4A9gBnAPQAbgDzAHUA8QB6APAAfwDvAIMA7QCIAOsAjADp&#10;AJEA6ACWAOcAnADmAKIA5ACqAOMAsgDiAL8A4QDQAN8A4gDeAPIA3QD+AN0A/wDdAP8A3QD/AN0A&#10;/wD/AA0G/wAKBf8ADAP/ABUB/wAgAP8ALQD6ADsA9gBHAPQAUgDxAFsA7wBkAO0AawDrAHIA6QB3&#10;AOgAfADmAIEA5ACFAOIAigDgAI4A3wCTAN4AmQDdAKAA2wCnANoAsADYALwA1gDLANQA3gDTAO8A&#10;0gD7ANIA/wDSAP8A0gD/ANIA/wD/AAkG/wAFBP8ACgP/ABQB/wAdAPsAKQDyADcA7wBDAOwATgDp&#10;AFgA5gBgAOQAaADiAG8A3wB0AN0AeQDbAH4A2QCDANgAhwDWAIwA1QCRANMAlgDSAJ0A0ACkAM4A&#10;rQDNALgAywDHAMkA2gDIAOwAxwD4AMYA/wDHAP8AxwD/AMcA/wD/AAIG/wAABP8ABwL/ABEB/wAZ&#10;APIAJQDqADEA5gA+AOIASQDfAFQA3ABcANkAZADVAGsA0wBxANEAdgDPAHsAzgB/AMwAhADLAIkA&#10;ygCOAMgAlADGAJoAxQCiAMMAqwDBALUAvwDDAL4A1gC9AOgAvAD0ALsA+wC7AP8AuwD/ALsA/wD/&#10;AAAF/wAAA/8AAwH/AAwA+QATAOcAHgDhACwA3AA5ANgARQDTAE8A0ABYAMwAYADKAGcAyABtAMYA&#10;cwDEAHgAwwB8AMEAgQDAAIYAvwCLAL0AkQC7AJgAugCfALgAqAC2ALMAtQDBALMA0gCyAOMAsQDw&#10;ALAA+QCwAP4ArwD/AK8A/wD/AAAD/wAAAf8DAAD5AAUA8AALAN8AFwDYACUA0QAzAMwAPwDIAEoA&#10;xABTAMEAWwC/AGMAvQBpALsAbwC6AHQAuAB5ALcAfgC2AIMAtACIALMAjgCxAJUArwCdAK4ApwCs&#10;ALEAqwG/AKkC0ACoA+IApwTwAKUG+gCkBv8Aowf/AKMH/wD/AQAC/wkAAPEKAADlBwAA3gECANYA&#10;DwDPAB4AyAErAMIEOQC+BkQAugdOALcIVwC1CV4AswplALEKawCwC3AArgt2AK0LewCsDIAAqwyG&#10;AKkNjACoDZQApg6cAKUOpgCjD7EAohC/AKAQ0QCeEuQAnBPzAJsT/QCaE/8AmhP/AJoT/wD/CwAB&#10;8RIAAOQYAADaGgAA0hYAAMwNBQDGChYAvxAlALkUMwC0FT8AsBdJAK0XUgCrGFkAqRhgAKcZZgCm&#10;GWwApRlyAKMadwCiGn0AoRqDAJ8biQCeG5EAnBuZAJscowCZHK4AmBy8AJYczgCVHeEAkx3xAJId&#10;/AGRHf8BkR3/AZEd/wH7FAAA5x4AANsmAADRKQAAxyYAAMAfAAC8GQ8AtR0fAK8gLQCrIjoApyJE&#10;AKQjTQCiI1UAoCRcAJ4kYgCdJGgAmyRuAJolcwCZJXkAlyV/AJYlhgCVJY4AkyWWAJImoAGQJqsB&#10;jia5AY0mygGMJt8CiibwAogm+wOIJv8Dhyb/A4cm/wPvGwAA4SkAANQyAADINQAAvjIAALctAACz&#10;JQkArSgaAKcrKACiKzQBnyw/ApwsSAKZLFAClyxXApUsXgKULWQCki1pApEtbwKQLXUCji17Ao0t&#10;ggKLLYoDii6TA4gunQOHLqgDhi62BIQuxwSDLtwEgS7uBYAu+gZ/Lv8Gfy3/Bn8t/wbqJQAA2zMA&#10;AM07AADAPQAAtjoAAK83AACqMQMApTEVAJ80IwGbNC8ClzM6BJQzQwWRM0sFjzNSBY0zWQWLM18F&#10;ijNlBYgzawWHM3EFhjN3BoQ0fwaDNIcGgTSPBoA0mgd+NKUHfTSzB3w0xAh6NNkIeTTsCXc0+Al3&#10;M/8JdjP/CXYz/wnlLgAA1jsAAMhDAAC6QwAAsEIAAKk+AACjOgAAnjkQAJk7HwCUOysCkDo1BYw5&#10;PgeJOUYIhzhOCIU4VAmDOFoJgjhgCYA4Zgl/OG0JfjhzCXw4ewp7OYMKeTmMCng5lwt2OaMLdTmw&#10;DHM5wQxyOdYNcDnqDW849w1vOP8Nbjj/DW44/w3hNQAA0UIAAMNKAAC1SQAAqkcAAKNEAACdQQAA&#10;mD8LAJNBGwCOQScCiUAxBYU/OgiCPkIKgD1JC349UAx8PVYMejxcDXk8Yg13PGkNdj1wDXQ9dw5z&#10;PYAOcT2JD289lA9uPaAQbD2tEGs9vhFpPdMRaD3oEWc89hFnPP4QZzz/EGc8/xDdOwAAzUgAAL9O&#10;AACwTQAApkwAAJ5JAACYRgAAkkUHAI1GFwCIRyMBhEYtBIBENgh8Qz4LeUJFDXdBSw91QVIQc0BY&#10;EHFAXhFvQGURbkBsEmxAdBJrQXwSaUGGE2dBkRRmQZ0UZEGrFWNBuxVhQNAWYEDmFWBA9BVgQP0U&#10;X0D/E19A/xPZQAAAyU0AALtRAACsUQAAolAAAJpNAACUSgAAjUoDAIhLEwCETCAAf0sqA3tKMwd3&#10;SDoLc0ZBDnBFSBFtRE4Sa0RUFGlEWhRoRGEVZkRoFmREcBZjRHkXYUSDF2BEjhheRJoYXUSoGVtE&#10;uRlaRM0aWUPkGVlD8xhZQ/wXWUP/F1lD/xfWRQAAxlEAALdUAACpVAAAnlMAAJZRAACPTgAAiU4A&#10;AIRPDwB/UB0Ae1AoAnZOMAZyTTgKbks+DmpKRBFnSUoUZEhQFmJHVhhgR10ZXkdkGl1HbRpbR3Yb&#10;WkeAHFhIixxXSJgcVUemHVRHtx1TR8sdUkfiHVJG8htSRvsaU0b/GlNG/xrSSgAAw1UAALRXAACm&#10;VwAAm1YAAJJUAACLUQAAhVIAAH9TCwB6VBoAdlQlAXJTLgRtUjUIaVA8DWROQRFhTUcUXUxNF1tL&#10;UxpZS1ocV0thHVZLaR5US3MfU0t9H1FLiR9QS5YgTkukIE1LtSBMSskgS0rgH0xK8R5MSfsdTEn/&#10;HExJ/xzPTgAAwVgAALBaAACjWgAAmFkAAI9YAACHVAAAgFYAAHtXCAB2WBYAclgiAG1YKwNpVjMH&#10;ZFU6C2BTPxBcUkUUWFFKGFVQUBxTT1ceUE9eIE9PZiFNT3AiTE97IktPhyJJT5QiSE+iIUdPsyFG&#10;TschRU7fIEZO8B9GTfoeRk3/HkZN/x7MUgAAvlwAAK1dAACfXQAAlVwAAItbAACDWAAAfFoAAHZb&#10;BABxXBMAbV0fAGlcKQJkXDEFYFo4CVxZPg5YWEMTVFZIF1BVThxNVFQfSlRbIUhTZCJHU24jRlN5&#10;I0VUhSJEVJIiQ1ShIUJUsiBBU8YgQFPeH0BS7x9AUvkeQFH/HkBR/x7IVwAAul8AAKpfAACcXwAA&#10;kV8AAIheAAB/XAAAeF4AAHFfAABsYQ8AZ2EcAGRiJgFgYS8EXGA2CFdfPAxTXkERT1xHFkxbTBpI&#10;WlMdRVlaIENZYiFCWWwhQVl3IUBZhCA/WpEfPlqgHj1asR08WcUdO1ndHDtY7h07V/kdO1b/HTtW&#10;/x3FWwAAtmIAAKZiAACZYgAAjmIAAIRiAAB6YAAAcmMAAGxkAABmZgoAYmYYAF5nIwBbZywCV2Yz&#10;BlNlOgpPZEAOS2NFE0diSxdEYVEaQWFYHT9gYR09YGsdPGB2HTthghw7YZAbOmGfGjlgsBk4YMQY&#10;OGDcGDde7hk2XfgZNlz/GjZc/xrBYAAAsmUAAKJlAACVZQAAimUAAIFmAAB0ZQAAbGgAAGZqAABg&#10;awYAW2wUAFhtHwBVbSkBUW0xBE5sOAdKaz4LRmpDD0JpSRM/aU8WPGhXGDpoYBg5aGoYOGh1Fzdo&#10;gRY3aI8VNmieFDVorxM0Z8MSNGfbEjNl7RMyZPgUMWP/FTFj/xW9ZQAArWgAAJ1pAACRaQAAhmkA&#10;AH1qAABwawAAZ20AAF9wAABZcQAAVHMOAFFzGgBOdCUAS3QtAkhzNQVEczsIQXJBDD1xRw86cU4R&#10;OHFVEjZwXhI1cGgSNHB0ETNwgBAycI4PMXCdDjFwrg0wb8INL2/aDC5t7Q4ubPcPLWv+EC1r/hC5&#10;agAAqGwAAJlsAACNbAAAgm0AAHluAABscAAAY3MAAFt1AABTeAAATXkIAEl6FQBGeyAARHspAEF7&#10;MQI+ejgFOno+CDd6RQo1ekwMM3lUDDF5XAwweWcML3lyCy55fwoteYwJLHicCCt4rAgqeMEHKnfZ&#10;Byl17AgodPcJKHP+Cyhz/gu0bwAAonAAAJRwAACIcAAAfnEAAHVzAABqdQAAX3kAAFZ7AABOfgAA&#10;RYEBAD+CDgA8gxoAOoMkADiDLAE1gzQCM4M7BDGDQgUug0kGLYNRByuCWgcqgmQGKYJwBiiCfAUm&#10;gooEJYGZBCSBqgMjgL4DIoDWAiJ+6wMhffYEIXz9BSF8/QWtcwAAnHQAAI90AACEdQAAe3YAAHF4&#10;AABmewAAWn8AAFGCAABIhQAAP4gAADWLBgAxixIAL4wcAC2MJQAsjC0AKow1ASiMPQImjEQCJIxN&#10;AiOMVgIhjGACIIxsAR+MeAEdi4YBG4uWABqKpwAYirsAF4nSABeI6AAXhvQBF4X8AReF/AGmeAAA&#10;l3gAAIp5AACAegAAd3sAAGx+AABhggAAVoYAAEyJAABDjAAAOY8AAC+SAAAmlAcAIpUTACCVHAAe&#10;liUAHZYtAByWNQAalj0AGZZGABeWTwAVlloAFJZlABKWcgAQlYEADZWQAAuUoQAJk7QAB5LKAAiR&#10;3wAIkO0ACZD3AAmQ9wCffQAAkX0AAIZ+AAB9fwAAcoIAAGeGAABcigAAUo4AAEeSAAA8lQAAM5cA&#10;ACmaAAAfnAAAFp8EABCgDwAOoBkADaAiAAugKgAKoDMACKA8AAegRgAFoFEAA6BcAAGgaQAAn3gA&#10;AJ+IAACemQAAnasAAJvAAACa1gAAmuQAAJruAACa7gCYgwAAjIMAAIOEAAB4hwAAbYoAAGKOAABX&#10;kgAATJYAAEGaAAA2ngAALKEAACKjAAAZpQAAEacAAAepBAAAqg0AAKoXAACqIAAAqygAAKsxAACr&#10;OwAAqkUAAKtRAACrXgAAqm0AAKp9AACqjgAAqaEAAKi0AACmygAApd0AAKXqAACl6gCTiAAAiYkA&#10;AH6MAABzjwAAZ5QAAFyYAABRnAAARqEAADukAAAwqAAAJqoAABysAAATrwAACrAAAAGyAAAAswMA&#10;ALQLAAC0FAAAtRwAALUkAAC2LgAAtjgAALZDAAC3UAAAt18AALdwAAC3ggAAt5QAALanAAC1ugAA&#10;tMwAALTcAAC03ACQjwAAhJEAAHmVAABumgAAYp4AAFejAABMqAAAQawAADWvAAAqsgAAH7QAABW2&#10;AAAKuAAAA7kAAAC7AAAAvAAAAL4AAAC/BQAAwA4AAMEXAADCIAAAxCkAAMU0AADGQAAAyE8AAMlg&#10;AADJcgAAyYYAAMiZAADIqgAAx7kAAMfJAADHyQCLlwAAgJsAAHWgAABppQAAXqoAAFOvAABHswAA&#10;ObYAAC24AAAhugAAFr0AAAvAAAACwgAAAMMAAADFAAAAxgAAAMgAAADKAAAAywAAAM4HAADPEAAA&#10;0hoAANQkAADXMAAA2j0AAN1OAADfYAAA4HQAAOCHAADgmQAA4KYAAN+zAADfswCHoQAAfKcAAHGt&#10;AABnsgAAWbUAAEu4AAA9uwAAL74AACPBAAAXxAAADMcAAALKAAAAzQAAAM4AAADQAAAA0gAAANQA&#10;AADWAAAA2QAAANsAAADfAAAA4QYAAOQTAADnHwAA6SwAAO06AADwTAAA8l8AAPNzAAD0hQAA9JIA&#10;APSdAAD0nQD/AAwE/wAJA/8ACQH/ABQA/wAhAP8ALwD+ADsA/ABHAPoAUgD3AFsA9QBjAPIAawDw&#10;AHEA7QB2AOsAewDqAIAA6QCEAOgAiADnAI0A5gCSAOQAlwDjAJ0A4gClAOAArgDeALkA2wDIANoA&#10;3QDZAO8A2QD8ANkA/wDZAP8A2QD/ANkA/wD/AAkE/wAGA/8ACgH/ABMA/wAdAPsAKwD3ADgA9ABD&#10;APIATgDvAFgA7ABgAOkAaADmAG4A5AB0AOIAeQDhAH0A3wCBAN4AhgDdAIoA3ACPANoAlADZAJsA&#10;1wCiANQAqwDSALUA0ADEAM8A2ADOAOsAzQD5AM0A/wDMAP8AywD/AMsA/wD/AAQE/wAAAv8ACAH/&#10;AA8A/QAaAPMAJgDvADMA6wA/AOkASgDmAFQA4gBdAN4AZADbAGsA2QBwANgAdQDWAHoA1AB+ANMA&#10;gwDSAIcA0ACMAM8AkgDNAJgAygCfAMgAqADGALIAxQDAAMMA0gDCAOYAwgD2AL8A/wC+AP8AvQD/&#10;AL0A/wD/AAAE/wAAAv8ABQH/AAoA8wAVAOsAIgDmAC4A4QA7AN0ARgDZAFAA1QBZANIAYADPAGcA&#10;zQBtAMwAcgDKAHcAyQB7AMcAfwDGAIQAxACJAMIAjwDBAJUAvgCcAL0ApQC7AK8AuQC8ALgAzQC2&#10;AOIAtADxALIA/ACyAP8AsgD/ALIA/wD/AAAD/wAAAf8AAAD8AAUA6QAOAOIAHADbACkA1QA2ANAA&#10;QQDMAEsAyQBUAMYAXADEAGMAwgBpAMAAbgC+AHMAvQB3ALwAfAC6AIEAuACGALcAjAC1AJIAswCZ&#10;ALIAogCwAKwArgC4AKwAyQCqAN0AqQDtAKkA9wCoAP4AqAD/AKgA/wD/AAAB/wAAAPgAAADsAAAA&#10;4AAHANcAFQDQACMAyQAwAMUAPADBAEYAvgBPALsAVwC4AF4AtgBkALUAagCzAG8AsgB0ALAAeQCv&#10;AH4ArgCDAKwAiQCrAI8AqQCXAKcAoACmAKoApAC2AKIAxgChANkAoADpAJ8A9ACeAPsAngD/AJ4A&#10;/wD/AAAA9AAAAOcCAADeAgAA1QAAAM0ADQDFABsAwAAoALsANQC3AEAAswBKALEAUgCuAFkArAFg&#10;AKsBZgCpAWsAqAJwAKcCdQClAnoApAOAAKMDhgChBI0AnwSVAJ4FngCcBqkAmwa1AJkGxQCYB9gA&#10;lwjpAJUJ9gCUCf4AlAr/AJQK/wD6AwAA6Q0AAN0VAADSFQAAyBAAAMIIAwC+ARMAtwUhALIJLwCu&#10;CzoAqg1EAKgNTQClDlUAow9bAKIQYQCgEGcAnxBsAJ0RcgCcEXcAmxF9AJkShACYEosAlhKTAJUT&#10;nQCTE6cAkhO0AJAUxQCPFNkAjRXrAIwW+ACLFv8Aixb/AIoW/wDuDQAA4RwAANQjAADGJAAAvSAA&#10;ALcZAAC0EQoArhQbAKkXKQClGTUAoRo/AJ4bSACcG1AAmhtXAJgcXQCXHGMAlRxoAJQcbgCTHHQA&#10;khx6AJAdgACPHYgAjR2QAIwdmgCKHqUAiR6yAIcewgCGH9YAhB/pAIMf9wGCH/8Bgh//AYIf/wHp&#10;GgAA2ycAAMsvAAC+LgAAtCsAAK4nAACqIAQAph8VAKAiIwCcJDAAmSQ6AJYlQwCUJUsAkiVSAJAl&#10;WQCOJV4AjSVkAIslagCKJXAAiSZ2AIcmfQCGJoUAhCaNAYMnlwGBJ6IBgCevAX8nvwF9J9MBfCfn&#10;Ansn9QN6J/4DeSf/A3kn/wPkJAAA1DEAAMQ3AAC3NgAArTQAAKYxAACiLAAAnigQAJkrHgCULCoB&#10;kSw1AY4tPwKMLUcCiS1OAogtVAKGLVoChS1gAoMtZgKCLWwCgC1yAn8teQJ9LYEDfC6KA3sulAN5&#10;Lp8DeC6sBHYuvAR1LtAEcy7lBXIu9AZxLf0GcS3/BnEt/wbfLQAAzjkAAL49AACwPQAApzsAAKA4&#10;AACbNAAAlzEKAJIyGgCNMyYBijMwAoYzOgSEM0IEgjNJBYAzUAV+MlYFfTJcBXsyYQV6MmgFeDNu&#10;BXczdgZ1M34GdDOHBnIzkQZxNJ0HbzSqB24zughsM80IazPjCWoz8glpM/wJaTL/CWky/wnaNAAA&#10;ykAAALlCAACrQgAAokEAAJs+AACVOwAAkTgFAIw5FQCHOiIAgzksA4A5NQV9OD0GezhFB3g3Swh3&#10;N1EIdTdXCHM3XQhyN2QJcDdrCW83cgltOHsJbDiECmo4jgpoOJoLZzinC2U4twxkOMoMYjjhDGI3&#10;8QxhN/sMYTf/DGE3/wzVOgAAxUYAALRGAACnRgAAnUUAAJZCAACQQAAAiz4BAIY+EQCCPx4Afj8o&#10;Ano+MQV2PTkHdDxACXE8RwpvO00LbTtTC2s7WQxqO2AMaDtnDGc7bw1lPHcNZDyBDmI8iw5hPJcP&#10;XzylD108tRBcPMgQWzveEFo78BBaO/oPWjv/D1o6/w/SQAAAwUkAALBKAACjSgAAmUkAAJJGAACM&#10;RAAAhkMAAIFDDAB9RBsAeUQlAXRDLgRxQjYHbUE9CmpAQwxoP0kNZj9PDmQ/VQ9iP1wQYT9jEF8/&#10;axFeP3QRXD9+EltAiRJZQJUTV0CjE1Y/shRVP8YUVD/cFFM+7xNTPvkTVD7/ElQ+/xLORQAAvkwA&#10;AK1NAACgTQAAlk0AAI5KAACISAAAgkcAAH1ICQB4SRcAdEkiAXBIKwNrRzMGZ0Y6CmREQA1hREYP&#10;XkNMEVxCUhJbQlgTWUJgFFhDaBVWQ3EVVUN7FlNDhhZSQ5MWUEOhF09DsBdOQ8MXTULbF01C7RZN&#10;QfkVTUH/FU1B/xXLSQAAuk8AAKpQAACdUAAAk1AAAItOAACESwAAfksAAHhMBQBzTRQAb00fAGtN&#10;KQJnTDAFYko3CV9JPQxbSEMPWEdIElZGThRURlUWUkZcF1FGZRhPRm4ZTkZ4GUxHhBlLR5AZSkef&#10;GUhHrhlHRsEZRkbZGUdF7BhHRfgXR0X/F0dF/xfITQAAt1IAAKZTAACaUwAAkFMAAIdRAACATgAA&#10;eU8AAHNQAgBuURAAalIcAGZSJgFiUS4EXlA1B1pOOwtWTUAPU0xGElBLTBVOS1IYTEpaGUpKYhpI&#10;SmsbR0t2G0ZLghtFS48bQ0udG0JLrRpBS8AaQErXGkBK6xlBSfcZQUn+GEFI/xjFUQAAs1UAAKNV&#10;AACXVQAAjFUAAIRUAAB8UQAAdVMAAG5VAABpVQwAZVYZAGFWIwBdViwDWlUzBlZUOQpSUz4OTlJE&#10;EktRShVIUFAYRk9XGkRPXxtCT2kbQVB0G0BQgBs/UI0aPlCcGj1QrBk8UL8ZO0/WGDtO6hg7TvYY&#10;O03+GDtN/xjCVQAAr1gAAKBYAACTWAAAiVgAAIBYAAB3VgAAcFgAAGlZAABkWggAX1sWAFxbIABZ&#10;WykBVVsxBFFaNwhNWT0MSlhCEEZXSBRDVk4XQVZVGT5VXho9VWgaPFZzGTtWfxk6VowYOVabFzlW&#10;qxY4Vr4WN1XVFTZU6hY2U/YWNlL9FzZS/xe/WQAArFoAAJxbAACQWwAAhlsAAH1bAAByWgAAalwA&#10;AGReAABeXwQAWmASAFZhHQBTYSYBUGEuA0xgNQZJXzsKRV5BDUJeRhE/XU0UPF1UFTpcXRY4XGYW&#10;N11xFTddfhQ2XYsTNV2aEzRcqhI0XL0RM1zUETJa6RIxWfUTMVj9FDFY/xS6XQAAp10AAJleAACM&#10;XgAAgl8AAHlfAABsXwAAZGIAAF5kAABYZQAAU2YMAFBnGQBNZyIASmcrAUdnMgRDZjkHQGU/Cj1l&#10;RQ06ZEsQN2RTETZkWxE0ZGURM2RwEDJkfQ8yZIoOMWSZDjBkqQ0wY7wML2PTDC5h6A0tYPUOLF/8&#10;Dyxf/xC1YAAAo2EAAJRhAACIYgAAfmIAAHVjAABoZQAAYGcAAFlpAABSawAATW0HAEhtFABGbh4A&#10;Q24nAEBuLwI9bjYEOm08BzdtQwk1bEkLM2xRDDFsWgwwbGQML2xvCy5sewotbIkJLGyXCCtrqAgq&#10;a7sHKWrSBylp6AgoZ/QJJ2b8Cydm/guvZAAAnmUAAJBlAACEZQAAe2YAAHFnAABkagAAXGwAAFVu&#10;AABNcQAARXMBAEB1DgA9dRkAO3UjADl1KwA2dTICM3U5BDF1QAUvdUcGLXVPByx1WAcqdWIHKXVt&#10;Bih1eQUndIcFJnSWBCVzpgMkc7kDI3LQAyJx5gMicPQFIW/7BiFu/gapaAAAmWgAAItpAACAaQAA&#10;d2oAAG1sAABibwAAWHIAAFB0AABIdwAAP3oAADd8BwAzfRMAMX0dAC99JgAtfi0AK341ASl+PAIn&#10;fkQDJn5MAyR+VQMjfl8CIn1qAiB9dwEffYQBHXyTARx8pAAbe7YAGXrNABl55AAaePIBGXf6Ahl3&#10;/QKibAAAk20AAIdtAAB8bgAAc28AAGlxAABedAAAVHgAAEt7AABDfgAAOYEAADCDAAAohQoAJYYV&#10;ACOGHgAihyYAIIcuAB+HNgAdhz4AHIdHABqHUAAZh1oAF4dlABWHcgAUhoAAEoaPABCFoAANhLIA&#10;DIPIAAuC3gAMge8ADYD4AA2A+wCbcQAAjXEAAIJxAAB5cgAAb3QAAGR3AABaewAAT38AAEaCAAA8&#10;hQAAM4gAACqLAAAhjQAAGY8KABaQFQAUkB0AE5AlABGQLQAQkDYADpA+AAyQSAAKkFIACJBeAAaQ&#10;awAEkHkAAo+IAACOmAAAjaoAAIy/AACL1AAAiuUAAIruAACK8QCVdgAAiHYAAH52AAB1eAAAansA&#10;AF9/AABVgwAAS4cAAECKAAA2jgAALZAAACOTAAAalQAAEZcAAAiZCQADmhMAAZkcAACaJQAAmi0A&#10;AJo2AACaPwAAmkoAAJpWAACaYwAAmnEAAJmAAACYkAAAl6IAAJa2AACVzAAAlOAAAJTrAACT7gCP&#10;ewAAhHsAAHt8AABwfwAAZYMAAFqHAABQjAAARZAAADqTAAAwlgAAJpkAAB2cAAATngAACqAAAAKi&#10;AgAAowoAAKMTAACjGwAApCMAAKQrAAClNAAApT8AAKVKAAClVwAApWYAAKV2AACkhwAAo5kAAKKs&#10;AAChwQAAoNUAAKDkAACf6QCKgAAAgYEAAHaEAABriAAAYIwAAFWRAABKlQAAPpoAADSdAAApoAAA&#10;H6MAABWmAAALqAAABKkAAACrAAAArAAAAK0HAACtEAAArhgAAK8gAACwKAAAsDIAALE9AACxSgAA&#10;slkAALJpAACyegAAsYwAALCgAACvtAAArsgAAK3YAACt3gCHhwAAfIkAAHGNAABmkgAAWpcAAE+b&#10;AABEoAAAOKUAAC6oAAAjqwAAGa0AAA6wAAAFsgAAALQAAAC1AAAAtgAAALcAAAC4AQAAuQoAALoS&#10;AAC7GwAAvSQAAL4uAAC/OgAAwUkAAMJaAADDbAAAw38AAMKSAADCpAAAwbQAAMHCAADBxwCDjwAA&#10;eJMAAGyYAABhnQAAVqIAAEunAAA/rAAAM7AAACizAAAdtgAAEbgAAAa6AAAAvQAAAL0AAAC/AAAA&#10;wAAAAMIAAADDAAAAxQAAAMcDAADJCwAAyxUAAM4fAADQKgAA0zcAANZIAADZWgAA2W4AANmCAADa&#10;lAAA2aMAANmuAADZswB/mQAAdJ4AAGmkAABeqgAAU68AAEe0AAA5twAAK7oAAB68AAASvwAAB8IA&#10;AADFAAAAyAAAAMgAAADJAAAAywAAAMwAAADOAAAA0QAAANMAAADXAAAA2gQAAN4PAADiGgAA5ScA&#10;AOg1AADsRwAA71oAAPBuAADwgQAA8JAAAPCbAADwnwD/AAgD/wAGAf8ABwD/ABIA/wAfAP8ALAD9&#10;ADgA+gBEAPgATgD1AFgA8QBgAO4AaADsAG4A6gBzAOkAeADoAHwA5gCAAOUAhADkAIkA4wCOAOIA&#10;kwDgAJkA3gCgANsAqQDZALQA2ADDANUA1gDVAO0A1AD7ANAA/wDOAP8AzQD/AM0A/wD/AAQC/wAA&#10;Af8ABAD/AA4A/QAbAPkAKAD1ADUA8gBAAO8ASwDrAFUA5wBdAOQAZADiAGsA4ABwAN8AdQDdAHkA&#10;3AB9ANsAggDZAIYA2ACLANYAkADTAJYA0QCeAM8ApgDNALAAywC+AMoA0QDJAOcAxQD3AMIA/wDC&#10;AP8AwgD/AMMA/wD/AAAC/wAAAf8AAAD/AAkA9QAXAPAAIwDsADAA6AA8AOMARwDgAFEA3ABZANkA&#10;YQDWAGcA1ABsANMAcQDRAHYA0AB6AM4AfgDNAIMAywCIAMkAjQDHAJMAxQCaAMMAowDBAK0AvwC5&#10;AL0AzAC6AOEAuADyALgA/wC4AP8AuAD/ALgA/wD/AAAC/wAAAP8AAAD1AAQA7AASAOYAHwDgACsA&#10;2gA4ANYAQwDTAEwAzwBVAMwAXADKAGMAyABpAMYAbgDEAHIAwgB3AMEAewDAAIAAvgCFAL0AigC7&#10;AJAAuQCXALcAoAC1AKkAswC2ALAAxgCvANsArgDuAK4A+wCtAP8ArQD/AK0A/wD/AAAB/wAAAP4A&#10;AADrAAAA4gAMANoAGQDSACYAzQAyAMkAPgDGAEcAwwBQAMAAWAC9AF4AuwBkALkAagC4AG4AtwBz&#10;ALUAeAC0AHwAswCBALEAhwCwAI0ArgCUAKwAnQCpAKYApwCyAKYAwQClANUApADpAKMA9gCjAP8A&#10;owD/AKIA/wD/AAAA+wAAAOsAAADhAAAA1gAGAMwAEwDGACAAwQAsAL4AOAC6AEIAtwBLALQAUwCy&#10;AFoAsABgAK4AZQCtAGoArABvAKoAdACpAHkAqAB+AKYAhACkAIoAowCRAKEAmgCfAKQAngCvAJwA&#10;vQCbANAAmgDkAJkA8QCYAPoAmAD/AJgA/wD9AAAA7AAAAOEAAADTAAAAygAAAMIACwC8ABkAuAAl&#10;ALQAMQCwADwArQBFAKoATQCoAFUApgBbAKQAYQCiAGYAoQBrAKAAcACfAHUAngB6AJwAgACbAIcA&#10;mQCPAJgAlwCWAKEAlACtAJMAuwCSAM0AkADhAI8A7wCOAfgAjgH9AI4B/wDxAAAA4woAANUQAADH&#10;DgAAvgoAALkCAgC0ABEArwAeAKsAKgCnAjYApARAAKEESACfBVAAnQZWAJsHXACaB2IAmAdnAJcH&#10;bACWB3EAlQd3AJMHfQCSCIQAkAiMAI8JlgCNCaAAjAmsAIoKuwCJCs0AhwviAIYM8QCFDfsAhA3/&#10;AIQN/wDpDQAA2xoAAMkeAAC9HQAAtBoAAK4UAACsCwcApwkXAKINJACfEDAAmxE6AJkSQwCWE0sA&#10;lBNSAJMTWACRE10AkBNjAI4UaACNFG4AjBR0AIoUegCJFYIAhxWKAIYVlACEFp4AgxarAIEWugCA&#10;F80AfhfiAH0Y8gB9GP0AfBj/AHwY/wDjGgAA0yUAAMEoAAC0JwAAqyUAAKUhAACiGwAAnxYQAJoZ&#10;HgCWGyoAkxw1AJAcPgCOHUYAjB1NAIodUwCIHVkAhx1fAIYdZACEHmoAgx5wAIEedwCAH38Afx+H&#10;AH0fkQB8H5wAeiCoAHkgtwB4IMoAdiDgAHUh8AF0IPsBdCD/AXMg/wLdJAAAyi4AALowAACtMAAA&#10;pC4AAJ4rAACaJgAAlyEKAJIiGQCOJCUAiyUwAIglOQCGJUIAhCZJAIImTwCAJlUAfyZbAH4mYAB8&#10;JmYAeyZtAHkmdAF4J3wBdieEAXUnjgFzJ5kBciemAXAotQJvKMgCbijdAmwo7wNrJ/oDayf/A2sn&#10;/wTYLAAAxDQAALQ2AACnNgAAnjUAAJgyAACTLwAAkCoFAIsqFACHKyEAgywrAYAsNQF+LD0CfCxE&#10;AnosSwJ5LFECdyxXAnYsXAJ0LGMCcyxpAnEtcANwLXgDbi2BA2wtiwNrLpcEaS6kBGguswRmLsUF&#10;ZS7bBWQt7QZjLfkGYy3/BmMt/wbSMwAAvzkAAK87AACiPAAAmToAAJI4AACNNQAAiTEAAIUxEACB&#10;MhwAfTInAXoyMAJ3MjgDdTJABHMyRwRxMU0EbzFTBW4xWQVsMV8FazJlBWkybQVnMnUGZjJ/BmQz&#10;iQZjM5QHYTOhB2AzsAheM8MIXTLZCFwy7AlcMvgJWzL/CVsx/wnOOgAAuj4AAKo/AACeQAAAlT8A&#10;AI48AACIOgAAgzcAAH83CwB7OBkAdzgjAXQ4LAJwNzQEbjc8Bms2QgZpNkkHZzZPB2Y2VQhkNlsI&#10;YzZiCGE2aglgNnIJXjd8CV03hgpbN5IKWjefC1g3rgtXN8AMVTbWDFU26wxVNvcMVTX+C1U1/wvK&#10;PwAAtkIAAKdDAACbQwAAkUMAAIpAAACEPwAAfzwAAHo8BwB2PRUAcj0gAG49KQJqPDEEZzs4BmQ7&#10;PwhiOkUJYDpLCl46UQtdOlcLWzpeDFo6ZgxYOm8NVzt5DVU7hA1UO5AOUjudDlE7rA9PO74PTjrU&#10;D0466Q9OOfYOTjn+Dk44/w7GQwAAs0UAAKNGAACXRwAAjkYAAIZEAACAQgAAe0AAAHVBAwBxQREA&#10;bUIdAGlCJgFlQS4EYUA1Bl4/OwlbPkEKWT5HDFc+TQ1VPVQOVD1bD1I+Yw9RPmwQUD52EE4+gRFN&#10;P40RSz+bEUo+qhJJPrwSSD7TEkc96BFIPfURSDz9EUg8/xDDRgAAr0gAAKBJAACUSQAAi0kAAINH&#10;AAB8RQAAdkUAAHBFAABsRg0AZ0YZAGRHIwFgRisDXEUyBllEOAhVQz4LUkJDDVBCSg9OQVERTUFY&#10;EktCYBJKQmkTSUJzE0dCfxNGQosURUKZFENCqRRCQroUQULRFEFB5xNBQfUTQkD8EkJA/xK/SQAA&#10;rEsAAJ1MAACRTAAAiEwAAIBLAAB5SAAAckkAAGxKAABnSgkAYksWAF9LIABbSykCV0owBVRJNghQ&#10;SDsLTUdBDUtHRxBIRk4SRkZVFEVGXRRDRmcVQkZxFUFHfRVAR4kVPkeXFD1HpxQ8R7kUO0bPFDtG&#10;5hQ7RfQTO0T8EzxE/xO7TAAAqU0AAJpOAACOTwAAhE8AAHxOAAB0SwAAbU0AAGdOAABhTwYAXVAT&#10;AFpQHQBWUCYBU1AtA09PNAZMTjoKSU0/DUZMRRBDTEwSQUtTFD9LWxU9S2UVPExvFTtMexQ6TIgU&#10;OUyWEzhMphM3TLgSNkvOEjZL5RI2SvMTNkn7EzZJ/xO4TwAApVAAAJdRAACLUgAAgVIAAHlRAABv&#10;TwAAaFEAAGJTAABcVAIAWFUPAFRVGgBRVSMATlUrAktVMgVHVDgIRFM+C0FSRA4+UkoRO1JREjlR&#10;WhM4UmMTN1JuEzZSehI1UocRNVKVEDRSpRAzUrcPMlHNDzFQ5A8xT/MQMU77ETFO/xGzUgAAoVMA&#10;AJNUAACIVQAAflUAAHVVAABqVAAAYlYAAFxYAABXWQAAUloLAE5bFgBLWyAASVsoAUZbLwNCWjYG&#10;P1o8CTxZQgs5WUkON1hQDzVYWBA0WWIPM1ltDzJZeQ4xWYYNMFmUDDBYpAwvWLcLLljNCy1X4wss&#10;VfINLFT6DixU/w+vVQAAnVYAAJBXAACEWAAAelgAAHFZAABkWQAAXVwAAFZdAABRXwAATGAGAEhh&#10;EgBFYRwAQmIlAEBhLQI8YTMEOWE6BjZgQAg0YEcKMmBOCzBgVwsvYGALLmBrCi1geAosYIUJK2CT&#10;CCtfowgqX7UHKV7MByhd4wcoXPEJJ1v6Cida/wuqWQAAmVoAAIxaAACAWwAAd1wAAG1cAABgXwAA&#10;WmAAAFNiAABLZQAARWYBAEBoDQA9aBgAO2ghADhoKQA2aDACM2g3AzFoPgUvaEUGLWhMBytoVQcq&#10;aF8HKWhqBihodgUnaIMFJmeSBCVnogQkZrQDI2bKAyJl4QMiY/EFIWL5BiFh/gekXAAAlF0AAIde&#10;AAB8XwAAcmAAAGlhAABdYwAAVmUAAE9oAABHagAAP20AADdvBwA0bxMAMXAcADBwJAAucCwALHAz&#10;ASpwOgIocEIDJnBKAyVwUgMjcFwDInBnAiFwdAIgcIEBHm+PAR1voAEcbrIAG23IABts4AAba/AB&#10;Gmr5Ahpp/QOeYQAAj2EAAINiAAB4YwAAbmQAAGVlAABaaAAAUmsAAEpuAABCcAAAOXMAADF1AAAq&#10;dwsAJ3gWACV4HwAkeCYAInguACF4NgAfeD4AHnhGABx5TwAbeVgAGXljABh4cAAWeH4AFHiMABN3&#10;nAARdq8AEHXEAA503AAQc+4AEXL3ABFx/ACYZQAAimUAAH5mAAB0ZwAAa2gAAGFqAABXbgAATXEA&#10;AEV0AAA8dwAAM3kAACt8AAAifwQAG4ANABmBFwAYgR8AFoEnABWBLwATgTcAEoE/ABCBSQAOgVMA&#10;DIFeAAqBagAIgXgABoCHAAV/lwADfqgAAX29AAF80gACe+QAAnvuAAN69QCSaQAAhWoAAHpqAABw&#10;awAAZ20AAF1wAABTdAAASXgAAEB7AAA2fgAALYEAACSEAAAbhgAAE4kDAAuKDQAIihcAB4ofAAWK&#10;JwAEii8AAoo4AAGKQQAAiksAAIpWAACKYwAAinEAAIqAAACJkAAAiKIAAIe0AACFzAAAhOEAAIPq&#10;AACD8ACMbgAAgG8AAHZvAABtcQAAYnQAAFh4AABOfAAAQ4AAADmDAAAwhwAAJ4kAAB6MAAAVjgAA&#10;DJAAAAOSBwAAkxAAAJMYAACTHwAAkycAAJQvAACUOAAAlEMAAJROAACUWwAAlGkAAJR4AACTiQAA&#10;kpoAAJGtAACQwgAAj9gAAI7nAACO7gCGcwAAfHQAAHN1AABoeAAAXXwAAFOAAABIhQAAPYkAADON&#10;AAApkAAAIJIAABeVAAANlwAABZkAAACbAAAAnAgAAJwQAACcGAAAnR8AAJ0mAACeLwAAnjkAAJ9E&#10;AACfUQAAn18AAJ9vAACfgAAAnpEAAJ2kAACduAAAm80AAJvdAACb5wCCeQAAeXoAAG58AABjgQAA&#10;WIUAAE2KAABCjwAAN5MAACyWAAAimQAAGJwAAA6eAAAGoAAAAKMAAAClAAAApgAAAKYEAACnCwAA&#10;qBQAAKgbAACpIwAAqiwAAKs3AACsQwAArFIAAK1iAACsdAAAq4cAAKuaAACqrQAAqsAAAKnQAACp&#10;3AB/fwAAdIIAAGmGAABeiwAAU5AAAEeVAAA7mQAAMZ0AACahAAAbpAAAEacAAAapAAAAqwAAAK0A&#10;AACuAAAAsAAAALEAAACyAAAAswYAALQOAAC1FwAAtx8AALgpAAC5NQAAu0IAALxTAAC9ZQAAvXgA&#10;AL2LAAC7nwAAurEAALnAAAC5ywB7hwAAcIsAAGSQAABZlgAATpsAAEKgAAA2pQAAK6kAACCtAAAV&#10;rwAACrIAAAC1AAAAtwAAALgAAAC5AAAAuwAAALwAAAC9AAAAvwAAAMAAAADCBwAAxBAAAMcaAADJ&#10;JQAAyzIAAM5CAADRVAAA0mgAANN8AADTjgAA054AANOqAADTswB3kQAAa5YAAGCcAABVogAASqcA&#10;AD6tAAAysQAAJ7UAABq4AAANuwAAAr0AAADAAAAAwgAAAMIAAADEAAAAxQAAAMcAAADJAAAAywAA&#10;AM0AAADQAAAA0wAAANgKAADcFQAA4CEAAOMvAADnQQAA6VUAAOpqAADrfQAA7I0AAOyZAADsoAD/&#10;AAMB/wAAAP8AAwD/ABAA/wAbAP4AKAD8ADUA9wBBAPQATADxAFUA7gBdAOwAZADqAGoA6ABwAOcA&#10;dADlAHkA5AB9AOIAgQDhAIUA3wCKAN0AjwDbAJYA2QCdANgApQDVALAA0wC+ANIA0QDNAOgAygD7&#10;AMkA/wDJAP8AyQD/AMoA/wD/AAAB/wAAAP8AAAD/AAoA+gAYAPYAJADxADEA7QA9AOsASADoAFEA&#10;5QBZAOIAYQDfAGcA3QBsANsAcQDZAHYA1gB6ANUAfgDTAIIA0gCHANAAjADPAJMAzQCaAMsAogDJ&#10;AKwAxwC5AMIAywC/AOMAvwD2AL8A/wC+AP8AvgD/AL4A/wD/AAAB/wAAAP8AAAD4AAYA8gAUAOsA&#10;IADlAC0A4QA5AN8AQwDcAE0A2ABVANQAXQDRAGMAzgBpAM0AbgDLAHIAygB3AMgAewDHAH8AxQCE&#10;AMQAiQDCAI8AwQCWAL8AnwC8AKkAuAC1ALYAxQC1ANwAtADwALQA/gCzAP8AswD/ALMA/wD/AAAA&#10;/wAAAPkAAADvAAIA5wAOAN0AHADYACgA0wA0ANAAPgDNAEgAyQBRAMYAWADDAF8AwQBlAMAAagC+&#10;AG4AvQBzALwAdwC6AHwAuQCAALcAhgC1AIwAswCTALEAmwCvAKUArQCwAKsAvwCqANUAqQDqAKkA&#10;+ACoAP8AqAD/AKgA/wD/AAAA/wAAAO4AAADkAAAA2AAKANAAFgDKACMAxQAuAMEAOQC/AEMAvABM&#10;ALoAUwC3AFoAtQBgALMAZQCxAGoAsABvAK4AcwCtAHgAqwB9AKoAggCpAIgAqACPAKYAmACkAKEA&#10;owCsAKEAuwCgAM0AnwDjAJ4A9ACeAP4AngD/AJ4A/wD/AAAA7wAAAOMAAADXAAAAywAEAMQAEQC9&#10;AB0AuQApALYAMwCzAD0AsQBGAK4ATgCrAFUAqQBbAKcAYACmAGUApQBqAKQAbwCjAHQAoQB5AKAA&#10;fgCfAIUAngCMAJwAlACaAJ4AmQCpAJcAtgCWAMgAlQDeAJQA7wCTAPoAkwD/AJIA/wD0AAAA5wAA&#10;ANYAAADIAAAAwAAAALkACQCzABYAsAAiAKwALQCpADcApgBBAKMASQChAFAAnwBWAJ4AXACcAGEA&#10;mwBmAJoAagCZAG8AmAB1AJYAewCVAIEAlACJAJIAkQCQAJsAjwCmAI0AswCMAMQAiwDZAIkA6gCI&#10;APUAiAD8AIcA/wDrAAAA3AYAAMoJAAC9BwAAtAUAALAAAQCrAA8ApwAbAKMAJgCgADEAnQA7AJoA&#10;QwCZAEsAlwBRAJUAVwCTAFwAkgBhAJEAZgCPAGwAjgBxAI0AdwCMAH4AigCGAIkAjwCHAJkAhQGk&#10;AIQBsQCDAcIAgQPWAIAE6AB/BfQAfwX7AH4F/wDjDAAA0BYAAMAXAACzFgAAqxQAAKYOAACjBgYA&#10;oAETAJsEIACXBisAlAc1AJIIPgCQCUYAjglMAIwKUgCLClgAiQpdAIgKYwCHCmgAhgtuAIQLdQCD&#10;DHwAgQyEAIAMjQB+DZgAfQ2kAHsNsgB6DcMAeQ7ZAHcQ7AB2EPcAdhD+AHYQ/wDcGQAAxx8AALch&#10;AACrIQAAoh8AAJ0cAACaFgAAmA4KAJMQGQCPEiUAjBMvAIoUOQCIFUEAhhVIAIQVTgCDFVQAgRZZ&#10;AIAWXwB+FmQAfRZrAHwWcQB6F3kAeReBAHcXiwB1GJYAdBiiAHMYsABxGMIAcBnXAG8Z6wBuGvgA&#10;bRr/AG0Z/wDVIwAAwCcAALApAACkKQAAnCcAAJYlAACRIQAAjxsEAIwaFACIGyAAhBwqAIIdNACA&#10;HjwAfh5DAHweSgB7HlAAeR5VAHceWwB2HmEAdR9nAHMfbgByH3YAcCB/AG8giABtIJMAbCGgAGoh&#10;rgBpIcAAZyHVAGYh6QFlIfYBZSH+AmUg/wLNKgAAuS4AAKovAACfMAAAli4AAI8sAACLKQAAhyUA&#10;AIQiDgCAIxsAfSQmAHolLwB4JTgAdiU/AHQlRgBzJUwAcSVSAG8lVwBuJl0BbCZkAWsmawFpJnMB&#10;aCd8AWYnhgFlJ5EBYyieAmIorAJgKL0CXyjTAl4o5wNdJ/UDXSf9A10n/wTILwAAtDMAAKU1AACa&#10;NQAAkTMAAIoyAACFLwAAgSwAAH4qCQB6KhcAdysiAHMrKwFxKzMBbys7AW0rQgJrK0gCaStOAmgr&#10;VAJmK1oCZCxgAmMsaANhLHADYC15A14tgwNdLY8EWy2cBFotqgRZLbsFVy3RBVYt5gVWLPQGViz9&#10;BlYs/wbDNAAAsDcAAKE5AACWOQAAjTgAAIY2AACANAAAfDIAAHgwBQB0MBMAcDEeAG0xJwFqMS8C&#10;ZzE3A2UwPQNjMEQEYTBKBGAwUAReMFYFXTBdBVsxZAVaMW0GWDF2BlcygQZVMowHVDKZB1MyqAdR&#10;MrkIUDHOCE8x5QhPMfMITzD8CE8w/wi/OAAArDoAAJ48AACSPQAAiTwAAII6AAB8OQAAdzcAAHM1&#10;AQBvNQ4AazYaAGc3JAFkNiwCYTUzBF41OgVcNUAGWjVGBlg0TAdXNFIHVTVZCFQ1YQhSNWoJUTV0&#10;CVA2fglONooKTTaXCks2pgpKNrcLSTXNC0g14wtINPMLSDT7C0k0/wq7OwAAqT4AAJo/AACPQAAA&#10;hkAAAH89AAB4PAAAczsAAG46AABpOwoAZTsXAGI7IABeOygCWzowBFg5NgVVOTwHUzlCCFE4SAlP&#10;OE8KTjhWC005XgtLOWcMSjlxDEk6fAxHOogMRjqVDUQ6pA1DOrUNQjnLDUI54g1COPINQjj7DUI3&#10;/wy3PwAApUEAAJdCAACMQwAAgkMAAHtBAAB1PwAAbz4AAGk/AABkPwcAYEATAFxAHQBZQCYBVj8t&#10;A1I+MwVPPTkHTT0/CUs9RQtJPUwMRz1TDUY9Ww5EPWQOQz5uDkI+eg5APoYPPz6UDz4+ow49PrQO&#10;PD3JDjs94A47PPEOPDz6Djw7/w6zQgAAokQAAJRFAACJRgAAf0YAAHhEAABxQgAAakIAAGRDAABf&#10;RAMAW0QQAFdFGgBURSMAUUQqAk1EMQVKQzYHR0I8CUVCQwtDQkkNQUJRDj9CWQ8+QmIPPEJsEDtC&#10;eA86Q4QPOUOSDzhDog83QrMONkLIDjZC3w42QfAPNkD5DzZA/w+wRAAAn0cAAJFIAACGSAAAfUkA&#10;AHRIAABtRQAAZUYAAF9IAABaSQAAVUkMAFJKFwBPSiAATEooAUlJLgNGSTQGQ0g6CUBIQQs9R0cN&#10;O0dPDjlHVw84R2APN0hqDzZIdg81SIMONEiRDjNIoQ0ySLINMUfHDDFH3gwwRu8NMEX5DjBE/w6s&#10;RwAAnEkAAI5KAACDSwAAeUwAAHFLAABoSgAAYEsAAFpMAABVTQAAUE4IAExPFABJTx0AR1AlAURP&#10;LAJBTzMFPk45BztOPwk4TUULNk1NDTRNVQ0zTl4NMk5pDTFOdQwwToIML06QCy9OoAouTrEKLU3G&#10;CSxN3gksS+8LK0r4DCtJ/w2oSgAAmEwAAItNAACATgAAdk8AAG1PAABkTwAAW1AAAFRSAABPUwAA&#10;SlQEAEZVEABDVRoAQVUiAD5VKgE7VTADOFU3BTVVPQczVEQJMVRLCjBUVAouVF0KLVVoCSxVdAks&#10;VYEIK1WPBypUnwcpVLAGKFPFBihT3QYnUe4IJlD4CSZP/gqkTgAAlE8AAIdQAAB8UQAAclIAAGlS&#10;AABfUwAAVlUAAFBXAABJWAAARFoAAD9bCwA8WxYAOVwfADdcJwA1XC4BMlw0AzBbOwQuW0IFLFtK&#10;BitbUgYpXFwGKFxmBidccgUmXIAFJVuOBCRbngMjWq8DIlrEAyJZ3AMhWO0EIVf3BiBW/gefUQAA&#10;kFMAAINUAAB4VQAAblUAAGVWAABbWAAAU1oAAExcAABFXgAAPmAAADhiBgA0YhEAMWMbAC9jIwAu&#10;YyoALGMxASljOAIoY0ACJmNHAyRjUAMjY1kDImNkAiFjcAIgY34BHmOMAR1inAEcYq0BG2HCABtg&#10;2gAbXuwBG133Ahpd/QOaVQAAi1YAAH9XAAB0WAAAalkAAGFaAABXXQAAT18AAEhhAABBYwAAOWUA&#10;ADFoAAAragsAKGoVACZqHgAkayUAI2stACFrNAAgazwAHmtEAB1rTQAba1YAGmthABhrbQAXa3sA&#10;FmqJABRqmQATaasAEmi/ABFn2AASZesAE2X2ABNk/QGVWQAAhloAAHtbAABwXAAAZl0AAF5fAABU&#10;YQAAS2QAAERmAAA8aQAANGwAACxuAAAjcQQAHXIOABtzGAAacyAAGHMnABdzLwAVczYAFHM/ABJz&#10;SAARc1IADnNcAA1zaAALc3YACXKFAAdylAAGcaYABXC5AARuzwAFbeMABmzvAAds+ACPXgAAgV4A&#10;AHZfAABsYAAAY2EAAFpkAABQZwAAR2oAAD9tAAA2cAAALnIAACZ1AAAdeAAAFHoHAA57EAAMexkA&#10;CnshAAl7KAAIezAABns4AAV7QgADe0wAAntWAAB7YgAAe3AAAHt/AAB6jwAAeaAAAHizAAB3yQAA&#10;dt4AAHXqAAB08QCIYgAAfGMAAHFkAABoZQAAX2cAAFVqAABMbQAAQnEAADl0AAAwdwAAKHoAAB98&#10;AAAXfwAADYIBAAWECgAAhBMAAIQaAACEIgAAhCkAAIUxAACEOgAAhEQAAIRQAACFWwAAhGkAAIR5&#10;AACDiQAAgpoAAIGtAACAwQAAf9kAAH7pAAB98QCDZwAAd2gAAG5oAABlagAAW20AAFFxAABHdQAA&#10;PHkAADN8AAAqfwAAIYIAABiFAAAQhwAABooAAACMBQAAjAwAAIwUAACNGwAAjSIAAI4pAACOMQAA&#10;jjsAAI5HAACPUwAAj2AAAI9wAACOgQAAjpMAAI2lAACLuQAAitAAAIniAACI7gB9bAAAdG0AAGtu&#10;AABgcQAAVnUAAEt6AABBfgAANoIAACyFAAAjiQAAGYsAABCOAAAIkAAAAJIAAACUAAAAlQUAAJUL&#10;AACWEwAAlxoAAJchAACYKAAAmTEAAJk8AACZSQAAmlcAAJpnAACaeAAAmooAAJmdAACYrwAAl8QA&#10;AJbXAACW5QB6cgAAcXIAAGZ1AABbegAAUH4AAEWDAAA6iAAAL4wAACWQAAAbkgAAEpUAAAeXAAAA&#10;mgAAAJwAAACeAAAAnwAAAJ8CAACgCQAAoREAAKIXAACjHwAApCcAAKUxAACmPQAApkwAAKdcAACn&#10;bgAAp4AAAKaSAACmpgAApbgAAKXJAACk2QB3dwAAbHoAAGF/AABWhAAAS4kAAD+OAAA0kwAAKZcA&#10;AB6aAAAUnQAACaAAAACiAAAApAAAAKcAAACoAAAAqgAAAKsAAACsAAAArAMAAK0JAACvEgAAsRoA&#10;ALIjAAC0LgAAtTwAALZNAAC3YAAAtnMAALWHAAC1mgAAtasAALS6AAC0yABzfwAAZ4QAAFyJAABR&#10;jwAARZQAADmaAAAungAAIqIAABimAAAMqQAAAawAAACuAAAArwAAALEAAACzAAAAtAAAALYAAAC3&#10;AAAAuQAAALoAAAC8AwAAvgwAAMEWAADDIAAAxS0AAMg8AADKTgAAzGIAAM12AADMiQAAypsAAMmq&#10;AADItgBuiQAAY48AAFiUAABNmgAAQKAAADSmAAAoqwAAHa8AABKyAAAGtQAAALgAAAC7AAAAvQAA&#10;AL0AAAC/AAAAwAAAAMEAAADDAAAAxQAAAMcAAADKAAAAzQAAANAFAADVEAAA2R0AANwrAADgPAAA&#10;41AAAOZlAADneAAA54kAAOiVAADonwD/AAAA/wAAAP8AAAD/AAwA/wAYAPoAJgD3ADIA9QA9APMA&#10;RwDvAFEA6wBaAOgAYQDmAGcA5ABtAOIAcgDhAHYA3wB6AN4AfgDdAIMA2wCHANoAjADYAJIA1gCa&#10;ANQAogDSAKwAzgC6AMkAzgDHAOYAxgD4AMYA/wDGAP8AxgD/AMcA/wD/AAAA/wAAAP8AAAD+AAcA&#10;9wAVAPAAIgDtAC4A6gA5AOcAQwDjAE0A3wBWANwAXQDaAGMA2ABpANYAbgDUAHMA0gB3ANEAewDQ&#10;AIAAzgCEAMwAiQDKAI8AxwCXAMQAnwDCAKkAvwC1AL0AxwC8AN4AuwDzALsA/wC7AP8AuwD/ALsA&#10;/wD/AAAA/wAAAPwAAAD1AAMA6gARAOUAHQDgACkA2wA1ANgAPwDVAEgA0gBRAM4AWADMAF8AygBl&#10;AMgAagDFAG8AwwBzAMEAeAC/AHwAvQCBALwAhgC6AIwAuQCTALcAmwC2AKUAtACwALIAwACxANUA&#10;sADtAK8A/QCvAP8ArwD/AK8A/wD/AAAA/wAAAPMAAADnAAAA3gALANcAGQDPACQAzAAwAMkAOgDG&#10;AEMAwwBMAL8AVAC8AFoAuQBgALcAZgC2AGsAtQBvALQAcwCzAHgAsgB9ALAAggCvAIgArgCOAKwA&#10;lwCrAKAAqQCsAKcAugCmAM0ApQDmAKQA9wCkAP8ApAD/AKQA/wD/AAAA9AAAAOcAAADZAAAA0AAH&#10;AMcAFADCACAAvgAqALoANQC3AD4AtABHALEATgCvAFUArgBbAKwAYACrAGUAqgBqAKkAbwCoAHMA&#10;pwB4AKUAfQCkAIMAowCKAKEAkwCgAJwAngCnAJwAtACbAMcAmgDeAJkA8QCZAP0AmQD/AJkA/wD2&#10;AAAA6QAAANgAAADMAAAAwgACALsADgC2ABoAsQAlAK0ALwCrADkAqQBBAKcASQClAFAAowBWAKIA&#10;WwChAGAAnwBlAJ4AagCdAG8AnAB0AJsAeQCZAH8AmACGAJcAjwCVAJgAkwCjAJIAsACQAMEAjwDW&#10;AI4A6wCNAPgAjQD/AI0A/wDuAAAA3AAAAMsAAAC/AAAAtwAAALAABwCrABQApwAfAKQAKQChADMA&#10;nwA8AJ0ARACbAEoAmgBRAJgAVgCXAFsAlQBgAJQAZQCTAGoAkgBvAJAAdQCPAHsAjgCDAIwAiwCK&#10;AJUAiQCgAIcArQCGALwAhQDRAIQA5gCDAPQAgwD8AIIA/wDkAAAA0AEAAMACAAC0AgAArAAAAKcA&#10;AACiAAwAnwAYAJwAIwCZAC0AlgA2AJQAPgCSAEUAkABMAI8AUgCNAFcAjABcAIsAYQCJAGYAiABr&#10;AIcAcQCFAHgAhAB/AIIAiACBAJIAfwCdAH4AqgB9ALkAfADNAHsA4gB5APAAeQD4AHkA/QDaCQAA&#10;xQ4AALYQAACqEQAAog4AAJ0KAACbAgQAlwARAJQAHACQACcAjQAwAIsAOQCJAEAAhwFHAIYCTQCF&#10;AlIAgwJYAIIDXQCAA2IAfwNoAH4DbgB9BHUAewR9AHoEhgB4BJAAdwWcAHUFqQB0BbkAcgXMAHEH&#10;4QBwB+8AcAj4AG8I/QDQFQAAvRkAAK4aAACiGwAAmhkAAJUWAACREgAAkAkIAIwGFQCJCCEAhgkq&#10;AIMKMwCBCzsAgAxCAH4MSAB9DU4Aew1UAHoNWQB4DV8Adw1lAHYObAB0DnMAcg98AHEQhQBvEJAA&#10;bhCcAGwRqgBrEboAaRHOAGgS5ABnEvMAZxL7AGcS/wDJHAAAtSAAAKcjAACcIwAAkyIAAI0gAACJ&#10;HAAAhxcAAIUSDgCBExsAfhQlAHwVLgB5FjYAdxY+AHYWRAB0F0oAcxdQAHEXVQBwF1sAbhdhAG0Y&#10;aABrGHAAahh5AGgZggBmGY0AZRmaAGMaqABiGrgAYRrMAGAa4gBfG/IAXxv8AF4a/wDCIwAAsCYA&#10;AKEpAACWKAAAjSgAAIcnAACCJAAAfyAAAH0cCAB6HBYAdxwgAHQdKgBxHjIAbx45AG4eQABsHkYA&#10;ax5MAGkfUgBnH1gAZh9eAGQfZQBjIG0AYSB2AGAggABeIYsAXSGYAFshpgBaIbYAWSHKAVgh4QFX&#10;IfEBVyH7Alch/wK8KAAAqywAAJwuAACRLgAAiC0AAIIsAAB9KgAAeScAAHcjBABzIxEAcCMcAG0k&#10;JgBqJC4AaCU1AGYlPABlJUMAYyVJAGElTgFgJVQBXiVbAV0mYgFbJmoBWiZ0AVgnfgFXJ4kCVSeW&#10;AlQopAJTJ7QCUSfIAlAn3wNQJ/ADUCb6A08m/wS4LQAApjAAAJgyAACNMgAAhDIAAH4wAAB4LwAA&#10;dC0AAHEqAABtKQwAaSoYAGYqIgBjKioAYSoxAV8qOAFdKj8CWypFAloqSwJYKlECVytYAlUrXwNU&#10;K2cDUixxA1EsewNPLIcETi2UBE0togRLLbIFSizHBUks3gVJK+8FSSv6Bkkq/wa0MQAAojQAAJU1&#10;AACJNgAAgTYAAHo0AAB0MwAAbzEAAGsvAABnLwgAYy8UAGAwHgBdMCYBWi8uAVgvNAJWLzsDVC9B&#10;BFIvRwRRL00ETy9UBU4wXAVMMGUFSzBuBkoxeQZIMYUGRzGSB0YxoAdEMbEHQzHFB0Iw3AdCMO4H&#10;Qi/5B0Iv/wewNAAAnzcAAJI5AACGOQAAfTkAAHY4AABwNgAAazUAAGY0AABiNAUAXjQRAFo1GwBX&#10;NSMAVDQqAlI0MQNPMzcETTM9BUszQwZKM0oGSDRRB0c0WQdFNGIIRDVsCEM1dwhBNYMJQDWQCT81&#10;nwk9Na8JPDXDCTs02gk8NO0JPDP4CTwz/gmtNwAAnDoAAI47AACDPQAAej0AAHM8AABtOgAAZzgA&#10;AGE4AABdOQEAWDkNAFU5FwBSOiAATzknAUw5LgNJODQERjc6BkU4QAdDOEcIQThOCUA4Vgk+OV8K&#10;PTlpCjw5dQo6OoEKOTqOCjg5nQo3Oa4KNjnCCjU52Qo1OOwKNjf3CjY3/gqpOgAAmT0AAIw+AACB&#10;PwAAdz8AAG8/AABpPgAAYjsAAF09AABXPQAAUz4JAE8+FABNPx0ASj4lAUc+KwJEPjEEQT03Bj89&#10;Pgc9PUUJOz1MCjk9VAs4Pl0LNz5nCzU+cws0Pn8KMz6NCjI+nAoyPq0JMT7BCTA92AkwPOsKMDz3&#10;CzA7/QumPQAAlj8AAIlBAAB+QgAAdEIAAGxCAABlQQAAXkAAAFhBAABSQgAATkMGAEpDEQBHRBoA&#10;REQiAEJEKQE/Qy8DPEM1BTlDPAc3Q0IINUNKCTRDUgoyQ1sKMUNmCjBDcQovRH4JLkSMCS5Emwgt&#10;Q6wILEPABytD1wcrQusJK0D2CitA/QqiQQAAk0IAAIVEAAB7RQAAcUUAAGlFAABhRQAAWEUAAFJG&#10;AABNRwAASEgCAERJDQBBSRcAP0ofADxKJgE5Si0CN0kzBDRJOgUySUEHMElICC9JUAgtSVoILElk&#10;CCtKcAcqSn0HKkqLBilKmgYoSasFJ0m/BSZI1gUmR+oGJUb2CCVF/AieRAAAj0UAAIJHAAB3SAAA&#10;bkgAAGVJAABdSQAAU0oAAE1LAABHTQAAQ04AAD5PCQA6TxMAOFAcADZQJAAzUCsBMVAxAi9QOAMt&#10;UD8FK1BGBSpQTwUoUFgFJ1BjBSZQbwQlUHwEJFCKBCNQmQMjT6oDIk++AiFO1QIgTekEIEz1BSBL&#10;/AaaRwAAi0kAAH9KAAB0SwAAakwAAGFMAABZTQAAT08AAElQAABDUgAAPVQAADdVBQAzVg8AMVYY&#10;AC9WIAAtVygAK1cvASlXNgEnVz0CJVdEAyRXTQMiV1YCIVdhAiBXbQIfV3oBHleIAR1WmAEcVqkB&#10;G1W9ABpU1AAbU+gBG1L1AhpR/AOWSgAAh0wAAHtNAABwTgAAZk8AAF5QAABVUQAATFMAAEZVAAA/&#10;VwAAOFkAADFbAAAsXQoAKF0UACZdHAAkXiQAI14rACFeMgAgXjoAHl5CAB1eSgAbXlQAGl5eABle&#10;agAXXncAFl6GABVdlQAUXacAE1y6ABJb0gATWecAE1j0ABRY+wGRTgAAg1AAAHdRAABsUgAAYlMA&#10;AFpUAABSVQAASVgAAEJaAAA7XAAAM14AACxhAAAkYwUAH2UOAB1lFwAbZR8AGWUmABhlLgAWZTUA&#10;FWU9ABNmRgASZlAAEGZaAA5lZgAMZXMACmWCAAlkkQAIZKIAB2O1AAZhywAHYOEACF/vAAlf9wCL&#10;UgAAflQAAHJVAABoVgAAX1cAAFdYAABOWgAARV0AAD1gAAA2YgAALmQAACZnAAAeagAAFmwHABJt&#10;EQAQbRkADW0gAAxtKAAKbTAACW04AAdtQQAGbUsABG1VAAJtYQAAbW4AAGx8AABsjAAAa50AAGuw&#10;AABpxgAAaNsAAGfpAABm8QCFVwAAeVgAAG1ZAABkWgAAXFsAAFNdAABKYAAAQWMAADhmAAAwaQAA&#10;KGsAACBuAAAYcQAAEHMCAAd1CgACdhMAAHYbAAB1IgAAdioAAHYyAAB2OwAAdUUAAHVPAAB1WwAA&#10;dWgAAHV3AAB0hgAAdJcAAHOqAAByvwAAcdcAAHDoAABv7wCAWwAAdFwAAGldAABhXgAAWGAAAE9j&#10;AABGZgAAPGoAADNtAAAqcAAAInMAABp2AAASeAAACHsAAAB8CAAAfQ8AAH0WAAB+HQAAfiQAAH4r&#10;AAB/MwAAfz0AAH5JAAB+VAAAf2EAAH5wAAB+gQAAfZIAAH2kAAB7uAAAes8AAHnkAAB57gB6YAAA&#10;b2EAAGZiAABdYwAAU2YAAEpqAABAbgAANnIAAC12AAAkeAAAG3sAABJ+AAAKgAAAAYMAAACEAwAA&#10;hQoAAIYRAACGFwAAhx0AAIgkAACIKwAAiTUAAIlAAACITQAAiVoAAIlpAACJegAAiIwAAIeeAACG&#10;sQAAhccAAITcAACE6AB1ZQAAa2YAAGNnAABYagAATm4AAERzAAA5dwAAL3sAACV/AAAcgQAAE4QA&#10;AAmHAAABigAAAIwAAACOAAAAjwIAAI8IAACQDgAAkRUAAJEbAACSIgAAlCoAAJU1AACVQgAAlVAA&#10;AJZeAACWbwAAlYIAAJSVAACTqQAAkrwAAJHQAACQ4QBxawAAaWsAAF5vAABTcwAASXgAAD19AAAy&#10;gQAAKIUAAB2JAAAUjAAACo4AAAGRAAAAlAAAAJYAAACYAAAAmQAAAJkAAACaBQAAmwsAAJwSAACd&#10;GQAAnyAAAKAqAACiNgAAoUQAAKJUAACjZQAAo3gAAKKMAACinwAAobIAAKDDAACg0QBvcAAAZHMA&#10;AFl4AABOfQAAQ4IAADeHAAArjAAAIZAAABaUAAALlwAAAZkAAACcAAAAngAAAKAAAACiAAAAowAA&#10;AKQAAAClAAAApgEAAKcHAACoDgAAqhcAAKwfAACuKgAArzcAAK9IAACxWgAAsW0AALGAAACxlAAA&#10;sKYAALC2AACwwwBqeAAAX30AAFSCAABJiAAAPI4AADGTAAAlmAAAGpwAAA6fAAADogAAAKUAAACn&#10;AAAAqQAAAKwAAACtAAAArwAAALAAAACyAAAAswAAALQAAAC2AAAAuAcAALsQAAC9GwAAvycAAMI2&#10;AADESAAAxV4AAMRzAADEhwAAxJgAAMOnAADDsgBmggAAW4gAAFCOAABElAAAN5oAACufAAAgpAAA&#10;FagAAAisAAAArgAAALEAAAC0AAAAtQAAALcAAAC4AAAAugAAALwAAAC+AAAAvwAAAMEAAADDAAAA&#10;xgAAAMkCAADOCwAA0hgAANUmAADaNwAA3ksAAOFfAADicwAA4YYAAOCVAADfoAD/AAAA/wAAAP8A&#10;AAD/AAgA/AAVAPkAIgD1AC4A8QA6APAAQwDsAE0A6QBVAOYAXQDjAGMA3wBpANwAbgDZAHMA1wB4&#10;ANUAfADTAIEA0gCGANAAiwDPAJEAzgCYAMwAoADKAKoAyAC3AMYAyQDEAOIAwwD2AMIA/wDCAP8A&#10;wwD/AMMA/wD/AAAA/wAAAP8AAAD5AAUA8wASAO0AHgDoACoA5QA1AOMAPwDgAEgA2QBRANMAWADP&#10;AF8AzQBlAMsAagDKAG8AyQB0AMgAeADHAH0AxgCBAMQAhwDDAI0AwgCTAMAAmwC+AKYAvACyALsA&#10;wgC5ANoAtwDwALYA/wC2AP8AtwD/ALcA/wD/AAAA/wAAAPkAAADtAAEA5gANAN4AGwDaACUA1gAw&#10;ANAAOgDMAEMAyABMAMUAUwDDAFoAwQBgAL8AZQC+AGoAvABvALsAdAC6AHgAuQB9ALgAggC3AIgA&#10;tQCPALQAlwCyAKAAsQCsAK8AuwCtANEArADpAKsA+wCrAP8AqwD/AKsA/wD/AAAA+AAAAOsAAADg&#10;AAAA1QAJAM4AFgDJACEAwgArAL8ANQC+AD8AuwBHALkATgC2AFUAtABbALMAYACyAGUAsABqAK8A&#10;bwCuAHMArQB4AKwAfgCrAIQAqQCKAKgAkgCnAJsApQCnAKMAtACiAMgAoADhAKAA9QCgAP8AnwD/&#10;AJ8A/wD6AAAA7QAAAN0AAADRAAAAxwAFAMAAEAC4ABwAtQAmALIAMACwADkArwBCAKwASQCqAFAA&#10;qQBWAKcAWwCmAGAApQBlAKQAaQCjAG4AogBzAKEAeQCfAH8AngCGAJ0AjQCbAJcAmgCiAJgArwCW&#10;AMEAlQDYAJQA7wCTAPwAkwD/AJIA/wDwAAAA3gAAAM8AAADCAAAAugAAALIACwCtABYAqQAhAKcA&#10;KwClADQAowA8AKEARACfAEoAngBQAJwAVgCbAFsAmgBgAJkAZACYAGkAlgBvAJUAdACUAHoAkgCB&#10;AJAAiQCPAJIAjQCeAIwAqgCKALoAiQDQAIkA5wCIAPcAiAD/AIgA/wDmAAAA0gAAAMEAAAC2AAAA&#10;rgAAAKcABQCjABEAnwAbAJ0AJQCbAC4AmQA3AJcAPgCVAEUAkwBLAJIAUQCQAFYAjwBbAI4AYACM&#10;AGUAiwBqAIoAcACJAHYAhwB9AIYAhQCFAI8AgwCaAIIApwCBALYAgADKAH8A4QB+APIAfgD8AH4A&#10;/wDZAAAAxQAAALYAAACqAAAAowAAAJ8AAACaAAoAlgAVAJQAHwCRACkAjwAxAIwAOQCLAEAAiQBG&#10;AIgATACGAFEAhQBWAIQAWwCDAGAAggBmAIEAbAB/AHIAfgB6AHwAggB7AIwAeQCXAHgApAB3ALMA&#10;dgDFAHUA3AB0AO4AdAD4AHMA/QDOAgAAuwcAAKwKAACiCgAAmgkAAJUFAACSAAMAjwAOAIwAGQCJ&#10;ACIAhgAsAIQAMwCCADsAgQBBAH8ARwB+AE0AfQBSAHwAVwB6AFwAeQBiAHcAaAB2AG8AdQB3AHMA&#10;gABxAIoAcACVAG8AogBtALAAbADDAGsA2QBqAOoAagD0AGkA+gDFDQAAsxIAAKQVAACaFQAAkhQA&#10;AIwSAACJDQAAhwUGAIUBEgCBABwAfwEmAHwCLgB6AzYAeAQ9AHcEQwB2BUgAdAVOAHMGUwBxBlkA&#10;cAZfAG8GZQBtB2wAbAd1AGoHfgBoCIgAZwiUAGUIoQBkCLEAYwjDAGIJ2QBhCuoAYAr1AGAK+wC+&#10;FgAAqxoAAJ4cAACTHQAAixwAAIUbAACBFwAAfxMAAH4LCQB7ChYAdwsgAHUMKQBzDTEAcQ04AG8O&#10;PwBuDkUAbA9KAGsQUABpEFYAaBBcAGYRYwBkEWoAYxFzAGESfQBgEocAXhOUAF0ToQBbE7EAWhPE&#10;AFkT2wBYFO0AWBT4AFgU/gC3HAAApiAAAJgiAACNIwAAhSMAAH8hAAB6HwAAdxsAAHUXAwBzFBAA&#10;cBUbAG0WJABrFiwAaRY0AGcXOgBlF0EAZBdGAGIYTABhGFIAXxhYAF0ZXwBcGWcAWxlwAFkaegBY&#10;GoUAVhuSAFUboABTG68AUhvCAFEb2QBRG+wAUBv4AFAb/wGyIQAAoSUAAJQnAACIKAAAgCgAAHon&#10;AAB1JQAAcSIAAG4fAABsHAsAaRwXAGYdIABjHSgAYR0wAF8eNgBeHj0AXB5DAFseSQBZH08AVx9V&#10;AFYfXQBVIGUAUyBuAFIheABQIYMATyGQAE4ingFMIq4BSyHBAUoh2AFJIesBSSH3Akkg/gKuJgAA&#10;nSkAAI8rAACELAAAfC0AAHUsAABwKQAAbCcAAGglAABlIwcAYiMTAF8jHABcIyQAWiQsAFgkMwBW&#10;JDkAVSQ/AFMkRQFSJEsBUCVSAU8lWgFNJmIBTCZrAUomdgFJJ4ECSCeOAkYnnAJFJ6wCRCe/AkMm&#10;1gNCJuoDQib3A0Il/gOpKgAAmS0AAIwvAACBMAAAeTAAAHEwAABsLgAAZywAAGMqAABfKQIAXCgO&#10;AFkpGABWKSEAVCkoAFEpLwFPKTUBTik7AkwpQgJKKUgCSSpPAkgqVwNGKl8DRStpA0MrcwNCLH8E&#10;QSyMBD8smwQ+LKsEPSy+BDsr1AQ7K+kFPCr2BTwq/QWmLgAAljAAAIkyAAB+MwAAdTMAAG4zAABo&#10;MgAAYy8AAF4uAABaLgAAVi4KAFMuFQBQLh0ATS4lAEsuKwFJLjECRi44A0UuPgNDLkUEQi5MBEAv&#10;VAU/L10FPjBmBTwwcQU7MH0FOTGKBTgwmQY3MKkGNjC8BjUw0wY1L+gGNS71BjUu/AaiMQAAkzMA&#10;AIY1AAB7NgAAcjYAAGs2AABkNQAAXzIAAFoyAABVMwAAUTMHAE0zEQBKMxoASDMiAEUzKAFCMy4C&#10;PzI0Az4yOwQ8M0IFOzNKBjozUgY4NFoGNzRkBjU1bwY0NXwGMzWJBjI1mAYxNagGMDS7Bi800QYv&#10;M+cGLzP0BzAy/AefMwAAkDYAAIM4AAB4OQAAbzkAAGc5AABgOAAAWzYAAFU2AABQNwAASzgDAEg4&#10;DQBFOBcAQjgfAD84JgE8OCwCOjgyAzg4OAQ2OD8FNThHBjM4TwcyOVgHMTliBzA5bgcuOnoGLTqI&#10;Bi06lwYsOqcGKzm6BSo50AUqOOYGKjf0Byo2+wecNgAAjTkAAIA7AAB1PAAAbDwAAGQ8AABdPAAA&#10;VjsAAFA7AABLPAAARj0AAEI9CgA/PhQAPD4cADk+IwA3PioBNT4wAjI+NgQxPj0FLz5FBi4+TQYs&#10;PlYGKz9hBio/bAYpP3kFKD+HBSc/lgQnP6YEJj+5BCU+0AMkPeUEJDzzBiQ7+waZOQAAijwAAH09&#10;AAByPgAAaT8AAGE/AABZPwAAUj8AAEpAAABFQQAAQUIAADxDBgA4RBAANkQZADREIAAyRCcAL0Qu&#10;AS1ENAIrRDsDKkRDBChESwQnRVUEJkVfBCVFawQkRXgDI0WFAyJFlQIhRaUCIUS4AiBEzwIfQ+UC&#10;H0LyBB9B+gWVPAAAhj8AAHpAAABvQQAAZUIAAF1CAABWQwAATkMAAEVFAABARgAAO0gAADZJAgAy&#10;SQwAL0oWAC1KHgArSyUAKUsrACdLMgElSzkCJEtBAiJLSgIhS1MCIEtdAh9LaQEeTHYBHUuEARxL&#10;kwEbS6QAG0q3ABpJzQAaSOQBGkfyAhpG+gORQAAAgkIAAHZEAABrRQAAYkUAAFpGAABSRgAASkcA&#10;AEJJAAA8SwAANk0AADBOAAAsUAgAKFESACZRGgAkUSEAIlEoACBSLwAfUjcAHVI/ABxSRwAbUlEA&#10;GVJbABhSZwAXUnQAFlKCABVRkQAUUaIAE1C1ABJPzAASTuIAE03xABRN+QGNRAAAf0YAAHJHAABn&#10;SAAAXkkAAFZJAABPSgAAR0wAAD9OAAA5UAAAMlIAACxUAAAkVgQAH1cNAB1YFgAbWB0AGlgkABhY&#10;LAAXWDMAFVk7ABRZRAASWU0AEFlYAA5ZYwANWHAAC1h+AApYjgAJV58ACFaxAAhVxwAIVN0ACVPt&#10;AApT9gCISAAAekkAAG5LAABjSwAAW0wAAFNNAABMTgAARFAAADtTAAA1VQAALlcAACdZAAAfXAAA&#10;F18HABNgEQARYBgAD2AgAA1gJwAMYC8ACmA3AAlgPwAHYEkABWBTAARgXwACX2sAAF96AABfiQAA&#10;XpkAAF2sAABcwQAAW9gAAFroAABZ8ACCTAAAdU0AAGlOAABfTwAAV1AAAFBRAABIUgAAQFUAADdY&#10;AAAwWwAAKF0AACFgAAAZYwAAEmUCAAloCwAFZxQAA2cbAAFnIgAAZyoAAGcxAABnOgAAZ0QAAGdO&#10;AABnWgAAZ2YAAGZ1AABmhAAAZpQAAGWnAABkuwAAY9MAAGLmAABh7gB9UAAAcFIAAGVSAABcUwAA&#10;VVQAAE1VAABEWAAAO1wAADJfAAAqYgAAImQAABpnAAATagAACmwAAANuCAAAbxAAAG8WAABvHQAA&#10;cCQAAHArAABwNAAAcD0AAHBIAABwVAAAcGAAAG9vAABvfwAAbo8AAG2hAABttQAAbM0AAGrjAABq&#10;7gB3VQAAa1YAAGFXAABZVwAAUVkAAEhcAAA/XwAANWMAACxmAAAkaQAAHGwAABRvAAAMcQAABHQA&#10;AAB2BQAAdgsAAHcSAAB3GAAAeB4AAHklAAB5LQAAeTYAAHlBAAB5TQAAeVoAAHloAAB4eAAAeIoA&#10;AHecAAB3rwAAdcYAAHXcAAB06gBxWgAAZlsAAF5bAABWXAAATV8AAENjAAA5ZwAAL2sAACZvAAAd&#10;cgAAFXUAAAx3AAAEegAAAHwAAAB+AQAAfgcAAH8MAACAEwAAgRkAAIIfAACCJgAAhC0AAIQ5AACD&#10;RQAAg1MAAIRhAACEcQAAg4MAAIKWAACBqgAAgb4AAIDVAAB/5QBsXwAAY18AAFtgAABRYwAAR2gA&#10;AD1sAAAycAAAKHQAAB94AAAWewAADH4AAASAAAAAgwAAAIUAAACHAAAAiAEAAIkGAACJDAAAihIA&#10;AIsYAACMHgAAjiUAAI8vAACPPAAAj0oAAJBZAACQaAAAkHsAAI+PAACOowAAjbcAAIzLAACM2wBp&#10;ZAAAYWQAAFZoAABMbAAAQXEAADZ2AAAregAAIX8AABeCAAAMhQAAA4cAAACKAAAAjgAAAJAAAACS&#10;AAAAkwAAAJQAAACVAQAAlgcAAJcNAACYFAAAmhsAAJwiAACeLgAAnj0AAJ5MAACfXQAAn28AAJ+D&#10;AACemAAAnawAAJy+AACbzQBnaQAAXG0AAFFxAABGdgAAOnwAAC+BAAAkhQAAGIkAAA2NAAADkAAA&#10;AJMAAACWAAAAmAAAAJsAAACcAAAAngAAAJ8AAACgAAAAoQAAAKICAACkCQAApREAAKgYAACqIgAA&#10;rDAAAKxAAACtUQAArmQAAK55AACtjgAArKEAAKyxAACsvwBicQAAV3YAAEx8AABAgQAANIcAACiN&#10;AAAckQAAEZYAAAWZAAAAnAAAAJ8AAAChAAAApAAAAKYAAACnAAAAqQAAAKoAAACrAAAArQAAAK0A&#10;AACvAAAAsQUAALMOAAC3FwAAuSMAALsyAAC8RQAAvVkAAL5uAAC/gQAAv5QAAL+kAAC+rwBdewAA&#10;UoEAAEeHAAA6jgAALpQAACKZAAAXngAACqIAAAClAAAAqAAAAKoAAACtAAAArwAAALIAAACzAAAA&#10;tQAAALcAAAC5AAAAugAAALwAAAC+AAAAwAAAAMMAAADJBgAAzBMAAM8gAADTMQAA10UAANlcAADY&#10;cwAA1oYAANiVAADYoAD/AAAA/wAAAP8AAAD/AAYA+gASAPUAHwDyACoA7gA1AOgAPwDlAEgA4QBQ&#10;AN4AWADbAF4A2QBkANcAaQDVAG4A0wBzANIAeADRAH0A0ACCAM4AhwDNAI0AywCUAMoAnQDIAKcA&#10;xwCzAMUAxwDDAN8AwQD1AL8A/wC+AP8AvgD/AL8A/wD/AAAA/wAAAPwAAAD2AAIA7gAQAOkAGwDi&#10;ACYA3AAxANoAOwDYAEMA1ABMANEAUwDOAFoAywBfAMkAZQDHAGoAxgBuAMQAcwDDAHgAwgB9AMEA&#10;gwC/AIkAvgCQAL0AmAC7AKIAugCtALgAvwC2ANYAtQDvALMA/wCyAP8AsgD/ALMA/wD/AAAA/gAA&#10;APIAAADoAAAA4AAKANgAFwDPACEAzAAsAMoANgDJAD8AxQBHAMIATgC/AFUAvQBaALwAYAC6AGUA&#10;uQBpALcAbgC2AHMAtQB4ALQAfgCzAIQAsQCLALAAkwCvAJ0ArQCoAKwAtwCqAMwAqQDnAKcA+gCn&#10;AP8ApwD/AKcA/wD/AAAA8QAAAOUAAADZAAAAzwAGAMUAEgDAAB0AvQAnALsAMQC5ADoAtwBCALQA&#10;SQCyAE8AsABVAK8AWgCtAF8ArABkAKsAaQCqAG4AqABzAKcAeQCmAH8ApACGAKMAjgChAJcAoACi&#10;AJ4AsACdAMMAnADeAJsA8wCaAP8AmgD/AJoA/wD0AAAA4wAAANQAAADIAAAAvQACALcADQCyABgA&#10;rwAiAK0AKwCrADQAqgA9AKgARACmAEoApABQAKIAVQCgAFoAnwBfAJ0AZACcAGkAmwBuAJoAdACZ&#10;AHoAlwCBAJYAiQCVAJIAkwCdAJIAqwCQALsAjwDUAI4A7ACOAPwAjgD/AI4A/wDmAAAA1QAAAMUA&#10;AAC6AAAAsAAAAKoACACmABMAowAdAKEAJwCfAC8AnAA3AJoAPgCYAEUAlwBLAJUAUACUAFUAkwBa&#10;AJIAXgCRAGMAkABpAI4AbwCNAHUAjAB9AIsAhQCJAI4AiACZAIcApgCFALUAhADKAIQA5ACDAPYA&#10;gwD/AIMA/wDbAAAAxgAAALgAAACtAAAApgAAAKAAAgCbAA0AmAAYAJUAIQCTACoAkQAyAI8AOQCO&#10;AEAAjABGAIsASwCKAFAAiQBVAIcAWgCGAF8AhQBkAIQAagCDAHEAggB4AIAAgQB/AIoAfQCVAHwA&#10;ogB7ALAAegDDAHkA3QB5AO8AeQD8AHkA/wDOAAAAvAAAAK0AAACiAAAAmwAAAJYAAACSAAcAjgAS&#10;AIsAHACJACQAhwAtAIYANACEADsAgwBBAIEARgCAAEsAfwBQAH4AVQB9AFoAewBgAHoAZgB5AGwA&#10;eAB0AHYAfQB1AIYAcwCRAHIAngBxAKwAcAC+AG8A1QBvAOsAbgD4AG4A/wDEAAAAsQIAAKQEAACZ&#10;BQAAkQQAAIwBAACJAAEAhgALAIMAFQCBAB8AfwAnAH0ALwB7ADYAegA8AHgAQgB3AEcAdgBMAHQA&#10;UQBzAFYAcgBcAHEAYgBvAGkAbgBxAGwAegBrAIQAaQCPAGgAmwBnAKkAZgC7AGUA0QBlAOcAZADz&#10;AGMA+QC7BgAAqQsAAJwOAACREAAAiRAAAIQNAACACAAAfwIEAHwADgB6ABgAdwAhAHUAKQBzADEA&#10;cQA3AHAAPQBuAEMAbQBIAGwATQBqAFMAaQBYAGcAXwBmAGYAZABuAGMAdwBiAIIAYAGNAF8BmgBd&#10;AagAXAG6AFwBzwBbAuMAWgLvAFoD9gCzDwAAohQAAJUWAACKGAAAghgAAHwWAAB5EwAAdg4AAHUH&#10;BwBzAxIAcAMcAG0EJABrBSwAaQUzAGcGOQBmBj8AZQdEAGMHSgBiCFAAYAhWAF8JXABdCWQAXAls&#10;AFoKdgBZCoEAVwuNAFYLmgBVC6kAVAu7AFIL0ABSC+QAUgzxAFEM+QCtFgAAnRoAAI8cAACEHgAA&#10;fR4AAHYdAAByGgAAbxcAAG0SAABsDAsAaQwWAGYNHwBkDicAYg4uAGAONQBeDzsAXRBBAFwQRwBa&#10;EU0AWRFTAFcSWgBVEmEAVBNqAFITdABRFIAATxSMAE4UmQBNFakASxW7AEoU0QBKFOYAShT0AEoU&#10;+wCoGwAAmB4AAIoiAACAIwAAeCMAAHEiAABsIAAAaB0AAGYaAABkFgUAYhURAF8WGgBcFiMAWhYq&#10;AFgXMABXFzcAVRc9AFQYQwBSGEkAURhQAE8ZVwBOGV8ATBpoAEsacgBJG34ASBuKAEccmABFHKcA&#10;RBy5AEMbzwBCG+UAQhv0AEMa/AGjHwAAlCIAAIYlAAB8JwAAdCcAAG0nAABnJQAAYyIAAGAgAABd&#10;HQEAWhwMAFgcFgBVHB8AUx0mAFEdLQBPHTMATh45AEwePwBLHkYASR5NAEgfVABGH1wARSBmAEQh&#10;cABCIXwAQSGIAD8ilgE+IqYBPSG4ATwhzgE7IeQBOyDzATsg/AKgIwAAkCYAAIMoAAB5KgAAcCsA&#10;AGkrAABjKQAAXicAAFslAABXIgAAVCIIAFEiEwBPIhsATCIiAEojKQBIIzAARyM2AEUjPABDI0MB&#10;QiRKAUEkUQE/JVoBPiVjATwmbgE7JnoCOSeHAjgnlQI3J6UCNia3AjUmzAI0JeMCNCXyAzUk+wOc&#10;JgAAjSkAAIArAAB2LQAAbS4AAGUuAABfLQAAWisAAFYoAABSJwAATigEAEsnDgBJJxcARigfAEQo&#10;JgBBKCwAPygyAT0oOAE8KD8COylHAjopTwI4KlcCNyphAzUrbAM0K3gDMyuFAzIrkwMxK6MDLyu1&#10;Ay4rywMuKuIDLinxBC8p+gSZKQAAiiwAAH0uAABzMAAAajEAAGIxAABbMAAAVi8AAFIsAABNLAAA&#10;SS0BAEUtCgBCLRQAQC0cAD0tIgA6LSkBOCwvATYtNQI1LTwCNC5EAzMuTAMyL1UDMC9fBC8wagQu&#10;MHYELTCEAywwkgMrMKIDKjC0AykvygMoL+EDKS7wBCkt+gSWLAAAhy8AAHsxAABwMwAAZzMAAF80&#10;AABYMwAAUjIAAE0wAABIMQAARDIAAEAyBwA8MhEAOTIZADcyIAA1MiYAMjIsATEzMwIvMzoDLjNC&#10;Ay00SgQrNFMEKjRdBCk1aAMoNXUDJzWCAyY1kQMlNaEDJDWzAiM0yQIjNOACIzPwBCMy+QSTLwAA&#10;hDIAAHg0AABtNQAAZDYAAFw2AABVNgAATjYAAEg1AABDNgAAPjcAADo3AwA2OA0AMzgWADE4HQAv&#10;OCQALTgqASs5MQEpOTgCKDlAAyc5SAMmOVEDJDpbAyM6ZwIiOnMCITuBAiE6kAIgOqABHzqyAR45&#10;yAEeOd8BHTfvAh03+QOPMgAAgTUAAHU3AABqOAAAYDkAAFg5AABROQAASzkAAEQ6AAA9OwAAODwA&#10;ADQ9AAAwPQkALT4TACs+GgApPiEAJz8oACU/LwEkPzYBIj8+ASE/RgEgQE8BH0BaAR5AZQEdQHIB&#10;HECAARtAjwAaQJ8AGT+xABg+xwAYPt4AGD3vARk8+AKMNgAAfjgAAHE6AABmOwAAXTwAAFU8AABO&#10;PAAARz0AAEA+AAA5QAAANEEAAC5CAAAqQwYAJ0QPACRFFwAiRR4AIUUlAB9FLAAeRjMAHEY7ABtG&#10;RAAZRk0AGEZXABdGYwAWRnAAFUZ+ABRGjQATRZ4AEkWwABFExQARQ90AEkLuABNB+AGIOQAAejwA&#10;AG49AABjPgAAWj8AAFI/AABLQAAAREAAADxDAAA2RAAAMEUAACtHAAAkSQIAIEoLAB1LFAAbTBsA&#10;GUwiABdMKQAWTDAAFUw4ABNMQQASTEoAEExVAA5MYAANTG0AC0x7AApMigAJS5oACEqsAAdKwQAI&#10;SdgACUjqAApH9QCDPQAAdj8AAGpBAABfQgAAVkIAAE5DAABIQwAAQUQAADlHAAAySQAALUoAACZM&#10;AAAfTwAAGVEHABRSDwASUxcAEFMeAA5TJQAMUy0AC1M0AAlTPQAHU0YABlNRAARTXAADU2gAAVJ2&#10;AABShgAAUZYAAFGoAABQvAAAT9MAAE7lAAFN7wB/QQAAcUMAAGVEAABbRQAAU0YAAExGAABFRwAA&#10;PkkAADZLAAAvTgAAKFAAACFSAAAaVAAAE1cCAAtaCgAHWhMABVoaAANaIQACWikAAFowAABaOQAA&#10;WkIAAFpMAABZVwAAWWQAAFlyAABZgQAAWJEAAFijAABXtwAAVs8AAFXjAABU7QB5RQAAbEcAAGFI&#10;AABYSQAAUEkAAElKAABCSwAAOk4AADJRAAAqVAAAI1YAABtZAAAVWwAADF4BAAVgCAAAYQ8AAGEW&#10;AABiHQAAYiQAAGIrAABhMwAAYT0AAGFHAABhUwAAYV8AAGFtAABgfAAAYI0AAF+fAABesgAAXckA&#10;AFzgAABc7QB0SgAAZ0sAAF1MAABUTAAATU0AAEZOAAA9UQAANVQAACxYAAAlWgAAHV0AABVgAAAN&#10;YwAABmUAAABnBgAAaAwAAGgTAABpGQAAah8AAGomAABqLgAAajcAAGpBAABqTQAAalkAAGpnAABp&#10;dwAAaIgAAGiaAABnrQAAZsMAAGbbAABl6gBuTwAAYlAAAFlQAABSUAAASlEAAEFVAAA4WAAAL1wA&#10;ACZfAAAeYgAAFmUAAA5oAAAGagAAAG0AAABvAgAAbwgAAHAOAABxFAAAchoAAHMgAABzJwAAdDAA&#10;AHQ6AAB0RgAAc1MAAHNhAABzcQAAcoIAAHGVAABwqAAAcLwAAHDUAABv5gBoUwAAXlQAAFZUAABP&#10;VQAARlgAADxcAAAyYAAAKWQAAB9oAAAXawAADW4AAAZxAAAAcwAAAHYAAAB3AAAAeAMAAHkIAAB6&#10;DgAAexQAAHwaAAB9IAAAfigAAIAxAAB/PQAAf0sAAH9ZAAB/aQAAfnsAAH2OAAB8ogAAe7YAAHvM&#10;AAB73gBjWAAAW1kAAFRZAABKXAAAQGEAADVlAAAsagAAIW0AABhxAAAOdQAABXgAAAB6AAAAfQAA&#10;AH8AAACBAAAAggAAAIMCAACEBwAAhQwAAIYSAACIGQAAiSAAAIsnAACMMwAAi0IAAItRAACLYQAA&#10;jHMAAIqGAACKmwAAiK8AAIjEAACH1gBgXQAAWV4AAE9hAABEZQAAOWoAAC9vAAAkdAAAGXgAAA58&#10;AAAFfwAAAIIAAACEAAAAhwAAAIkAAACLAAAAjAAAAI0AAACPAAAAkAUAAJEKAACSEAAAlBcAAJYf&#10;AACYKAAAmTcAAJhIAACZWAAAmmkAAJl9AACYkwAAmKgAAJa7AACWzgBfYgAAVGYAAElqAAA+cAAA&#10;MnUAACd6AAAcfwAAEYMAAAWHAAAAigAAAIwAAACPAAAAkwAAAJUAAACXAAAAmQAAAJoAAACbAAAA&#10;nQAAAJ4AAACgBAAAoQoAAKQTAACnGgAAqScAAKk4AACpSgAAq1wAAKxwAACrhQAAqpoAAKisAACo&#10;vABaawAAT28AAER1AAA4ewAALIEAACCGAAAUiwAACI4AAACTAAAAlgAAAJkAAACcAAAAngAAAKEA&#10;AACjAAAApAAAAKYAAACnAAAAqQAAAKkAAACrAAAArQAAALAHAACzEAAAthwAALkqAAC5PQAAu1AA&#10;ALxlAAC8egAAu48AALqgAAC6rQBVdAAASnoAAD6BAAAyhwAAJY0AABmTAAAMmAAAAJsAAACfAAAA&#10;ogAAAKUAAACoAAAAqgAAAKwAAACuAAAArwAAALEAAACzAAAAtAAAALYAAAC3AAAAuQAAALwAAADA&#10;BgAAxREAAMkeAADLLgAAzUQAAM9aAADRbwAA0YIAANKSAADSnwD/AAAA/wAAAP8AAAD9AAMA+AAQ&#10;AO8AGgDrACYA6gAwAOgAOgDlAEMA4QBLAN4AUwDbAFkA2QBfANYAZADUAGkA0wBuANEAcgDPAHcA&#10;zgB9AMwAgwDKAIkAyQCRAMcAmQDGAKQAxACwAMIAwgDBANwAvwD2AL4A/wC9AP8AvAD/ALsA/wD/&#10;AAAA/wAAAPsAAADyAAAA6QALAOEAGADdACEA2wAsANkANgDXAD8A0wBHAM8ATgDMAFQAygBaAMgA&#10;XwDGAGQAxABpAMMAbQDBAHIAvwB4ALwAfgC6AIQAuQCMALcAlAC1AJ4AtACqALIAugCxANAAsADu&#10;ALAA/wCwAP8ArwD/AK8A/wD/AAAA+AAAAO0AAADkAAAA1gAHANAAEwDMAB4AyQAnAMcAMQDGADoA&#10;wwBCAL8ASQC7AE8AuABVALYAWgC0AF8AsgBkALEAaACwAG0ArgBzAK0AeQCsAH8AqgCHAKkAjwCo&#10;AJkApgClAKUAswCkAMcAowDlAKIA+gChAP8AoQD/AKEA/wD5AAAA6wAAAN4AAADPAAAAxQADAL8A&#10;DgC7ABkAuQAjALYALACzADUAsAA9AK0ARACrAEoAqQBQAKgAVQCnAFoApQBeAKQAYwCjAGgAogBt&#10;AKEAcwCfAHoAngCBAJ0AigCcAJQAmgCfAJkArACYAL4AlwDbAJYA8wCVAP8AlQD/AJUA/wDrAAAA&#10;2wAAAMwAAAC+AAAAtgAAALAACQCsABQAqQAeAKUAJwCkAC8AowA4AKEAPwCfAEUAnQBLAJwAUACa&#10;AFQAmQBZAJgAXgCXAGMAlQBoAJQAbgCTAHQAkQB8AJAAhACPAI4AjgCaAIwApwCLALcAigDQAIoA&#10;6wCJAP0AiQD/AIkA/wDeAAAAywAAALsAAACxAAAAqQAAAKMABACeAA8AmwAZAJkAIgCXACsAlgAy&#10;AJUAOgCTAEAAkQBGAI8ASwCOAFAAjQBUAIwAWQCLAF4AiQBjAIgAaQCHAG8AhgB3AIQAfwCEAIkA&#10;ggCVAIEAogCAALEAfwDHAH4A4gB+APUAfgD/AH4A/wDPAAAAvQAAAK8AAAClAAAAngAAAJgAAACT&#10;AAoAkAAUAI0AHQCLACUAigAtAIkANACIADsAhgBBAIUARgCDAEsAggBQAIEAVACAAFkAfwBeAH4A&#10;ZAB8AGsAewByAHkAegB5AIUAeACQAHYAnQB1AKwAdAC/AHMA2ABzAO4AcwD9AHMA/wDEAAAAsQAA&#10;AKQAAACaAAAAkgAAAI0AAACJAAQAhgAOAIQAGACCACAAgAAoAH8ALwB+ADYAfAA8AHsAQQB6AEYA&#10;eABLAHcAUAB2AFUAdQBaAHMAYAByAGYAcABuAG8AdgBuAIEAbQCMAGwAmQBqAKgAaQC5AGkAzwBo&#10;AOkAaAD3AGgA/wC5AAAAqAAAAJsAAACQAgAAiQAAAIQAAACBAAAAfgAIAHsAEgB5ABoAdwAjAHUA&#10;KgB0ADEAcwA3AHEAPABwAEIAbwBHAG0ASwBsAFEAawBWAGkAXABoAGMAZgBqAGUAcwBkAH4AYwCJ&#10;AGEAlgBgAKQAXwC0AF8AygBeAOIAXgDzAF4A/ACwAQAAoAYAAJMJAACICwAAgQoAAHsIAAB4BAAA&#10;dgADAHMADABxABUAbwAdAG0AJQBrACwAagAyAGgAOABnAD0AZQBCAGQARwBjAE0AYQBSAGAAWQBf&#10;AF8AXQBnAFwAcQBbAHsAWQCHAFgAkwBXAKIAVgCyAFUAxgBVAN4AVQDuAFQA9gCpCQAAmg0AAIsS&#10;AACCEwAAehMAAHQRAABwDQAAbQkAAGwDBgBqAA4AaAAXAGUAHwBjACcAYQAtAGAAMwBeADkAXQA+&#10;AFwARABaAUkAWQFPAFgCVgBWAl0AVQNlAFMDbwBSBHkAUQSFAE8EkgBOBKEATQSxAEwExQBMA9oA&#10;SwTqAEsE8wCjEAAAlBQAAIYXAAB8GQAAdBkAAG0YAABpFgAAZhIAAGQOAABjCAgAYQUSAF4GGgBc&#10;ByIAWgcpAFgHLwBXBzUAVQg6AFQIQABTCUYAUQlMAFAKUwBOClsATQtkAEsLbgBKDHkASA2FAEcN&#10;kwBFDaIARA2zAEMMxgBDDNwAQgzsAEMM9QCeFQAAjhkAAIIcAAB4HQAAbx4AAGgdAABjHAAAXxkA&#10;AF0WAABbEgIAWg4LAFcNFQBVDh0AUw8kAFEQKwBQEDEAThA3AE0RPQBLEUMAShJKAEgSUQBHE1kA&#10;RRNiAEQUbABCFXgAQRWEAD8VkgA+FaEAPBWyADsVxwA6FN0AOxTvADsU+ACaGAAAih4AAH4gAAB0&#10;IQAAayIAAGQiAABeIAAAWh4AAFcbAABVGQAAUxYGAFEVEABOFhkATBYgAEoWJwBIFy0ARhczAEUX&#10;OQBDGEAAQhhHAEEZTgA/GVYAPRpgADwaagA6G3YAORuDADgckAA2HKAANRuxADQbxQAzGtwANBru&#10;ADQa+ACWHAAAhyEAAHsjAABwJQAAZyUAAGAlAABaJAAAVSIAAFIgAABPHQAATBwCAEocDABHHBUA&#10;RRwcAEMcIwBBHCoAPxwwAD0dNgA8HT0AOx5EADkfTAA4H1QANh9eADUgaAA0IXQAMiGBADEhjwAw&#10;IZ8BLyGwAS0gxAEtINsBLR/tAS4f+AGTHwAAhCMAAHgmAABtKAAAZCgAAFwoAABWKAAAUSYAAE0k&#10;AABKIgAARyEAAEMhCABBIREAPiEZADwhIAA5ISYANyIsADYiMwA0IjoAMyNBATIkSQExJFIBMCVb&#10;AS4lZgEtJnIBLCZ/ASomjgEpJp0BKCWvASclwwEmJdoBJyTsAScj9wKQIgAAgSYAAHUpAABqKwAA&#10;YSsAAFkrAABTKwAATSoAAEkoAABFJgAAQScAAD0nBAA6Jw0ANycVADUnHAAzJyMAMCcpAC8nMAAu&#10;KDcBLSg+ASwpRwEqKVABKSpaASgqZAEnK3EBJSt+ASQrjAEjK5wBIiquASEqwgEhKdkBISnrASEo&#10;9wKMJQAAfikAAHIrAABnLQAAXi4AAFYuAABQLgAASi0AAEUsAABAKwAAOywAADcsAQA0LAkAMSwS&#10;AC8sGQAtLSAAKy0nACktLQAoLTQBJi48ASUuRQEkL04BIy9YASIvYwEhMG8BIDB9AR8wiwEeMJsB&#10;HS+tABwvwQAbLtgAHC3rARwt9gKJKQAAeywAAG8uAABkMAAAWzEAAFMxAABMMQAARzAAAEEwAAA7&#10;MAAANjEAADIxAAAuMgYAKzIPACkyFwAnMx4AJTMkACMzKwAiNDIAIDQ6AR80QgEeNEwBHTVWARw1&#10;YQAbNW4AGjV7ABk1igAYNZoAFzSsABY0wAAVM9cAFjLqABcy9gGGLAAAeC8AAGwxAABhMgAAWDMA&#10;AFAzAABJMwAAQzMAAD00AAA2NQAAMDYAACw3AAApNwMAJTgLACI4FAAgORsAHzkiAB05KQAcOjAA&#10;Gjo3ABk6QAAYOkoAFzpUABU6XwAUO2wAEzt6ABI7iAAROpkADzqqAA45vwANONUAEDfpABE39QCC&#10;LwAAdTIAAGk0AABeNQAAVTYAAE02AABGNgAAQDcAADo3AAAyOQAALToAACg7AAAjPQAAHz4IABw/&#10;EQAaPxgAGD8fABZAJgAVQC0AE0A1ABJAPQARQEcADkBRAA1AXAAMQGkACkF3AAlAhQAIQJUABz+n&#10;AAY+ugAGPdAABz3kAAk88QB/MwAAcTUAAGU3AABbOAAAUTkAAEo5AABDOQAAPToAADc7AAAvPQAA&#10;Kj4AACVAAAAfQgAAGUQFABRFDAASRhUAEEYcAA1GIwAMRioACkYxAAlGOgAHRkMABkZNAARGWAAD&#10;RmUAAkZzAABGggAARpIAAEWjAABEtgAAQ80AAELgAABC7QB7NwAAbTkAAGE6AABXOwAATjwAAEc8&#10;AABAPQAAOj0AADQ/AAAsQQAAJkMAACBFAAAbRwAAFEkBAAxMCQAITRIABk0ZAARNIAACTSYAAU0u&#10;AABNNgAATT8AAE1JAABNVQAATWEAAE1vAABNfgAATI4AAEugAABKswAASckAAEjgAABI6wB2OwAA&#10;aD0AAF0+AABTPwAASz8AAERAAAA+QAAAN0EAADBEAAApRgAAIkgAABxLAAAWTQAADk8AAAdSCAAB&#10;Uw4AAFQVAABUHAAAVCMAAFQqAABUMgAAVDsAAFRFAABUUQAAU10AAFNqAABTegAAU4oAAFKcAABR&#10;rwAAUMUAAE/dAABO7ABwPwAAZEEAAFlCAABPQgAASEMAAEJDAAA7RAAAM0cAACxJAAAkTAAAHU8A&#10;ABZRAAAQUwAACFYAAAFZBgAAWQwAAFoSAABbGAAAWx4AAFwlAABcLQAAXDYAAFxAAABbSwAAW1gA&#10;AFtmAABbdQAAW4YAAFqYAABZqwAAWMAAAFfZAABW6gBrQwAAX0UAAFVFAABMRgAARkYAAD9HAAA3&#10;SgAAL00AACdQAAAfUwAAF1YAABBYAAAIWwAAAV4AAABgBAAAYAkAAGEOAABiFQAAYxoAAGQhAABk&#10;KAAAZDAAAGQ6AABkRgAAZFMAAGRgAABkcAAAY4EAAGKTAABhpwAAYLwAAGDTAABf5wBlSAAAWkkA&#10;AFFJAABKSQAAQ0oAADpNAAAyUQAAKVQAACFYAAAYWwAAEF4AAAlhAAABYwAAAGYAAABoAAAAaQUA&#10;AGoKAABrEAAAbBUAAG0bAABuIgAAbykAAG8zAABvPwAAb0wAAG5aAABuaQAAbXsAAGyNAABroQAA&#10;arYAAGrNAABp4QBfTQAAVk0AAE9NAABITgAAPlEAADVVAAAsWQAAIl0AABlhAAAQZAAACGcAAAFq&#10;AAAAbAAAAG8AAABwAAAAcgAAAHMFAAB0CgAAdQ8AAHYVAAB4GwAAeSMAAHorAAB6NwAAekQAAHpT&#10;AAB5YgAAeXQAAHeHAAB2mwAAda8AAHXFAAB02wBbUgAAVFIAAE1SAABDVQAAOVoAAC9eAAAkYgAA&#10;GmcAABFrAAAGbgAAAHEAAAB0AAAAdwAAAHkAAAB7AAAAfAAAAH0AAAB/AgAAgAcAAIEMAACDEwAA&#10;hRoAAIciAACJKwAAiDkAAIdJAACHWQAAh2sAAIZ/AACFkwAAhKgAAIO8AACC0QBYVgAAUlcAAEha&#10;AAA9XgAAMmQAACdpAAAcbQAAEnIAAAZ2AAAAeQAAAHwAAAB/AAAAgQAAAIQAAACFAAAAhwAAAIgA&#10;AACKAAAAiwAAAI0EAACOCgAAkBEAAJIZAACVIQAAly4AAJY+AACVUAAAlWIAAJV1AACUigAAk58A&#10;AJK0AACRxgBXWwAATV8AAEJkAAA2aQAAK28AAB90AAAUeQAACH0AAACBAAAAhAAAAIcAAACKAAAA&#10;jAAAAI8AAACRAAAAkgAAAJQAAACVAAAAlwAAAJgAAACaAQAAnAcAAJ8PAAChGAAApSIAAKYyAACk&#10;RgAApVgAAKZrAACmgAAApJYAAKOqAACjvQBSZAAAR2kAADxvAAAwdQAAJHsAABeAAAALhQAAAIkA&#10;AACMAAAAjwAAAJMAAACWAAAAmgAAAJwAAACeAAAAoAAAAKIAAACjAAAApQAAAKYAAACoAAAAqgAA&#10;AK0BAACwCgAAtRMAALgiAAC4NAAAuEgAALpcAAC7cQAAuoYAALmaAAC4qgBNbgAAQXQAADV6AAAp&#10;gQAAHYcAABCMAAADkQAAAJUAAACZAAAAnQAAAKAAAACjAAAApgAAAKgAAACqAAAArAAAAK0AAACv&#10;AAAAsQAAALMAAAC0AAAAtgAAALkAAAC9AAAAwwcAAMgWAADMJgAAyzsAAM5RAADQZgAAz3wAAM2O&#10;AADNnQD/AAAA/wAAAP8AAAD8AAAA8gAMAO8AFwDrACEA6gAsAOkANgDnAD8A4QBHANsATQDVAFMA&#10;0gBZANAAXwDOAGMAzABoAMsAbQDJAHIAxwB4AMYAfgDEAIQAwgCMAMAAlgC+AKIAvQCvALsAwQC6&#10;ANwAuAD1ALcA/wC2AP8AtQD/ALEA/wD/AAAA/wAAAPcAAADqAAAA5AAIAN8AFADcAB4A2gAnANQA&#10;MQDPADoAywBCAMgASQDFAE8AwwBVAMEAWgC/AF4AvQBjALwAaAC6AG0AuQByALcAeAC2AH8AtACH&#10;ALIAkACwAJsAsACpAK4AuQCtANIAqwDuAKsA/wCqAP8AqgD/AKcA/wD/AAAA8wAAAOoAAADaAAAA&#10;0gAEAMwADwDJABoAwQAjAL8ALAC+ADUAvAA9ALgARAC2AEsAtABQALIAVQCwAFoArgBeAK0AYwCr&#10;AGgAqgBtAKgAcwCnAHoApQCBAKQAigCiAJUAogCiAKAAsQCfAMcAngDlAJ0A+wCdAP8AnQD/AJ0A&#10;/wDzAAAA5QAAANMAAADIAAAAwAAAALsACgCzABUAsAAfAK4AKACtADAArAA4AKkAPwCmAEYApABL&#10;AKMAUAChAFUAoABZAJ8AXgCeAGMAnABoAJsAbgCaAHQAmAB8AJcAhACVAI4AlACbAJQAqgCSAL0A&#10;kQDaAJEA9ACQAP8AkAD/AJAA/wDkAAAA0wAAAMIAAAC4AAAAsAAAAKgABQCkABAAogAaAJ8AIwCe&#10;ACsAnQAzAJsAOgCZAEEAmABGAJYASwCVAFAAkwBUAJIAWQCRAF4AkABjAI4AaQCNAG8AiwB2AIoA&#10;fwCIAIkAhwCUAIcApACGALUAhQDOAIQA7ACEAP8AhAD/AIQA/wDUAAAAwAAAALMAAACpAAAAoQAA&#10;AJsAAQCXAAsAlAAVAJIAHgCQACYAjwAuAI8ANQCNADsAiwBBAIoARgCIAEsAhwBQAIYAVACFAFkA&#10;hABeAIMAZACBAGoAgAByAH4AegB9AIMAewCPAHsAngB6AK4AegDEAHkA4wB4APgAeAD/AHgA/wDF&#10;AAAAtAAAAKcAAACdAAAAlQAAAI8AAACLAAYAiAAQAIYAGQCFACEAhAApAIMAMACCADYAgAA8AH8A&#10;QQB+AEYAfQBLAHsATwB6AFQAeQBZAHgAXwB2AGUAdQBtAHMAdQBxAH8AcACKAHAAmABvAKgAbgC8&#10;AG0A1wBtAPAAbAD+AGwA/wC5AAAAqQAAAJwAAACRAAAAigAAAIUAAACBAAIAfgALAHwAFAB7ABwA&#10;eQAjAHgAKgB3ADEAdgA2AHQAPABzAEEAcgBGAHAASwBvAFAAbgBVAG0AWwBrAGEAaQBpAGgAcQBm&#10;AHsAZQCGAGQAlABjAKMAYwC1AGIAzQBhAOcAYQD3AGEA/wCvAAAAoAAAAJEAAACIAAAAgAAAAHwA&#10;AAB5AAAAdQAGAHMADgBxABcAbwAeAG4AJQBtACwAawAxAGoANwBpADwAZwBBAGYARgBlAEsAZABQ&#10;AGIAVgBhAF0AXwBlAF4AbQBcAHcAWwCDAFoAkABZAJ8AWACvAFcAxABXAN4AVwDyAFcA/QCnAAAA&#10;lwEAAIoEAACABgAAeAUAAHMDAABvAAAAbQABAGoACQBoABIAZgAZAGUAIABjACYAYgAsAGEAMgBf&#10;ADcAXgA8AF0AQQBbAEcAWgBMAFkAUgBXAFkAVgBhAFQAagBTAHQAUgCAAFEAjQBQAJsATwCrAE4A&#10;vgBOANgATQDsAE4A+ACgAwAAjwkAAIMMAAB5DQAAcQ0AAGsMAABnCQAAZAUAAGMABABhAAsAXwAU&#10;AF0AGwBbACIAWQAoAFgALgBWADMAVQA4AFQAPQBTAEMAUgBJAFAATwBPAFYATQBeAEwAZwBKAHIA&#10;SQB+AEgAiwBHAJkARgCpAEUAvABFANIARQDnAEUA8wCaCQAAig4AAH4SAABzFAAAaxQAAGUTAABg&#10;EgAAXQ4AAFsKAABaBQYAWAENAFYAFgBUAB0AUgAjAFAAKQBPAS8ATgE0AEwCOgBLAj8ASgNFAEgD&#10;TABHBFQARQRcAEQFZgBCBXEAQQZ9AEAGigA+BpkAPQapADwFugA8BNAAPAPjADsD7wCVDwAAhhQA&#10;AHoXAABvGAAAZhkAAF8YAABaFwAAVhUAAFQSAABSDgAAUQoHAE8HEABNBxgASwgfAEkIJQBICCsA&#10;RgkxAEUJNgBDCTwAQgpDAEALSgA/C1IAPQxbADwMZgA6DXEAOQ1+ADcOiwA2DpoANA6rADQNvQAz&#10;DNIAMgzlADIM8ACQFAAAghgAAHYaAABrHAAAYh0AAFscAABVGwAAURoAAE4YAABMFQAAShICAEkQ&#10;CgBHDhMARA4aAEIPIQBBECcAPxAtAD0QMwA8EToAOhJBADkSSAA3E1AANRRaADQUZAAyFXAAMRV8&#10;ADAVigAuFpkALRWqACwUvQArFNQAKxToACsT8wCMGAAAfhsAAHIeAABnHwAAXiAAAFcgAABRHwAA&#10;TR4AAEkcAABGGgAARBcAAEIWBQBAFQ4APRUWADsWHQA5FiQANxYqADUWMAA0FzYAMxc+ADEYRgAw&#10;GU4ALxlYAC0aYgAsGm4AKht7ACkbiQAnG5gAJhupACUavAAkGtMAJBnnACUZ9ACJGwAAex4AAG8h&#10;AABkIgAAWyMAAFQjAABOIgAASSEAAEQgAABBHgAAPhwAADscAQA4GwoANhsTADQbGgAyGyAAMBsm&#10;AC4cLQAtHDQALB07ACoeQwApHkwAKB9WACYfYAAlIGwAJCB5ACIgiAAhIJcAICCoAB8fuwAeH9IA&#10;Hh7mAB8e8wCGHQAAeSEAAGwjAABhJQAAWCYAAFAmAABKJQAARSUAAEAkAAA8IwAAOSEAADUhAAAy&#10;IQcALyEOAC0hFgArIR0AKCEjACchKgAmIjEAJSI5ACQjQQAjJEoAISRUACAkXwAfJWsAHiV4ABwl&#10;hgAbJZYAGiWnABkkugAYI9EAGSPmABoi8wCDIAAAdiMAAGkmAABeKAAAVSgAAE4oAABHKAAAQigA&#10;ADwnAAA4JwAAMyYAADAmAAAsJgMAKSYLACYmEwAkJxoAIicgACEnJwAgKC4AHig2AB0pPwAcKUgA&#10;GylSABoqXQAZKmkAFyp3ABYqhQAVKpUAFCqmABMpuQASKNAAEyjlABQn8wCBIgAAcyYAAGYoAABb&#10;KgAAUisAAEsrAABEKwAAPisAADkqAAA0KgAALyoAACorAAAmKwAAIywIACAsEAAeLRcAHC0eABst&#10;JQAZLiwAGC40ABcuPAAWL0YAFS9QABMvWwASL2cAETB1AA8whAAOL5MADC+kAAsutwALLc0ADC3i&#10;AA0s8AB9JQAAcCkAAGMrAABYLQAATy0AAEguAABBLgAAOy4AADYtAAAwLQAAKi8AACUwAAAhMQAA&#10;HTEFABoyDQAYMxUAFjMcABQ0IgATNCkAEjQxABA0OgAONEMADTRNAAs1WAAKNWQACTVyAAg1gAAG&#10;NJAABTShAAQzswAEMskABTLeAAYx7AB6KAAAbCwAAGAuAABVLwAATDAAAEUwAAA+MAAAODAAADMw&#10;AAAtMQAAJzMAACI0AAAdNQAAGDcCABQ4CgARORIADjoZAAw6IAAKOicACTouAAg6NgAHOj8ABTpK&#10;AAQ6VQACOmEAATpuAAA6fQAAOo0AADmeAAA4sAAAOMYAADfcAAA26gB2LAAAaS8AAFwxAABSMgAA&#10;STMAAEIzAAA7MwAANTMAADAzAAAqNQAAJDcAAB84AAAaOgAAFDwBAA0+BwAJQA8ABkAWAARAHQAC&#10;QCQAAUArAABAMwAAQDwAAEBGAABAUQAAQF0AAEBrAABAegAAQIoAAD+bAAA+rQAAPcMAAD3bAAA8&#10;6gByMAAAZDIAAFg0AABONQAARjYAAD82AAA5NgAAMzYAAC03AAAnOQAAIDsAABs9AAAVPwAAEEIA&#10;AAhEBgACRQ0AAEYTAABHGgAARyAAAEcnAABHLwAARzgAAEdCAABHTQAARlkAAEZnAABGdgAARoYA&#10;AEaYAABEqwAAQ8AAAELYAABC6gBtNAAAYDYAAFQ4AABLOAAAQzkAADw5AAA3OQAAMToAACo8AAAj&#10;PgAAHEEAABdDAAARRQAACkgAAANKBQAASwsAAEwRAABNFwAATh0AAE8kAABPKwAATjQAAE4+AABO&#10;SQAATlYAAE5jAABNcgAATYMAAE2VAABMqAAASr0AAEnWAABI6QBoOQAAWzoAAFA7AABHPAAAQDwA&#10;ADo8AAA0PQAALT8AACVCAAAeRQAAF0cAABJKAAAKTAAABE4AAABRBAAAUgkAAFMOAABUFAAAVRoA&#10;AFYgAABXJwAAVy8AAFY5AABWRAAAVlEAAFZfAABVbgAAVX8AAFWRAABVpQAAU7sAAFHTAABQ6ABi&#10;PQAAVj4AAEw/AABEPwAAPj8AADhAAAAwQwAAKEYAACBJAAAYTAAAEk4AAApRAAAEUwAAAFYAAABY&#10;AQAAWQYAAFoLAABcEQAAXRYAAF4cAABfIgAAYCoAAF80AABfPwAAX0sAAF9aAABeaQAAXnoAAF2N&#10;AABdoQAAXLcAAFrQAABZ5gBcQgAAUUMAAElDAABDQwAAPEMAADNGAAArSgAAI00AABpRAAASVAAA&#10;C1YAAARZAAAAXAAAAF8AAABgAAAAYgIAAGMGAABkCwAAZREAAGcWAABoHAAAaSQAAGotAABpOAAA&#10;aUUAAGlTAABoYwAAaHQAAGeHAABmmwAAZrAAAGTJAABj4QBXRwAATkcAAEdHAABBRwAAN0oAAC5O&#10;AAAlUgAAHFYAABNZAAAJXQAAA2AAAABjAAAAZQAAAGgAAABqAAAAawAAAGwCAABuBgAAbwsAAHAQ&#10;AAByFwAAcx4AAHUmAAB1MQAAdT0AAHRMAAB0XAAAdG0AAHOAAABxlQAAcKoAAG/AAABu2ABTSwAA&#10;TEsAAEZLAAA7TgAAMlMAAChXAAAeXAAAFGAAAAlkAAABZwAAAGoAAABuAAAAcAAAAHMAAAB0AAAA&#10;dgAAAHcAAAB5AAAAegMAAHwIAAB+DgAAgBUAAIIdAACEJgAAhDMAAINCAACDUgAAgmQAAIF4AACA&#10;jQAAfqIAAH23AAB8zQBRTwAAS08AAEBTAAA1WAAAK10AACBiAAAVZwAACWsAAABwAAAAcwAAAHYA&#10;AAB5AAAAfAAAAH4AAACAAAAAggAAAIQAAACFAAAAhwAAAIkAAACLBAAAjQsAAI8TAACSHAAAlSYA&#10;AJQ2AACTRwAAkloAAJJuAACRggAAj5gAAI6sAACNwABQVAAARVgAADpdAAAvYgAAI2gAABduAAAL&#10;cwAAAHcAAAB8AAAAfwAAAIIAAACFAAAAiAAAAIoAAACMAAAAjgAAAJAAAACRAAAAkwAAAJUAAACX&#10;AAAAmQIAAJwJAACfEgAAoxsAAKUpAACkPAAAolAAAKJjAACieAAAoY0AAJ+iAACetABKXQAAP2IA&#10;ADNoAAAobgAAG3UAAA56AAACgAAAAIQAAACIAAAAiwAAAI4AAACRAAAAkwAAAJYAAACYAAAAmgAA&#10;AJwAAACeAAAAoAAAAKIAAACjAAAApgAAAKkAAACsBwAAsBAAALQdAAC1LwAAs0UAALNZAAC1bQAA&#10;toIAALOXAACyqQBFZwAAOW0AAC10AAAhewAAFIEAAAaHAAAAiwAAAJAAAACTAAAAlwAAAJoAAACe&#10;AAAAogAAAKQAAACmAAAAqQAAAKsAAACsAAAArgAAALEAAACyAAAAtQAAALgAAAC8AAAAwQIAAMgM&#10;AADOHQAAzTMAAM1JAADPXQAA0XIAAM+GAADOlwD/AAAA/wAAAP8AAAD3AAAA8gAIAO8AFADpAB4A&#10;5AAnAOIAMQDhADsA3ABDANgASgDUAFAA0ABVAM4AWgDLAF8AyQBjAMcAaADFAG0AwwBzAMIAeQDA&#10;AIAAvgCIALwAkQC6AJ0AuACrALYAvgC2AOAAtQD5ALQA/wCzAP8ArgD/AKoA/wD/AAAA/gAAAPAA&#10;AADpAAAA4wAEANsAEADTABoA0QAkAM8ALQDMADYAyAA+AMQARQDBAEwAvwBRAL0AVgC7AFsAuQBf&#10;ALgAYwC2AGgAtABuALMAdACxAHsArwCCAK0AiwCrAJYAqgCkAKgAtACpANMAqADyAKcA/wCmAP8A&#10;owD/AJ8A/wD8AAAA8QAAAOEAAADWAAAAzgAAAMMACwDAABYAvAAgALoAKQC4ADEAtwA5ALQAQQCx&#10;AEcArwBMAK0AUQCsAFYAqgBaAKkAXwCnAGQApgBpAKQAbwCiAHUAoQB9AJ8AhgCdAJAAnACdAJoA&#10;rACaAMQAmgDoAJoA/wCZAP8AmAD/AJUA/wDtAAAA2wAAAM0AAADDAAAAtwAAALEABgCtABEAqgAb&#10;AKkAJACoACwApwA0AKUAPACiAEIAoABIAJ8ATQCdAFEAnABWAJsAWgCZAF8AmABkAJcAagCVAHAA&#10;kwB4AJIAgACQAIoAjgCWAIwApQCMALgAjQDcAIwA+ACMAP8AjAD/AIoA/wDdAAAAyAAAALsAAACv&#10;AAAApwAAAKEAAgCdAAsAmwAWAJkAHwCYACcAlwAvAJcANgCUADwAkwBCAJEARwCQAEwAjwBQAI0A&#10;VQCMAFkAiwBeAIoAZACIAGsAhwByAIUAewCDAIUAggCQAIAAngB/AK8AgADOAIAA7gB/AP8AfwD/&#10;AH8A/wDJAAAAuAAAAKwAAACgAAAAmQAAAJMAAACQAAcAjQARAIsAGgCKACIAigApAIkAMACIADcA&#10;hgA8AIQAQgCDAEcAggBLAIEAUACAAFQAfwBZAH0AXwB8AGYAewBtAHkAdgB3AIAAdQCLAHMAmABy&#10;AKgAcwDCAHMA4wBzAPsAcgD/AHIA/wC8AAAAqwAAAJ0AAACUAAAAjAAAAIcAAACEAAMAgQAMAH8A&#10;FAB+ABwAfQAkAH0AKwB8ADEAegA3AHkAPAB4AEAAdwBFAHUASgB0AE8AcwBUAHIAWgBwAGAAbwBo&#10;AG0AcQBrAHsAaQCGAGgAkwBnAKMAZwC4AGYA1gBmAPMAZgD/AGYA/wCwAAAAnwAAAJIAAACJAAAA&#10;ggAAAH0AAAB5AAAAdwAHAHQAEABzABcAcgAfAHEAJQBwACsAbwAxAG0ANgBsADsAagA/AGkARABo&#10;AEoAZwBPAGUAVQBkAFsAYwBjAGEAbABfAHYAXgCBAFwAjgBcAJ4AWwCxAFsAygBbAOkAWgD7AFoA&#10;/wCmAAAAlQAAAIkAAACAAAAAeAAAAHMAAABwAAAAbQADAGoACgBpABMAZwAZAGYAIABlACYAZAAs&#10;AGIAMQBhADYAYAA7AF8APwBeAEUAXQBKAFsAUABaAFcAWABfAFcAZwBVAHIAVAB9AFIAigBSAJoA&#10;UQCrAFEAwQBQAN4AUAD0AFAA/wCdAAAAjQAAAIEAAAB4AQAAcAAAAGoAAABmAAAAZAAAAGEABgBf&#10;AA0AXQAVAFwAGwBbACEAWgAnAFkALABYADIAVgA2AFUAOwBUAEAAUwBGAFEATABQAFMATwBbAE0A&#10;ZABMAG4ASgB6AEkAhwBJAJYASACnAEcAuwBHANQARgDsAEYA+QCVAAAAhwQAAHsGAABxCAAAaAgA&#10;AGIHAABeBQAAWwIAAFkAAQBXAAgAVgAQAFQAFgBTAB0AUQAjAFAAKABPAC0ATgAyAEwANwBLADwA&#10;SgBCAEkASQBHAFAARgBYAEQAYQBDAGwAQQB3AEEAhQBAAJMAPwCjAD4AtQA9AMwAPgDlAD4A9ACQ&#10;BQAAgQkAAHUMAABrDgAAYg8AAFwOAABXDAAAVAoAAFEHAABQAwMATwAKAE0AEgBLABgASgAeAEgA&#10;JABHACkARgAuAEQAMwBDADkAQgA+AEAARgA/AE0APQBVADsAXwA6AGkAOQB2ADgAgwA3AJEANgCh&#10;ADUAsgA1AMgANQDfADUA7wCLCQAAfQ4AAHESAABmEwAAXRQAAFYUAABREwAATREAAEsOAABJCgAA&#10;SAcFAEYDDABFAhMAQwEaAEEBIAA/AiUAPgIrADwCMAA7AzYAOgM8ADgEQwA3BUsANQZTADMGXQAy&#10;B2kAMQd1ADAHggAvB5EALQegAC0GsgAtBMYALQPcAC0C6wCHDQAAeRMAAG0VAABiFwAAWRcAAFIX&#10;AABNFwAASBYAAEUUAABCEQAAQQ0AAEAKBwA+CA4APAgWADoIHAA4CCEANgknADUJLQAzCTMAMgo6&#10;ADELQQAvDEkALgxTACwNXQArDWkAKQ52ACcPhAAmD5MAJA6jACQNtAAjDcgAIgzdACIM6wCEEgAA&#10;dhYAAGkYAABeGgAAVRoAAE4bAABJGgAARBkAAEAYAAA8FgAAOhQAADkRAgA3EAkANQ4RADMOFwAx&#10;Dx4ALxAkAC4QKgAsETEAKxE4ACkSQAAoE0gAJhNSACUUXAAjFGgAIhV1ACAVgwAfFZIAHhWjAB0U&#10;tQAbE8oAGxPgABwT7gCBFQAAcxkAAGYbAABbHQAAUh0AAEsdAABFHQAAQB0AADscAAA3GgAANBkA&#10;ADMWAAAwFgQALhUMACwVEwAqFRoAKBYgACYWJgAkFy0AIxc1ACIYPQAhGEYAHxlQAB4ZWgAdGmYA&#10;GxpzABobgQAZGpEAFxqiABYZtAAVGckAFRjfABYY7wB+GAAAcBsAAGMeAABYHwAATyAAAEggAABC&#10;IAAAPCAAADcfAAAzHgAAMB0AAC0bAAAqGwEAJxsIACQbEAAiGxYAIBscAB8cIwAeHCsAHR0yABsd&#10;OwAaHkQAGR5OABgfWQAWH2UAFR9yABQggAASH5AAER+hABAeswAPHsgADh3eABAc7gB7GgAAbR4A&#10;AGAgAABVIgAATSMAAEUjAAA+IwAAOSIAADQiAAAwIQAALCAAACggAAAkIAAAISAFAB4gDAAcIRQA&#10;GiEaABghIQAXIigAFiIwABUjOAAUI0IAEyNMABEkVwAQJGMADiRwAAwlfgALJI0ACiSeAAkjsAAI&#10;IsQACCLaAAkh6gB4HQAAaiAAAF0jAABSJAAASiUAAEIlAAA7JgAANiUAADEkAAAsJAAAKCQAACMk&#10;AAAfJQAAHCUCABkmCQAWJxEAFCcYABInHwARKCYADygtAA0pNgAMKT8ACylJAAopVAAIKV8AByps&#10;AAUqewAEKooABCmbAAMorAACJ8EAAibXAAMm5wB1IAAAZiMAAFolAABPJwAARygAAD8oAAA4KAAA&#10;MycAAC4nAAApJwAAJScAACAoAAAbKQAAFyoAABMsBwAPLQ4ADC0WAAotHAAJLiMABy4qAAYuMgAF&#10;LzsABC5FAAMuUAABLlwAAC9pAAAveAAAL4gAAC6YAAAtqgAALL4AACvVAAAr5gBxIwAAYyYAAFco&#10;AABMKQAARCoAADwrAAA2KgAAMCoAACsqAAAnKQAAIioAAB0sAAAYLQAAFC8AAA4xBgAIMwwABTMU&#10;AAMzGgABNCAAADQnAAA0LwAANDgAADRCAAA0TQAANFkAADRmAAA0dQAANIUAADOWAAAyqAAAMbwA&#10;ADHTAAAw5wBtJwAAXykAAFMrAABJLAAAQS0AADktAAAzLQAALi0AACosAAAkLQAAHy4AABowAAAV&#10;MgAAEDQAAAk2BQAEOAsAADkRAAA5FwAAOh4AADokAAA6LAAAOzQAADs+AAA6SQAAOlYAADpjAAA6&#10;cgAAOoIAADqUAAA4pwAAN7oAADbSAAA15gBpKgAAWy0AAE8uAABGLwAAPTAAADYwAAAxLwAALC8A&#10;ACcwAAAhMQAAGzMAABY1AAARNwAACjoAAAU8BQAAPQoAAD8QAAA/FQAAQBsAAEEhAABBKQAAQTEA&#10;AEI6AABBRgAAQVIAAEBgAABAbwAAQH8AAECRAABApQAAPrkAADzRAAA75wBkLgAAVzAAAEsyAABC&#10;MwAAOjMAADQzAAAvMgAAKjMAACM0AAAdNwAAFzkAABE7AAALPgAABUAAAABCBAAARAgAAEUNAABG&#10;EgAASBgAAEkeAABJJQAASS0AAEo2AABJQQAASU4AAEhcAABIawAAR3wAAEeOAABHogAARbgAAETR&#10;AABC5gBfMgAAUjQAAEg1AAA/NgAAODYAADM1AAAtNgAAJjgAAB86AAAYPQAAEkAAAAtCAAAFRQAA&#10;AEcAAABJAgAASwYAAEwKAABODwAATxQAAFEaAABSIAAAUigAAFIyAABSPAAAUUkAAFBXAABQZwAA&#10;T3gAAE+KAABPnwAATrUAAEzPAABL5wBZNwAATTgAAEQ5AAA8OQAANzgAADE5AAApOwAAIT4AABlB&#10;AAATRAAAC0cAAAVKAAAATAAAAE8AAABRAAAAUgMAAFQHAABWCwAAVxEAAFkWAABbHAAAXCQAAFwt&#10;AABbNwAAWkMAAFpSAABZYgAAWXMAAFiGAABXmgAAV7AAAFfLAABU5QBTPAAASTwAAEE9AAA7PAAA&#10;NTwAACw/AAAkQgAAHEYAABNKAAAMTAAABU8AAABSAAAAVQAAAFcAAABZAAAAWwAAAF0DAABeBwAA&#10;YAsAAGIRAABkFwAAZR4AAGYnAABmMQAAZT0AAGRLAABkXAAAY24AAGKAAABhlQAAYasAAGDFAABg&#10;4QBOQAAARkAAAD9AAAA5QAAAMEMAACdHAAAeSwAAFU8AAAtTAAAFVgAAAFkAAABcAAAAXgAAAGEA&#10;AABjAAAAZQAAAGYAAABoAgAAaQYAAGsLAABuEQAAbxgAAHEgAABxKgAAcTYAAHBEAABwVAAAb2YA&#10;AG55AABtjgAAbKQAAGu7AABr1gBLRQAAREQAAD5EAAA0SAAAK0wAACFQAAAXVQAADFkAAANdAAAA&#10;YAAAAGMAAABmAAAAaQAAAGwAAABuAAAAbwAAAHEAAABzAAAAdAAAAHYEAAB4CQAAehEAAHwYAAB/&#10;IgAAfy0AAH47AAB+SwAAfV4AAHxxAAB7hgAAepwAAHizAAB3ywBJSQAAQ0gAADlMAAAuUQAAJFYA&#10;ABlbAAANYAAAAmUAAABoAAAAbAAAAG8AAABzAAAAdgAAAHgAAAB6AAAAfAAAAH4AAACAAAAAggAA&#10;AIQAAACGAAAAiAYAAIsNAACOFwAAkSIAAJAvAACQQAAAj1IAAI1nAACMfAAAi5IAAImnAACHvABI&#10;TQAAPVEAADNWAAAoXAAAHGEAAA9nAAACbAAAAHIAAAB2AAAAeQAAAH0AAACAAAAAggAAAIUAAACH&#10;AAAAigAAAIwAAACNAAAAjwAAAJIAAACUAAAAlgAAAJkDAACdDAAAoBYAAKQiAACjMwAAokcAAKBc&#10;AACfcAAAnoYAAJ2bAACargBDVgAAN1sAACxiAAAfaAAAE24AAAV0AAAAegAAAH8AAACDAAAAhwAA&#10;AIoAAACNAAAAjwAAAJIAAACUAAAAlgAAAJkAAACbAAAAnQAAAJ8AAAChAAAApAAAAKcAAACrAQAA&#10;rwoAALQVAAC3JgAAtTsAALJRAACyZgAAsnsAALKPAACvogA9YQAAMWcAACVuAAAYdQAACXsAAACC&#10;AAAAhwAAAIwAAACQAAAAkwAAAJYAAACZAAAAnAAAAJ4AAAChAAAAowAAAKUAAACnAAAAqgAAAKwA&#10;AACuAAAAsAAAALQAAAC4AAAAvQAAAMQJAADLGQAAyi4AAMdHAADIWwAAynAAAMyDAADJlgD/AAAA&#10;/gAAAPwAAAD4AAAA7wAEAOgAEADmABsA4QAlAN8ALgDfADcA2gA/ANUARwDSAE0AzwBSAMwAWADK&#10;AFwAyABhAMYAZgDEAGsAwgBwAMAAdgC+AH0AvACFALkAjgC2AJoAtACoALIAuwCwANkArgD3ALIA&#10;/wCrAP8ApQD/AKIA/wD8AAAA9wAAAO8AAADoAAAA2gAAANQACwDOABYAzAAgAMoAKgDJADMAxgA7&#10;AMIAQgC/AEkAvQBOALsAUwC5AFgAtwBcALUAYQC0AGYAsgBrALAAcQCvAHgArQB/AKoAiQCoAJQA&#10;pgChAKQAsgCiAMwAoQDuAKMA/wCgAP8AmwD/AJgA/wD0AAAA6gAAAN0AAADMAAAAxQAAAL0ABgC6&#10;ABIAtwAcALYAJQC1AC4AtAA2ALEAPQCuAEMArABJAKoATgCpAFIApwBXAKYAWwCkAGAAowBlAKEA&#10;bACgAHIAngB6AJwAgwCaAI4AlwCbAJYAqgCUAMAAkwDiAJQA/wCVAP8AkAD/AI4A/wDlAAAA1gAA&#10;AMgAAAC5AAAAsAAAAKsAAgCoAAwApQAXAKQAIACjACgAowAwAKEANwCeAD0AnABDAJsASACZAE0A&#10;mABSAJcAVgCVAFsAlABgAJMAZgCRAG0AjwB0AI4AfgCMAIgAigCVAIgApACGALcAhADUAIUA9gCH&#10;AP8AhQD/AIMA/wDSAAAAwQAAALEAAACoAAAAoAAAAJsAAACXAAcAlQARAJQAGgCTACMAkgAqAJIA&#10;MQCQADcAjgA9AI0AQgCLAEYAigBLAIkAUACIAFUAhwBaAIUAXwCEAGYAggBuAIEAdwB/AIEAfQCO&#10;AHsAnQB6AK4AeADIAHgA6wB5AP8AeQD/AHgA/wDBAAAAsQAAAKIAAACZAAAAkgAAAI0AAACJAAMA&#10;hgAMAIUAFQCEAB0AhAAkAIQAKwCCADEAgAA3AH4APAB9AEAAfABFAHsASQB6AE4AeABUAHcAWgB2&#10;AGAAdABoAHMAcQBxAHsAbwCHAG0AlgBsAKYAawC9AGsA4ABsAP4AbAD/AGwA/wCzAAAAoQAAAJUA&#10;AACMAAAAhQAAAIAAAAB9AAAAegAHAHgAEAB3ABgAdQAfAHUAJgB1ACwAcwAxAHIANgBxADsAcAA/&#10;AG8ARABtAEgAbABNAGsAVABqAFsAaABjAGYAawBkAHYAYwCBAGEAkABgAKAAXwC0AF8A1QBfAPUA&#10;XwD/AGAA/wCmAAAAlgAAAIoAAACBAAAAegAAAHUAAABxAAAAbgADAGsACwBqABMAaQAaAGkAIABp&#10;ACYAZwAsAGYAMQBkADYAYwA7AGIAPwBhAEQAYABJAF8ATgBdAFYAXABeAFoAZwBZAHEAVwB8AFUA&#10;iwBUAJoAUwCtAFQAygBUAOsAVAD/AFQA/wCcAAAAjQAAAIEAAAB4AAAAcAAAAGoAAABnAAAAYwAA&#10;AGEABgBgAA0AXgAVAF0AGwBdACEAXAAnAFsALABaADEAWQA2AFgAOgBXAD8AVgBEAFQASgBTAFAA&#10;UgBaAFAAYgBOAG0ATQB4AEsAhgBKAJYASQCnAEoAwABKAOAASgD4AEoA/wCUAAAAhQAAAHkAAABv&#10;AAAAZwAAAGEAAABdAAAAWgAAAFgAAgBWAAkAVQAQAFQAFgBTABwAUwAiAFIAJwBRACwAUAAxAE8A&#10;NgBNADsATABAAEsARgBKAEwASABVAEcAXgBFAGkAQwB0AEEAggBAAJEAQQCkAEEAuQBBANUAQADw&#10;AEAA/gCMAAAAfgAAAHMBAABoAwAAXwQAAFkDAABVAgAAUgAAAFAAAABOAAUATQALAEwAEgBLABgA&#10;SgAeAEkAIwBIACgARgAtAEUAMgBEADcAQwA8AEEAQgBAAEkAPwBRAD0AWwA7AGUAOQBxADgAfwA2&#10;AI4AOACgADgAswA3AMwANwDnADcA9wCHAAAAeQQAAGwHAABiCQAAWQkAAFMJAABOCAAASgYAAEgD&#10;AABHAAEARQAHAEQADQBCABQAQQAZAEAAHgA/ACMAPQAoADwALgA7ADMAOQA5ADgAPwA3AEYANQBP&#10;ADQAWAAyAGMAMQBvADAAfQAwAIwALwCcAC8ArgAuAMMALgDdAC4A7wCCBAAAdAkAAGgLAABdDQAA&#10;VQ4AAE4OAABIDQAARAwAAEEJAAA/BwAAPgQDADwACQA7AA8AOQAVADgAGgA2AB8ANQAkADQAKgAy&#10;AC8AMQA1ADAAPAAuAEMALQBMACwAVgAqAGEAKQBtACgAewAnAIkAJwCZACYAqgAlAL4AJgDXACYA&#10;6wB/CAAAcAwAAGQQAABZEQAAUBMAAEkTAABEEgAAPxEAADsPAAA4DQAANgoAADUHBQA0BQoAMgMQ&#10;ADEDFgAvAhwALgMhACwDJgArAywAKQQyACgEOQAnBUEAJQZLACQHVQAjB2AAIgdtACAIegAfCIkA&#10;HgiZAB0HqQAdBbwAHQPTAB0B5wB7DAAAbRAAAGATAABWFAAATRYAAEYWAAA/FgAAOhUAADYUAAAz&#10;EgAAMBAAAC4OAQAtCwUALAkLACoIEgAoCRgAJgkdACUJIwAjCikAIgowACELOAAgC0EAHgxKAB0N&#10;VQAbDWEAGQ5uABgOfQAWDowAFQ6cABUNrAAUDL4AFAvTABQK5AB4EAAAaRQAAF0VAABSFwAAShgA&#10;AEIZAAA8GQAANhgAADIXAAAuFgAAKxUAACkTAAAnEgIAJRAGACMQDAAhDxQAHw8aAB4QIAAcECcA&#10;GxEvABoSNwAZEkAAFxNKABYUVAAUFGAAEhRtABEVewAQFYsADhSbAAwUrAALE78AChLUAAsR5wB1&#10;EwAAZhYAAFoYAABQGgAARxsAAD8cAAA4GwAAMxsAAC4aAAAqGQAAJxgAACQXAAAhFgAAHxUDABwV&#10;CAAaFRAAGBUWABcWHQAVFiQAFBcsABMXNQASGD4AERhIAA4ZUgAMGV4ACxpqAAkaeAAIGocABxmX&#10;AAYZqAAFGLwABBfRAAUW4wByFQAAYxkAAFcaAABNHAAARB0AADweAAA1HgAAMB0AACscAAAnHAAA&#10;IxsAACAaAAAdGgAAGRoAABcaBQAUGwwAEhsUABAcGwAOHCIADBwpAAsdMQAKHToACR5EAAgeTgAG&#10;HloABB9nAAMfdQABH4QAAR6VAAAdpgAAHLkAABzPAAAb4gBvGAAAYBsAAFQdAABKHwAAQSAAADkg&#10;AAAzIAAALR8AACgfAAAkHgAAIB0AAB0dAAAaHQAAFR4AABEgBAAOIAoACiESAAkhGAAHIR8ABiIm&#10;AAQiLgADIzYAAiNAAAEjSwAAI1cAACNkAAAjcwAAJIIAACOTAAAipAAAIbcAACDNAAAf4wBrGgAA&#10;XR4AAFEgAABHIQAAPiIAADYiAAAwIgAAKyEAACYhAAAiIAAAHiAAABsgAAAXIQAAEiIAAA0kBAAJ&#10;JgkABSYQAAMnFgAAJx0AACcjAAAoKwAAKDMAACk9AAAoSAAAKFQAAChiAAAocAAAKIAAACmRAAAn&#10;owAAJbYAACTNAAAk4gBoHgAAWiAAAE4iAABEJAAAOyUAADMlAAAtJAAAKCQAACQjAAAgIgAAHSIA&#10;ABgjAAAUJQAADicAAAooBAAFKwkAACwOAAAtFAAALRoAAC0hAAAuKAAALjAAAC86AAAvRAAALlEA&#10;AC1fAAAubgAALX4AAC6PAAAuogAALLYAACrLAAAp4wBkIQAAViMAAEolAABAJwAAOCcAADEnAAAr&#10;JgAAJiYAACIlAAAeJQAAGiYAABUoAAAQKgAACiwAAAUuBAAAMAgAADEMAAAzEgAANBgAADQeAAA1&#10;JQAANS0AADU2AAA1QQAANU4AADRcAAAzawAAM3sAADONAAAzoAAAMbUAADDNAAAu4wBfJQAAUicA&#10;AEcpAAA9KgAANSoAAC4pAAApKQAAJSgAACAoAAAbKQAAFisAABEtAAALMAAABjIAAAE0AwAANgcA&#10;ADcLAAA5EAAAOhUAADsbAAA8IgAAPCoAADwzAAA8PQAAPUkAADtYAAA6aAAAOngAADmLAAA5ngAA&#10;ObQAADfNAAA15QBaKAAATisAAEMsAAA5LQAAMi0AAC0sAAAoKwAAIysAAB0tAAAYLwAAEjEAAAs0&#10;AAAGNgAAATgAAAA7AgAAPAUAAD4JAABADQAAQRIAAEMYAABEHwAARCYAAEQvAABEOgAAREUAAENU&#10;AABCZAAAQHUAAECIAABAnAAAQLIAAD/NAAA95wBVLQAASS4AAD8wAAA2MAAAMC8AACwuAAAmLgAA&#10;HzAAABkzAAATNQAADDgAAAY7AAAAPQAAAEAAAABCAAAARAMAAEUGAABHCgAASQ8AAEsVAABNGwAA&#10;TSIAAE0rAABNNQAATUEAAExPAABKXwAASXEAAEmEAABImAAASK4AAEjJAABH5gBQMQAARTIAADsz&#10;AAA0MwAALzEAACkyAAAiNAAAGjcAABQ6AAAMPQAABkAAAABCAAAARQAAAEgAAABKAAAATAAAAE4D&#10;AABPBwAAUQsAAFMRAABWFgAAWB0AAFgmAABYMAAAWDsAAFdIAABVWQAAU2wAAFJ/AABSlAAAUaoA&#10;AFHFAABQ4wBKNgAAQDYAADk2AAAzNQAALTUAACU4AAAcOwAAFD8AAA1CAAAGRQAAAEkAAABMAAAA&#10;TgAAAFEAAABTAAAAVQAAAFcAAABZAwAAWwcAAF0LAABfEQAAYhgAAGMgAABjKgAAYjYAAGJDAABg&#10;UwAAX2YAAF17AABcjwAAXKUAAFu+AABa3QBGOgAAPToAADc5AAAyOQAAKTwAAB9AAAAWRAAADUgA&#10;AAZLAAAATwAAAFIAAABVAAAAWAAAAFoAAABdAAAAXwAAAGEAAABjAAAAZQIAAGcGAABpCwAAbBIA&#10;AG4aAABvIwAAby8AAG48AABsTAAAa14AAGpzAABpiAAAaJ4AAGe2AABm0wBCPgAAPD0AADY9AAAt&#10;QAAAI0UAABlJAAAOTgAABVIAAABWAAAAWgAAAF0AAABgAAAAYgAAAGUAAABnAAAAaQAAAGsAAABt&#10;AAAAcAAAAHIAAAB0BgAAdwsAAHoTAAB8HAAAfCcAAHs1AAB6RAAAeVYAAHhrAAB3gAAAdpYAAHSs&#10;AABzxQBBQgAAO0IAADFFAAAnSgAAHE8AABFUAAAFWQAAAF4AAABhAAAAZQAAAGkAAABsAAAAbwAA&#10;AHIAAAB0AAAAdgAAAHgAAAB6AAAAfAAAAH4AAACAAAAAhAIAAIYJAACJEgAAjB0AAIwqAACLOgAA&#10;ikwAAIlgAACHdgAAhowAAIWiAACDuQBBRgAANkoAACtQAAAgVQAAFFsAAAdgAAAAZgAAAGsAAABv&#10;AAAAcwAAAHYAAAB6AAAAfQAAAIAAAACCAAAAhQAAAIcAAACJAAAAiwAAAI4AAACQAAAAkwAAAJYA&#10;AACaBgAAnREAAKIdAAChLAAAnz8AAJ5UAACcagAAmoAAAJiVAACXqgA7TwAAMFUAACVbAAAYYQAA&#10;CmgAAABuAAAAdAAAAHkAAAB9AAAAgQAAAIUAAACIAAAAiwAAAI4AAACQAAAAkwAAAJUAAACXAAAA&#10;mgAAAJwAAACfAAAAogAAAKUAAACpAAAArgUAALMRAAC4HgAAtzIAALRHAACyXgAAsHMAAK+IAACu&#10;mwA1WgAAKWEAABxoAAAObgAAAHYAAAB8AAAAggAAAIcAAACLAAAAjwAAAJMAAACWAAAAmAAAAJsA&#10;AACeAAAAoQAAAKMAAACmAAAAqAAAAKsAAACuAAAAsAAAALQAAAC5AAAAvwAAAMUEAADOEQAA0SQA&#10;AM07AADIUwAAyGgAAMh9AADIjwD7AAAA9wAAAPUAAADyAAAA7AAAAOUACwDiABcA4AAiAN8AKwDf&#10;ADQA2gA8ANYAQwDSAEoAzwBPAMwAVQDKAFoAxwBeAMUAYwDDAGgAwQBuAL8AdAC9AHsAugCEALgA&#10;jgC2AJoAswCpALAAvgCtAN4AqwD6AKoA/wChAP8AngD/AJoA/wD0AAAA7wAAAOsAAADfAAAA1AAA&#10;AM8ABwDLABMAyQAdAMgAJgDHAC8AxQA3AMAAPgC9AEQAuwBKALkATwC3AFQAtQBZALQAXQCyAGIA&#10;sABoAK8AbgCtAHUAqwB9AKkAhwCnAJIApQChAKIAtACfANIAnQD0AJsA/wCWAP8AkwD/AJAA/wDr&#10;AAAA5QAAANMAAADGAAAAvgAAALkAAgC2AA0AtAAXALIAIQCxACkAsQAxAK4AOACsAD4AqgBEAKgA&#10;SACmAE0ApQBRAKQAVgCiAFsAoABhAJ4AZwCcAG4AmwB2AJkAfwCXAIsAlQCYAJQAqgCSAMUAkADq&#10;AI4A/wCKAP8AhgD/AIUA/wDgAAAAzgAAAL0AAACyAAAAqwAAAKYAAACiAAcAoQASAKAAGwCfACMA&#10;nwArAJwAMgCZADgAlwA+AJUAQwCUAEcAkgBLAJEATwCQAFQAjwBZAI4AYACMAGgAigBvAIkAeQCH&#10;AIMAhQCRAIQAoQCCALYAgQDbAIAA+wCAAP8AfAD/AHsA/wDLAAAAtwAAAKoAAAChAAAAmgAAAJUA&#10;AACSAAMAkAAMAI0AFQCMAB4AjAAlAIwALACKADIAiAA4AIcAPQCFAEEAhABGAIMASgCCAE4AgQBT&#10;AIAAWQB/AGAAfQBpAHsAcgB6AH0AeACJAHYAmQB0AKwAcwDMAHIA8QBxAP8AcAD/AG8A/wC4AAAA&#10;pwAAAJsAAACSAAAAiwAAAIYAAACDAAAAfwAHAH4AEAB9ABgAfQAfAH0AJgB7AC0AeQAyAHgANwB3&#10;ADwAdgBAAHUARQBzAEkAcgBOAHEAVABwAFoAbwBhAG0AbABrAHcAaQCDAGcAkgBmAKMAZQC+AGQA&#10;5QBjAP8AZAD/AGMA/wCoAAAAmQAAAI0AAACFAAAAfgAAAHkAAAB0AAAAcgADAHAACwBvABMAbgAa&#10;AG4AIQBuACcAbQAsAGsAMgBqADYAaQA7AGgAPwBnAEQAZgBJAGUATwBjAFUAYgBcAGEAZQBfAHIA&#10;XQB+AFsAjABZAJ0AVwC0AFcA1gBXAPcAWAD/AFkA/wCdAAAAjgAAAIMAAAB5AAAAcgAAAGsAAABo&#10;AAAAZQAAAGMABgBiAA0AYgAVAGIAGwBiACIAYQAnAGAALQBfADIAXgA2AF0AOwBbAD8AWgBFAFkA&#10;SgBYAFEAVwBYAFUAYABUAGsAUgB5AFAAhwBOAJcATACsAEsAyQBLAO4ATgD/AE4A/wCTAAAAhQAA&#10;AHkAAABvAAAAZgAAAGEAAABdAAAAWgAAAFkAAgBYAAkAVwARAFcAFwBXAB0AVwAiAFUAJwBUACwA&#10;UgAxAFEANgBQADoATwBAAE4ARQBMAEwASwBTAEoAXABIAGYARwB0AEUAggBDAJIAQQCmAEAAvwBA&#10;AOQAQwD+AEQA/wCLAAAAfQAAAHEAAABmAAAAXgAAAFcAAABTAAAAUQAAAE8AAABOAAYATQALAE0A&#10;EgBMABcATAAdAEsAIgBKACcASAArAEcAMABGADUARAA7AEMAQQBBAEgAQABPAD8AWAA9AGIAPABw&#10;ADoAfgA4AI0ANwChADcAuAA5ANsAOgD3ADoA/wCEAAAAdgAAAGoAAABfAAAAVgAAAFAAAABMAAAA&#10;SQAAAEcAAABFAAIARAAHAEMADQBCABMAQgAYAEEAHQBAACIAPgAnAD0AKwA7ADAAOgA2ADgAPQA3&#10;AEQANgBMADQAVQAzAF4AMgBtADEAegAwAIoALwCcAC4AsQAwAM4AMQDtADIA/wB+AAAAcAAAAGQC&#10;AABZBAAAUQUAAEoFAABFBAAAQQIAAD4AAAA9AAAAOwAEADoACQA5AA4AOAATADcAGAA1AB0AMwAi&#10;ADIAJwAxACwAMAAxAC8AOAAtAEAALABIACsAUQAqAFwAKQBpACgAdwAnAIcAJwCZACcArAAoAMQA&#10;KADjACgA9wB6AAAAbAQAAF8GAABUCAAATAkAAEUJAAA/CQAAOwgAADcGAAA1BAAAMwIBADIABQAw&#10;AAoALwAPAC4AFAAtABkALAAeACoAIwApACgAKAAuACcANAAmAD0AJQBFACMATwAiAFoAIQBnACAA&#10;dQAgAIUAHwCVAB8ApwAfALwAHwDZAB8A7wB2AwAAZwcAAFsKAABQDAAASA0AAEANAAA6DQAANQwA&#10;ADELAAAuCQAALAgAACoGAwApAwYAKAILACcBEAAmABUAJAAaACMAHwAiACUAIAArACAAMgAfADoA&#10;HgBDAB0ATQAbAFgAGgFlABkAcwAYAIIAGACSABcAowAXALcAFgDPABYA5gByBgAAZAoAAFcNAABN&#10;EAAARBEAADwRAAA2EQAAMRAAAC0PAAApDgAAJgwAACQLAQAiCQQAIQcHACAFCwAeBREAHQUWABwF&#10;HAAbBSIAGgUoABkFLwAYBTgAFwVBABYGTAAUB1cAEwdkABEIcgAQCIEADweRAA4GogAOBbQADgPK&#10;AA8B4gBuCgAAYAwAAFQQAABKEwAAQRQAADkUAAAzFAAALRMAACkTAAAlEgAAIREAAB8PAAAcDgIA&#10;GwwFABkLCAAYCg0AFgkTABUJGAAUCh8AEwomABIKLgARCzcAEAxBAA0NTAALDlgACQ9kAAgPcgAH&#10;D4EABg6RAAYNogAFDLQABAvJAAUJ3QBrDQAAXRAAAFETAABHFQAAPRYAADYWAAAvFgAAKhYAACUV&#10;AAAhFAAAHhMAABsSAAAYEgIAFhEEABQQBgARDwkADg4OAA0QFgAMEB0ACxEkAAoSLAAJEjUACBM+&#10;AAcTSQAFFFQAAxRhAAIVbwABFX4AABSPAAAToAAAErIAABHHAAAQ3QBoEAAAWhIAAE4VAABEFwAA&#10;OhgAADMZAAAtGAAAJxgAACIXAAAeFgAAGxUAABgVAAAVFAIAExQFABATBgAMFAgACRUMAAgVEwAG&#10;FhoABRYhAAQXKAADFzEAAhg7AAEYRQAAGFEAABleAAAZbQAAGX0AABmNAAAYnwAAFrEAABXHAAAU&#10;3QBlEwAAVxUAAEsYAABBGgAAOBsAADAbAAAqGgAAJBoAACAZAAAcGAAAGRcAABYXAQATFgMAERYE&#10;AAwXBQAIGAcABRoLAAMbEQABGxgAABseAAAcJgAAHS4AAB04AAAdQwAAHk4AAB1cAAAdawAAHXsA&#10;AB2MAAAdngAAG7EAABnGAAAY3gBiFQAAVBgAAEgaAAA+HAAANR0AAC4dAAAnHAAAIhwAAB4bAAAa&#10;GgAAFxkAABUYAgARGQIADRoDAAkbBAAFHQcAAR4KAAAgEAAAIRYAACEcAAAhIwAAIisAACI1AAAj&#10;QAAAI0wAACJaAAAiaQAAInkAACGLAAAhnQAAIbEAAB/IAAAd3gBeGAAAURsAAEUdAAA6HwAAMh8A&#10;ACsfAAAlHgAAIB0AABwcAAAZGwAAFhsAABIbAAAOHQAACh4BAAUgAwABIgYAACQJAAAmDQAAJxQA&#10;ACcaAAAoIQAAKCkAACgyAAAoPQAAKUkAAClWAAAnZwAAJngAACaJAAAmnQAAJrEAACTKAAAi4gBa&#10;GwAATR4AAEEgAAA3IQAALyEAACghAAAjIAAAHx8AABweAAAYHgAAFB4AAA8gAAAKIQAABiMAAAIl&#10;AgAAJwUAACoIAAAsDAAALhIAAC4YAAAuHwAALyYAAC8vAAAvOgAAL0YAADBTAAAuZAAALHYAACyH&#10;AAAsmwAAK7AAACvKAAAo5ABWHwAASSEAAD4jAAA0JAAALCQAACYjAAAiIgAAHiEAABogAAAVIQAA&#10;ECMAAAslAAAGJwAAASkAAAAsAQAALgQAADAHAAAyCgAANBAAADUWAAA2HAAANiQAADYsAAA3NwAA&#10;N0IAADdPAAA2YAAANHIAADKFAAAymQAAMa8AADHKAAAx5gBRIwAARSUAADonAAAxJwAAKiYAACUl&#10;AAAhJAAAHSMAABclAAASJwAADCkAAAYrAAABLgAAADAAAAAzAAAANQIAADcFAAA6CAAAPAwAAD4S&#10;AAA/GAAAPyAAAD8oAAA/MwAAPz4AAD9LAAA/WgAAPG4AADqDAAA5lgAAOa0AADjJAAA45wBMJwAA&#10;QCkAADYqAAAuKQAAKCgAACQnAAAfJwAAGSgAABMqAAAMLQAABzAAAAEzAAAANgAAADgAAAA7AAAA&#10;PQAAAD8CAABBBQAAQwkAAEYOAABIFQAASBwAAEgkAABILgAASDoAAEhHAABIVQAARWkAAEN+AABC&#10;kwAAQaoAAEDHAABA5gBHKwAAPC0AADMtAAAsLAAAKCoAACIqAAAbLAAAFS8AAA0yAAAHNQAAATgA&#10;AAA7AAAAPgAAAEEAAABDAAAARQAAAEgAAABKAwAATAYAAE4LAABREQAAUxcAAFMgAABTKQAAUzUA&#10;AFNCAABSUAAAT2QAAE14AABLjwAASqYAAErBAABJ4wBCMAAAODEAADAwAAAsLgAAJi4AAB4xAAAX&#10;NAAADzcAAAc7AAAAPgAAAEEAAABEAAAARwAAAEoAAABMAAAATwAAAFEAAABTAAAAVQMAAFcHAABa&#10;DAAAXRMAAF8bAABfJAAAXy8AAF48AABeSwAAXFwAAFlyAABXiAAAVp8AAFW5AABU2gA9NAAANTQA&#10;ADAyAAAqMgAAITUAABg5AAAQPAAAB0AAAABEAAAASAAAAEsAAABOAAAAUgAAAFQAAABXAAAAWgAA&#10;AFwAAABeAAAAYAAAAGMBAABmBQAAaQsAAGwTAABuHAAAbicAAG01AABsQwAAalQAAGdqAABlgQAA&#10;Y5kAAGKxAABhzwA6OAAANDcAAC82AAAlOQAAGz4AABBDAAAIRwAAAEsAAABQAAAAVAAAAFcAAABa&#10;AAAAXQAAAGAAAABiAAAAZQAAAGcAAABpAAAAbAAAAG4AAABxAAAAdAYAAHgMAAB7FgAAfCAAAHst&#10;AAB6PAAAeEwAAHZhAAB0eAAAcpEAAHCnAABvwQA5OwAANDsAACk+AAAeQwAAE0kAAAdPAAAAUwAA&#10;AFcAAABcAAAAXwAAAGMAAABmAAAAaQAAAGwAAABvAAAAcQAAAHMAAAB2AAAAeAAAAHsAAAB9AAAA&#10;gQAAAIQFAACIDQAAixgAAIwkAACKMwAAiEQAAIZZAACEcAAAgogAAIGdAAB/tAA5PwAALkMAACNJ&#10;AAAYTwAAC1UAAABbAAAAYAAAAGQAAABoAAAAbAAAAHAAAAB0AAAAdwAAAHoAAAB9AAAAfwAAAIEA&#10;AACEAAAAhgAAAIgAAACLAAAAjgAAAJIAAACWAgAAmQwAAJ0ZAACdKAAAmzkAAJlNAACXYwAAlnsA&#10;AJSQAACSpgAzSQAAKE4AABxUAAAQWwAAAmIAAABoAAAAbQAAAHIAAAB3AAAAewAAAH8AAACDAAAA&#10;hgAAAIkAAACMAAAAjwAAAJEAAACUAAAAlgAAAJkAAACcAAAAoAAAAKQAAACoAAAArQAAALILAAC3&#10;GgAAtSsAALNAAACwVgAArm0AAKuDAACqlwAtVAAAIVsAABVhAAAGaAAAAG8AAAB2AAAAfQAAAIIA&#10;AACHAAAAiwAAAI4AAACSAAAAlQAAAJgAAACbAAAAngAAAKEAAACjAAAApgAAAKkAAACsAAAAsAAA&#10;ALQAAAC5AAAAwAAAAMgAAADSCwAA2RsAANUxAADQSAAAy2AAAMh1AADGiAA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QIDBAUGBwgJCgsMDQ4PEBESExQVFhcYGRobHB0eHyAhIiMkJSYnKCkq&#10;KywtLi8wMTIzNDU2Nzg5Ojs8PT4/QEFCQ0RFRkdISUpLTE1OT1BRUlNUVVZXWFlaW1xdXl9gYWJj&#10;ZGVmZ2hpamtsbW5vcHFyc3R1dnd4eXp7fH1+f4CBgoOEhYaHiImKi4yNjo+QkZKTlJWWl5iZmpuc&#10;nZ6foKGio6SlpqeoqaqrrK2ur7CxsrO0tba3uLm6u7y9vr/AwcLDxMXGx8jJysvMzc7P0NHS09TV&#10;1tfY2drb3N3e3+Dh4uPk5ebn6Onq6+zt7u/w8fLz9PX29/j5+vv8/f7/bWZ0MQAAAAADBCEAAAEA&#10;AAAAAAAAAAAAAAAAAAABAAAAAAAAAAAAAAAAAAAAAQAAAAECAwQEBQYHCAkKCwwMDQ4PEBESExQU&#10;FRYXGBkaGxwdHh4fICEiIyQlJicoKSoqKywtLi8wMTIzNDU2Nzg5Ojs7PD0+P0BBQkNERUZHSElK&#10;S0xNTk9QUVJTVFVWV1hZWltcXV5fYGFiY2RlZmdoaWprbG1ub3BxcnN0dXZ3eHl6e3x9fn+AgYKD&#10;hIWGh4iJiouMjY6PkJGSk5SVlpeYmpucnZ6foKGio6SlpqeoqaqrrK2ur7Gys7S1tre4ubq7vL2+&#10;v8DBwsPFxsfIycrLzM3Oz9DR0tPU1dfY2drb3N3e3+Dh4uPk5ebo6err7O3u7/Dx8vP09fb4+fr7&#10;/P3+/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8ME2B+3EOx3sxz8968dFY+zESovmv021z7Fq5ciug/THrob1x66I9seuivfGror3xq6L+Mau&#10;i/jFrYv5xa2L+cWti/rFrYv6xa2L+sWti/rFrYv6xa2L+sWti/rFrYv6xa2L+sWti/rFrYv6xa2L&#10;+sWti/rFrYv6xa2L+sWti/rFrYv68ME2B+3EOx3sxz8968dFY+zESovmv021z7Fq5ciug/THrob1&#10;x66I9seuivfGror3xq6L+Maui/jFrYv5xa2L+cWti/rFrYv6xa2L+sWti/rFrYv6xa2L+sWti/rF&#10;rYv6xa2L+sWti/rFrYv6xa2L+sWti/rFrYv6xa2L+sWti/rFrYv68ME2B+3EOx3sxz8968dFY+zE&#10;Sovmv021z7Fq5ciug/THrob1x66I9seuivfGror3xq6L+Maui/jFrYv5xa2L+cWti/rFrYv6xa2L&#10;+sWti/rFrYv6xa2L+sWti/rFrYv6xa2L+sWti/rFrYv6xa2L+sWti/rFrYv6xa2L+sWti/rFrYv6&#10;8ME2B+3EOx3sxz8968dFY+zESovmv021z7Fq5ciug/THrob1x66I9seuivfGror3xq6L+Maui/jF&#10;rYv5xa2L+cWti/rFrYv6xa3/4v/iSUNDX1BST0ZJTEUABgqL+sWti/rFrYv6xa2L+sWti/rFrYv6&#10;xa2L+sWti/rFrYv6xa2L+sWti/rFrYv6xa2L+sWti/rFrYv68ME2B+3EOx3sxz8968dFY+zESovm&#10;v021z7Fq5ciug/THrob1x66I9seuivfGror3xq6L+Maui/jFrYv5xa2L+cWti/rFrYv6xa2L+sWt&#10;i/rFrYv6xa2L+sWti/rFrYv6xa2L+sWti/rFrYv6xa2L+sWti/rFrYv6xa2L+sWti/rFrYv68ME2&#10;B+3EOx3sxz8968dFY+zESovmv021z7Fq5ciug/THrob1x66I9seuivfGror3xq6L+Maui/jFrYv5&#10;xa2L+cWti/rFrYv6xa2L+sWti/rFrYv6xa2L+sWti/rFrYv6xa2L+sWti/rFrYv6xa2L+sWti/rF&#10;rYv6xa2L+sWti/rFrYv68ME2B+3EOx3sxz8968dFY+zESovmv021z7Fq5ciug/THrob1x66I9seu&#10;ivfGror3xq6L+Maui/jFrYv5xa2L+cWti/rFrYv6xa2L+sWti/rFrYv6xa2L+sWti/rFrYv6xa2L&#10;+sWti/rFrYv6xa2L+sWti/rFrYv6xa2L+sWti/rFrYv68ME2B+3EOx3sxz8968dFY+zESovmv021&#10;z7Fq5ciug/THrob1x66I9seuivfGror3xq6L+Maui/jFrYv5xa2L+cWti/rFrYv6xa2L+sWti/rF&#10;rYv6xa2L+sWti/rFrYv6xa2L+sWti/rFrYv6xa2L+sWti/rFrYv6xa2L+sWti/rFrYv68ME2B+3E&#10;Ox3sxz8968dFY+zESovmv021z7Fq5ciug/THrob1x66I9seuivfGror3xq6L+Maui/jFrYv5xa2L&#10;+cWti/rFrYv6xa2L+sWti/rFrYv6xa2L+sWti/rFrYv6xa2L+sWti/rFrYv6xa2L+sWti/rFrYv6&#10;xa2L+sWti/rFrYv68ME2B+3EOx3sxz8968dFY+zESovmv021z7Fq5ciug/THrob1x66I9seuivfG&#10;ror3xq6L+Maui/jFrYv5xa2L+cWti/rFrYv6xa2L+sWti/rFrYv6xa2L+sWti/rFrYv6xa2L+sWt&#10;i/rFrYv6xa2L+sWti/rFrYv6xa2L+sWti/rFrYv68ME2B+3EOx3sxz8968dFY+zESovmv021z7Fq&#10;5ciug/THrob1x66I9seuivfGror3xq6L+Maui/jFrYv5xa2L+cWti/rFrYv6xa2L+sWti/rFrYv6&#10;xa2L+sWti/rFrYv6xa2L+sWti/rFrYv6xa2L+sWti/rFrYv6xa2L+sWti/rFrYv68ME2B+3EOx3s&#10;xz8968dFY+zESovmv021z7Fq5ciug/THrob1x66I9seuivfGror3xq6L+Maui/jFrYv5xa2L+cWt&#10;i/rFrYv6xa2L+sWti/rFrYv6xa2L+sWti/rFrYv6xa2L+sWti/rFrYv6xa2L+sWti/rFrYv6xa2L&#10;+sWti/rFrYv68ME2B+3EOx3sxz8968dFY+zESovmv021z7Fq5ciug/THrob1x66I9seuivfGror3&#10;xq6L+Maui/jFrYv5xa2L+cWti/rFrYv6xa2L+sWti/rFrYv6xa2L+sWti/rFrYv6xa2L+sWti/rF&#10;rYv6xa2L+sWti/rFrYv6xa2L+sWti/rFrYv68ME2B+3EOx3sxz8968dFY+zESovmv021z7Fq5ciu&#10;g/THrob1x66I9seuivfGror3xq6L+Maui/jFrYv5xa2L+cWti/rFrYv6xa2L+sWti/rFrYv6xa2L&#10;+sWti/rFrYv6xa2L+sWti/rFrYv6xa2L+sWti/rFrYv6xa2L+sWti/rFrYv68ME2B+3EOx3sxz89&#10;68dFY+zESovmv021z7Fq5ciug/THrob1x66I9seuivfGror3xq6L+Maui/jFrYv5xa2L+cWti/rF&#10;rYv6xa2L+sWti/rFrYv6xa2L+sWti/rFrYv6xa2L+sWti/rFrYv6xa2L+sWti/rFrYv6xa2L+sWt&#10;i/rFrYv68ME2B+3EOx3sxz8968dFY+zESovmv021z7Fq5ciug/THrob1x66I9seuivfGror3xq6L&#10;+Maui/jFrYv5xa2L+cWti/rFrYv6xa2L+sWti/rFrYv6xa2L+sWti/rFrYv6xa2L+sWti/rFrYv6&#10;xa2L+sWti/rFrYv6xa2L+sWti/rFrYv68ME2B+3EOx3sxz8968dFY+zESovmv021z7Fq5ciug/TH&#10;rob1x66I9seuivfGror3xq6L+Maui/jFrYv5xa2L+cWti/rFrYv6xa2L+sWti/rFrYv6xa2L+sWt&#10;i/rFrYv6xa2L+sWti/rFrYv6xa2L+sWti/rFrYv6xa2L+sWti/rFrYv68MI1B+3FOh3rxz8968dE&#10;Y+vFSYvmwEy1z7Fq5siugvTHrob1x66I9seuiffGror3xq6L+Maui/jFrYv5xa2L+cWti/rFrYv6&#10;xa2L+sWti/rFrYv6xa2L+sWti/rFrYv6xa2L+sWti/rFrYv6xa2L+sWti/rFrYv6xa2L+sWti/rF&#10;rYv678I1B+3FOh3ryD486shEYuvGSYvmwUu1zrFq5siugvTHrob1x66I9sauiffGror3xq6L+Mau&#10;i/jFrYv5xa2L+cWti/rFrYv6xa2L+sWti/rFrYv6xa2L+sWti/rFrYv6xa2L+sWti/rFrYv6xa2L&#10;+sWti/rFrYv6xa2L+sWti/rFrYv678I0B+zGORzqyD486shDYurGSIrmwkq1zrFp58iugvTHrob1&#10;x66I9sauiffGror3xq6K+Maui/jFrov5xa2L+cWti/rFrYv6xa2L+sWti/rFrYv6xa2L+sWti/rF&#10;rYv6xa2L+sWti/rFrYv6xa2L+sWti/rFrYv6xa2L+sWti/rFrYv678M0B+zGORzqyT086clDYenH&#10;R4rmw0i1zbFq6MiugfTHrob1x66I9sauiffGror3xq6K+Maui/jFrov5xa2L+cWti/nFrYv5xa2L&#10;+cWti/nFrYv5xa2L+cWti/nFrYv5xa2L+cWti/nFrYv5xa2L+cWti/nFrYv5xa2L+cWti/nFrYv5&#10;7sMzB+vHOBzpyT076MpCYOjIRonlxEa1zbFr6siugfTHr4X1x6+I9saviffGror3xq6K+Maui/jF&#10;rov5xa2L+cWti/nFrYv5xa2L+cWti/nFrYv5xa2L+cWti/nFrYv5xa2L+cWti/nFrYv5xa2L+cWt&#10;i/nFrYv5xa2L+cWti/nFrYv57sMzBuvHOBvoyjw658tBX+fKRYjkxUS3zLFr68ivgfTHr4X1x6+H&#10;9saviffGror3xq6K+MWui/jFrov5xa6L+cWti/nFrYv5xa2L+cWti/nFrYv5xa2L+cWti/nFrYv5&#10;xa2L+cWti/nFrYv5xa2L+cWti/nFrYv5xa2L+cWti/nFrYv57cQyBurINxvnyzs65sxAXubLQ4ri&#10;x0G5y7Fs7civgPTHr4T1xq+H9saviffGror3xa6K+MWui/jFrov5xa6L+cWti/nFrYv5xa2L+cWt&#10;i/nFrYv5xa2L+cWti/nFrYv5xa2L+cWti/nFrYv5xa2L+cWti/nFrYv5xa2L+cWti/nFrYv57MUx&#10;BunJNhrmzDo55M4/XeTMQIvfyD26yrFs7sivf/XHsIT1xq+H9saviffFror3xa6K+MWui/jFrov5&#10;xa6L+cWui/nFrov5xa6L+cWui/nFrov5xa6L+cWui/nFrov5xa6L+cWui/nFrov5xa6L+cWui/nF&#10;rov5xa6L+cWui/nFrov57MUwBejKNRnlzjk34888XuLOPI7dyzi8yrFt8MewffXGr4T2xa+H9sWv&#10;iffFror3xa6K+MWuivjFrov4xa6L+cWui/nFrov5xa6L+cWui/nFrov5xa6L+cWui/nFrov5xa6L&#10;+cWui/nFrov5xa6L+cWui/nFrov5xa6L+cWui/nFrov56scuBebLMxjj0Dc24NI4Yd/SNZDZzjG/&#10;yrVh68awf/XFr4X2xa+I9sWviffFror3xa6K+MWuivjFrov4xa6L+cWui/nFrov5xa6L+cWui/nF&#10;rov5xa6L+cWui/nFrov5xa6L+cWui/nFrov5xa6L+cWui/nFrov5xa6L+cWui/nFrov56cgrBOTN&#10;MBbg0jI33dUxZNvWK5TUzTXCyL1a3sSwgPXEr4X2xK+I9sSviffEror3xK6K+MSuivjErov4xK6L&#10;+MSui/jErov4xK6L+MSui/jErov4xK6L+MSui/jErov4xK6L+MSui/jErov4xK6L+MSui/jErov4&#10;xK6L+MSui/jErov45sonA+HQLBTc1io72NonadbcJJjO0je5xcRX0cK7b+HCtX7sw7GF8sOwiPXC&#10;r4j3wK6I97+uh/i+rof4va6H+LyuiPe8roj3vK6I97yuiPe8roj3vK6I97yuiPe8roj3vK6I97yu&#10;iPe8roj3vK6I97yuiPe8roj3vK6I97yuiPe8roj3484gAt3UIhfX2yM/1N4obc/jKpXG2TiuwM1U&#10;wr3FaNC9wHXYvb183rS6eeOtuXflp7h356O3d+mgtnjpn7Z66p+2fOmftnzpn7Z86Z+2fOmftnzp&#10;n7Z86Z+2fOmftnzpn7Z86Z+2fOmftnzpn7Z86Z+2fOmftnzpn7Z86Z+2fOmftnzp3tMWAtjbGRvT&#10;4CREz+QqccbsNIy+3z+iudZRsrfPZL+2yW/IrMZuz6TDbdObwWzXlcBs2ZG/bdqPv2/bjr5z24+/&#10;dtuPv3bbj79224+/dtuPv3bbj79224+/dtuPv3bbj79224+/dtuPv3bbj79224+/dtuPv3bbj792&#10;24+/dtuPv3bb2NoJBNPgGyDP5CZKx+0xab/zPIG450eVst5SpK7YXrCj0mC5mM5gwJDLYcaJyWLJ&#10;hcdky4PHZsyBx2nNgcdtzYHHcc2Bx3HNgcdxzYHHcc2Bx3HNgcdxzYHHcc2Bx3HNgcdxzYHHcc2B&#10;x3HNgcdxzYHHcc2Bx3HNgcdxzYHHcc2Bx3HN1N8NB8/lHibI7CpHwPQ2X7j5QnSy702HquZTlpzg&#10;UaKR2lOrh9ZVs3/TV7h60Vq7d9BdvXXPYb10z2S+dM9ovnTPbb10z229dM9tvXTPbb10z229dM9t&#10;vXTPbb10z229dM9tvXTPbb10z229dM9tvXTPbb10z229dM9tvXTPbb10z229+LkwBfW8QBj1vUU2&#10;9r1LWfe5VH3wtFyh4bBkv9SsdtvIrIfzx6yJ98ativfGrYr3xq2L+Mati/jGrYv4xq2L+cati/nG&#10;rYv5xa2L+cWti/nFrYv5xa2L+cWti/nFrYv5xa2L+cWti/nFrYv5xa2L+cWti/nFrYv5xa2L+cWt&#10;i/nFrYv5+LkwBfW8QBj1vUU29r1LWfe5VH3wtFyh4bBkv9SsdtvIrIfzx6yJ98ativfGrYr3xq2L&#10;+Mati/jGrYv4xq2L+cati/nGrYv5xa2L+cWti/nFrYv5xa2L+cWti/nFrYv5xa2L+cWti/nFrYv5&#10;xa2L+cWti/nFrYv5xa2L+cWti/nFrYv5+LkwBfW8QBj1vUU29r1LWfe5VH3wtFyh4bBkv9SsdtvI&#10;rIfzx6yJ98ativfGrYr3xq2L+Mati/jGrYv4xq2L+cati/nGrYv5xa2L+cWti/nFrYv5xa2L+cWt&#10;i/nFrYv5xa2L+cWti/nFrYv5xa2L+cWti/nFrYv5xa2L+cWti/nFrYv5+LkwBfW8QBj1vUU29r1L&#10;Wfe5VH3wtFyh4bBkv9SsdtvIrIfzx6yJ98ativfGrYr3xq2L+Mati/jGrYv4xq2L+cati/nGrYv5&#10;xa2L+cWti/nFrYv5xa2L+cWti/nFrYv5xa2L+cWti/nFrYv5xa2L+cWti/nFrYv5xa2L+cWti/nF&#10;rYv5+LkwBfW8QBj1vUU29r1LWfe5VH3wtFyh4bBkv9SsdtvIrIfzx6yJ98ativfGrYr3xq2L+Mat&#10;i/jGrYv4xq2L+cati/nGrYv5xa2L+cWti/nFrYv5xa2L+cWti/nFrYv5xa2L+cWti/nFrYv5xa2L&#10;+cWti/nFrYv5xa2L+cWti/nFrYv5+LkwBfW8QBj1vUU29r1LWfe5VH3wtFyh4bBkv9SsdtvIrIfz&#10;x6yJ98ativfGrYr3xq2L+Mati/jGrYv4xq2L+cati/nGrYv5xa2L+cWti/nFrYv5xa2L+cWti/nF&#10;rYv5xa2L+cWti/nFrYv5xa2L+cWti/nFrYv5xa2L+cWti/nFrYv5+LkwBfW8QBj1vUU29r1LWfe5&#10;VH3wtFyh4bBkv9SsdtvIrIfzx6yJ98ativfGrYr3xq2L+Mati/jGrYv4xq2L+cati/nGrYv5xa2L&#10;+cWti/nFrYv5xa2L+cWti/nFrYv5xa2L+cWti/nFrYv5xa2L+cWti/nFrYv5xa2L+cWti/nFrYv5&#10;+LkwBfW8QBj1vUU29r1LWfe5VH3wtFyh4bBkv9SsdtvIrIfzx6yJ98ativfGrYr3xq2L+Mati/jG&#10;rYv4xq2L+cati/nGrYv5xa2L+cWti/nFrYv5xa2L+cWti/nFrYv5xa2L+cWti/nFrYv5xa2L+cWt&#10;i/nFrYv5xa2L+cWti/nFrYv5+LkwBfW8QBj1vUU29r1LWfe5VH3wtFyh4bBkv9SsdtvIrIfzx6yJ&#10;98ativfGrYr3xq2L+Mati/jGrYv4xq2L+cati/nGrYv5xa2L+cWti/nFrYv5xa2L+cWti/nFrYv5&#10;xa2L+cWti/nFrYv5xa2L+cWti/nFrYv5xa2L+cWti/nFrYv5+LkwBfW8QBj1vUU29r1LWfe5VH3w&#10;tFyh4bBkv9SsdtvIrIfzx6yJ98ativfGrYr3xq2L+Mati/jGrYv4xq2L+cati/nGrYv5xa2L+cWt&#10;i/nFrYv5xa2L+cWti/nFrYv5xa2L+cWti/nFrYv5xa2L+cWti/nFrYv5xa2L+cWti/nFrYv5+Lkw&#10;BfW8QBj1vUU29r1LWfe5VH3wtFyh4bBkv9SsdtvIrIfzx6yJ98ativfGrYr3xq2L+Mati/jGrYv4&#10;xq2L+cati/nGrYv5xa2L+cWti/nFrYv5xa2L+cWti/nFrYv5xa2L+cWti/nFrYv5xa2L+cWti/nF&#10;rYv5xa2L+cWti/nFrYv5+LkwBfW8QBj1vUU29r1LWfe5VH3wtFyh4bBkv9SsdtvIrIfzx6yJ98at&#10;ivfGrYr3xq2L+Mati/jGrYv4xq2L+cati/nGrYv5xa2L+cWti/nFrYv5xa2L+cWti/nFrYv5xa2L&#10;+cWti/nFrYv5xa2L+cWti/nFrYv5xa2L+cWti/nFrYv5+LkwBfW8QBj1vkU29r1KWfe5U33wtVyh&#10;4bBkwNOsdtzIrIf0x6yJ9sativfGrYr3xq2L+Mati/jGrYv4xq2L+cati/nGrYv5xa2L+cWti/nF&#10;rYv5xa2L+cWti/nFrYv5xa2L+cWti/nFrYv5xa2L+cWti/nFrYv5xa2L+cWti/nFrYv597kwBfW9&#10;QBj0vkU29r1KWfa6U33wtVuh4bFjwNOsdt3HrIj2x6yJ9sativfGrYr3xq2L+Mati/jGrYv4xq2L&#10;+cWti/nFrYv5xa2L+cWti/nFrYv5xa2L+cWti/nFrYv5xa2L+cWti/nFrYv5xa2L+cWti/nFrYv5&#10;xa2L+cWti/nFrYv597owBfW9Pxj0vkQ29b5JWPa6Un3wtluh4bFiwdKsdt7HrIf2x6yI9setiffG&#10;rYr3xq2K+Mati/jGrYv4xq2L+cWti/nFrYv5xa2L+cWti/nFrYv5xa2L+cWti/nFrYv5xa2L+cWt&#10;i/nFrYv5xa2L+cWti/nFrYv5xa2L+cWti/nFrYv597owBPS9Pxf0v0Q19b5JWPW7Un3wtlqh4LFh&#10;wdKsdt/HrIf2x62I9setifbGrYr3xq2K98ati/jGrYv4xa2L+cWti/nFrYv5xa2L+cWti/nFrYv5&#10;xa2L+cWti/nFrYv5xa2L+cWti/nFrYv5xa2L+cWti/nFrYv5xa2L+cWti/nFrYv597owBPS9Pxfz&#10;v0Q19b9JWPW7UX3wtlmh4LJhwdGsduDHrIf1x62I9setifbGrYr3xq2K98ati/jGrYv4xa2L+cWt&#10;i/rFrYv5xa2L+cWti/nFrYv5xa2L+cWti/nFrYv5xa2L+cWti/nFrYv5xa2L+cWti/nFrYv5xa2L&#10;+cWti/nFrYv59rowBPS+Pxfzv0M19L9IWPW7UXzwt1mh4LJgwtGtduHHrIb1x62H9setiPbHron3&#10;xq6K98aui/jGrov4xa2L+cWti/rFrYv5xa2L+cWti/nFrYv5xa2L+cWti/nFrYv5xa2L+cWti/nF&#10;rYv5xa2L+cWti/nFrYv5xa2L+cWti/nFrYv59rswBPS+PhfzwEM19L9IV/S8UHzwt1ih4LJfwtGt&#10;dOHHrIX1x62H9ceuiPbHron2xq6K98auivjGrov4xa6L+cWti/nFrYv5xa2L+cWti/nFrYv5xa2L&#10;+cWti/nFrYv5xa2L+cWti/nFrYv5xa2L+cWti/nFrYv5xa2L+cWti/nFrYv59rswBPO+PhfywEM0&#10;9MBHV/S8UHzwuFih4LNew9GucuHHrYT1x62G9ceuh/XHron2xq6K98auivjGrov4xa6L+cWti/nF&#10;rYv5xa2L+cWti/nFrYv5xa2L+cWti/nFrYv5xa2L+cWti/nFrYv5xa2L+cWti/nFrYv5xa2L+cWt&#10;i/nFrYv59bsxBPO/PhbywEI088BHV/S9T3zwuFeh37Ndw9Gvb+HIrYP0yK6E9MevhvbHr4j2xq+J&#10;98auivjFrov4xa6L+cWti/nFrYv5xa6L+cWui/nFrov5xa6L+cWui/nFrov5xa6L+cWui/nFrov5&#10;xa6L+cWui/nFrov5xa6L+cWui/nFrov59bwxBPO/PRbywUIz8sFGVvO+TnzwuVah37RcxNGwa9/I&#10;rYH0x6+D9cevhfbGr4j3xq+J98WuivjFrov4xa6L+cWui/nFrov5xa6L+cWui/nFrov5xa6L+cWu&#10;i/nFrov5xa6L+cWui/nFrov5xa6L+cWui/nFrov5xa6L+cWui/nFrov59bwxBPK/PRbxwUIz8sJG&#10;VvK/TnvwulWh4LZZwtOzY93Irn70x7CA9cavhvbFr4j3xa+J98WuivjFror4xa6L+MWui/nFrov5&#10;xa6L+cWui/nFrov5xa6L+cWui/nFrov5xa6L+cWui/nFrov5xa6L+cWui/nFrov5xa6L+cWui/nF&#10;rov59L0xA/LAPBXwwkEy8cJFVfLATXvwu1Oh4rpUv9S5VtnIr3j0xrCC9cWvhvbFr4j3xa+J98Wu&#10;ivjFror4xa6L+MWui/nFrov5xa6L+cWui/nFrov5xa6L+cWui/nFrov5xa6L+cWui/nFrov5xa6L&#10;+cWui/nFrov5xa6L+cWui/nFrov5874xA/HBOxXvw0Ax8MREVPDBS3rwvVKg5cFMuNTBSdjGsnXy&#10;xbCD9cSvh/bEr4j3xK6J98SuivjEror4xK6K+MSui/jErov4xK6L+MSui/jErov4xK6L+MSui/jE&#10;rov4xK6L+MSui/jErov4xK6L+MSui/jErov4xK6L+MSui/jErov48r8xA/DCOhTuxD8w7sVDU+7D&#10;Snnuwk2c3sw9t8zDUNPEuG7nw7GB8sSvh/bEr4n3xK6J98SuivjEror4xK6K+MSui/jErov4wa6K&#10;+MGuivjBror4wa6K+MGuivjBror4wa6K+MGuivjBror4wa6K+MGuivjBror4wa6K+MGuivjBror4&#10;8cAyAu7DORPsxj0v7MdCUezGSHfkzUGV0tQ1tcXHVczBv2vbwLp448C3f+i+toHruLV/7LO0fe2v&#10;tH3urLN876qzfe+os37vqLOA76izgO+os4DvqLOA76izgO+os4DvqLOA76izgO+os4DvqLOA76iz&#10;gO+os4DvqLOA76izgO+os4Dv78ExAuzFNhHqyDss6Mo/TubLQ3LU3iyWx9c7sb/MV8O8xmnOvMJ0&#10;1bq/edqyvXbeq7x14KW6dOKhuXPknbl05Zu5deaauHjmmrl75Zq5e+WauXvlmrl75Zq5e+WauXvl&#10;mrl75Zq5e+WauXvlmrl75Zq5e+WauXvlmrl75Zq5e+WauXvl7cQtAenIMw/mzDcp5M87StbdK3PI&#10;6DWUvtxCqbjTV7e3zWbBtslvya3Gbs+lw23TnsFt1pjAbNiUv2zakb9u24++cNuPvnPbj79224+/&#10;dtuPv3bbj79224+/dtuPv3bbj79224+/dtuPv3bbj79224+/dtuPv3bbj79224+/dtuPv3bb6sYn&#10;AOXMLQ3h0TEm2NsnT8nqMnO+7D+Nt+JKnrPbVquw1GK1ptBivZ3MY8OVymPIj8hjy4rGZM2HxmbP&#10;hcVo0ITFa9CExW7QhMVy0ITFctCExXLQhMVy0ITFctCExXLQhMVy0ITFctCExXLQhMVy0ITFctCE&#10;xXLQhMVy0ITFctCExXLQ5csdAN/RIgvZ2SEty+ksUr/0Om638kWCsulPkqvhVZ+g3FapltdXsY7T&#10;WbeG0Fq8gc5bv33NXsF7zWDCesxjw3nMZsN5zGrDecxuw3nMbsN5zG7Decxuw3nMbsN5zG7Decxu&#10;w3nMbsN5zG7Decxuw3nMbsN5zG7Decxuw3nMbsN5zG7D39IQANjaEw/N5yQxwPUzTrj6P2Sy+Up2&#10;qvBPhZ7oTpKR4k2dh95PpX/aUKt42FKwdNZVsnHVWLRv1Fu1btRftW7UYrVu1Ga1btRrtW7Ua7Vu&#10;1Gu1btRrtW7Ua7Vu1Gu1btRrtW7Ua7Vu1Gu1btRrtW7Ua7Vu1Gu1btRrtW7Ua7Vu1Gu11tYIANHj&#10;FxTC9Cswufs3RbP/Q1iq/0hqnfdHeZDwR4aF6UeReuRImXLhS59s306jaN5RpWbdVadl3VinZNxc&#10;p2TcX6dk3WOnZN1op2TdaKdk3WinZN1op2TdaKdk3WinZN1op2TdaKdk3WinZN1op2TdaKdk3Win&#10;ZN1op2TdaKdk3Win/68gAvy1OxP7t0gu/LZOTfyyWW75r2KN7axrpuSpcrrcqXrL1amB19GqhuHN&#10;p4bpy6SH7smjifLIo4r0x6SM9celjfXHpo72xqaO9sSnjvXEp471xKeO9cSnjvXEp471xKeO9cSn&#10;jvXEp471xKeO9cSnjvXEp471xKeO9cSnjvXEp471/68gAvy1OxP7t0gu/LZOTfyyWW75r2KN7axr&#10;puSpcrrcqXrL1amB19GqhuHNp4bpy6SH7smjifLIo4r0x6SM9celjfXHpo72xqaO9sSnjvXEp471&#10;xKeO9cSnjvXEp471xKeO9cSnjvXEp471xKeO9cSnjvXEp471xKeO9cSnjvXEp471/68gAvy1OxP7&#10;t0gu/LZOTfyyWW75r2KN7axrpuSpcrrcqXrL1amB19GqhuHNp4bpy6SH7smjifLIo4r0x6SM9cel&#10;jfXHpo72xqaO9sSnjvXEp471xKeO9cSnjvXEp471xKeO9cSnjvXEp471xKeO9cSnjvXEp471xKeO&#10;9cSnjvXEp471/68gAvy1OxP7t0gu/LZOTfyyWW75r2KN7axrpuSpcrrcqXrL1amB19GqhuHNp4bp&#10;y6SH7smjifLIo4r0x6SM9celjfXHpo72xqaO9sSnjvXEp471xKeO9cSnjvXEp471xKeO9cSnjvXE&#10;p471xKeO9cSnjvXEp471xKeO9cSnjvXEp471/68gAvy1OxP7t0gu/LZOTfyyWW75r2KN7axrpuSp&#10;crrcqXrL1amB19GqhuHNp4bpy6SH7smjifLIo4r0x6SM9celjfXHpo72xqaO9sSnjvXEp471xKeO&#10;9cSnjvXEp471xKeO9cSnjvXEp471xKeO9cSnjvXEp471xKeO9cSnjvXEp471/68gAvy1OxP7t0gu&#10;/LZOTfyyWW75r2KN7axrpuSpcrrcqXrL1amB19GqhuHNp4bpy6SH7smjifLIo4r0x6SM9celjfXH&#10;po72xqaO9sSnjvXEp471xKeO9cSnjvXEp471xKeO9cSnjvXEp471xKeO9cSnjvXEp471xKeO9cSn&#10;jvXEp471/68gAvy1OxP7t0gu/LZOTfyyWW75r2KN7axrpuSpcrrcqXrL1amB19GqhuHNp4bpy6SH&#10;7smjifLIo4r0x6SM9celjfXHpo72xqaO9sSnjvXEp471xKeO9cSnjvXEp471xKeO9cSnjvXEp471&#10;xKeO9cSnjvXEp471xKeO9cSnjvXEp471/68gAvy1OxP7t0gu/LZOTfyyWW75r2KN7axrpuSpcrrc&#10;qXrL1amB19GqhuHNp4bpy6SH7smjifLIo4r0x6SM9celjfXHpo72xqaO9sSnjvXEp471xKeO9cSn&#10;jvXEp471xKeO9cSnjvXEp471xKeO9cSnjvXEp471xKeO9cSnjvXEp471/68gAvy1OxP7t0gu/LZO&#10;TfyyWW75r2KN7axrpuSpcrrcqXrL1amB19GqhuHNp4bpy6SH7smjifLIo4r0x6SM9celjfXHpo72&#10;xqaO9sSnjvXEp471xKeO9cSnjvXEp471xKeO9cSnjvXEp471xKeO9cSnjvXEp471xKeO9cSnjvXE&#10;p471/68gAvy1OxP7t0gu/LZOTfyzWG75r2KN7axrpuOpcrvcqXnL1amA2NCqheLNqIfqyqaI78il&#10;ifPHpYr1x6aL9senjPfGqI33xaiN98SojffEqI72xKiO9sSojvbEqI72xKiO9sSojvbEqI72xKiO&#10;9sSojvbEqI72xKiO9sSojvbEqI72/7AgAvy1PBL7uEgt/LZNTfyzWG75sGGN7axqp+OqcLvbqnfM&#10;1Kp/2s+qheXLq4juyKqJ9MarivjGrIv4xqyL+Mati/jGrYz4xq2M+MatjPjGrYz4xq2M+MatjPjG&#10;rYz4xq2M+MatjPjGrYz4xq2M+MatjPjGrYz4xq2M+MatjPjGrYz4/7AgAvu2PBL6uEct+7dNTfy0&#10;V275sGGN7a1pp+Orbrvbq3XN06t+3M2rhOjJrIjyxqyK98asi/jGrIv4xq2L+Mati/jGrYz4xq2M&#10;+MatjPjFrYz4xa2M+MWtjPjFrYz4xa2M+MWtjPjFrYz4xa2M+MWtjPjFrYz4xa2M+MWtjPjFrYz4&#10;/7EgAvu2PBL6uEct+7dNTfu0V275sGCN7K1pqOOsbLzbrHPN06t83cyrhOrHrIn1xqyK98asi/fG&#10;rYv4xq2L+Mati/jGrYz4xq2M+MWtjPjFrYz4xa2M+MWtjPjFrYz4xa2M+MWtjPjFrYz4xa2M+MWt&#10;jPjFrYz4xa2M+MWtjPjFrYz4/7EgAvu3PRL6uUct+7hMTPu0Vm75sWCN7K1oqOOta7varHHO0qt7&#10;3surg+zHrIn2xqyK98ativfGrYv4xq2L+Mati/nGrYz5xa2M+cWtjPjFrYz4xa2M+MWtjPjFrYz4&#10;xa2M+MWtjPjFrYz4xa2M+MWtjPjFrYz4xa2M+MWtjPjFrYz4/7EgAvq3PRL5uUcs+7hMTPu1Vm75&#10;sV+N7K5nqOOuabvarW/O0qx53susg+7HrIj2x62J98ativfGrYv4xq2L+Mati/nFrYv5xa2M+cWt&#10;jPnFrYz4xa2M+MWtjPjFrYz4xa2M+MWtjPjFrYz4xa2M+MWtjPjFrYz4xa2M+MWtjPjFrYz4/rEg&#10;Avq3PRH5uUYs+rhMTPu1Vm75sV+N7K9mqOOvZ7varm3O0q1338qsg+/HrIj2x62J9sativfGrYv4&#10;xq2L+MWti/nFrYv5xa2M+cWtjPnFrYz5xa2M+cWtjPnFrYz5xa2M+cWtjPnFrYz5xa2M+cWtjPnF&#10;rYz5xa2M+cWtjPnFrYz5/rIgAvq3PRH5uUYs+rlLTPq1VW75sl+O7bBlp+SwZrrbr2rN0q1138qs&#10;gvDHrYf1x62I9setivfGrYr3xq2L+MWti/rFrYv5xa2L+cWtjPnFrYz5xa2M+cWtjPnFrYz5xa2M&#10;+cWtjPnFrYz5xa2M+cWtjPnFrYz5xa2M+cWtjPnFrYz5/rIgAvm4PhH5uUYs+rlLTPq2VW75sl6O&#10;7bFjp+SxZLrbsWfN0q5z3smsgfHHrYb1x62H9seuifbGror3xq6L+MWti/nFrYv5xa2L+cWtjPnF&#10;rYz5xa2M+cWtjPnFrYz5xa2M+cWtjPnFrYz5xa2M+cWtjPnFrYz5xa2M+cWtjPnFrYz5/rIgAvm4&#10;PhH4ukYr+rlLS/q2VG75sl6O7bJipuSyYrnbsmTM0rBv3smtf/HIrYT0x66G9ceviPbGror3xa6L&#10;+MWti/nFrYv5xa2L+cWtjPnFrYz5xa2M+cWtjPnFrYz5xa2M+cWtjPnFrYz5xa2M+cWtjPnFrYz5&#10;xa2M+cWtjPnFrYz5/bMgAvm4PhH4ukYr+bpKS/q2VG35s12O7rNgpeW0YLfctV/K07Jq3Mqueu/I&#10;roH0x6+E9caviPbFror3xa6L+MWui/nFrov5xa6L+cWujPnFroz5xa6M+cWujPnFroz5xa6M+cWu&#10;jPnFroz5xa6M+cWujPnFroz5xa6M+cWujPnFroz5/bMgAfi5PxD4ukUr+bpKS/m3U235s12O77Re&#10;o+a3XbXduVvH1bhh2Muxce3HsHz1xq+F9sWviPfFror3xa6K+MWui/nFrov5xa6L+cWui/nFroz5&#10;xa6M+cWujPnFroz5xa6M+cWujPnFroz5xa6M+cWujPnFroz5xa6M+cWujPnFroz5/LMgAfi5PxD3&#10;u0Ur+btKS/m3U235tFyO8Ldboee6WbLgv1XD1r9V1sq2aOrFsID1xa+G9sSviPfEror3xK6K+MSu&#10;i/jErov4xK6L+MSui/jErov4xK6L+MSui/jErov4xK6L+MSui/jErov4xK6L+MSui/jErov4xK6L&#10;+MSui/jErov4/LQgAfe6PxD3u0Uq+LtJSvi4Um34tlmL8bpXnerAVK3fyE2/0MJW1ce5bObEs33w&#10;xK+G9sSviffEror3xK6K+MOuivi/ron4va6J97uviva4r4v2uK+L9rivi/a4r4v2uK+L9rivi/a4&#10;r4v2uK+L9rivi/a4r4v2uK+L9rivi/a4r4v2+7UfAfe7Pw/2vEQp97xJSvi5UWz1uVWH78BSl+bJ&#10;TabVzkTAycNb08O8buDCt3rowrWB7MCzhO+6soLxtLGA8rCxgfOvsYPyr7KF8q6yiPGus4rwrrOK&#10;8K6zivCus4rwrrOK8K6zivCus4rwrrOK8K6zivCus4rwrrOK8K6zivCus4rw+rYfAfa7Pg/1vUMp&#10;9r1ISfe7UGzyv0+A6MlNjNvYOKjMz0q+w8ZfzsDAb9m/vHnfv7p/5Le4fOeutnrpqLV566S1euyi&#10;tXzsorWA66O2hOqjtofqo7aH6qO2h+qjtofqo7aH6qO2h+qjtofqo7aH6qO2h+qjtofqo7aH6qO2&#10;h+qjtofq+bcfAfW8PQ70vkIn9L9HSPW9TWrqyEp129g5js/cOKjE0U+7vsliyLzEb9G8wXjXtb53&#10;26u9dd+ju3Phnbpz45q6dOSYuXfkmLp75Ji6f+OZuoPimbqD4pm6g+KZuoPimbqD4pm6g+KZuoPi&#10;mbqD4pm6g+KZuoPimbqD4pm6g+KZuoPi97gfAPO+Ow3ywEAm8sFFRu7FR1/d1Tpwz+Q3j8TdP6a8&#10;1FK1uc5jwLjJb8ixxnDOqMNv0qDCbdaZwG3YlL9t2pC/btuPvnHbjr91246/etqPv33aj7992o+/&#10;fdqPv33aj7992o+/fdqPv33aj7992o+/fdqPv33aj7992o+/fdqPv33a9boeAPLAOQzwwj4k78ND&#10;ROHSO0/Q5DRzxOs9jbvgR6C12VWts9Njt6vPZr6hzGXEmcllyJLHZcyNxmXOicVn0IfEaNGGxGvR&#10;hcRv0YXEc9GFxXbQhcV20IXFdtCFxXbQhcV20IXFdtCFxXbQhcV20IXFdtCFxXbQhcV20IXFdtCF&#10;xXbQ8r0cAO/CNgrtxTsh5c06NdHjLlTE7zlyu+5EiLTlTpiv3likpNpZrZrVWrOS0lu5i9BbvYbO&#10;XMCBzV3Cf8xfxH3LYcR7y2TFestnxXrLa8V6y2/FestvxXrLb8V6y2/FestvxXrLb8V6y2/Festv&#10;xXrLb8V6y2/FestvxXrLb8V6y2/F78AZAOvGMQjoyjYd0+AmNcXvM1W7+D9us/NKgKzrUo6f5VCZ&#10;leBPoozcUamF2VKuf9ZUsnrUVrV301i3ddJauHPSXbly0mC6cdFkunHRaLpx0my5cdJsuXHSbLlx&#10;0my5cdJsuXHSbLlx0my5cdJsuXHSbLlx0my5cdJsuXHSbLlx0my56sUVAOXLKAXW3BoYx+4rN7v5&#10;OVGz/kVmq/lLdZ/xSoOU60qOieZKl4DiSp55302kc9xPqG/bUaps2lSsatlXrWnZWq1o2V2uaNlh&#10;rmjZZa5o2WmtaNlprWjZaa1o2WmtaNlprWjZaa1o2WmtaNlprWjZaa1o2WmtaNlprWjZaa1o2Wmt&#10;5MwNAN7TFwTJ7CEbvPkxNbP/P0qr/0Rbn/9DapP4Q3eI8kSCfuxFjHXoRpNt5UiYaONLnGXiTp5j&#10;4VGfYuFUoGHgWKFg4FuhYOBfoWDgY6Fg4GagYOBmoGDgZqBg4GagYOBmoGDgZqBg4GagYOBmoGDg&#10;ZqBg4GagYOBmoGDgZqBg4Gag19IHAMzpEwe++CcatP82Lqv/Oz+f/ztQk/87X4j+PWx9+D53c/NA&#10;gGrvQodj7EWMXupIj1zpTJFa6VCSWelTklnoVpJZ6FmSWOhdkljoYZJY6WSSWOlkkljpZJJY6WSS&#10;WOlkkljpZJJY6WSSWOlkkljpZJJY6WSSWOlkkljpZJJY6WSS/6YTAf+rLg7/rkAm/69MQv+tWWD/&#10;qWJ796Rqku+ib6PooHOx4555vN6afcbalYHO2JGF09WMiNfUioza04mQ29OKldzTi5nc04yd3NON&#10;oNzOkKHbypKh2smSodrJkqHayZKh2smSodrJkqHayZKh2smSodrJkqHayZKh2smSodrJkqHa/6YT&#10;Af+rLg7/rkAm/69MQv+tWWD/qWJ796Rqku+ib6PooHOx4555vN6afcbalYHO2JGF09WMiNfUioza&#10;04mQ29OKldzTi5nc04yd3NONoNzOkKHbypKh2smSodrJkqHayZKh2smSodrJkqHayZKh2smSodrJ&#10;kqHayZKh2smSodrJkqHa/6YTAf+rLg7/rkAm/69MQv+tWWD/qWJ796Rqku+ib6PooHOx4555vN6a&#10;fcbalYHO2JGF09WMiNfUioza04mQ29OKldzTi5nc04yd3NONoNzOkKHbypKh2smSodrJkqHayZKh&#10;2smSodrJkqHayZKh2smSodrJkqHayZKh2smSodrJkqHa/6YTAf+rLg7/rkAm/69MQv+tWWD/qWJ7&#10;96Rqku+ib6PooHOx4555vN6afcbalYHO2JGF09WMiNfUioza04mQ29OKldzTi5nc04yd3NONoNzO&#10;kKHbypKh2smSodrJkqHayZKh2smSodrJkqHayZKh2smSodrJkqHayZKh2smSodrJkqHa/6YTAf+r&#10;Lg7/rkAm/69MQv+tWWD/qWJ796Rqku+ib6PooHOx4555vN6afcbalYHO2JGF09WMiNfUioza04mQ&#10;29OKldzTi5nc04yd3NONoNzOkKHbypKh2smSodrJkqHayZKh2smSodrJkqHayZKh2smSodrJkqHa&#10;yZKh2smSodrJkqHa/6YTAf+rLg7/rkAm/69MQv+tWWD/qWJ796Rqku+ib6PooHOx4555vN6afcba&#10;lYHO2JGF09WMiNfUioza04mQ29OKldzTi5nc04yd3NONoNzOkKHbypKh2smSodrJkqHayZKh2smS&#10;odrJkqHayZKh2smSodrJkqHayZKh2smSodrJkqHa/6YTAf+rLg7/rkAm/69MQv+tWWD/qWJ796Rq&#10;ku+ib6PooHOx4555vN6afcbalYHO2JGF09WMiNfUioza04mQ29OKldzTi5nc04yd3NONoNzOkKHb&#10;ypKh2smSodrJkqHayZKh2smSodrJkqHayZKh2smSodrJkqHayZKh2smSodrJkqHa/6YTAf+rLg7/&#10;rkAm/69MQv+tWWD/qWN796Vqku+kb6PoonOx4p95vd6cfcfal4HO15OE1NWOiNjUi4vb04qQ3NOL&#10;lN3TjJjd042d3dGPoN3MkaDcyJOg3MiToNzIk6DcyJOg3MiToNzIk6DcyJOg3MiToNzIk6DcyJOg&#10;3MiToNzIk6Dc/6YTAf+sLg3/r0Al/7BNQv+uWmD/q2N79qdqk++ocKPop3Sx4qV5vt2ifcjZnoHQ&#10;1pmE19OTh9vSj4rf0Y2P4dGOlOHRj5jh0ZCc4cyTneHIlZ3gw5Wd4MOVneDDlZ3gw5Wd4MOVneDD&#10;lZ3gw5Wd4MOVneDDlZ3gw5Wd4MOVneDDlZ3g/6cSAf+tLg3/sEEl/7FNQv+vWmD/rGR796prku+q&#10;b6PoqXKx4qh3vt2ofsnYpIHS1Z+E2dKZht7Qk4niz5GN5M+Rk+XPk5jlzJWa5ceXmuXDmJrkv5eb&#10;5L+Xm+S/l5vkv5eb5L+Xm+S/l5vkv5eb5L+Xm+S/l5vkv5eb5L+Xm+S/l5vk/6cSAf+tLw3/sEEl&#10;/7JOQv+vWWD/rGN896tpku+rbaPoqnCx4ql1vtypfMrYqYHT1KSE2tGeheDPmIjlzpSM6M2UkunN&#10;lpfpx5mX6MSbmOjAmpjovJmY57yZmOe8mZjnvJmY57yZmOe8mZjnvJmY57yZmOe8mZjnvJmY57yZ&#10;mOe8mZjn/6gSAP+uLw3/sUIk/7JOQf+wWWD/rWN896xoke+sa6Loq26x4qpyvtyqecrYqX/U06mE&#10;3NCkheLOnYfnzJiL6syYkezJmpXsxZyV68Gdleu9nJbrupuW6rmbluq5m5bquZuW6rmbluq5m5bq&#10;uZuW6rmbluq5m5bquZuW6rmbluq5m5bq/6gSAP+uLw3/sUIk/7NOQf+wWWD/rWJ8+K1nkO+taaHo&#10;rWyw4qxwvtyrdsrXqn3U06qC3NCphuPNoofpy5yK7cqbkO/GnpPvwqCT7r6fk+67npTtuJyV7Lec&#10;ley3nJXst5yV7Lecley3nJXst5yV7Lecley3nJXst5yV7Lecley3nJXs/6gSAP+uLwz/skIk/7NO&#10;Qf+wWGD/rWJ8+K5lj/CuaKHprmqw4q1tvdysdMrXrHrU06uA3c+qheTMqIfqyqGJ78mfj/HEopHx&#10;wKKR8byhkvC5n5Pvtp2U7badlO22nZTttp2U7badlO22nZTttp2U7badlO22nZTttp2U7badlO22&#10;nZTt/6kSAP+vLwz/skMk/7NNQf+xWGD+rWJ8+K5kj/CvZqDpr2mv469rvN2ucMnYrXfU06x+3c+r&#10;g+XMq4fsyaaJ8ciijvTCpY/0vqSQ87uikPK3oJLwtJ6T7rSek+60npPutJ6T7rSek+60npPutJ6T&#10;7rSek+60npPutJ6T7rSek+60npPu/6kSAP+vLwz/s0Mj/7RNQf+xWGD+rmF7+a9jjvGwZZ/qsWeu&#10;47Fpu92wbcjYr3TT06563M+tgOTMrIXsyKyJ8sanjPfBqI32vaaO9bmjkPO1oZHxsp6T77Kek++y&#10;npPvsp6T77Kek++ynpPvsp6T77Kek++ynpPvsp6T77Kek++ynpPv/6kRAP+vMAz+s0Mj/rRNQf6x&#10;V2D+r2B7+bBhjfGyY57qsmWs5LNnut6zaMbZs2/R1LF22tCwfOLMr4Hqya6G8sati/m+qY34uqaO&#10;9rakj/SyoZHyr5+S8K+eku+vnpLvr56S76+eku+vnpLvr56S76+eku+vnpLvr56S76+eku+vnpLv&#10;/6oRAP+wMAz+s0Qj/rRMQP6xV2D9sF56+rJgi/KzYZzrtWOq5bZkt9+4ZcPbuGnN1rlw1tO5dt3O&#10;uHrmxrOC8Luvhve3rI33s6eO9rCkj/SuoZHyq5+S8Kueku+rnpLvq56S76ueku+rnpLvq56S76ue&#10;ku+rnpLvq56S76ueku+rnpLv/6oRAP+wMAz+tEQj/rRMQP6yVl/9sV15+rNeivO1X5rst2Co57ph&#10;tOK9Yr/ew2PH2MVp0M6+ct3GuHvnwrSE7rOwg/SysYvzrayQ86qmkPOoopHxpp+T76afk++mn5Pv&#10;pp+T76afk++mn5Pvpp+T76afk++mn5Pvpp+T76afk++mn5Pv/6oRAP+xMAv9tEQj/rVMQP6yVl/8&#10;slt3+bVciPS4XZfuu12l6cBer+THX7fZy1/FzsNq0se9dN3CuX3lvrWD7Kyyf/Gss4jwqLOP8KWs&#10;kvCjppLvoaGT7qGhk+6hoZPuoaGT7qGhk+6hoZPuoaGT7qGhk+6hoZPuoaGT7qGhk+6hoZPu/6sR&#10;AP+xMAv9tUUi/bVLQP2zVV/7s1l1+LdZhfS7WpTvwFqf6Mhcp9zRVbfPyl/Hx8Ns08K+dty/un7j&#10;tbd96aa0fO2ltYTtprWL7KC1k+yerZXsnKaV7JylleycpZXsnKWV7JylleycpZXsnKWV7Jylleyc&#10;pZXsnKWV7JylleycpZXs/6sQAP+yMQv8tkUi/bZLP/2zVV/6tldz9bpWgfDAVo7pyFeW39JRp9LS&#10;U7nIymLHwsRu0r+/eNq8vH7grLl55aC3eOmet4DpoLeH6J64jueYt5bol66Y6JetmOiXrZjol62Y&#10;6JetmOiXrZjol62Y6JetmOiXrZjol62Y6JetmOiXrZjo/6wQAP6zMQv7t0Yh/LZLP/y0VF/4uVNv&#10;8sBSe+rIU4Tg002V1NtGqsnRVrrBymTGvcVw0LvBeNeyvnjcpLt04Zq5deSYuXzkmbqD45q6iuKX&#10;upHikbqa45G6m+ORupvjkbqb45G6m+ORupvjkbqb45G6m+ORupvjkbqb45G6m+ORupvj/60PAP2z&#10;Mgr6t0Yh+7dKPvu2UVz1vU9p7MdOcuDTSn/U30GYydpJq8HSWbm8zGfEucdxzLXDdtOowHLYnL5w&#10;3JS8ct+SvHffkr1+3pS9hd2Vvo3ckL6U3ZC+ld2QvpXdkL6V3ZC+ld2QvpXdkL6V3ZC+ld2QvpXd&#10;kL6V3ZC+ld2QvpXd/64OAPy1Mgr5uEUg+rhKPvi6TFbvxEtf4tFIZ9TgPYPK5EOawNtMqrrTXLa3&#10;zmjAs8lvyKjGbs6ew23TlMFs147AbtmMwHPZjMB52Y3Af9iOwYfXj8KP1Y/CkNWPwpDVj8KQ1Y/C&#10;kNWPwpDVj8KQ1Y/CkNWPwpDVj8KQ1Y/CkNWPwpDV/68NAPu2Mwn4uUQf+bpIPfLASEzlzkVP1d85&#10;bMrpP4XA5EeZuNxQqLTWXrKw0Wi7pc1nwpzJZsiTx2bMjMVn0IfEatGGxG7ShcRz0obEedGGxYDQ&#10;h8WIz4fFiM+HxYjPh8WIz4fFiM+HxYjPh8WIz4fFiM+HxYjPh8WIz4fFiM+HxYjP/LEMAPm4NAj3&#10;u0Id97xHO+nJQT3W3jNRyuo7bsDwQ4W45kyWsd9Uo6zZXa2i1F60mNFfu5DOX8CIzGDEg8pix3/J&#10;ZMl+yWjJfcltyX3Jcsl9yXnIfsqAx37KgMd+yoDHfsqAx37KgMd+yoDHfsqAx37KgMd+yoDHfsqA&#10;x37KgMd+yoDH97MKAPa7Ngf0vUAb7sRALNnaKzXL6TVVwPM+b7jySIKx6VGRqeNVnZ3eVaaU2lat&#10;i9ZXsoXTWLd/0Vq6etBcvXfPX752z2K/dc9mv3XPa751z3G+ddB4vXXQeL110Hi9ddB4vXXQeL11&#10;0Hi9ddB4vXXQeL110Hi9ddB4vXXQeL110Hi977YHAPO+NwXxwD0Z3tMsGs3oLjrB9DlVt/pDa7D1&#10;TXyn7lCJmuhOlJDjTZyH306jgNxPqHnaUax02FOvcddVsW7WWLJt1lyybNZfs2vWY7Nr1miya9Zv&#10;smvWb7Jr1m+ya9ZvsmvWb7Jr1m+ya9ZvsmvWb7Jr1m+ya9ZvsmvWb7Jr1m+y4roDAPDBMwTlzC0L&#10;zuUjH8H0MTu3/D5SsP9IZaT6SXOY80d/je5HiYTpR5F75kiXdONJnG/hS59r4E2iaN9Qo2beUqRl&#10;3lWlZN5ZpWPdXKZj3WGmY95npWPeZ6Vj3melY95npWPeZ6Vj3melY95npWPeZ6Vj3melY95npWPe&#10;Z6Vj3mel2b4BAOrGKwLR4hQJw/MpIbj8Njiv/0JLov9AXJX/P2mL+kB0gfRBfXnwQoVx7ESMaulF&#10;kWXoR5Rh5kqWX+VNmF7lUJld5VSZXORXmlzkW5pc5F+aXORlmVzkZZlc5GWZXORlmVzkZZlc5GWZ&#10;XORlmVzkZZlc5GWZXORlmVzkZZlc5GWZ1sMCANTWBwDE8R0LufwtH67/NzKg/zZClf83UYr/OV6B&#10;/ztqd/o8c272Pntm80CAYPBChVzvRYha7kmJWO1Mi1fsT4tW7FOMVuxWjFbsWYxV7F2MVexjjFXs&#10;Y4xV7GOMVexjjFXsY4xV7GOMVexjjFXsY4xV7GOMVexjjFXsY4xV7GOM0cgDAMbvDAC5+yMLq/8m&#10;GqD/KimV/y04iv8wRoD/MlN2/zVfbP83aGP8Om9d+T10WPdAeFX2RHpT9Uh8UvVLfVH1T31Q9FJ9&#10;UPRVfU/0WH5P9Fx9TvRifU70Yn1O9GJ9TvRifU70Yn1O9GJ9TvRifU70Yn1O9GJ9TvRifU70Yn1O&#10;9GJ9/5sMAf+gIgr/ojQf/6FCOf+eTlP/mVls/5Rgf/iUZ47ykWyc7Yxyp+iHeLDlgX644nyDveB5&#10;icHfd4/D33eVxN94msXfeZ/F33qlxN97qsTffK/E2n+xw9SCssPTgrLC04KywtOCssLTgrLC04Ky&#10;wtOCssLTgrLC04KywtOCssLTgrLC/5sMAf+gIgr/ojQf/6FCOf+eTlP/mVls/5Rgf/iUZ47ykWyc&#10;7Yxyp+iHeLDlgX644nyDveB5icHfd4/D33eVxN94msXfeZ/F33qlxN97qsTffK/E2n+xw9SCssPT&#10;grLC04KywtOCssLTgrLC04KywtOCssLTgrLC04KywtOCssLTgrLC/5sMAf+gIgr/ojQf/6FCOf+e&#10;TlP/mVls/5Rgf/iUZ47ykWyc7Yxyp+iHeLDlgX644nyDveB5icHfd4/D33eVxN94msXfeZ/F33ql&#10;xN97qsTffK/E2n+xw9SCssPTgrLC04KywtOCssLTgrLC04KywtOCssLTgrLC04KywtOCssLTgrLC&#10;/5sMAf+gIgr/ojQf/6FCOf+eTlP/mVls/5Rgf/iUZ47ykWyc7Yxyp+iHeLDlgX644nyDveB5icHf&#10;d4/D33eVxN94msXfeZ/F33qlxN97qsTffK/E2n+xw9SCssPTgrLC04KywtOCssLTgrLC04KywtOC&#10;ssLTgrLC04KywtOCssLTgrLC/5sMAf+gIgr/ojQf/6FCOf+eTlP/mVls/5Rgf/iUZ47ykWyc7Yxy&#10;p+iHeLDlgX644nyDveB5icHfd4/D33eVxN94msXfeZ/F33qlxN97qsTffK/E2n+xw9SCssPTgrLC&#10;04KywtOCssLTgrLC04KywtOCssLTgrLC04KywtOCssLTgrLC/5sMAf+gIgr/ojQf/6FCOf+eTlP/&#10;mVls/5Rgf/iUZ47ykWyc7Yxyp+iHeLDlgX644nyDveB5icHfd4/D33eVxN94msXfeZ/F33qlxN97&#10;qsTffK/E2n+xw9SCssPTgrLC04KywtOCssLTgrLC04KywtOCssLTgrLC04KywtOCssLTgrLC/5wM&#10;Af+gIgr/ozQf/6JCOf+fTlP/mlls/5hhfvmZZ47ylmyc7ZFxp+iMd7Hkh3y54YGCv998h8Teeo3H&#10;3XqUyN16msjdfKDI3X2lyN1+q8jagK7H1IOvx86Fr8bNha/GzYWvxs2Fr8bNha/GzYWvxs2Fr8bN&#10;ha/GzYWvxs2Fr8bNha/G/50MAf+hIgr/ozUe/6RCOf+hT1P/nFls/51hfvmeZ43ynGyb7Zdwp+iS&#10;drHkjXu64IaAwd6BhsbcfYzK23yTzNt9mczbf6DM24CnzNqCq8vThazLzoitysiIrMrHiKzKx4is&#10;yseIrMrHiKzKx4isyseIrMrHiKzKx4isyseIrMrHiKzK/50LAP+iIgn/pDUe/6VCOP+iT1P/nVls&#10;/6BhffmiZ43yoWyb7Z1wp+iZdbHkk3q64Ix/wt2GhMjbgYrN2n+Sz9qAmc/agaHP2oOoz9OGqs7O&#10;iarOyIqqzsOLqs7Bi6rOwYuqzsGLqs7Bi6rOwYuqzsGLqs7Bi6rOwYuqzsGLqs7Bi6rO/54LAP+j&#10;Ign/pTUe/6ZDOP+jT1P/oFlr/6RhfPqmaIzzpW2a7aNxpuiedLHkmXq64JJ+w9yLg8rahYnP2YKR&#10;0tiCmdLYhKLS1Yen0s6LqNHJjajRw42o0b6NqNG9jajRvY2o0b2NqNG9jajRvY2o0b2NqNG9jajR&#10;vY2o0b2NqNG9jajR/54LAP+jIgn/pjYe/6ZDOP+kT1P/olpr/6die/qpaYvzqW6Z7adxpuijdLDk&#10;n3m64Jh+w9yRgsrZiYjQ2IWP1NaEmdXXh6PVz4um1MqPptTEj6bUvo+m1LqOptS5jqbUuY6m1LmO&#10;ptS5jqbUuY6m1LmOptS5jqbUuY6m1LmOptS5jqbU/58KAP+kIwn/pjYd/6dDOP+lUFP/pVpq/6li&#10;evuraIn0qmyY7qlwpemodK/kpHi54J59wtyXgcrZj4bR1oeO1tWGmdjTiaPXyo+k18SQpNe+kKTX&#10;upCk17aQpNa1j6TWtY+k1rWPpNa1j6TWtY+k1rWPpNa1j6TWtY+k1rWPpNa1j6TW/58KAP+kIwn/&#10;pzYd/6hDOP+lUFP/p1pp/6xjefusZoj0rGqX76tto+mqca7lqHW44KV8wdyegMrZlYXR1YqM2NSI&#10;mdrNjaLaxZKi2b6Rotq5kaLatZGi2bKQo9ixkKPYsZCj2LGQo9ixkKPYsZCj2LGQo9ixkKPYsZCj&#10;2LGQo9ixkKPY/58KAP+lIwn/pzYd/6hDOP+mUFP/qVto/61hd/yuZIf1rmiV761rouqsb6zlq3O2&#10;4al5wN2mgMjZnYTR1Y+L2dOJmt3HkaDcvpOg3LiToNy0kqDcsZKh266RotqtkaLarZGi2q2Rotqt&#10;kaLarZGi2q2RotqtkaLarZGi2q2RotqtkaLa/6AKAP+lIwj/qDcd/6lEN/+nUFP/q1tm/65gdv2v&#10;Y4X2sGaT8LBpn+uvbKrnr3C04q11vd6rfMbap4PP1ZiK2NKLnN+/lJ7ft5Se37KUnt+vk5/erJOf&#10;3aqSoNupkqHbqZKh26mSodupkqHbqZKh26mSodupkqHbqZKh26mSodupkqHb/6AJAP+mIwj/qDcd&#10;/6pEN/+nUVP/rVxl/q9edfyxYYP3smSR8bJnne2zaqfos22x5LRxueCyeMLcr4DK1qSH1r+Qk+K0&#10;lZzirpWc4quUnOGplJ3gp5Oe3qWSoN2lkqDcpZKg3KWSoNylkqDcpZKg3KWSoNylkqDcpZKg3KWS&#10;oNylkqDc/6AJAP+mIwj/qTcc/6pEN/+oUVP/rltk/bFdc/uyX4H4tGGO87Zkmu63Z6Tqumus571v&#10;s+TDdbndv3nHybCB1a6biuOkl5nmo5aa5aOVm+OilZzioZSd4KGTn96gk5/doJOf3aCTn92gk5/d&#10;oJOf3aCTn92gk5/doJOf3aCTn92gk5/d/6EJAP+mIwj/qTcc/6tEN/+pUVP/sFpj/LJbcfq0XX/3&#10;t1+L9bpilvG9ZZ7uw2ql6cxxqd/QcbfRy3PGvL171KCpguKQo5jolpqZ5piXmuWalpvjm5Wd4ZuU&#10;nt6blJ/em5Sf3puUn96blJ/em5Sf3puUn96blJ/em5Sf3puUn96blJ/e/6EIAP+nIwj/qjgc/6tF&#10;N/+rUVL+sVhh+7RZb/i3Wnv1u12H8r9gkO3GZJbn0GyZ39psptLUcLbFy3XFs8N505O3euCIuZbj&#10;kKib45Gfm+OSmpvjk5ed4ZWVnt+VlZ7elZWe3pWVnt6VlZ7elZWe3pWVnt6VlZ7elZWe3pWVnt6V&#10;lZ7e/6EIAP+nIwj/qzgc/6xFNv+tUlD+slZf+rZXbPa7WHfywFqB7Mdfh+bRZone3GWY091pp8jU&#10;cLS9zHbDrcR40Y69dd6MvYvei7uf3oysnt+No53gjZ2e4I6Znt6PmJ/ej5if3o+Yn96PmJ/ej5if&#10;3o+Yn96PmJ/ej5if3o+Yn96PmJ/e/6IIAP+oJAf/qzgb/61FNv+vUk78tFNc+LlUaPK/VnLsxll4&#10;5dFfetzcWo3S4VyeyNpkrL7SbLi1y3TFpMRz0Y2/c9qNv4Xaj8CW2Ie9odqJsKDciaeg3IqgoNyK&#10;n6Dcip+g3IqfoNyKn6Dcip+g3IqfoNyKn6Dcip+g3IqfoNyKn6Dc/6MHAP+pJAf/rDkb/65GNv+y&#10;UUv6t1FY9L1SYu3FVGnk0Fhr2t1Qf9HkVJLH4Fiivdhir7bRa7qsy3DFmsVuz4rBcNaJwX7Wi8KN&#10;1YrCmNWDwaTWhbSj14aqo9iGqKPYhqij2Iaoo9iGqKPYhqij2Iaoo9iGqKPYhqij2Iaoo9iGqKPY&#10;/aMHAP+qJAf/rTka/69HNf20T0f3u09S78NPWeXOUVzZ3Ulv0OVNhMbmUpa93liktdhisLDRa7qh&#10;zGrEksdpzYfEbdKFxHjShsSE0YfFkNCFxZrQgMSm0oG4p9OBtabTgbWm04G1ptOBtabTgbWm04G1&#10;ptOBtabTgbWm04G1ptOBtabT+6QGAP+rJAb/rzoa/7FINfq3TULyv0xK58tLTNncQlzQ5Ud0xu1M&#10;iL3lUpi03lmlr9hjsKTSZbmXzWXBisllyYLHac2AxnLNgMd9zIHIh8uCyJHKgMicynvHqMx5x6vM&#10;ecerzHnHq8x5x6vMecerzHnHq8x5x6vMecerzHnHq8x5x6vM+aYFAP+sJQb/sDsZ/7NKNPa8Sjvq&#10;x0c929k+RtDlQWHG7kd3ve1NibTlU5it3luko9lerpjUX7aN0GC9g8xhw33KZcd6ym3He8p2xnvL&#10;f8V8y4jEfcySw3zMnsN6zKDDesygw3rMoMN6zKDDesygw3rMoMN6zKDDesygw3rMoMN6zKDD9acE&#10;AP+uJQX/sjwY+rdILO/CRC/f1Dwv0eQ6S8buQWW99Uh5tO5Pia7mVpei4Fahl9tYqo3WWbGE01q3&#10;fNBdvHfPYb91zmfAdM5vv3XPd791z3++dtCIvXfRlLt30Za7d9GWu3fRlrt30Za7d9GWu3fRlrt3&#10;0Za7d9GWu3fRlrt30Za78KkCAP+wJQT8tT4X9L1DIeTNOR3S4jI1x+86T732Q2a090t4ru9Th6Lo&#10;UpOW4lGdjN5SpYPaU6t711WwddVYtHHUXLZv02K3btNot27Tb7Zu1Ha2b9R+tW/ViLRv1Yuzb9WL&#10;s2/Vi7Nv1Yuzb9WLs2/Vi7Nv1Yuzb9WLs2/Vi7Nv1Yuz6KsAAP2zJgT5uEEV6sc4EtTfJh3H7jQ5&#10;vfc9UbT9RmWt+U91ofJNgpXrTI2L5kyWgeJMnXnfTqNz3VCnbdtTqmraV6xo2VytZ9lhrWbaZ61n&#10;2m2sZ9p1q2fbfatn23+qZ9t/qmfbf6pn23+qZ9t/qmfbf6pn23+qZ9t/qmfbf6pn23+q3K8AAPq3&#10;JwLwwDgJ19sVCcjsKiG9+DY6tP5BT6z/SGGf/EZvk/ZGe4nwRoWA7EeNd+hHk2/lSJhp40ucZuJO&#10;nmPhUqBh4FahYOBboWDgX6Ff4GShX+FroGDhcqBg4XSfYOF0n2DhdJ9g4XSfYOF0n2DhdJ9g4XSf&#10;YOF0n2DhdJ9g4XSf2rIAAPW7JwHe0w8AyeoeDb73LyO0/zo5qv8/Sp3/PlqR/z5nh/s/cX32QHp0&#10;8kGBbe9Ch2btRIti60aOXupJkFzpTZJa6FCSWehUk1noWJNY6FyTWOhhk1jpaJJY6WmSWOlpkljp&#10;aZJY6WmSWOlpkljpaZJY6WmSWOlpkljpaZJY6WmS17YAANnJBQDL6AsBvvYlDrT/MyGn/zQzmv81&#10;Q47/NVCE/zdcev84ZnH9Om5q+jx0Y/c9eF71QHxa9EJ/WPJFgVbySYJU8UyDU/FPhFPxU4RS8VaE&#10;UvFbhFHxYYRR8WKEUfFihFHxYoRR8WKEUfFihFHxYoRR8WKEUfFihFHxYoRR8WKE1LoAAMnOAwC+&#10;9xIBsv8iDaX/JRyX/ygrjP8qOYL/LUV4/zBRb/8zWmf/NWJg/zhpWv47bVb8PnFT+kFzUflEdFD5&#10;SHVP+Ut2TvhPdk34UndM+FZ3TPhad0v4YHdL+GF3S/hhd0v4YXdL+GF3S/hhd0v4YXdL+GF3S/hh&#10;d0v4YXdL+GF3ycQCALzXAACu+gUBov8SCZX/FhWL/xwigf8iL3f/Jjtt/ypGZP8tT1z/MVdW/zRd&#10;Uf84YU7/PGRM/0BmSv9DZ0n/R2hI/0poR/9OaUf/UWlG/1VpRf9ZaUX/XmlE/2BpRP9gaUT/YGlE&#10;/2BpRP9gaUT/YGlE/2BpRP9gaUT/YGlE/2Bp/5EKAv+RGQj/kyka/5E5Mf+MRkn/hVFf/4VZbv+D&#10;X3z7f2aJ9npulPF1dp7ub32k7GuEqetpi6zqaZOt6mmarepqn67qa6at6mysrepssq3qbbmt5nC8&#10;rOFyvqzbdcGr2nbBq9p2wavadsGr2nbBq9p2wavadsGr2nbBq9p2wavadsGr/5EKAv+RGQj/kyka&#10;/5E5Mf+MRkn/hVFf/4VZbv+DX3z7f2aJ9npulPF1dp7ub32k7GuEqetpi6zqaZOt6mmarepqn67q&#10;a6at6mysrepssq3qbbmt5nC8rOFyvqzbdcGr2nbBq9p2wavadsGr2nbBq9p2wavadsGr2nbBq9p2&#10;wavadsGr/5EKAv+RGQj/kyka/5E5Mf+MRkn/hVFf/4VZbv+DX3z7f2aJ9npulPF1dp7ub32k7GuE&#10;qetpi6zqaZOt6mmarepqn67qa6at6mysrepssq3qbbmt5nC8rOFyvqzbdcGr2nbBq9p2wavadsGr&#10;2nbBq9p2wavadsGr2nbBq9p2wavadsGr/5EKAv+RGQj/kyka/5E5Mf+MRkn/hVFf/4VZbv+DX3z7&#10;f2aJ9npulPF1dp7ub32k7GuEqetpi6zqaZOt6mmarepqn67qa6at6mysrepssq3qbbmt5nC8rOFy&#10;vqzbdcGr2nbBq9p2wavadsGr2nbBq9p2wavadsGr2nbBq9p2wavadsGr/5EKAv+RGQj/kyka/5E5&#10;Mf+MRkn/hVFf/4ZYbv+EX3z7gGaJ9ntulPF1dZ7ucH2l7GuEqeppi6zqaZKt6mmZrulqn67pa6au&#10;6mysruptsq3qbrmt5nC8reBzvqzbdsGr2nbBq9p2wavadsGr2nbBq9p2wavadsGr2nbBq9p2wava&#10;dsGr/5IKAv+SGQj/lCoZ/5M5Mf+ORkj/ilFe/4tYbf+KX3v7hmWI9oFslPF7c57tdXum62+CrOls&#10;ia/oa5Gx6GuYsuhsn7Lobaay6G6tsehvtLHlcbqx4HS8sNp3vrDUeb+w0nm/sNJ5v7DSeb+w0nm/&#10;sNJ5v7DSeb+w0nm/sNJ5v7DSeb+w/5IKAf+TGQf/lSoZ/5Q5Mf+QR0j/jlBc/5BYbP+QXnr8jWSI&#10;9odqlPGBcZ7tenmn6nSArehvh7LmbY+05m2XteZun7XmcKe15nGvteZyt7Tgdbm02ni8s9R7vbPN&#10;fLy0zHy8tMx8vLTMfLy0zHy8tMx8vLTMfLy0zHy8tMx8vLTMfLy0/5MKAf+UGQf/lioZ/5U5MP+R&#10;R0j/klBb/5RYa/+UXnn8kmSH9o1qk/GGb57tgHen6Xl+rudzhbTlcI635W+XuORwn7nlcqi45XOw&#10;uOF2t7faebm31Hy7ts59urfIfrq3xn66t8Z+urfGfrq3xn66t8Z+urfGfrq3xn66t8Z+urfGfrq3&#10;/5QJAf+VGQf/lyoZ/5Y6MP+SR0j/lVBa/5hYaf+ZXnj9l2SF95NpkvGMbp3thXWn6X58r+Z3g7Xk&#10;coy543GWu+Nyn7vjc6m743Wzu9t5t7rUfbi5zn+4usiAuLrCgLi6wYC4usGAuLrBgLi6wYC4usGA&#10;uLrBgLi6wYC4usGAuLrBgLi6/5QJAf+WGQf/mCsY/5c6MP+TR0j/mFBZ/5xYaP+dXnb9nGSE95lp&#10;kfKTbZzti3Om6YR6ruZ8grbjdYq74nOVvuJzn77idau+3ni0vdV9tr3OgLa9x4G2vcKCtb69grW+&#10;vIK2vryCtr68gra+vIK2vryCtr68gra+vIK2vryCtr68gra+/5UJAf+WGQb/mSsY/5g6MP+UR0j/&#10;m1BX/59YZv+hXnX+oWSC+J5pj/OZbZruknGl6op5ruaCgLbieYi94XSTweB1oMHhd67B13y0wM6C&#10;tL/Hg7TAwYOzwbyEs8G3hLPBtoSzwLaEs8C2hLPAtoSzwLaEs8C2hLPAtoSzwLaEs8C2hLPA/5UJ&#10;Af+XGQb/misY/5k6MP+XR0f/nlBW/6NYZf+lXnP/pWSA+aRpjfSgbZjvmnGj6pF3rOaIfrXifoa9&#10;4HaSw992ocTcerDEz4Gyw8aEssO/hbHEuoWxxLaGscSyhrHDsYayw7GGssOxhrLDsYayw7GGssOx&#10;hrLDsYayw7GGssOxhrLD/5YJAf+YGQb/misY/5o6L/+ZR0b/oVBU/6ZYY/+pX3H/qmV++qlpivWm&#10;bZbwoXCg65l0queQfLPihYS933mQxd54o8fTf7DGx4Wwxr6Gr8e4h6/HtIevx7CHr8eth7DGrIew&#10;xqyHsMash7DGrIewxqyHsMash7DGrIewxqyHsMash7DG/5YJAf+YGQb/mysX/5s6L/+cR0X/pE9T&#10;/6lYYf+sX27/rGN7/Kxnh/arbJLyqHCd7aN0p+iZerDijoO714CNxdB8nsrIgq3KvYetyraJrcqx&#10;ia3KromtyquJrcmoia7Ip4muyKeJrsinia7Ip4muyKeJrsinia7Ip4muyKeJrsinia7I/5cJAf+Z&#10;GQb/nCwX/5s6L/+eR0P/plBR/6xZX/+uXmz+r2F4/a9lhPivaY7yrW2Z7KtyouSleavamoG4y4uI&#10;xcCCls28harOs4qqza6Lqs2qi6vNp4urzKWKrMujiq3Ko4qtyqOKrcqjiq3Ko4qtyqOKrcqjiq3K&#10;o4qtyqOKrcqjiq3K/5cIAf+ZGQb/nCwX/5w6L/+gRkL/qVBP/69ZXf6wXGn8sl91+rNjf/OzZ4nt&#10;tGyT57Rym96udqjQo322wZaExLKKjs+siqTRqIyo0aSMqNCijKnQoIyqz5+Mqs2ei6zMnYusy52L&#10;rMudi6zLnYusy52LrMudi6zLnYusy52LrMudi6zL/5gIAP+aGgb/nSwX/506L/+iRkH/q1BN/7BY&#10;WvyyW2b5tF5x9rdie++5ZoPpvGyL4r1ul9W2cafHrHm1t6CAw6aTiNCcj5rVmo+l1ZmOptSZjqfS&#10;mY2o0ZiNqc+YjKvNmIyrzZiMq82YjKvNmIyrzZiMq82YjKvNmIyrzZiMq82YjKvN/5gIAP+bGgX/&#10;niwX/546L/+lRj//rVFL/bJXWPq1WmP2uF1s8rxhdOvBZnvlxmqD28dols2+baa+tHS0rqp7wpue&#10;gs+KlY/YiZWj14yRpNaPkKbUkI+n0pGOqNCSjarOko2qzpKNqs6SjarOko2qzpKNqs6SjarOko2q&#10;zpKNqs6SjarO/5gIAP+bGgX/niwW/586Lv+nRj3/sFNJ+7RWVPe4WF7zvFtm7sJgbOjLZ2/f0mOC&#10;09BjlMTHaqS1vXCypLN2wJGpfM5/oYjXfaSk1oScpdWGlqbUh5Om04mRqNGLj6nPi4+pz4uPqc+L&#10;j6nPi4+pz4uPqc+Lj6nPi4+pz4uPqc+Lj6nP/5kHAP+cGgX/nywW/6A7Lv+qSDv9slNG+bZUUPS7&#10;Vljuwlpe58tgYeDWYWvX31uAytlgk7vQZaOrx2uxmr5wvoa0dcx4sYXSdrWj0X6rqdCAoajRgZuo&#10;0YKXqNGEk6nPhJOpz4STqc+Ek6nPhJOpz4STqc+Ek6nPhJOpz4STqc+Ek6nP/5oHAP+dGQX/oC0W&#10;/6E7Lv+tSTn7tFFC9rpSSu/BVFDoylhT4NdeVNfhXGnN5l1+weFekbHbYaGh0mWvkMppvHzCb8ly&#10;woLNccehy3i9rcp7sKvMfKerzX2gqs1/mqrNf5mrzX+Zq81/mavNf5mrzX+Zq81/mavNf5mrzX+Z&#10;q81/mavN/5oGAP+eGQX/oS0V/6M8LP+wSzX4t0898b5QQ+nIUUXg1VVG1eFUW83oWW7D7F1/uOlg&#10;j6nhYZ+Z2WOtiNFkunbLasVzyn3GdMuUxHXMqsN0wbDFdravx3isrsh5pa3JeqOtyXqjrcl6o63J&#10;eqOtyXqjrcl6o63JeqOtyXqjrcl6o63J/5sGAP+fGQT/oy0V/6c9Kfy0TTD1u0w27MVMOeDTTjbV&#10;4EtMzOlRYcPwVXO48ViErehck6DgXaGR2V+tgtNhuHXOZ8BzznfAdM+KvnXQnL1yz6u+cMm0wHK8&#10;s8J0sbLDdK+xw3SvscN0r7HDdK+xw3SvscN0r7HDdK+xw3SvscN0r7HD/5wFAP+gGQT/pC4U/6s+&#10;Jfm3SirvwUgs489GKdXfQjvM6UlSw/FOZrn3Univ71aHpOdZlZXgWKGI2lqrfNRctXLRY7pv0XC7&#10;cNF/unHSj7hy0523cNOqt2vQuLptwre8br+3vG6/t7xuv7e8br+3vG6/t7xuv7e8br+3vG6/t7xu&#10;v7e8/54EAP+iGQP/pi8U/7BAHvS8RiDnykAe1t03KczoQUHC8kdXuflMarD2UXqm7lWJmOdUlYzh&#10;U6CA3FapddhYsG3VX7Rr1Gm1a9V2tGzVg7Ns1pCybdecsW3YqrBn1ruyZtS9s2bUvbNm1L2zZtS9&#10;s2bUvbNm1L2zZtS9s2bUvbNm1L2z+58DAP+kGQP/qDAT+bdDFuzEPRTY2ikWzeg4L8PyQEa5+kdb&#10;sP5NbKf2UHua70+IjuhPk4LjT5x431Gkb9tVqmnZWq1m2WOuZtlurWbaea1n2oOsZ9uOq2jbm6lo&#10;3KmoaNytqGjcraho3K2oaNytqGjcraho3K2oaNytqGjcraho3K2o9qEBAP+mGQL/rjEO8r49C97S&#10;JwfO5i0bw/E5M7n6QUmx/0hcp/5LbJr3SnmP8EqEhOtKjnnmS5Zw4k2daeBRomTeVqRi3l6lYd5m&#10;pWHeb6Vh3nikYt+Bo2LgjKJi4JmhYuCcoWLgnKFi4JyhYuCcoWLgnKFi4JyhYuCcoWLgnKFi4Jyh&#10;76QAAP+qGAL5ty8F5colAc/kHQrD8TAgufo7NrH/Qkmm/0Vamf9EaY75RHWE9EV/eu9Gh3HrR45o&#10;6EmUYuVMmF/kUppd41ibXONem1vkZptb5G6aW+R2mlvlf5lc5YqYXOWMmFzljJhc5YyYXOWMmFzl&#10;jJhc5YyYXOWMmFzljJhc5YyY5agAAP+tGAHswhsA0dsIAMTwJQ66+jQisf89NqT/PEeX/zxWjf89&#10;Y4L9Pm55+EB2cPRBfmjxQ4Rh7kWIXOxJi1nrTY1Y61KOVupYj1brXY9V62SOVetqjlXrco1V7HyM&#10;Vex+jFXsfoxV7H6MVex+jFXsfoxV7H6MVex+jFXsfoxV7H6M3KsAANq4AADPzQUAxPAVArr6Kw+v&#10;/zMhov8yMpX/M0GK/zVPgP83Wnf/OGRu/jpsZvs8cl/4Pnda9kF6VvVFfVT0SH9S802AUfNRgFDz&#10;VoBQ81uAT/NggE/zZ39O9G9/TvRxf070cX9O9HF/TvRxf070cX9O9HF/TvRxf070cX9O9HF/2bAA&#10;AM3BAQDC0wIAt/0UAqz/Ig6f/yYdk/8nLIj/Kjp+/y1FdP8vT2v/Mlhj/zRfXP83ZFf/OmhT/zxr&#10;UP5AbU79Q29N/EdwTPxLcEv8T3BK/FNxSfxXcEj8XHBI/GNwR/xkcEf8ZHBH/GRwR/xkcEf8ZHBH&#10;/GRwR/xkcEf8ZHBH/GRwz7kAAMPLAQC12wAAp/8IApz/FAuQ/xgXhf8cJHr/ITBw/yQ6Z/8nQl//&#10;KkpZ/y5QU/8xVU//NFlM/zhcSv88Xkj/P19H/0NgRv9HYUT/S2FD/05iQv9TYkL/V2JB/11iQf9f&#10;YkH/X2JB/19iQf9fYkH/X2JB/19iQf9fYkH/X2JB/19ixMQBALfUAACo4gAAmf4AAoz/AweB/wgQ&#10;d/8QGm7/FyVl/x0vXP8iOFX/Jj9P/ypFS/8uSkf/Mk1E/zZPQv86UUH/PlJA/0JTPv9FUz3/SVQ8&#10;/01UO/9RVDr/VlQ5/1xUOf9dVDn/XVQ5/11UOf9dVDn/XVQ5/11UOf9dVDn/XVQ5/11U/4QIA/+C&#10;FAn/gSEW/34yK/93QUD/dEtR/3VTX/9xWm3/bWN5/mhsg/pjdYv3X36R9lyHlPVbj5b0W5eX9Fyf&#10;l/RcpZf0XayX9F60l/VfvJb0X8SW72PHlupmyZXlaMuU4GvOlN9rzpTfa86U32vOlN9rzpTfa86U&#10;32vOlN9rzpTfa86U/4QIA/+CFAn/gSEW/34yK/93QUD/dEtR/3VTX/9xWm3/bWN5/mhsg/pjdYv3&#10;X36R9lyHlPVbj5b0W5eX9Fyfl/RcpZf0XayX9F60l/VfvJb0X8SW72PHlupmyZXlaMuU4GvOlN9r&#10;zpTfa86U32vOlN9rzpTfa86U32vOlN9rzpTfa86U/4QIA/+CFAn/gSEW/34yK/93QUD/dEtR/3VT&#10;X/9xWm3/bWN5/mhsg/pjdYv3X36R9lyHlPVbj5b0W5eX9Fyfl/RcpZf0XayX9F60l/VfvJb0X8SW&#10;72PHlupmyZXlaMuU4GvOlN9rzpTfa86U32vOlN9rzpTfa86U32vOlN9rzpTfa86U/4UIA/+DFAj/&#10;gSEW/34yK/94QUD/dktR/3ZSX/9zWmz/b2N4/mpsg/pkdIz3YH2S9V2GlfRcj5f0XJeY9FyfmPRd&#10;pZj0Xq2Y9F61mPRfvJfzYMSX7mTGlulmyZbkacuV3mzOld5sz5XebM+V3mzPld5sz5XebM+V3mzP&#10;ld5sz5XebM+V/4YIA/+EEwj/gyEW/4AyKv96QED/e0pP/3xRXv95WWv/dGB4/m9pg/lpcoz2ZHuU&#10;9GCEmPNejZryXpWb8l6enPJfpZzyYK2c8mG2m/JhvpvvZMSa6WfGmuRqyZnebcyZ2G7Pmdhuz5nY&#10;bs+Z2G7Pmdhuz5nYbs+Z2G7Pmdhuz5nYbs+Z/4cIA/+FEwj/hCEV/4EyKv97QED/gElO/4FRXP9/&#10;WGr/el93/nVngvlvcI31aHmV82OBmvFgip3xYJSf8GCdn/BhpZ/xYq6f8WO3n/FkwZ7qaMSe5GvG&#10;nd5uyZzZb8yd0nHMndFxzJ3Rccyd0XHMndFxzJ3Rccyd0XHMndFxzJ3Rccyd/4cIA/+GEwf/hSEV&#10;/4MyKv9+QD//hEhN/4ZQW/+FV2n/gF52/nplgvl0boz1bXaV8md/nPBjiKDvYZKi72Kcou9ipaLv&#10;Y6+i72W5oexnwaHla8Sg32/HoNlxyp/ScsqgzHPKocxzyqHMc8qhzHPKocxzyqHMc8qhzHPKocxz&#10;yqHMc8qh/4gHA/+HEwf/hyEV/4QyKv+CPz3/iEhL/4pPWf+KVmf/hl10/4BjgPp5bIz1cnSV8Wt9&#10;ne9mhqLuY5Gk7mOcpe5kpaXuZbGl7ma8pOdrwaTfb8Sj2XLIotJzyKPMdcekxnbHpMZ2x6TGdsek&#10;xnbHpMZ2x6TGdsekxnbHpMZ2x6TGdsek/4kHAv+IEwf/iCEV/4UyKf+GPzz/jEdJ/49PV/+PVWX/&#10;jFxy/4difvp/aYr1eHKV8XB6ne5phKTtZY+n7GSbqOxlpqjsZ7Ko6mm+p+FvwqfZc8Wm0XXGpst2&#10;xafGd8WowHjFqMB4xajAeMWowHjFqMB4xajAeMWowHjFqMB4xajAeMWo/4oHAv+IEwf/iSEU/4Yy&#10;Kf+JPjr/kEdH/5ROVf+UVWP/kltw/45hfPuHZ4j2f2+T8nZ4ne5ugaXsaIyp62aaq+tnp6vraLWr&#10;5G2+qtpzw6nRdsSpynjDqsR5w6u/ecKrunrCq7p6wqu6esKrunrCq7p6wqu6esKrunrCq7p6wqu6&#10;esKr/4oHAv+JEwb/iiIU/4gyKf+NPTn/lEZF/5hOU/+ZVWD/mFtt/5Vgev2PZoX3hmyR8n11m+5z&#10;f6Tra4qr6WeZruloqK7parmt3HG/rdJ4wqzJecGtwnrArr17wK+4fMCvtHzArrR8wK60fMCutHzA&#10;rrR8wK60fMCutHzArrR8wK60fMCu/4sHAv+KEwb/iyIU/4kyKf+QPTf/mEZD/5xOUP+eVV7/nltq&#10;/5tgdvuXZYL2j2uO8IVymet8fKPlcYas4GyUsN5tpLHccLaw0nW/sMh7v7DAfL6xun2+srV+vrKy&#10;fr6yrn++sa5/vrGuf76xrn++sa5/vrGuf76xrn++sa5/vrGuf76x/4wHAv+LEwb/jCIT/4oyKP+T&#10;PDb/m0ZB/6BPTv+jVlv/o1xn/KJhc/aeZn7wmWuJ6pBxleOHeqDbfIOq03OOs89ynrXNdK+1x3i8&#10;tL59vLS3f7y1sn+7ta6Au7WrgLy1qIC8tKiAvLSogLy0qIC8tKiAvLSogLy0qIC8tKiAvLSogLy0&#10;/4wHAv+MEwb/jSIT/4syKP+WPTT/nkc//6RPS/+nV1f+qF1j+Khib/GmZ3nromuE5Jtxj92TepvS&#10;hoCpyHuJtMJ4l7i/eai5vHy5uLSAubivgbm5q4K5uKiCubilgrq3o4K7tqOCu7ajgru2o4K7tqOC&#10;u7ajgru2o4K7tqOCu7ajgru2/40GAf+MEwX/jSIT/4wyKP+YPTL/oUg9/6dQSP+rWFT7rV9f9K1j&#10;au2sZ3Tmqmx+36VwitWad5rKkH2ovoWEtLV+kLuxfqG9r4C1vKqDtrymhLe8o4S3vKGEt7ufhLi6&#10;nYS5uJ2EubidhLm4nYS5uJ2EubidhLm4nYS5uJ2EubidhLm4/40GAf+NEgX/jiIT/44xJ/+bPjH/&#10;pEg7/6pRRv2uWlD3sF5b77FiZOmyZm3ismp22atsiM6idJjCmXumtY6Bs6qFib2kg5nBoYStwJ6G&#10;tMCchrTAmoa1v5mGtr2Yhre8l4W4upeFuLqXhbi6l4W4upeFuLqXhbi6l4W4upeFuLqXhbi6/44G&#10;Af+NEgX/jyIT/5AxJf+dPi//p0k5/61TQvuxWUzztFxV7LZgXeW5ZWXduGR10rFphsepcZe7oXel&#10;rpd+sqCNhL6Wh5HEk4mmxJGJscSRiLLDkYizwZGHtMCRh7W+kYe3vJGGt7yRhre8kYa3vJGGt7yR&#10;hre8kYa3vJGGt7yRhre8/44GAf+OEgX/kCIS/5MxJP+gPi3/qko2/bFUP/i0V0fvuFpP6LxfVeHA&#10;Yl/Xv15zy7dmhcCwbZWzqHSjpqB6sJeWgL2IjYnHhI2dyIOOr8eFi7DGh4qxxIiKssKJibTAi4i1&#10;vouItb6LiLW+i4i1vouItb6LiLW+i4i1vouItb6LiLW+/48GAf+PEgX/kSIS/5UxIv+jPyr/rEsz&#10;+rNUO/S3VULsvVhH5cReStzKWV3RxVxxxL5jg7i3apOssHCinqh2r46fe7x9loPHd5aXyXaYr8d7&#10;k6/GfY+wxYCNscOCjLPBg4q0v4SKtL+EirS/hIq0v4SKtL+EirS/hIq0v4SKtL+EirS//5AGAf+Q&#10;EgT/kiMS/5gyIP+lPyj+sEwv+LZSNvG8UzvoxFY94c1ZRNbUUVvKzVlvvcVggbG/ZpGkuGyglbFx&#10;rYWpdrp1on7EcKOUxW+mrcN1oLLCd5myw3iUssJ6kbPBfI60wHyOtMB8jrTAfI60wHyOtMB8jrTA&#10;fI60wHyOtMB8jrTA/5AGAf+QEgT/kyMS/5syHv+pQCT7s04q9LpPL+zCUDHkzVQw2txMQc/bUFjC&#10;1FZttc5cf6jIYo+bwWeejLprq3y0cLdusHu/a7GSv2q0rL1vrre8caa2vnOftb50mrW/dpW1vnaV&#10;tb52lbW+dpW1vnaVtb52lbW+dpW1vnaVtb52lbW+/5EFAf+SEgT/lCMR/58yG/+sQSD3t0wk8L9L&#10;JubKTCXb200m0eNQP8fiUla63VRqrddYfJ/RXY2SzGGbgsZlqXLAarRnv3i5ZsKQuGXEqrZpwLy1&#10;bLS6t26subhvpbi5cZ64unGeuLpxnri6cZ64unGeuLpxnri6cZ64unGeuLpxnri6/5IFAP+TEgP/&#10;liMR/6MzF/6xQhrzu0gc6cZFG9zYQhnR40ktyOpQQL/pVVOz5VhnpeFYeZbdWYmI2FuYeNNdpWjQ&#10;Y69i0XWxYNSNsF/XqK9h1cGtZcbAr2i7vrFqsr2zbKq8tGyqvLRsqry0bKq8tGyqvLRsqry0bKq8&#10;tGyqvLRsqry0/5QEAP+UEQP/lyQQ/6gzEvi2QxPtwkAS3tM6DdHiPR/I60c0v/BNR7XuUlqq7FVr&#10;nOlUeo3nU4l95FOWbuBWomPcX6lg23CqYdyFqGLdmqZj3q6lYNzEpmHPxKljw8OrZrnBrWa4wa1m&#10;uMGtZrjBrWa4wa1muMGtZrjBrWa4wa1muMGt/5UDAP+WEQL/nSMM/64zDPK8PwvjzTEH0uEvEcjr&#10;PSW/9EY5tfVLTKz0UF6f809ukfJNfIPuToh26E+UaeJSnWHfW6Ne32ikXt95o17giqFf4ZugX+Gt&#10;n17iv55d2MmhX8vIo1/KyKRfysikX8rIpF/KyKRfysikX8rIpF/KyKRfysik/5cCAP+ZEAL/pCIH&#10;+bUwBenGLgLU3xsFyOsyFr/0Piq2+0U+rfxLUKD7SWCT+0hvhvZIe3vwSYZu6kuPY+ZPl13jVptb&#10;42GcWuNunFrkfJtb5IuaW+WamFvmqJdb5rqWWuHKmFrgy5ha4MuYWuDLmFrgy5ha4MuYWuDLmFrg&#10;y5ha4MuY/pkBAP+bEAH/qx4C774iANbWCADJ6iMJv/U0Grb8Py6t/0VBoP9DUZP/QmCI/kJtffhE&#10;eHLyRYFn7keJX+pMj1roUpJX6FuUVuhlk1bocZNW6X2SVumJkVbqlo9W66SOVuu2jVbst41W7LeN&#10;Vuy3jVbst41W7LeNVuy3jVbst41W7LeN+JwAAP+gDADttQkA1MoGAMrpDgC/9CkMtvw3Hqz/PTCf&#10;/zxBk/87UIf/PF19/z5oc/s/cmn3QXpg80SAWvBIhFbvTodT7lWJUu5diVHuZohR73CIUe97h1Dw&#10;hYZQ8JGFUPGhhFDxooRQ8aKEUPGihFDxooRQ8aKEUPGihFDxooRQ8aKE76AAAOCrAADRvQIAx88E&#10;AL71GAK1/iwOqv8yHp3/NC+S/zQ+hv80S3z/Nldy/zhhaP87aWD8PXBZ+UB1VfdEeFH2SntP9VB8&#10;TvVWfE31XXxM9WV8S/Zue0v2d3pK94F6SfeOeUn3jnlJ9455SfeOeUn3jnlJ9455SfeOeUn3jnlJ&#10;94554aQAANK1AADHxgIAu9YCALD/FAOn/yIOm/8nHI//KSuE/yo4ev8tRHD/ME5n/zJXXv81Xlj/&#10;OGNT/zxnT/9Aak3+RWxL/UptSf1Pbkj9VW5H/VtuRv1ibkX+aW1E/nFtQ/58bEP+fWxD/n1sQ/59&#10;bEP+fWxD/n1sQ/59bEP+fWxD/n1s1K4AAMe/AAC80AAArt0AAKL/CgKY/xYMjf8cGIL/HyR3/yEw&#10;bf8lOmP/KUNc/yxKVf8vUFD/MlVM/zZYSf86Wkf/P1xF/0NdQ/9IXkL/TF5A/1FeP/9XXj7/XF49&#10;/2NePP9sXTz/bF08/2xdPP9sXTz/bF08/2xdPP9sXTz/bF08/2xdybkAAL3JAACw1wAAoecAAJT/&#10;AgOI/wcIfv8OEnP/Ehxp/xcmYP8cL1j/ITZR/yU8TP8oQUj/LERF/zBHQv80SUD/N0o+/ztLPf8/&#10;TDv/Q005/0hNOP9MTTf/UU02/1ZNNf9dTTX/XU01/11NNf9dTTX/XU01/11NNf9dTTX/XU01/11N&#10;v8MAALLSAACj3AAAlOoAAIb9AAN6/wAHb/8ADGT/AxNb/wobVP8RIk3/FylI/x0vRP8iM0D/Jzc8&#10;/ys5Ov8vOzj/Mzw2/zc9Nf87PjP/Pz8y/0Q/Mf9IPy//TT8u/1I/Lf9ZPy3/Wj8t/1o/Lf9aPy3/&#10;Wj8t/1o/Lf9aPy3/Wj8t/1o//3YIBv9zEwz/bBwU/2cuJv9fPjn/Y0ZF/2JPUv9gWF//W2Jq/1Vs&#10;cv9SdXn/T4B8/06Jfv9Nk3//TZx//06kf/9Pq3//T7N//1C9f/9QyH/+UtB++FbSfvJZ1X3uXNh9&#10;6V/bfOVh3XvlYd175WHde+Vh3XvlYd175WHde+Vh3XvlYd17/3YIBv9zEwz/bBwU/2cuJv9fPjn/&#10;Y0ZF/2JPUv9gWF//W2Jq/1Vscv9SdXn/T4B8/06Jfv9Nk3//TZx//06kf/9Pq3//T7N//1C9f/9Q&#10;yH/+UtB++FbSfvJZ1X3uXNh96V/bfOVh3XvlYd175WHde+Vh3XvlYd175WHde+Vh3XvlYd17/3cH&#10;Bv9zEwv/bBwU/2cuJv9gPTj/ZEZF/2ROUv9hWF//XWFq/1drc/9TdXn/UH99/0+Jf/9OkoD/TpuA&#10;/06kgP9Pq4D/ULOA/1C+gP9RyID9U89/9lfSf/Fa1X7sXdh+6F/bfeNh3X3jYd1942HdfeNh3X3j&#10;Yd1942HdfeNh3X3jYd19/3gHBf90Egv/bhwT/2kuJf9lPDf/akRE/2pNUf9nVV7/Yl9q/1xpc/9W&#10;c3v/U3yA/lGGgv5QkIP9UJqE/VCjhP1Rq4T9UbSE/lLAg/5Ty4P4Vs+D8lrSguxe1YHnYNiB42Pb&#10;gN1j3YHdY92B3WPdgd1j3YHdY92B3WPdgd1j3YHdY92B/3kHBf91Egv/bxwT/2stJf9qOzb/b0NC&#10;/29LT/9sU13/Z1xp/2Fmc/9bcHz+VnqC/VOEhfxSj4f8UpmH/FKjh/xTq4f8U7WH/FTBh/tVzIb0&#10;Ws+G7V7Shehh1YTjZNiE3WXbhNdm3YXXZt2F12bdhddm3YXXZt2F12bdhddm3YXXZt2F/3oGBf92&#10;Egr/cBsT/2wtJf9uOTT/dEJB/3VKTv9yUlv/bVpo/2dkc/9fbnz+WXiD/FWCiPtUjYr6U5iK+lSi&#10;i/pUq4r6VbeK+1bDivZZy4nvXc6J6WHSiONl1YfdZtmH1mfbidFo24nRaNuJ0WjbidFo24nRaNuJ&#10;0WjbidFo24nRaNuJ/3sGBf93EQr/chsS/24tJf9zODP/eUE//3pJTP94UFn/c1hm/2xhcv9la3z9&#10;XnWE+liAivlWi435VZaO+VWijvlWrI75V7mN+VjGjfJdy4zqYc+M42XTi91o1ovWadmM0GrYjctr&#10;2I3La9iNy2vYjctr2I3La9iNy2vYjctr2I3La9iN/3wFBP94EQr/dBsS/3AtJP94NzH/fj89/4BH&#10;Sf9/T1f/elZk/3NecP9saHv9ZHKE+l19jPhYiJD3V5SR91ehkvdXrZH3WLuR9VvHkOxhy5DkZc+P&#10;3GnUjtVr1pDPbNWRyW3VkcVu1JLFbtSSxW7UksVu1JLFbtSSxW7UksVu1JLFbtSS/30FBP96EAn/&#10;dRoS/3EsJP99NS//gz46/4ZHR/+FTlT/glVh/3tcbf9zZXn+a2+D+WJ5jPdchZL1WJKV9ViglfNa&#10;rJXyXLqU71/IlOVlzJPcatGS1GzTk81u0pTHb9KVwnDSlr5x0Za+cdGWvnHRlr5x0Za+cdGWvnHR&#10;lr5x0Za+cdGW/34FBP97EAn/dhoR/3UrI/+BNC3/iD84/4xHRP+MTlH/ilVe/4Rbavx8Ynb4c2yB&#10;9Gp2jPBigZPtXo2Y616bmelgqJjoYraY52THl91qzpbUbtGWy2/QmMRxz5m/cs+au3PPmrdzz5q3&#10;c8+at3PPmrdzz5q3c8+at3PPmrdzz5q3c8+a/34FBP98EAn/eBoR/3kqIf+FNCr/jT81/5FIQf+S&#10;T03/kVVa/IxbZ/aGYXPxfGl+7HRziedrfZPjZYia4GSWnN5lpJzdZ7Kb22nEm9NtzpvKcc6bwnPN&#10;nbx0zJ24dcyetHbMnrF2zJ2xdsydsXbMnbF2zJ2xdsydsXbMnbF2zJ2xdsyd/38FA/99EAj/eRoR&#10;/30pH/+JNCj/kT8z/5ZIPv+YT0r9l1ZW95RbYvGPYW7rhmd65X5xht91epHZbYSb1GmQn9FqnqDP&#10;a62gzm2+oMhwy6DAdMuguXbKobR3yaGweMmhrXjKoap5yqGqecqhqnnKoap5yqGqecqhqnnKoap5&#10;yqGqecqh/4AFA/9+EAj/ehoR/4AoHv+NNSb/lUAw/5pJO/+dUEb5nVZR8ptcXeyXYWnlkWd134pw&#10;gNeAeI7PdoCbyHCKosRvl6TCcKakwHK2pL10x6S2eMeksXnHpax6x6Wpeselp3vHpKR7yKOke8ij&#10;pHvIo6R7yKOke8ijpHvIo6R7yKOke8ij/4EEA/9/EAj/exoQ/4MoHP+QNST/mUAu/55JOP2iUEL1&#10;o1ZN7qJcWOegYWPhm2du2ZJvfc+JdYzGf3yavneFpLh0kai1daCptHavqbJ4xKise8WoqHzEqKV8&#10;xaiifcWooH3Fp559xqaefcamnn3Gpp59xqaefcamnn3Gpp59xqaefcam/4EEA/9/EAf/fBoQ/4Yo&#10;G/+TNSL/nEAr/6JJNPmmUT7xqFdH6qhdUeOnYVvbomVq0plse8iRc4u+iHqZtX+ApK16iquqeZmt&#10;p3upraZ8vKyifsKsn37CrJ1/wqubf8Ormn/EqZh/xKiYf8SomH/EqJh/xKiYf8SomH/EqJh/xKiY&#10;f8So/4IEA/+AEAf/fRoQ/4koGf+WNSD/n0Ao/6ZKMfaqUjnurVhC569eSuCuYVTWp2JozKBqecKY&#10;cYm4kHeXrYh9pKOAha2efpKwm3+jsZmAtbCXgb+wlYG/r5SBwK6TgMGtk4DCrJKAw6qSgMOqkoDD&#10;qpKAw6qSgMOqkoDDqpKAw6qSgMOq/4MEA/+BEAf/fhoQ/4soGP+YNR7/okAl/KlKLfOuUjTrslg7&#10;47RcQtuzWVLQrWBmxqZnd7yfboexmHWWppB6opuIgK2Sg4u0j4OctYyEr7SLhLy0i4O9s4uDvrGL&#10;gr+wjILAroyCwqyMgsKsjILCrIyCwqyMgsKsjILCrIyCwqyMgsKs/4MEAv+CEAf/fxoP/44oFv+b&#10;NRv/pUEi+axLKPCyUy/ntlY04LtYOtW5VVDLsl1kwKxldbalbIWrn3KUoJh4oZOQfa2HiIW2goeV&#10;uH+IqLh+iLq3gIa7toKGvLSDhb6yhIS/sIWEwK6FhMCuhYTAroWEwK6FhMCuhYTAroWEwK6FhMCu&#10;/4QEAv+CDwb/gBsP/5EoFP+eNRn/qEEe9rBLI+y2USjkvFMr28JPONC+U07FuFtiurJic6+saYOl&#10;pm+SmaB0n4uYeat9kH+2dY6OunOPorpykLm4dY26t3iKu7V6iLy0fIe+sn6Gv7B+hr+wfoa/sH6G&#10;v7B+hr+wfoa/sH6Gv7B+hr+w/4UEAv+DDwb/ghsP/5QoEv+hNRb+rEEa8rRMHui7TSDgxFAf1spH&#10;NsrEUEu/vlhgtLhfcamzZYGdrmuQkahwnYOhdal0mny0bJiKuGuaoLdqnLi1bpe8tHCSvLRyj72z&#10;dIy+snaKv7F2ir+xdoq/sXaKv7F2ir+xdoq/sXaKv7F2ir+x/4YEAv+EDwb/hRsN/5coD/+lNRL6&#10;sEEV7rlJFuTCSBbbz0Ic0NBFM8TLTkm4xVZdrcBcb6G6Yn6WtWeNibBrm3uqcKdtpniwZ6WIsman&#10;nrFlqLavaaTAr2udv7BsmL+wbpO/sG+Qv7BvkL+wb5C/sG+Qv7BvkL+wb5C/sG+Qv7BvkL+w/4cD&#10;Av+GDgb/iRsL/5snDP+pNA71tEAP6b9CDt/NPgvU2zcaydhCML3TS0axzVJapchYbJrDXXuOv2KK&#10;gbpmmHK1aqRmsnSrYrKGrGG0nKpgtrSpY7LFp2aqxKlnpMOraZ7CrGqZwqxqmcKsapnCrGqZwqxq&#10;mcKsapnCrGqZwqxqmcKs/4gDAf+HDgX/jhoI/6AmCf+uMgnwuj0I48g1BdbcLQbM4T0Xwd9FLbXb&#10;SUKp1k5WndJUaJHOWHiFyVyGd8VflGnCZZ9gwXGkXcKEpFzEmqJcxrKhXcTLn2C5yaJiscikZKrH&#10;pWWlxqZlpcamZaXGpmWlxqZlpcamZaXGpmWlxqZlpcam/4kDAf+JDgX/kxgF/6UkBfm0LgTpwzAC&#10;2NoUAczlMQrD50AZuudKK7DkTz6i4U9Sld1QZIjaU3R71lWCbdNYj2DRX5ha0W6bWNOCmljVmJlX&#10;2LGXV9jRllrL0Jhcwc6bXrjNnWCyzJ5gssyeYLLMnmCyzJ5gssyeYLLMnmCyzJ5gssye/4sCAf+L&#10;DgT/mRUC/6sdAe+7HwDY0ggAzeUcAsPtNA667UAfse1IMabrS0OZ6UxUjOdMZH/lTHJw405/Y+JR&#10;ilniWpBV42mSVOV8kVTmkY9U6KeNU+rCjFbh0o1W1daQWMrUklrC05RawtOUWsLTlFrC05RawtOU&#10;WsLTlFrC05RawtOU/44BAP+ODQP/oA4A7LIKANXFBgDN1wgAw+4kBbrzNxOx9EEkpvRFNpryRUaO&#10;8UVWgvFGZHXwRnBn70h7W+9Mg1TuVIlR7WGKUO1xik/ugohP75aHTvCqhU7xwYRR69ODU+DYhVTV&#10;3IhU1dyIVNXciFTV3IhU1dyIVNXciFTV3IhU1dyI/5AAAP+WCgHjqQIA0rkDAMrKBADC7Q4Auvcr&#10;CLH7OBem+zwomvs+OI/7P0eD+z9Vd/pAYmv6QWxf+UJ1V/VIfFHzT4BO8lqBTfJmgUzzdIBL9IR/&#10;SvSVfkr1p3xK9rl7SfbSek/t2XlP7dl5T+3ZeU/t2XlP7dl5T+3ZeU/t2XlP7dl5/5MAAO+gAADU&#10;sQAAysECAMDRBAC2+xQBrv8pC6T/MRmZ/zUpjv83OIP/OEZ4/zhSbP85XGH/O2ZZ/j9tUvtEck75&#10;S3VL+FN2Sfhdd0j5aHZH+XV1RvqDdET6kXNE+6FyRPuxcUT8xnBE/MZwRPzGcET8xnBE/MZwRPzG&#10;cET8xnBE/MZw+ZcAANaqAADKugAAwMkBALXYAgCq/xMCov8iDJf/KRmM/y0ogv8vNXf/MEFr/zFL&#10;Yf8zVFn/N1xS/ztiTf9AZkr/RmhH/01qRf9VakT/XWpC/2dqQf9yaT//fmg+/4pnPf+ZZz3/qGY9&#10;/6hmPf+oZj3/qGY9/6hmPf+oZj3/qGY9/6hm2qMAAMy0AADBwwAAtdEAAKjdAACd/w0DlP8ZC4r/&#10;Hxd//yQjdf8mL2r/KDlf/ypCV/8tSlH/MVBL/zVUSP87WEX/QFpC/0ZbQP9MXD7/U1w8/1tcO/9k&#10;Wzn/bVs4/3daNv+DWjX/jlk1/45ZNf+OWTX/jlk1/45ZNf+OWTX/jlk1/45Zzq4AAMK9AAC3zAAA&#10;qdgAAJzoAACQ/wYDhf8MCXz/FBJy/xkdZ/8cJ13/HzBV/yM3Tv8nPUn/K0JE/zBFQf80SD7/OUo8&#10;/z5LOv9ETDj/SUw2/1BMNP9WTDP/Xkwy/2ZLMP9vSy//eEov/3hKL/94Si//eEov/3hKL/94Si//&#10;eEov/3hKxLgAALnHAACr0wAAnNwAAI7qAACC/gADd/8CCG3/Bg1j/wsVWf8QHFH/FCRK/xkqRf8f&#10;L0D/JDM8/yg2Of8sODf/MTk1/zU6M/86OzH/Pzwv/0Q8Lv9KPCz/UDwr/1Y8Kf9dOyj/ZDso/2Q7&#10;KP9kOyj/ZDso/2Q7KP9kOyj/ZDso/2Q7u8IAAK3PAACe2QAAj+AAAIHrAAF1/gADav8AB2D/AAxW&#10;/wARTf8DFkb/CBpA/w4eO/8TITf/GCM0/x0lMf8hJy//JSgt/ykpLP8uKir/Miso/zcrJv89LCT/&#10;Qiwj/0gsIf9OLCD/VCwg/1QsIP9ULCD/VCwg/1QsIP9ULCD/VCwg/1Qs/2gKCf9iFQ//WB8X/00s&#10;If9NOS//UUM7/1FNRv9OV1H/SWFa/0VsYf9CeGX/QYNn/0COaP8/mGj/P6Jp/0Craf9As2n/Qb1o&#10;/0HJaP9B2Gj/RN5o/0jgZ/tM42f1UOZm8VLoZexV6mXqVuxk6lbsZOpW7GTqVuxk6lbsZOpW7GTq&#10;Vuxk/2kKCf9iFQ//WB8X/04sIf9OOS//UkI7/1JMRv9PVlH/SmBb/0ZsYf9Dd2X/QYJo/0CNaf8/&#10;mGn/QKFp/0Craf9Bs2n/Qb1p/0HJaf9C2Gn/Rd1o/0ngaPpN42f0UeZn8FPoZutW6mXoV+tl6Ffr&#10;ZehX62XoV+tl6FfrZehX62XoV+tl/2oKCP9jFQ//Wh8X/08sIf9TNy7/VkA6/1ZKRf9UVFH/T15b&#10;/0ppY/9GdGj/Q4Bq/0KLbP9Blmz/QaBt/0Kqbf9Csm3/Q71s/0PLbP9E2mz/SNxr+03fa/ZR4mrw&#10;VOVq61foaeZY6mnjWetq41nrauNZ62rjWetq41nrauNZ62rjWetq/2sJCP9lFA7/Wx4W/1ErIf9X&#10;Ni3/XD84/1tIRP9YUlD/U1xb/05mZP9Jcmr/Rn1t/0SJb/9DlG//Q59w/0OpcP9Esm//Rb5v/0XN&#10;b/9H2W/+TNxu+FDfbvFU4m3sV+Vs5lrobOBb6W3dW+pu3Vvqbt1b6m7dW+pu3Vvqbt1b6m7dW+pu&#10;/2wJCP9mFA7/XB4W/1MrIf9cNCv/YT03/2FGQ/9dUE//WFpb/1JkZf9Mb2v/SHtw/0aHcv9FknL/&#10;RZ5z/0Wpc/9GsnP/Rr9y/0fPcv9K2HH6T9tx81TecO1Y4nDnW+Vv4VzncNtd6XHYXulx2F7pcdhe&#10;6XHYXulx2F7pcdhe6XHYXulx/20JB/9nFA3/Xh0V/1cqIP9iMir/Zzs1/2dEQf9kTU3/Xlda/1dh&#10;ZP9RbG3/THdy/0iEdf9HkHb/Rpx2/0eodv9Hsnb/ScB2/0rOdf1O13X1U9t07ljedOdb4nPgXuVz&#10;2l/ndNNg6HXRYeh20WHodtFh6HbRYeh20WHodtFh6HbRYeh2/24IB/9pEw3/YB0V/1woHv9oMCf/&#10;bjkz/29DP/9sS0v/ZlRY/19eY/9XaW3/UHR0/0yAeP9KjHn/Spl6/kukev1Mr3r8Trt5+0/JefhS&#10;1njvV9t351zfd99f43fYYeV40mLmecxj5nrJZOV6yWTleslk5XrJZOV6yWTleslk5XrJZOV6/28I&#10;B/9qEw3/YRwU/2ImHP9uLiX/dDkw/3ZCPP90Skj/b1JV/2hbYf9gZWz+WHB1+1J8evlQiH33T5R+&#10;9lGgfvRSqn3zVLd98lXEfPFX1nzoXNx732HhetZi43zPZON9ymXjfsVm4n/CZ+J/wmfif8Jn4n/C&#10;Z+J/wmfif8Jn4n/CZ+J//3AHBv9rEgz/YxwU/2ckGv90LiP/ezgt/35COf99SkX/eFFR/3FYXvpq&#10;Ymr2YW1081p3fPBWg4DuVY+B7FabgetYp4HqWbKA6FvBgOdd1H/gYd5+1WThf81m4YHHZ+CDwmnf&#10;g71q34S7at+Eu2rfhLtq34S7at+Eu2rfhLtq34S7at+E/3EHBv9sEgz/ZRsT/2wiGP95LSD/gTgq&#10;/4RBNf+ESUH/gVBN+XtXWvRzX2bva2ly6mJ0e+ddf4LkW4qF4lyXheBdo4XfX6+E3WG+g9xh0YPV&#10;Zd+DzGjehcRp3Ye/a9yIumzciLZt3Ii0bdyItG3ciLRt3Ii0bdyItG3ciLRt3Ii0bdyI/3IGBv9u&#10;EQv/ZhoT/3EhFv9+LR3/hjgn/4pBMf+LST36iVBI9IRXVe59XWLodWdu4mxxed1le4PZYYaI1mGS&#10;idRin4nSY6uJ0WS5ic9mzInKaNuJwmvairtt2Yy2btmMsm/Zja9w2YytcNmMrXDZjK1w2YytcNmM&#10;rXDZjK1w2YytcNmM/3MGBv9vEQv/aBoT/3UhFP+CLRv/izgj/49BLfyRSTj1kFBD7o1WT+iHXFzi&#10;gGZo23hvddRvd4LOaIGKymeMjshnmI/GaKWPxGmyj8JqxI+/bNaPuG/Wj7Nw1ZCucdWRq3LVkahz&#10;1ZCnc9aQp3PWkKdz1pCnc9aQp3PWkKdz1pCnc9aQ/3QFBf9wEAv/aRoS/3kgE/+GLBn/jzcg/5RB&#10;KfmXSTTxl1A+6pVWSeOQXFXci2Zi1IFtcsx4dIDFcXyMv22GkrxskpS6bZ+UuG6slLZvvZS0cNOU&#10;r3LTlKp00pWmdNKVpHXSlKF105SgddOToHXTk6B105OgddOToHXTk6B105OgddOT/3QFBf9xEAr/&#10;bBkR/30gEf+KLBb/kzcd/phBJfWcSS/tnVA45pxWQt+ZXE3WkmNfzYlrcMWBcX68eXiLtXOBlLFx&#10;jJiucZmZrHKmmatztpmpdMuZpXbPmaF3z5mfd9CYnXjQmJt40ZeaeNGWmnjRlpp40ZaaeNGWmnjR&#10;lpp40ZaaeNGW/3UFBf9xEAr/bxgQ/4AgD/+NKxT/ljca+5xBIfKhSCnpo08y4qNVO9qfWknRmGJd&#10;x5Fpbb6Jb3y1gXaKrXt9lad3hpukdpOdonehnqB3sJ2eeMSdm3nMnZl6zZ2Xes2clnrOm5R6z5qU&#10;ec+ZlHnPmZR5z5mUec+ZlHnPmZR5z5mUec+Z/3YEBf9yDwr/chcO/4MfDv+QKxL/mjcX+KBAHe6l&#10;SCTmqE8r36pUM9WkV0fLnmBawpdna7iQbXqviXOIpoJ5lZ59gZ2Zeo2hl3qbopV7qqKTfL6ikXzJ&#10;oZB8yqCPfMufjnzMno57zZyOe86bjnvOm457zpuOe86bjnvOm457zpuOe86b/3YEBP9zDgn/dRcN&#10;/4YfDP+TKhD/nTYU9aQ/GeupRx7jrk4k2q5NMdCpVUXGo15YvZ1labOXbHiqkHGGoIp3k5aDfZ6P&#10;f4aki36Vpol/paaHf7emhn/HpYZ/yKSGfsmih37KoId9y5+Hfcyeh33Mnod9zJ6Hfcyeh33Mnod9&#10;zJ6Hfcye/3cEBP90Dgn/eBYM/4gfCv+WKg39oDUR8qg+FeiuRhjfs0wb1bNJL8uuU0PBqFtWt6Nj&#10;Z66daXakl2+EmpF0ko+KeZ6FhIGmf4KOqX2Cnqp7g7GpeoPEqXyCxqd+gcelf4DIo4CAyqGAf8qg&#10;gH/KoIB/yqCAf8qggH/KoIB/yqCAf8qg/3gDBP91Dgn/exYK/4seCf+ZKQv6pDQN7qw9EOSzRBLb&#10;uUMX0bhHLMazUUG8rllUsqlgZaijZ3Senm2ClJlykIiSdpx8i3yndIiHrHGImKxviayrborDqnGH&#10;xKh0hcandoTHpXiDyKN5gsmieYLJonmCyaJ5gsmieYLJonmCyaJ5gsmi/3kDBP92DQn/fxUJ/44d&#10;B/+dJwj3qDIK6rE6C+C5PwrWwDkVzL1FKsG4Tz62s1dRrK9eYqKqZHKYpWmAjaBujYGac5p0lHml&#10;apGDqmiRlapnk6mpZpTCp2mQxqdrjMambonHpXCHyKRxhsijcYbIo3GGyKNxhsijcYbIo3GGyKNx&#10;hsij/3oDBP93DQj/ghUH/5IbBf+gJQXyrC4G5rY0BdzCMgTRxjYTxsNDJ7u/TDuwulROprVbYJyx&#10;YW+RrGZ9hqhqinqjb5dsnnWhZJyCpmOdlKVin6ikYaDBomSbyaJmlsmiZ5LIo2mOyaJqjMmiaozJ&#10;omqMyaJqjMmiaozJomqMyaJqjMmi/3sCA/94DAj/hxQF/5YZA/ylIQLssScC374lAdXLHwLKzDMQ&#10;v8pAJLTGSTiqwVFLn71XXJW5XWyKtGF6frBmh3GsapNlqXKcX6mAn16qkp5eq6ecXay/m1+ozpth&#10;oc2cYpzMnWSXzJ5klcyeZJXMnmSVzJ5klcyeZJXMnmSVzJ5klcye/3wBA/96DAf/jBMD/5sWAfaq&#10;GADnuBUA1skIAM3SGgHD0y4NuNI8IK3ORjSiyk1HmMZTWI3CWGiCvlx2drtgg2m3ZY5ftW6WW7Z9&#10;l1q3kJZZuKWUWbm+klm31JJcrtOUXajRll+i0Jdgn9CYYJ/QmGCf0Jhgn9CYYJ/QmGCf0Jhgn9CY&#10;/34BA/9+Cwb/kRAB+qEOANqwBQDUvgYAzc4FAMTaFQC73C4KsNs5HKXYQi+a1ElCkNFOU4XNU2N5&#10;ylZxbMdafmDFX4hZxGuNVsV7jVbGjotVyKOKVMm8iFTI3YdWvtqKWLbZjFmv145arNaPWqzWj1qs&#10;1o9arNaPWqzWj1qs1o9arNaP/4AAAv+FCQP/mAoA26gBANK1AwDLwwMAw9IGALvhHwGz5DULquQ/&#10;GZ/iRSqT30c8iN1KTXzaTV1v11BsYtVTd1jUWn9U1WeCUtZ5gVHYjIBR2aF+UNu5fU/c3XtR0eN+&#10;UsfhgVS+34RVut6FVbrehVW63oVVut6FVbrehVW63oVVut6F/4MAAv+NBgHlnwAA064AAMu7AgDC&#10;yQMAudgHALLpJASp6zQPoOs8HpXqQC+K6UI+fudETXHmRltk5UhnWeRMcVLkVXZO5WJ4Tedyd03o&#10;hHZM6Zh0TOutc0vsyXFM6OJxTdzmdE7S53dPzed4T83neE/N53hPzed4T83neE/N53hPzed4/4YA&#10;AfSWAADWpwAAzLUAAMLCAQC50AQAr+0NAKjyJQaf8zATlfQ2IorzOjF/8zw/dPI+TGfyQFdc8UJh&#10;U/JHaU3yT25J81pvRvVnb0X1d25D9optQ/eea0L4tGpB+tFpRfXiaEnq52hJ5OlqSeTpaknk6WpJ&#10;5OlqSeTpaknk6WpJ5Olq/4wAANqfAADNrwAAw7wAALnKAQCu1gMApfgSAZz8IgmT/CsVif0wI3/9&#10;MzB0/TY9af03SF79OVFU/TxZTf5CX0j/SWND/1JlQP9dZT7/amQ8/3pjOf+MYjj/oGE4/7dgN//R&#10;Xzr/5F4+/OddPvznXT78510+/OddPvznXT78510+/Odd4JcAANCpAADFtwAAu8UAAK/RAACj2wAA&#10;mf8QApD/GwmH/yMUff8oIXP/LC1o/y43Xv8wQVX/M0hN/zdPR/88U0L/QlY+/0pYO/9TWDn/XVg2&#10;/2lYNP94VzL/iFYw/5pVMP+rVC//xlMv/9RTL//UUy//1FMv/9RTL//UUy//1FMv/9RT06MAAMay&#10;AAC8wAAAsMwAAKPWAACW4gAAjP8JA4L/Egh5/xoScP8fHGb/IyZc/yYvU/8pN0z/LD1F/zBCQP81&#10;RTz/O0g5/0JJNv9JSjP/UUoy/1tKL/9mSS3/c0kr/4BIKf+ORyf/n0cn/6lGJ/+pRif/qUYn/6lG&#10;J/+pRif/qUYn/6lGya4AAL67AACyyQAApNIAAJbbAACJ5wAAf/4CA3X/CAhr/w4OYv8UFVn/GB5R&#10;/xwlSf8hK0P/JTA9/yk0OP8tNzX/Mzkz/zk6MP8/Oy7/Rjsr/047Kf9WOyj/YDsl/2o6I/91OiH/&#10;gjkg/4o5IP+KOSD/ijkg/4o5IP+KOSD/ijkg/4o5v7gAALTFAACmzwAAmNgAAInfAAB86gABcv4A&#10;BGj/AAhe/wMNVf8IEk3/DBdG/xEcP/8VHzn/GiI0/x8lMP8jJy7/KCks/y4qKf8zKyf/OSwk/z8s&#10;Iv9HLCD/Tiwe/1YrHf9eKxv/aCsa/24rGv9uKxr/bisa/24rGv9uKxr/bisa/24rtsEAAKnMAACZ&#10;1QAAit0AAHzjAABv7QABZf8ABFv/AAhS/wAMSf8AEEL/ABQ7/wQYNf8KGjH/Dx0u/xQeK/8ZHyj/&#10;HSAm/yIhJP8mISH/KyEf/zAhHP82IBn/PCAX/0IfFv9JHxT/UB4T/1UeE/9VHhP/VR4T/1UeE/9V&#10;HhP/VR4T/1Ue/1kODP9QGBP/RSMa/zowIf89NiX/QUAw/0FKOv8+VUP/O2BJ/zhtTf82elD/NIZR&#10;/zKRUv8ynFL/MqZS/zKvUv8zuVL/M8RS/zPTUv8z41L/NO5R/znwUf898lD/QfVQ+kT3T/ZH+E7x&#10;SfpO8Un6TvFJ+k7xSfpO8Un6TvFJ+k7xSfpO/1oNDP9RFxL/RiIa/z0uIf9BMyX/RT0w/0VIOv9B&#10;UkP/Pl5L/zpqT/84d1L/NoNU/zSPVf80mlX/NKVV/zSvVf80uVX/NcVV/zbTVf824lT/OOxU/zzv&#10;VP9B8VP7RfRS9kj2UvJK+FHsTPlS60z5UutM+VLrTPlS60z5UutM+VLrTPlS/1sNC/9TFxL/RyIa&#10;/0EsIP9FMST/SDwv/0hGOv9FUUT/QVtM/z1oUv86dFX/OIFX/zaNWP81mVj/NqRY/zetWP83t1j/&#10;OMJY/znQV/8631f/O+tX/0DuVv1E8Fb3SPNV8kv1VO1N91TnTvhW5k74VuZO+FbmTvhW5k74VuZO&#10;+FbmTvhW/1wNC/9UFxL/SSEZ/0UqH/9JMCP/TTku/01EOf9KT0T/RFlN/0BlU/88clf/On9a/zmL&#10;W/85llv/OqFb/zqrW/87tFv/PL9b/z3NWv8+21r/P+lZ/0TtWfhI8FjyTPJY7U/1V+dQ9ljhUfZa&#10;4FL2WuBS9lrgUvZa4FL2WuBS9lrgUvZa/10MC/9VFxH/SiEZ/0koHv9PLSL/Uzct/1NBOP9QTEP/&#10;SldN/0RiVf9Bblr/P3td/z2HXv89k17/Pp1f/z+nXv9AsF7/Qbxe/0LJXv9D113/ROdd+kjsXPNM&#10;71vsUPJb5VL0XOBT9F3aVfVe2VX1XtlV9V7ZVfVe2VX1XtlV9V7ZVfVe/18MCv9XFhH/TCAY/04l&#10;HP9VKyD/WzYq/1tANv9YSkH/U1RM/0xfVv9Ha13/RHdg/0ODYv9Cj2L/Q5lj/0SkYv9FrWL+Rrhi&#10;/UfEYfxI02H5SeRg803sYOxR71/kVPFf3VbyYdhX82LRWfNj0Vn0ZNFZ9GTRWfRk0Vn0ZNFZ9GTR&#10;WfRk/2ALCv9YFhD/Th8Y/1QjGv9cKh7/YzQo/2Q/M/9hSD//W1JL/1VcVf9OZ17/SnNj/Uh/ZvtH&#10;imb5SJVn+EmgZvdKqWb1S7Rm9U3AZfNOz2XxT+Fk7FLsY+NW72PbWPBl1FrxZ85b8WjJXfJpyF3y&#10;achd8mnIXfJpyF3yachd8mnIXfJp/2EKCf9aFRD/UB8Y/1ogF/9kKBv/azMk/209MP9qRjv/ZU9H&#10;/l5ZU/pXY173UW5l9E56afJNhmrwTZFr70+cau1QpmrsUbFp61O8aepUzGjoVd9o41jtZ9pa7mnR&#10;XO9ry17vbMVf723BYO5uwGHubsBh7m7AYe5uwGHubsBh7m7AYe5u/2MKCf9cFQ//VB0W/2AeFf9r&#10;Jxj/cjIh/3U8LP90RTf+b01D+GhWUPNhYFzvWWpl61R2a+lTgW7mU41v5VSYbuNWom7iV61t4Vm6&#10;bN9ayWzdW91s2Fzsbc9f7W/HYOxxwWLrcr1j63K4ZOtzuGTrc7hk63O4ZOtzuGTrc7hk63O4ZOtz&#10;/2QJCf9dFA//WBsU/2YdE/9xJhX/eTEd/3w7J/98RDP4eUw+8nJUS+xqXVfnYmdj4lxybN5ZfXHc&#10;WYhy2lqUcthbn3LWW6py1Fy2ctNdxXLRXtpzzWDrc8Rj6XW+ZOh2uGXod7Vm6HexZ+h3sGfod7Bn&#10;6HewZ+h3sGfod7Bn6HewZ+h3/2UJCP9eFA7/XRkS/2wdEf92JRP/fzAa/4M6I/qDQy7zgUs57HxS&#10;ReZ1W1LfbmVf2mZuatRgeHPQXoN3zl6OeMtfmXnKYKR5yGGwecZivnnFY9F5wmTnebpm5Xq0aOV7&#10;sGnkfK1q5HyqauV8qWrlfKlq5XypauV8qWrlfKlq5XypauV8/2YICP9gEw7/YhcQ/3AcD/97JBD/&#10;hC8W/4g5HvaKQijuiUoz54ZRPuCAWkvZeWNZ0XBraMtpdHTGZX17wmOIfsBkk36+ZZ5/vGWqf7pm&#10;uH+5Z8p/t2jhf7Fq4oCsa+GAqGzhgKVt4YCjbeKAom3if6Jt4n+ibeJ/om3if6Jt4n+ibeJ//2cI&#10;CP9hEw7/ZhYP/3UcDf+AJA3/iC4T+444GvKQQSPpkEks4o5QN9uKWkTSgmFWynppZsNycHO8bHh9&#10;uGmCgrVpjYSzaZiEsWqlhK9rsoSubMOErGzbhKdu3oWjb96FoHDehZ5w34SccN+DnHDfg5xw34Oc&#10;cN+DnHDfg5xw34OccN+D/2gICP9iEw3/ahQN/3gbC/+DIwv/jS0Q95I3Fu6WQB3ll0gm3pZPL9WQ&#10;V0HMiV9TxIJnY7x6bnG0dHV9r299hatuh4iobpOJpm6fiaVvrImjcL2JoXDUiZ5y24mbctuJmXLc&#10;iJdy3IiWct2GlXLdhpVy3YaVct2GlXLdhpVy3YaVct2G/2gHB/9jEg3/bRQM/3wbCf+HIgn/kCwN&#10;9Jc2EuqbPxjinUYf2pxNK9CWVj/Hj15QvollYbaCbG+ufHJ8p3Z5hqJzgoyeco2OnHOajptzp46Z&#10;dLeOl3TNjpV12I6TddiNkXXZjJB12ouPdNuKj3TbiY9024mPdNuJj3TbiY9024mPdNuJ/2kHB/9k&#10;Eg3/cBML/38aCP+KIAf8lCoK8Zs0DuegPBLeo0MX1aBKKcubVDzClV1OuY9kX7CJam2og3B6oH12&#10;hpl5fY6VdoeSknaUk5B2opOOd7KTjHfHk4t31JKKd9WRinfWj4l32I6JdtmMiXbZjIl22YyJdtmM&#10;iXbZjIl22YyJdtmM/2oHB/9lEQz/cxMJ/4IZB/+NHwX6lykH7Z8xCuOlOQ3aqD0U0KVIJ8egUzq9&#10;m1tMtJViXKyQaGujim54moRzhZJ+eY+Le4KViHmOl4Z6nJeEeqyXgnvBl4F60ZaBetKVgnrUk4J5&#10;1ZGDedaPg3nWj4N51o+DedaPg3nWj4N51o+DedaP/2sGB/9mEQz/dhII/4UYBf+QHgT2myYF6qMu&#10;BuCqNAjWrDkSzKlHJMKlUTi5oFlJr5tgWqeWZ2mekWx2lItxg4uFdo6DgH2XfX6Im3p+l5x4fqeb&#10;d3+7m3Z+zpp4fdCYeXzSlnp805R8e9SSfHvVkXx71ZF8e9WRfHvVkXx71ZF8e9WR/2wGBv9nEAv/&#10;eREH/4gXBP+UHALyniIC5qcoA9uvLAPRsDcQx65FIr2qTzW0pVdHqqFeV6KcZWaYl2p0j5JugYWM&#10;c416hnmXcoOCnW+DkZ5thKKea4S2nWuFzZxugs+acIDQmHJ/0ZZ0ftOUdH7TlHR+05R0ftOUdH7T&#10;lHR+05R0ftOU/20FBv9rDgr/fREF/4wVAv6XGQHuohsB4aweANa1IQHMtTUOwrJCH7ivTDKvq1VE&#10;padcVZyjYmSTnmdxiZlsfn+UcIpzjnWWaYt+nWWLjZ5kjJ+cY42zm2OOz5llic+ZZ4bQmGqE0Zds&#10;gtKVbILSlWyC0pVsgtKVbILSlWyC0pVsgtKV/24FBv9uCwj/gQ8E/48TAfubEwDqpxAA2rIJANC5&#10;HQDGujILvLhAHbO1Si+psVJBn61ZUZapX2GNpWRug6Fpe3icbYdsmHOSY5V9mGCVjJlflp6XX5ey&#10;ll6YzpRgk9KUYY/SlWOL0pVliNOUZYjTlGWI05RliNOUZYjTlGWI05RliNOU/28EBf9zCQf/hQ0C&#10;/5QOAOqgCgDXrAYA0bYGAMq+GQDAwC8Jtr49Ga27RyyjuE89mbRWTpCwW12GrWBrfKlld3ClaYNl&#10;onCNXqF7klyhi5Fbop2QW6OxjlqkzIxbn9iNXZnXj16V1o9fkdaQX5DWkF+Q1pBfkNaQX5DWkF+Q&#10;1pBfkNaQ/3AEBf94BwX/igoB8JgHANilAwDQsAQAyrsDAMLEEgC5xyoGr8Y5FqbDQyecwEs5krxS&#10;SYm5V1h/tVtmdLJgc2ivZH5erWyGWa15iVitiYhXrpuHVq+vhVawy4NWrN6EWKbdhlmg3Ihbm9uJ&#10;W5rbiVua24lbmtuJW5rbiVua24lbmtuJ/3IDBP9+BgL6kAUA2p4AANGqAgDKtQIAwsAAALnLCQCx&#10;zyQEqM40Ep7MPyOVykc0i8ZNRIHDUlN2wFZha71abmC7X3hYuWh+Vbp2f1S7h35TvJp9Uryue1G9&#10;ynlRu+Z6U7PkfVSt4n9Wp+GAVqbhgVam4YFWpuGBVqbhgVam4YFWpuGB/3QCBP+FAgHilgAA06QA&#10;AMuvAADCugAAucYCALDSBgCo2B0CoNkuDZbXOh2N1EIug9JIPnjPTE1tzVBbYspUZ1jJWnBSyWV0&#10;UMl0dE/KhXNPzJhxTs2sb03OyG5MzetuTcTscU+86nRQtOl2UbTodlG06HZRtOh2UbTodlG06HZR&#10;tOh2/3cAA/SNAADYnQAAzaoAAMS2AAC7wQAAscwDAKbYBwCg4iACmOIvDI/iOBqF4D4pe99DOG/d&#10;RkZk20pTWdpOXlLaVmVO2mJnTdtxZ0zcgmVM3pRkS9+oYkrgwWFJ4eVgR9nxZEnQ8WdKxvFqS8Xx&#10;akvF8WpLxfFqS8XxakvF8WpLxfFq/4IAAN2VAADPpAAAxbEAALy8AACyyAAAp9IDAJ3oDACW7CAF&#10;juwsD4XsMxx76zgqcOo7N2TpPkNZ6UFOUelHVkvpT1tH6lpdRutoXUXsd1xE7YlbRO6cWUPvsVhC&#10;8M1WQvHuVULn9VdE3fZbRNz2W0Tc9ltE3PZbRNz2W0Tc9ltE3PZb6I0AANOeAADHrAAAvrgAALTE&#10;AACozgAAndcCAJTyDwGL9R0Gg/YmEXr2LR1w9jEpZfY1NFv1OD5S9jtGS/ZBTUX3SVFC+FJTP/ld&#10;Uz35alI7+npROvuMUDn8oE84/LVOOP3TTDf+7Us79/lKPPb6Sjz2+ko89vpKPPb6Sjz2+ko89vpK&#10;2ZcAAMqoAADAtQAAtsAAAKrLAACd0wAAkdsAAIj6DAJ//xcHd/8fEG7/JRpk/yokW/8tLlL/MTZK&#10;/zU9RP87QUD/QkU7/0lGOP9SRzb/XUc0/2pGMv96RTD/i0Qv/55DLv+zQi3/ykEt/+1BLf/wQC3/&#10;8EAt//BALf/wQC3/8EAt//BAzaMAAMGxAAC3vQAAq8gAAJ7QAACR2AAAhd8AAHz7BgNz/w8Iav8W&#10;DmH/GxVY/yAeUP8lJUn/KSxD/y4xPf8zNTn/Ojc1/0A5Mv9IOS//UTot/1s5Kv9nOSj/djgl/4Y3&#10;I/+WNyP/pzYi/8A1Iv/DNSL/wzUi/8M1Iv/DNSL/wzUi/8M1xK4AALq6AACtxQAAoM4AAJLVAACE&#10;3AAAeOUAAHD8AANm/wYIXf8LDVX/ERNN/xYYRv8aHT//HyE6/yQkNf8pJzH/Lyku/zUqK/88Kyj/&#10;Qysl/0wrI/9VKyD/YCse/20qG/96Khn/iCkW/5kpFv+bKRb/mykW/5spFv+bKRb/mykW/5spu7cA&#10;ALDCAACizAAAk9MAAIXbAAB44QAAbOoAAWP9AARa/wAIUf8BDEn/BRFC/woVO/8PGDX/FBsx/xgd&#10;Lf8eHyn/IiAm/yggI/8tISD/MyEc/zogGv9CIBf/Sx8V/1UeE/9fHRH/ahwN/3gcDf95HA3/eRwN&#10;/3kcDf95HA3/eRwN/3kcssAAAKXKAACV0QAAhtkAAHjgAABr5wAAX+8AAVb/AARN/wAHRf8ACz7/&#10;AA82/wASMf8CFSz/Bhcn/woYI/8QGSH/FRoe/xobHP8fGxn/JBsW/yobEv8wGg7/NxoM/z8ZCf9H&#10;GAf/TxgF/1kXBf9aFwX/WhcF/1oXBf9aFwX/WhcF/1oX/0kSD/9AGhX/NSYb/zIvH/80NCL/Mj0l&#10;/zJILf8wUzT/LWA4/ytuO/8qez3/KYc+/yiTP/8pnD//KqY//yuuP/8rtz//LME//y3NP/8t2z7/&#10;Luc+/y/yPv8w/D3/Mv88/zb/PP05/zv5O/879Tz/PPU8/zz1PP889Tz/PPU8/zz1PP88/0oSD/9B&#10;GhX/NiYb/zUtHv83MiH/Njsl/zVFLv8zUTX/MV46/y9rPf8teT//LIVA/yyQQf8smkH/LaNB/y6s&#10;Qf8vtUH/L75B/zDKQf8x2ED/MuVA/zPwQP8z+z//Nv8//jn/Pvo8/z31Pv8+8T//P/E//z/xP/8/&#10;8T//P/E//z/xP/8//0wRD/9BGRX/NyUb/zgqHv86LyH/Ojgl/zpDLv84Tzb/NVs8/zNoQP8xdkL/&#10;MIJD/y+NQ/8wmET/MaFE/zKqRP8yskT/M7tD/zTHQ/811UP/NuJC/zbvQv83+UH/Of9B+j3/QPU/&#10;/0DvQf9C7EL/Q+xC/0PsQv9D7EL/Q+xC/0PsQv9D/00RDv9DGRT/OCUb/zwoHf8/LCD/PzUk/0BB&#10;Lv8+TDf/Olg+/zhlQv82ckX/NX9G/zSKR/81lEf/NZ5H/zanR/83r0f/OLhH/znERv850Eb/Ot9F&#10;/zvtRf48+ET7Pv9E9UL/Q+5D/0XpRf9G5Uf/R+VH/0flR/9H5Uf/R+VH/0flR/9H/04QDv9EGRT/&#10;OyQa/0IlG/9FKR7/RzMj/0g+Lv9GSjf/QVU//z5hRf87bkj/OntK/zmGS/86kUv/O5pL/zujS/88&#10;rEr/PbVK/z7ASv8/zEn9QNxJ+kHrSPhC90j0Q/9H7Ub/SOZI/0rhSv9L3Ev/TNxL/0zcS/9M3Ev/&#10;TNxL/0zcS/9M/1APDf9FGBT/QCEZ/0ciGf9MJxz/TzEh/1A8LP9NRzb/SVJA/0VdR/9Bakz/QHZO&#10;/z+CT/4/jU/8QJZP+0GgT/pCqE75Q7FO+ES8TvdFyE31RtlN80foTPBI9UvrSP5M40v+Tt1O/lDW&#10;T/5R0lD/UtJQ/1LSUP9S0lD/UtJQ/1LSUP9S/1EODf9HGBP/RR4X/00fF/9VJhn/WC8e/1k6Kf9W&#10;RDT/Uk8//0xaSPxIZU76RnFS90V9U/VFiFP0RpJT8kecU/FIpVPwSa5S70q4Uu5LxVHtTNVQ6U3n&#10;UOZN9VDhTvtT2FH7VdFT/FbMVPxXyFX9V8hV/VfIVf1XyFX9V8hV/VfIVf1X/1MODP9JFxP/ShsV&#10;/1QcFf9cJBb/YS4b/2M4Jf9gQjD+W0w8+VVXRvRPYU/xTG1V7kt5V+xLhFjqTI5Y6U2YV+dOolfm&#10;T6tW5VC2VuRRw1XiUtRU31PmVNxS9FfUVPlZzFb6W8ZY+lzCWfpdv1r6Xb9a+l2/Wvpdv1r6Xb9a&#10;+l2/Wvpd/1QNDP9LFxL/UBgT/1sbEv9kIxP/aSwX/2w2IP5qQCv3ZUk38V9TQ+xYXU7oU2hW5VF0&#10;W+JQf1zgUYpc3lKVW9xUn1vbVKlb2VWzW9hVwVvWVtJb01flW9BX9F3JWfhgwlv3Ybxc92K4XfZi&#10;tl72Y7Ze9mO2XvZjtl72Y7Ze9mO2XvZj/1UNDP9NFxL/VRcR/2IaD/9rIhD/cCoT/3Q1G/lzPibx&#10;cEcy62lQPuVjW0rfXGVV21hwXddWe2DUVoVh0leQYtBYmmLOWKRizVmuYstau2LKWstix1zfY8Rc&#10;8WS9XvRmt1/zZ7Ng82ewYfNorWLzaK1i82itYvNorWLzaK1i82itYvNo/1cMC/9PFhH/WhUP/2ga&#10;Df9xIQ3/dygP/XszF/R8PSDseUUr5XRON95uWUTXZ2JR0WFrXcxddWTJXH9nxlyKaMRclGnDXZ5p&#10;wV6oab9etGm+X8RpvGDZablh7WqzYvBsrmPvbKpk72yoZe9spmXvbKZl72ymZe9spmXvbKZl72ym&#10;Ze9s/1gMC/9QFhH/XxIN/20ZC/92IAv/fScM+IExEu+DOxrngkQk335NMNh5Vz3QcWBOyWpoXMNk&#10;cGe+YXpsu2GEbrlhjm+3YphvtWKjb7Rjr2+yY71wsWTRcK5l6HCqZuxxpWfscaJo7HGgaOxxnmns&#10;cJ5p7HCeaexwnmnscJ5p7HCeaexw/1kLC/9UFBD/YxEL/3EYCf97Hgj/giUJ9IcvDuqJOBXiiUEd&#10;2odMKNGBVTrJel5LwnNlWrtsbWe1aHVvsWZ+c69miHWtZpN1q2eedalnqnWoaLh1pmjKdaRp43Wg&#10;aul2nWvpdptr6XWZa+l1mGvqdJhr6nSYa+p0mGvqdJhr6nSYa+p0/1oLCv9XEw7/ZxAK/3UXB/9/&#10;HQb9hiQH8IwsCuaPNg/ekD8W1Y1KJcyIVDjDgVxIu3tjWLR0amWub3FwqWx5dqVqg3mjao16oWuZ&#10;ep9rpXuebLJ7nGzEe5pt3XuXbeV6lW3mepNt5nmSbed4kW3nd5Ft53eRbed3kW3nd5Ft53eRbed3&#10;/1sKCv9aEQ3/aw8I/3kWBv+DGwT5iiEE7ZApBuKVMgraljwR0JJII8eNUjW+iFpGtoJhVa58aGOn&#10;dm5voXJ1eJxwfn2ab4h/l26Uf5ZvoH+Ub61/km+/f5Bw13+OcOJ/jXDjfoxw5H2LcOV8im/le4pv&#10;5XuKb+V7im/le4pv5XuKb+V7/1wKCv9dDgz/bg4H/3wUBP+GGQP2jh8D6ZQlA9+aLQbVmjkPy5dH&#10;IMKTUTK6jllDsYhgU6mDZmGifWxum3hyeJV0eX+RcoODjnKOhIxym4SKcqmEiHK5hIZz0YSFc9+D&#10;hXLggoVy4YCEcuJ/hHHjfoRx436EceN+hHHjfoRx436EceN+/10KCv9gDAr/cQ0G/38TA/+JFwLy&#10;khsB5ZggAdufJgLQnzcNx5xFHr6YUDC1k1hBrY5eUKWJZV+dhGpslX9vd416dYCIdn6GhHWJiYJ1&#10;lomAdaSJfna0iX12y4l8dtyHfXXehX1134N+dOCCfnThgH504YB+dOGAfnThgH504YB+dOGA/14J&#10;Cf9jCwn/dQwF/4IRAv6NFADvlRYA4Z0YANajIgHMozUMwqBDHLqdTi2xmFY+qJRdTqCPY1yYimhp&#10;j4VtdYeAcoCAe3mIe3mDjHh5kI12eZ+NdHqwjXJ6xoxyetqLdHnbiXV43YZ2d96Fd3bfg3d234N3&#10;dt+Dd3bfg3d234N3dt+D/14JCf9mCQj/eAsD/4UOAfmQDwDqmA4A3KEKANGmHwDHpzMKvqVBGbWi&#10;TCusnlQ7pJlcS5uVYVmTkWZnioxrc4GGcH54gnWIcX9+j21+i5BrfpqQaX+rj2eAwY5nf9iNan3a&#10;i2x824luet2Hb3nehW953oVved6Fb3nehW953oVved6F/2AICf9qBgf/ewoC/okLAOuTCADZnAUA&#10;1KUGAMyqGwDCqzEIuao/F7CnSiioo1I5n6BZSJabX1aOl2VkhZJpcHuObXxxiXKHaIZ6jmOFh5Bi&#10;hpePYYepjmCHvoxfh9mLYoTaimSB24lmf9yIZ37dh2d+3Ydnft2HZ37dh2d+3Ydnft2H/2EICP9u&#10;BAX/fwgB84wGANqXAgDToAQAzagEAMWuFgC9sC4GtK88FKusRyWiqVA1maZXRJGiXVOInmJgf5pn&#10;bXWWa3lqknCDYY94il6PhYxdkJaLXJCniVuRvYdakdyGXIzdh12J3Ydfht2GYITdhmCE3YZghN2G&#10;YITdhmCE3YZghN2G/2IHCP9yAwP/hAQA4JAAANWbAQDOpAIAx60CAL6zEQC3tSoErrQ5EaWyRCGc&#10;sE0xlK1TQYupWU+Cpl5deaJjaW6faHVkm21+XJp3hFqahYRZmpWDWJungVicvH9XnNt+V5fhgFiS&#10;4YFajuCCWozgglqM4IJajOCCWozgglqM4IJajOCC/2QHB/93AQLxiAAA2ZUAANCgAADIqQAAwLEA&#10;ALe4CQCwvCUCqLs1DZ+6QR2Wt0ktjbRQPISxVUp7rlpYcatfZGaoY29dpmp4WKV1fFalg3tVppR6&#10;VKemeFSnu3dTqNt1U6Pnd1Sd5nlWmOV7VpXle1aV5XtWleV7VpXle1aV5XtWleV7/2kCBf9+AADe&#10;jgAA05oAAMqlAADBrgAAubYAAK+/AgCowx4BoMQwCpjCPBiPwEUohr1LN326UEVzuFVSabVZXl+z&#10;XmlXsmZwU7FyclKygXFRspJwULOkblC0um1PtNprTbHvbU+q7XBRpexyUqHrc1Kh63NSoetzUqHr&#10;c1Kh63NSoetz/3AAA/KFAADYkwAAzaAAAMSrAAC7tAAAsbwAAKfFAgCfzBQAmM0pBpDMNhOHyj8h&#10;f8hGMXXGSz5qw09LYMFUV1fAWmBRv2NlT79wZk3Af2VNwZBkTMKjYkvDuGFLw9lfSMH0YUm59WRL&#10;s/NnTK/yaEyv8mhMr/JoTK/yaEyv8mhMr/Jo/3kAAN6MAADRmgAAxqcAAL2xAAC0ugAAqcIAAJ/L&#10;AwCU1QgAjtgfA4fYLg1/1jgbdtU/KWvTRDdh0UlDWNBOTlDPVVVMz19ZStBtWUnRfFhJ0o1WSNOg&#10;VUfUtlNG1dhSRdPxU0PO+1dFxftZRsD7W0bA+1tGwPtbRsD7W0bA+1tGwPtb74MAANaUAADJogAA&#10;wK4AALa3AACswAAAocgAAJbRAwCL3AgAhuMeA37kKgx14zIYa+I3JGHhPDFX4EE8UOBHRErgT0pH&#10;4VpMReJnS0XidkpE44ZJROSZR0PlrUZC58dFQefqRD3j/Uc93f9KPtb/TD7W/0w+1v9MPtb/TD7W&#10;/0w+1v9M3Y0AAM2dAADCqgAAubUAAK6+AACjxwAAl84AAIvWAQCC7AsAfO4bBXPvJA1r7ysXYe4w&#10;IljuNSxP7jo1SO5AO0PvSEBA8FFBPvFdQjzxakE78nlAOvOKPzn0nj449bM8OPbOOzf27To29P86&#10;Nu7/PDbu/zw27v88Nu7/PDbu/zw27v880pgAAMWnAAC7sgAAsbwAAKXFAACYzAAAjNMAAIDbAAB4&#10;9AkBcPkVBmj6HQ1f+iMUV/ooHU/7LSVH+zIsQfs5MT38QDQ5/Ug2Nv1SNjT+XTYy/2o2MP95NS//&#10;izQu/54zLv+0Mi3/zDEs/+owLP/5MCz/+TAs//kwLP/5MCz/+TAs//kwyKMAAL2wAACzugAAp8MA&#10;AJrLAACM0QAAgNgAAHXfAABs9wQCZP8NB1z/FAxU/xoSTf8fGEX/JB0//yoiOf8vJTX/Nicy/z0p&#10;L/9GKi3/Tyoq/1opKP9mKSb/dSgj/4YnIv+YJyL/qSYh/78lIP/UJSD/1CUg/9QlIP/UJSD/1CUg&#10;/9Qlv60AALa4AACpwgAAnMoAAI3QAACA1gAAdN4AAGjkAABg+QADWP8EB1H/CgxJ/xAQQv8VFTz/&#10;Ghg2/x8bMf8kHS7/Kh8q/zEgJ/83ICT/PyAh/0gfH/9THh3/Xx0a/20cGP98Gxb/ixsV/5oaFP+m&#10;GhT/phoU/6YaFP+mGhT/phoU/6YauLYAAKzAAACeyAAAj88AAIHWAAB03QAAZ+MAAFzqAAFU/AAD&#10;TP8AB0X/AAs+/wQON/8IEjH/DRQt/xMWKP8YGCX/HRki/yMaHv8oGhr/LxoX/zYZFP8/GRH/SRgN&#10;/1QXC/9fFgj/bBUG/3gUBP+DEwT/gxME/4MTBP+DEwT/gxME/4MTr74AAKHHAACSzgAAg9UAAHTd&#10;AABn4wAAW+kAAFDwAAFI/gAEQP8ABzj/AAoy/wANLf8ADyf/ABEj/wQTH/8JFBv/DhQY/xQVFv8Z&#10;FRL/HhUM/yQVCP8qFQT/MhQA/zwTAP9FEgD/TxIA/1kRAP9gEAD/YBAA/2AQAP9gEAD/YBAA/2AQ&#10;/zsVEv8wHhf/Jisa/yktHP8pMx7/Jjsg/yJGIv8iVCT/ImEn/yJvKv8heyv/IIcs/yGRLP8imiz/&#10;IqMs/yOqLP8ksyz/JLss/yXFLP8m0iz/Jt8r/yfrK/8o9iv/Kf8q/yn/Kf8q/yn/Kv8o/Sv/Kvwr&#10;/yr8K/8q/Cv/Kvwr/yr8K/8q/zwVEf8xHhf/KCka/ywrHP8sMB7/Kjkh/ydEI/8nUib/J18p/yZs&#10;LP8leS3/JIUu/yWPLv8lmC//JqEv/yepL/8osC//KLku/ynDLv8pzy7/Kt0u/yvqLf8s9S3/Lf4s&#10;/y3/K/8u/yv+Lf8s+DD/Lfcw/y33MP8t9zD/Lfcw/y33MP8t/z0VEf8yHhb/Kyca/zAoG/8wLR7/&#10;LzYh/y1CJP8sTyj/LFws/ytpL/8qdjD/KYIx/ymMMf8qlTH/K54x/yymMf8srjH/LbYx/y7AMf8u&#10;zDH/L9kw/zDnMP8x8y//Mf0v/TL/Lvsy/y74Mv8w8jX/MfE1/zHxNf8x8TX/MfE1/zHxNf8x/z4U&#10;Ef8zHRb/MCQZ/zQlGv82Kh3/NjMg/zU/JP8zTCr/Mlgv/zFlMv8wcjP/L340/y+JNf8wkjX/MJs1&#10;/zGjNf8yqzT/M7M0/zO9NP80yDT/NdYz/jblM/s28TL5N/sy9zj/MfU2/zPwOP816zv/Nuo7/zbq&#10;O/826jv/Nuo7/zbqO/82/0ATEf81HBb/NSAY/zohGf88Jhv/PjAf/z08JP87SCv/OVQx/zdhNf82&#10;bjf/NXo4/zWFOP82jzn/N5g5/jegOP04qDj8ObA4/Dm5OPs6xDf6O9I39zziNvQ97zbxPfo17zz/&#10;N+08/znnP/864UH/O+BB/zvgQf874EH/O+BB/zvgQf87/0ETEP83Gxb/Oh0X/0EdF/9FJBn/Ry4d&#10;/0U5I/9ERSv/QFAz/z5cOP88aTv9O3Y8+zuBPfk8iz33PZQ99j6cPPU+pDz0P60880C2O/JBwTvx&#10;Qs8670LfOutD7jnoQ/o65kL/PeJD/z/cRf9A1Uf/QdRH/0HUR/9B1Ef/QdRH/0HUR/9B/0ITEP84&#10;GxX/QBkV/0YaFP9OIhb/UCwa/082IP9NQSn/SUwz+0VYOvdDZD/0QnFA8kJ8QfBCh0HuQ5BB7USZ&#10;QOxFoUDqRqpA6UazP+hHvj/nSMw+5UnePuFJ7T7eSPlB3Ej/Q9VJ/0XPS/9Gyk3/R8lN/0fJTf9H&#10;yU3/R8lN/0fJTf9H/0QSD/87GRX/RhcS/08ZEv9WIRP/WioW/1kzHP9WPib4Ukkx801UOu5JX0Hr&#10;SGxE6Ed3ReZIgkXkSYxF40qVReFLnkTgTKdE302wQ91OvEPcTstD2k7dQ9ZP7UXTTvlI0E3/SslP&#10;/0zDUf9MvlL/Tb5S/02+Uv9NvlL/Tb5S/02+Uv9N/0URD/9AFxP/TBUQ/1cYD/9fIA//YigS/2Mx&#10;F/lhOyHxXEUs61ZQOOZRW0HhTmdH3k5zSdtOfkrZT4hJ2E+SStVQmkrUUKNK0lGtS9FRuEvPUsZL&#10;zVLYS8pU60zHU/lPw1P/Ub1V/1K4Vv9TtFf/U7NX/1OzV/9Ts1f/U7NX/1OzV/9T/0cRD/9FFhH/&#10;UhIO/14XDP9mHgz/aiYO/GsvE/NrORvrZ0Mm5GFOMt1cWD7YV2NH01RtTdBTeFDNVIJRy1SLUslV&#10;lVLIVZ5SxlanUsRWslPDV79TwVfRU79Y5lO7WPZWt1j+V7Ja/liuW/1Yq1z9WKpc/ViqXP1Yqlz9&#10;WKpc/ViqXP1Y/0gQDv9KExD/Vw4M/2QWCv9sHQn/cSQK9nMsDu1zNhXlcUAf3W1MK9ZnVjnPYF9H&#10;yVtoUcVZclbCWXxYwFmGWb5Zj1q8WphaulqiWrlbrVq3W7latlzKWrNd4FuwXfJcrV36Xahe+l6l&#10;X/peo2D6XaJg+l2iYPpdomD6XaJg+l2iYPpd/0kQDv9OEQ7/XA0K/2kUB/9yGwb+dyIH8nopCuh7&#10;Mw/fej0Y13dKJM9xVDXHalxEwWRlUbxgbVm4XndetV6AYLNeiWCxXpNhsF+dYa5fqGGsYLRhq2DE&#10;Yalh2mGmYe9io2L2Y6Bj9mOdY/Zim2P3Yptj92KbY/dim2P3Yptj92KbY/di/0sPDf9SDQz/YQwI&#10;/24TBf92GQT6fB8E7oAmBuOCLwragzwQ0X5IIcl5UjLBclpCumxiT7RnaVqvZHJhrGN7ZaljhGan&#10;Y45npmOYZ6Rko2eiZK9noWS+Z59l02edZepommbyaJdm82eVZvNnlGb0ZpNm9GaTZvRmk2b0ZpNm&#10;9GaTZvRm/0wODf9VCwv/ZQsH/3IRBP96FgL2gRwC6YUiA9+IKgXViDkOzIVGHsOAUC+7elg/tHRf&#10;Ta1vZlmoa25jo2h2aKBnf2ueZ4lsnGeTbJponm2ZaKptl2i5bZVozm2TaOZtkWnvbY9p8GyOafBr&#10;jWjxao1o8WqNaPFqjWjxao1o8WqNaPFq/00ODf9ZCQn/aQoF/3UPAv9+EwHyhRcB5YodAdqNJQLQ&#10;jTcMx4pEG7+GTiy3gVc8r3teSqh2ZFihcmtjnG5yaphsem+Va4Rxk2uOcpFrmXKPa6Zyjmu0coxr&#10;yHKKa+JyiWvscYhr7XCHa+5vhmvvbYZr722Ga+9thmvvbYZr722Ga+9t/04NDf9cBwj/bAkE/3gN&#10;AfyCDwDtiBEA4I0UANWRIgHLkjUKwo9DGbqLTSmyh1U5qoJcSKN9YlWceGhhlXRva5BwdnKNbn91&#10;im6JdohulXeGbqF3hG6wd4Nuw3eBbt13gG7pdYBu6nOAbutygG3scIBt7XCAbe1wgG3tcIBt7XCA&#10;be1w/08NDP9fBQf/bwgD/3wKAPKECgDkiwkA2ZEIANCVHwDHljMIvpRBF7aQTCeujFQ3pohbRZ6D&#10;YVOXfmZfkHlsaol1cnOEcnp4gXGEe39xj3t9cZ17e3Gre3lxvnt3cdh7d3HmeXhx6Hd5cOl1eW/q&#10;c3lv63N5b+tzeW/rc3lv63N5b+tz/1AMDP9iAwb/cgYC+n8HAOSHBADYjgQA1JQGAMyZHADCmjEH&#10;uphAFLKVSiSqkVM0oo1ZQ5qJX1CShGRdi4BpaYN7b3J9d3V6eHV/fnV1ioBzdZiAcXWnf291uX9t&#10;ddN/bnXkfG905npxc+d4cnLodnJy6XZycul2cnLpdnJy6XZycul2/1MKC/9lAQX/dgQB74ICANqK&#10;AADUkgMAz5gEAMedGQC+ni8FtZ0+Eq2aSSGlllExnZNYQJaPXk2Oi2NahoZnZn6BbHF1fXJ6bnp6&#10;gGp5hYNoepODZnqjgmV6tYFje86AZHrjfmZ45Hxod+V6anXneGp153hqded4anXneGp153hqded4&#10;/1YICf9pAAP/eQEA4YUAANaOAADPlQIAyZwCAMGhFAC5oywEsaE7EKmfRh+hnE8umZlWPZGVXEqJ&#10;kWFXgY1lY3iJam5uhG95ZoF2gGGAgYNfgJCCXoGggV2CsoBcgst+XIHjfV5+5HxgfOV7YnrmemJ5&#10;5nlieeZ5YnnmeWJ55nlieeZ5/1oGCP9tAAL1fQAA24gAANKSAADKmQAAw6AAALulDwC0pygCrKc4&#10;DaSlRBucok0rlJ9UOYybWkeEmF9TfJRjYHKQaGtojWx1YIp0fFuJf39aio5+WYqffFmLsXtYi8p5&#10;VormeViG5nlag+Z5W4DneFx/53hcf+d4XH/neFx/53hcf+d4/18CBv9yAAHlgQAA1o0AAM2WAADF&#10;ngAAvaUAALSqCQCtrCQBpqw1Cp6rQRiWqEonjqZRNYaiV0J+n1xPdZxhW2yZZmdilmtwW5RzdleT&#10;f3hWlI53VpWfdVWVsXNUlcpyU5ToclSQ6nNVjOp0VojqdFaH6nRWh+p0VofqdFaH6nRWh+p0/2QA&#10;BP53AADdhgAA0ZEAAMibAADAowAAt6kAAK2vAgCnsh4AoLIwB5ixPRSQr0YiiK1NMICqUz54qFhK&#10;bqVdVmWiYmFcoGhqVp9xblSffm9Tn41uUqCebFKgsGpRoclpT5/oaVCb8GtRlu9tUpLublKR7m5S&#10;ke5uUpHublKR7m5Ske5u/2oAAu19AADYiwAAzJcAAMOgAAC6qAAAsa8AAKa1AACeuBYAmborBJG5&#10;OA+Jt0EdgbVJK3mzTjhwsVNEZq5YUF2sXVpWq2RiUapvZVCrfGVPq4tjTqycYk6sr2BNrMheTKzn&#10;Xkqo92FMo/ZjTZ31ZU6c9GVOnPRlTpz0ZU6c9GVOnPRl/3IAAN+DAADRkQAAxp0AAL2mAAC1rgAA&#10;q7QAAJ+6AACVwAsAkMMjAonCMQuCwTwXer9DJHG9STJnu04+XrpSSFa4WFFQt2FXTbdsWUu3elhL&#10;uIlXSrmaVUq5rVRJusdSSLnnUUW2+1VGsf5XR6v8Wkiq/FpIqvxaSKr8Wkiq/FpIqvxa8XoAANiL&#10;AADLmAAAwKQAALisAACutAAAo7oAAJjBAACMyAMAhc0XAIDNKQZ5zTQRccs8HWjKQipeyEc1VsdN&#10;P0/GU0dKxl1KSMZpS0fHd0pGyIZJRsiYSEXJq0ZEysVFRMnnQ0HH+kc+xf9KQLz/TUC7/01Au/9N&#10;QLv/TUC7/01Au/9N4IMAANCTAADEoAAAu6oAALGzAACnugAAm8AAAI/HAACEzgMAedgIAHXaHgJv&#10;2isKZ9o0FV7ZOiBV2EArTtdGNEjWTjpF2Fg8Q9hlPELZcztC2oM6QduUOUHcqDdA3cA2P9zjNTza&#10;9zg52P87ONT/PjjS/z840v8/ONL/PzjS/z840v8/1o0AAMicAAC9qAAAtLEAAKq5AACewAAAkcYA&#10;AIXMAAB71AEAceIIAGzmGQRk5yMKXOcrE1TnMRxM5zckRec+K0DnRi896FAxO+lbMjrpaDE66ncw&#10;OeuILzjsmi437a8sN+7KKzbu6yo06/8rMen/LjHp/y8x6f8vMen/LzHp/y8x6f8vzJgAAMClAAC3&#10;sAAArLkAAKDAAACTxgAAh8wAAHvSAABw2gAAaO0HAWHzFAVa9BwLUvQiEUv0KBhE9S4dPfU1Ijn1&#10;PSU29kYmM/dQJzL4Wycw+WgmL/l3JS76iCQt+5sjLPuxIiv8zCEr/eghKvv+ICr6/yAq+v8gKvr/&#10;ICr6/yAq+v8gw6MAALmuAACvuAAAo78AAJXGAACIywAAe9EAAHDYAABl3wAAXfIBAVb/CwVP/xMK&#10;SP8ZD0H/HxQ7/yUYNf8rGzL/Mh0u/zkeK/9CHin/TB4n/1cdJf9kGyP/dBoh/4UZIP+XGB//qxge&#10;/8EXHf/fFx3/5Rcd/+UXHf/lFx3/5Rcd/+UXu6wAALK2AAClvwAAmMUAAInLAAB80QAAb9gAAGTe&#10;AABZ5AAAUvYAAkv/AgZE/wgJPf8ODTf/FBEx/xkTLf8fFin/Jhcm/ywYIv8zGB//Oxgc/0QXGf9P&#10;Fhf/XBUU/2sUEf98Ew//jRIO/5wRDv+vEA3/sxAN/7MQDf+zEA3/sxAN/7MQtLUAAKi+AACaxQAA&#10;jMsAAH3SAABw2AAAY98AAFjkAABO6gAAR/kAAz//AAY4/wAJMv8CDC3/Bw4o/wwQJP8SESD/GBId&#10;/x4TGf8kExX/KhMR/zETDP87Egn/RREF/1EQAv9eDwD/bQ4A/3oNAP+KDQD/jQ0A/40NAP+NDQD/&#10;jQ0A/40Nq7wAAJ3EAACOywAAf9IAAHDZAABj4AAAV+YAAEzrAABC7wABOv0AAzP/AAUt/wAIKP8A&#10;CiL/AAwe/wANGv8DDhb/CA8T/w0QEP8UEAv/GRAG/x8QAv8mDwD/Lg4A/zkOAP9EDQD/TwwA/1kL&#10;AP9mCwD/aAsA/2gLAP9oCwD/aAsA/2gL/yoYE/8hJBb/HioX/yAsGP8dMRr/GTob/xZGG/8VUxr/&#10;FWEZ/xVvGf8Vexr/FYYb/xaPG/8Xlxv/F58b/xinG/8Yrhv/GbUb/xq+G/8ayRv/G9Yb/xzkGv8d&#10;8Br/HvsZ/x7/Gf8e/xj/Hv8Y/xz/Gf8b/xr/G/8a/xv/Gv8b/xr/G/8a/ywXE/8iIxb/ISgX/yMp&#10;GP8hLxr/HDcc/xtEHP8bURz/Gl8b/xpsG/8aeBz/GoMd/xuNHf8clR3/HJ0d/x2lHf8drB3/HrMd&#10;/x+8Hf8fxx3/INQd/yHiHP8i7xz/I/kb/yP/G/4j/xr8If8b/CH/Hfsg/x37IP8d+yD/Hfsg/x37&#10;IP8d/y0XE/8jIxb/JCUX/ycmGP8mKxr/IzQc/yJBHf8hTh7/IVwd/yFpHv8gdR//IIEg/yGKIP8h&#10;kyD/Ipsg/yOiIP8jqSD/JLEg/yW5IP8lxB//JtEf/yffH/8o7R79KPce+yn/Hfko/x33J/8f9yf/&#10;IfYm/yL2Jv8i9ib/IvYm/yL2Jv8i/y8XE/8kIhb/KSEX/ywiF/8rJxn/LDIc/yo+H/8pSyD/KFgg&#10;/yhlIv8nciP/J30j/yeHI/8okCT/KZgj/yqfI/8qpyP/K64j/yy3I/8swSL+Lc0i/C7cIvkv6iH3&#10;L/Uh9DD+IPIu/yLxLv8k8C3/Ju8t/ybvLf8m7y3/Ju8t/ybvLf8m/zAWEv8nIBb/Lh0W/zIeFv80&#10;Ixj/NS4b/zQ6H/8xRyL/MFQj/y9hJf8vbSf/L3kn/y+DJ/0wjCf8MZQn+zGcJ/oypCf5M6sn+DOz&#10;Jvc0vSb2Ncom9DbZJfE26CXuN/Qk6zb+Juo1/yjpNf8q6DT/K+Q2/yzkNv8s5Db/LOQ2/yzkNv8s&#10;/zIWEv8sHBX/NRkU/zkZFP8+IRb/PysZ/z02Hv86QiL/OE8m/jdcKfs2aCv4NnQs9jZ/LPQ3iCzz&#10;OJEs8jmZK/E6oCvvOqgr7juxKu08uirsPMcp6z3WKeg+5ijkPvQp4j3+LeA8/y/ePP8x2zz/MtY+&#10;/zLWPv8y1j7/MtY+/zLWPv8y/zQVEv8yGBT/OxYS/0EXEf9HHxP/SSgW/0czG/9EPiH7QEon9j5X&#10;LfI9Yy/vPXAw7T57MOs+hDDpP40w6ECVMOZBnS/lQqUv5EKuLuNDuC7iRMUt4EXULd1F5i3aRPMx&#10;1kP+NNRC/zbSQv83zUP/OMlF/znJRf85yUX/OclF/znJRf85/zYVEv84FhL/QhMQ/0oWDv9RHg//&#10;UiYS/1EwF/pOOh7zSUYm7UZSLulEXjPlRGo140R2NeBFgDXfRoo03UeSNNtImzPaSKMz2UisNNdI&#10;tjTVScI01EnSNdFK5TXNSvM4ykn/O8hI/zzFSf8+wEr/Pr1L/z69S/8+vUv/Pr1L/z69S/8+/zcV&#10;Ef8+ExD/SA4N/1MUC/9aHAz/XCQO/FstEvNYNxnrU0Ei5U9NLN9MWTTbSmU42EtxOdVLezrTS4U7&#10;0UyNO89MljvNTZ48zE2nPMpOsDzJTrw8x07LPcVP3z3BT/A/vk7+QbxO/0O4T/9EtFD/RLJR/0Sy&#10;Uf9EslH/RLJR/0SyUf9E/zkUEf9CEA7/TgsL/1oTCf9hGgj/ZCIK9mQqDexiMxPkXj4c3VpLJ9ZW&#10;VjPQUmA7zFBrQMlQdULHUH9DxVGHQ8NRkEPBUplEwFKhRL5Tq0S9U7ZEu1PFRblU2UW2VOxGs1T7&#10;SLFT/0mtVP9KqlX/SqhW/0qoVv9KqFb/SqhW/0qoVv9K/zoUEf9HDAz/VAoJ/2ARBv9oFwX9ax4G&#10;8W0mCOZrMA3eaTwV1WVIIc5gUzHHWlw9wldlRL9Wb0i8VnlKulaCS7hWiku2V5NLtFecS7NXpkyx&#10;WLFMsFi/TK5Y0kyrWedNqVj4TqdY/0+jWv9PoFr/T59b/0+fW/9Pn1v/T59b/0+fW/9P/z0SEP9M&#10;CQv/WgkH/2YOBP9tFAP4cRsD63MiBOFzKwfYczkPzm5GHsdpUC7AY1k7ul9hRrVcakyyW3NQr1t8&#10;Ua1bhVKsW45SqlyXU6hcoVOnXKxTpVy6U6RdzFOiXeNUn131VZ1d/1WaXv9VmF7/VJde/1SXXv9U&#10;l17/VJde/1SXXv9U/0AQDv9QBwn/XwcF/2oMAv9xEQHydhYB5ngcAdt6JgPRejcMyHZEG8FxTiq5&#10;bFY5s2deRa1jZk6pYG5UpmB3V6RfgFiiYIlZoGCTWZ9gnVmdYahZm2G1WpphxlqYYd5almHyWpRh&#10;/FqSYf1ZkGH9WY9h/liPYf5Yj2H+WI9h/liPYf5Y/0MNDf9TBAf/YwYD/24JAfl1DADteg4A4H0U&#10;ANV/IgHMfzUKw31CGLt4TCe0c1Q2rW5cQ6dqY06iZ2pWnmVzW5tke16ZZIRfl2SOX5ZkmF+UZKRf&#10;kmSxYJFkwWCPZNlgjWTvYIxk+V+KZPleiWT6XYhk+1yIZPtciGT7XIhk+1yIZPtc/0cLDP9XAgb/&#10;ZwQC/XEGAO14BgDefQYA2YAIANCEHwDHhTIIvoJAFbZ+SySvelMzqHVaQaFxYU2bbWdXl2puXpNo&#10;dmKRZ39kj2eJZI1nlGWLZ59liWesZYhnvWWGZ9RlhWfsZYRn9mODZ/digmb3YYJm+GCCZvhggmb4&#10;YIJm+GCCZvhg/0oJC/9aAAX/agIB9XQCAN17AADYgQMA04QGAMuIHADCiTAGuoc/E7KESSGrgFEw&#10;pHxYPpx4X0uWc2VWkW9rXoxscmWJantohmqEaYRqj2qDaptqgWqoan9quGp9as9qfGrpaXxq82d7&#10;afRme2n1ZHtp9mN7afZje2n2Y3tp9mN7afZj/00HCv9eAAT/bQAA6ncAANp/AADThAIAzogEAMaM&#10;GQC+ji4Ftow9Ea6JSB+nhVAun4JXO5h9XUiReWJUi3RoXoVxbmaBbnZrfm1/bnxtim96bZZveG2k&#10;b3ZttG9zbcpvcm3lbXNt8Gt0bPFpdGzzaHVr9GZ1a/RmdWv0ZnVr9GZ1a/Rm/1AFCP9hAAP8cAAA&#10;33oAANaCAADPiAEAyYwCAMGQFgC5kiwEspA7DqqORhyji08rm4dWOZSDW0WNf2FRhnpmXIB2a2Z6&#10;c3JtdXF6cXJwhXNwcZJzbnGgc2txsHNqccVyaXHhcWpx7m9rb+9sbG7xa21u8WltbvFpbW7xaW1u&#10;8WltbvFp/1MDB/9lAALzcwAA230AANKFAADLjAAAxJAAAL2TEgC1likCrZU5DKaTRBqekE0ol41U&#10;NpCJWkKJhV9OgoFkWnp9aWRyeW5tbHZ2c2h1gHZldY12ZHWcdmJ2rHVgdsF0X3bec2F17HFjc+5v&#10;ZHLvbWVx8GxlcfBsZXHwbGVx8GxlcfBs/1YABv9oAAHndgAA2IEAAM6JAADHjwAAv5QAALeXDQCw&#10;miYBqZo3CqKYQxealUslk5JSM4yPWD+Ei11LfYdiV3SEZmJsgGtsZH1yc198fXZdfIp2XHyZdVt9&#10;qnRafb5yWX3bcVl77XBbee1vXXfubl52721edu9tXnbvbV52721edu9t/1oABP9sAADfegAA1IUA&#10;AMqNAADClAAAupkAALKcCACrnyIApJ80CJ2dQBSWm0khjphRL4eVVjyAkltHd49gU2+LZF5miGlo&#10;XoVwb1mEe3JXhIhyV4WYcVaFqW9Vhr1tVIbabFOE72xVgO9sVn3vbFd88GxXfPBsV3zwbFd88GxX&#10;fPBs/18AA/VxAADbfgAAz4kAAMaSAAC+mAAAtZ0AAKuhAgClpB0AnqQwBZejPRCQoUYdiZ9OK4Kc&#10;VDd6mVlDcpZeTmmTYllgkWdjWY9vaVWOemtUjohrU4+XaVOPqGdSkL1mUZDaZE+O82ZQifNnUYbz&#10;Z1KE82hShPNoUoTzaFKE82hShPNo/2QAAeR1AADWgwAAy44AAMGXAAC5nQAAsKMAAKSmAACdqRYA&#10;mKorA5GqOA2KqEIZg6ZKJnykUDJzoVU+a59aSWKcX1RammZcVJluYVKZemNRmYhiUJmXYFCaqF5P&#10;mr1cTpraW0yY811MlPlfTZD4YE2N92FNjfdhTY33YU2N92FNjfdh/2oAAN97AADQiQAAxpQAAL2c&#10;AAC0owAAqqgAAJ6sAACVrw0AkLEkAYqxMwmDsD4UfK5FIHSsTCxsqlE4Y6hWQ1umW0xUpWJUUKRs&#10;V06keFhNpYZXTKWWVUylp1NLprxSSqbZUEij8lJGof9VSJz/VkmZ/lhJmf5YSZn+WEmZ/lhJmf5Y&#10;73EAANiCAADLjwAAwJoAALiiAACvqQAApa4AAJmyAACMtgIAh7kbAIK5LAV8uTgPdLdAGmy2RiZk&#10;tEsxW7NQO1SxVkROsF5JS7BoTEmwdUxJsYNKSLGTSUeypUdHsrpGRrLYRESw8kZCrv9JQav/S0Kn&#10;/01Cp/9NQqf/TUKn/01Cp/9N4noAANGKAADFlgAAu6EAALOpAACprwAAnrQAAJK4AACFvQAAfMIO&#10;AHjEIwJywzAJa8M5E2PCQB5bwEUoU79LMk2+UTlIvlo9Rr5lP0W/cj5Ev4A9Q8CRO0PAozpCwbg5&#10;QcHWN0C/8jk9vP88Orv/Pjq4/0A6uP9AOrj/QDq4/0A6uP9A2YMAAMqSAAC/ngAAtqgAAK2vAACi&#10;tQAAlrkAAIm+AAB+xAAAcssDAGvQFABn0CQEYdAvDFrPNxVSzz4fS85EJ0bOTC1CzlUwQM9hMD/P&#10;bi8+0H0uPtGNLT3Rnys80rUqO9PUKTrQ7yo3zv4tNcz/MDTL/zI0y/8yNMv/MjTL/zI0y/8yz40A&#10;AMKbAAC5pgAAsK4AAKW1AACZuwAAjL8AAIDEAAB1ygAAatEBAF/ZBwBb3hgCVd8jB07fKw9I3zQW&#10;Qt87HD3fRCA64E4iOeBZIjjhZiI44nQhN+OEIDbklh815KodNeXEHDTl5hsx4voeL+D/IC3f/yIt&#10;3/8iLd//Ii3f/yIt3/8ixpcAALykAACzrgAAqbUAAJy7AACPwAAAgsUAAHbKAABr0AAAYNgAAFfi&#10;BABS7RIDTO0bCEXtIw0/7ikSOe4xFjXvORky70IaMPBMGy7xWBot8mUZLPN0GCvzhRcq9JgWKfWt&#10;FSj1yhQo9uoTJvT7EyXy/xMl8v8TJfL/EyXy/xMl8v8TvqIAALWtAACrtQAAn7wAAJHBAACExgAA&#10;d8sAAGvRAABg2AAAVd4AAE7rAAFI+gkEQvsSBzz7GQs2/B8PMfwmEi39LRMp/TUUJv4+FSP/RxQh&#10;/1MTH/9gEh3/cBEc/4IQG/+VDxr/qg4Z/8INGf/hDBj/8gwY//IMGP/yDBj/8gwY//IMuKsAAK60&#10;AACivAAAlMIAAIbHAAB4zQAAa9IAAF/ZAABV3gAAS+MAAEPwAAE9/QAEN/8HBzL/DQot/xQMKP8a&#10;DiT/IA8h/ycQHf8uEBn/NhAW/0APEv9LDw//WA4L/2gNCP96Cwj/jAoH/54KBv+wCQb/wQkG/8EJ&#10;Bv/BCQb/wQkG/8EJsbMAAKW7AACXwgAAiMgAAHnOAABs1AAAX9oAAFTgAABJ5QAAQOkAADj1AAIy&#10;/wAELP8ABij/AQgj/wYKH/8MCxv/EgwX/xgNE/8eDQ7/JQ0K/ywNBv82DAH/QQsA/04KAP9dCQD/&#10;bQgA/30IAP+LBwD/lwcA/5cHAP+XBwD/lwcA/5cHqLsAAJrCAACLyAAAfM4AAG3VAABf3AAAU+IA&#10;AEjnAAA+6wAANO8AAS36AAIn/wAEIf8ABh3/AAcZ/wAIFf8ACRH/AgoM/wcLCf8NCwX/FAsA/xoK&#10;AP8hCgD/KgkA/zUJAP9BCAD/TgcA/1sHAP9nBgD/cQYA/3EGAP9xBgD/cQYA/3EG/x0dE/8TKBT/&#10;FigU/xUqFf8RLxb/CTcW/whFFf8HUxT/B2AS/wZuEf8FeQ//BoMO/weMDf8IlA7/CZwO/wqjDv8K&#10;qQ7/C7AO/wy4Df8Nwg3/Ds4N/w/cDf8Q6g3/EfUM/xD8DP8Q/wv/EP8L/g3/DP0N/w79Df8O/Q3/&#10;Dv0N/w79Df8O/x4dE/8WJxT/GiUV/xonFf8VLBb/EDUW/w9CFv8OUBX/DV4T/w1rEv8MdxH/DIEP&#10;/w6KD/8QkhD/EJoQ/xGhEP8Spw//Eq4P/xO2D/8Uvw//FcsP/xbaD/8X6A7/F/MO/hb7DfwX/w36&#10;Ff8O+RX/D/kV/xD5Ff8R+RX/EfkV/xH5Ff8R/x8cE/8aJBT/HSIV/x4jFf8bKRb/GDIX/xc/F/8W&#10;TRf/FlsV/xVoFP8VdBL/FX8S/xaIEv8XkBL/GJcS/xieEv8ZpRL/GqwS/xq0Ef8bvRH/HMgR/x3W&#10;Ef0e5hD7HvAQ+B76D/Yd/xD0Hf8S9Bz/E/Qb/xTzG/8U8xv/FPMb/xTzG/8U/yEbE/8eIBT/Ih4U&#10;/yMfFf8hJBb/IjAY/yA8Gf8fSRj/HlcX/x5kFv8ecBX/HnsV/x+FFf8gjRX/IJQV/yGbFf4hohX9&#10;IqkU/COxFPwjuhT7JMUU+SXUE/cm4xP0Ju8S8Sb5Eu4l/xTtJP8W7ST/GOwk/xnsI/8Z7CP/Gewj&#10;/xnsI/8Z/yIaE/8iHBT/KBkT/ykZE/8rIRX/LCwX/yo4Gf8oRRr/J1Ia/ydfGf8nbBj9J3cY+yiB&#10;GPkoiRj4KZEY9yqYGPYqnxj1K6cY9CyuF/MstxfyLcIX8S7RFu4u3xbrL+0V6C75F+Yt/xrkLf8c&#10;4y3/HeEt/x7hLf8e4S3/HuEt/x7hLf8e/yQZE/8oFxL/LxUR/zIVEf83HhL/NygV/zU0Gf8yQBz/&#10;ME0d+i9bHPcvZxz0MHMc8jB9HPAxhhzuMo4c7TOVHOwznRvrNKQb6jWsG+k1tRrnNsAa5jfNGuQ3&#10;3hngN+0a3Tb5Hts2/yDZNv8i1zX/I9Y1/yTVNf8k1TX/JNU1/yTVNf8k/yUYE/8uFRH/NhIP/zwU&#10;Dv9BHQ//QiUS/z8wFv08PBv3OEge8TdVIO03YiDqOG4h6Dl5IeY5giDkOoog4juSIOE8mh/gPKEf&#10;3j2pHt0+sx7cPr4e2j7MHtg/3h7UP+0h0T75Jc49/yfMPf8pyzz/Ksk8/yvJPP8ryTz/K8k8/yvJ&#10;PP8r/ygWEv81EQ//PQwN/0UTC/9LGwz/TCMO/UosEvVFNxjuQUMe6D9QIuM+XSTgP2kl3UB0JdtB&#10;fiTZQock1kKPJdVCliXTQ54l0kOmJtBErybPRLomzUTHJ8xF2SfIReopxUX5LMJE/y7AQ/8wvkP/&#10;MbxD/zG8RP8xvET/MbxE/zG8RP8x/y4VEf87DQ3/QwkK/04QCP9UGAj/VSAJ91QpDe1QMhPlSz4a&#10;3khLItlGVyfURmMq0UduLM9HeC3MSIEtykiJLslJkS7HSZkuxkmhL8RKqi/CSrQvwUrBML9K0jC8&#10;S+YxuUr2M7ZK/zW0Sv82s0n/N7BK/zevSv83r0r/N69K/zevSv83/zMSD/9ACQv/SwcI/1YNBf9c&#10;FQX8XhwF8F0lCOZaLg3dVjsU1VNIHs9PUynKTV0wxk1oM8NNcjXBTXs1v06ENr1Oiza7TpQ3uk+c&#10;N7hPpTe3T683tU+7OLNQzDixUOE4rlDyOqxP/zyqT/89qE//PaRR/z2kUf89pFH/PaRR/z2kUf89&#10;/zgODv9EBgn/UgUF/1wLA/9iEQL2ZBcC6WUfA99jKQbVYTgOzV1FG8ZZTynAVVkzvFNiOblSbDu2&#10;UnU9tFN+PbJThj6wU44+r1SXPq1UoD+sVKo/qlS2P6hUxj+nVdtApFXvQaFV/UKgVf9CnlX/QptV&#10;/0KbVf9Cm1X/QptV/0KbVf9C/zwLDP9JAgf/VwQE/2EIAftnCwDvaREA42oYANlrJALPajULxmZC&#10;GL9iTSa5XVUzs1peO69YZ0CsV3BDqld5RKhYgUWmWIlFpViSRaNYm0ahWaZGoFmxRp5ZwUacWdVH&#10;mlnrR5hZ+0iXWP9IlVn/R5NZ/0eTWf9Hk1n/R5NZ/0eTWf9H/0AJC/9NAAb/XAIC/GUEAO5rBQDj&#10;bQcA3G4LANJxIQHJcTMIwG5AFblqSiOyZVMxrGFbO6dfY0OkXWtIoVx0Sp9cfEudXIVMm1yNTJpd&#10;l0yYXaFMl12tTZVcvE2TXNBNkVzoTY9c+U2OXP9NjVz/TItc/0uLXP9Li1z/S4tc/0uLXP9L/0MG&#10;Cv9RAAT/YAAB8mkAAN5uAADYcgMA1HMGAMx2HQDDdzAGu3U+ErNxSCCtbVEupmlYOqFlYEScY2dK&#10;mWFvTpZgd1GVYIBSk2CJUpFgklKPYJ1TjmCpU4xguFOKX8tTiV/kU4df91OGX/9ShV//UYRf/0+E&#10;X/9PhF//T4Rf/0+EX/9P/0YECP9VAAP/YwAA5mwAANpyAADTdgEAzngEAMd7GgC+fC4Ftns8EK93&#10;Rx2odE8roXBWOJtsXUOWaGRLkmVrUY9kc1WMY3tXimOEWIljjliHY5lYhWOlWIRjtFmCYsdZgGLg&#10;WX9i9Vd+Yv9WfmL/VX5i/1N9Yv9TfWL/U31i/1N9Yv9T/0kBB/9ZAAL4ZgAA3m8AANV2AADOegAA&#10;yXwCAMF/FwC6gSwDsoA6Dqt9RRukeU4onXZVNZdyW0GRbmFLjGpnU4hobliFZnZbgmaAXYFmil1/&#10;ZpVefWahXntmsF55ZcJed2XcXndl81x3Zfxad2X9WXdk/ld3ZP9Xd2T/V3dk/1d3ZP9X/0wABv9c&#10;AAHvaQAA23MAANJ6AADKfgAAxIAAAL2DFAC1hSkCroQ4DKeCRBigf0wlmXxTM5N4WT6Mc19Jh3Bk&#10;UoFsa1p9anJfeml7YXhphWJ2aZBjdGmdY3JprGNwab5jbmjYY25p8GBuafleb2j7XHBn/FpwZ/xa&#10;cGf8WnBn/FpwZ/xa/08ABf9fAAHjbAAA2HYAAM59AADGggAAwIUAALiHEACxiScBqok2CqOHQhac&#10;hEsjlYFSMI99VzyIeV1HgnViUXxyZ1p2b25hcm12ZW5tgGdsbIxnam2ZZ2htqGdmbbpmZGzTZmVt&#10;7mRmbPdhZ2v5X2hq+l1oavpdaGr6XWhq+l1oavpd/1MABP9jAADgbwAA1HkAAMuBAADDhgAAu4kA&#10;ALOLCwCsjiQApo00CJ+MQBOYiUkgkYZQLYuDVjmEf1tEfXxgTnZ4ZVhvdWthaXJyZ2VxfGpicYhq&#10;YXGVal9xpWldcrdoXHLPZ1xy62VdcPZjX2/3YmBu+GBhbfhfYW34X2Ft+F9hbfhf/1YAA/ZmAADd&#10;cwAA0X0AAMeFAAC/igAAt40AAK6PBwCokiAAoZIxBpuRPhCUjkccjYxOKYaJVDWAhllAeIJeS3F/&#10;Y1ZpfGhfYXlvZl13eGpad4RqWXiTaVh4omhXeLRnVnnNZVV46mRWdvZjV3T3Ylly+GFZcvhgWXL4&#10;YFly+GBZcvhg/1kAAupqAADZdwAAzYEAAMOJAAC7jgAAspIAAKmUAQCilhsAnJcuBJaWOw2PlEUZ&#10;iJJMJYKPUjF7jFc9c4lcR2uGYFJjg2ZbW4FsY1eAdmZVgINmVICRZVOBoWNTgbNhUoHMYFCA6WBQ&#10;fvhgUXv4YFN4+V9TePlfU3j5X1N4+V9TePlf/14AAONvAADUfAAAyYYAAL+NAAC3kwAArpcAAKOZ&#10;AACcmxYAl50qApGcOAqKmkIVg5hKIX2WUC11k1U4bZFaQ2WOXk1djGRWV4prXFOJdV9RiYJfUYqR&#10;XVCKoVtPirNaT4rMWE2J6FhLh/taTIT8Wk2B/FtNgPxbTYD8W02A/FtNgPxb/GMAAN50AADPgQAA&#10;xIsAALuTAACzmAAAqZwAAJyfAACVoQ4AkKMkAYqiMweEoT4Rfp9GHHeeTShvm1IzZ5lYPV+XXEdY&#10;lWJPUpRqVE+TdVZOk4JVTpSQVE2UoVJMlLNQTJTMTkqT6E9IkftRR47/UkmK/1RJiv9USYr/VEmK&#10;/1RJiv9U62kAANh6AADKhwAAwJEAALeYAACungAApaIAAJilAACNpwUAiKkdAIOqLQR9qTkNd6hC&#10;F2+mSCJopE4tYKNTN1ihWUBSn19HTp5oS0uedEtKnoFKSp+PSUmfoEdJn7JGSJ/LREee6ERFnPtH&#10;Q5r/SUOW/0pDlv9LQ5b/S0OW/0tDlv9L43EAANKBAADFjQAAu5cAALKeAACqpAAAn6gAAJOrAACE&#10;rwAAfrETAHuxJgF1sTMIbrA8EWevQxtgrkklWK1OL1KrVDdMq1w9SaplP0eqcT9Gqn4/RquNPUWr&#10;njxEq7A6Q6vJOEOq6DhAqPo7Pqb/Pj2j/0A9o/9APaP/QD2j/0A9o/9A23oAAMuIAAC/lAAAtp4A&#10;AK6lAACkqgAAmK4AAIyxAAB/tQAAdLkFAG+6GwBruyoEZbs1C166PBRXuUMdULhJJkq3Ty1Gt1cx&#10;Q7dhM0K3bTJBuHsxQLiKMEC4my8/uK4tPrnHLD645ys7tfouObP/MTey/zQ2sv80NrL/NDay/zQ2&#10;sv800oMAAMSRAAC6nAAAsqUAAKirAACdsAAAkbQAAIS3AAB4uwAAbMEAAGLGCgBexx0BWscqBVTH&#10;MwxOxjsUSMZCG0PFSSE/xlIkPcZdJDzGaSQ7x3cjOsiGIjnIlyA5yKsfOMnEHjjI5R01xfkgM8P/&#10;IzHB/yYxwf8mMcH/JjHB/yYxwf8myY0AAL6aAAC1pAAArKwAAKGxAACVtgAAiLkAAHu9AABvwgAA&#10;ZMcAAFjOAgBP1AoATNUaAUjWJgVD1i8LPtY4EDnWQRQ210sWNdhWFjTZYhY02XAVM9qAFDLbkRMx&#10;26USMdy9ES/c3xAt2fQTK9f/FSnV/xcp1f8YKdX/GCnV/xgp1f8YwZcAALijAACwrAAApbIAAJi3&#10;AACLuwAAfr8AAHHEAABlyQAAWs4AAFDUAABG2wMAQuUQAT3mGwQ45iMIM+crDC/nNA4t6D4PK+lI&#10;ECnpVA8o6mEPJ+twDibsgQ0l7JQMJO2pCyPuxQoi7+YJIez6CR/p/woe6f8LHun/Cx7p/wse6f8L&#10;uqEAALKrAACoswAAm7gAAI69AACAwQAAc8YAAGfLAABb0AAAUNUAAEfbAAA94QAAOPQHAjT1EQQv&#10;9hgHK/YgCSf2Jwsj9zAMIPg5DB75Qwwb+U4LGfpcChb7bAkV+34IFPySBxP8qAcS/cIGEf7iBRD9&#10;+wUQ/f0FEP39BRD9/QUQ/f0FtKoAAKuzAACeuQAAkL4AAILDAAB0yAAAZ80AAFvSAABQ2AAARt0A&#10;ADziAAAz6AAAL/gAAir/BQQm/wwGIv8TBx7/Ggga/yEJFv8oCRP/MQkO/zsJCv9HCAb/VAcC/2QG&#10;AP93BgD/igUA/58EAP+yBAD/zgMA/9IDAP/SAwD/0gMA/9IDrrIAAKG5AACTvwAAhcQAAHbKAABo&#10;zwAAW9UAAFDbAABF4AAAOuQAADHoAAAq8AABJfsAAiD/AAQc/wAFGP8EBhT/CgcR/xIHC/8YBwf/&#10;HwcC/ycHAP8xBwD/PQYA/0oFAP9ZBQD/awQA/30DAP+NAwD/nwIA/6ECAP+hAgD/oQIA/6ECpLkA&#10;AJa/AACIxQAAeMsAAGrRAABc2AAAUN4AAETkAAA56AAAL+wAACbvAAAf9gABGv8AAhX/AAMR/wAE&#10;Df8ABQn/AAYG/wAGAv8GBgD/DAYA/xQGAP8cBgD/JQUA/zEFAP8+BAD/TAMA/1oDAP9oAgD/eAIA&#10;/3kCAP95AgD/eQIA/3kC/xEiEf8LJhH/DCUS/wknEv8DLBH/ADUR/wBED/8AUQ7/AF4M/wBrCv8A&#10;dwn/AIEI/wCKB/8Akgb/AJkG/wCfBf8ApgX/AKwE/wCzBP8AvAT/AMYE/wDUBP8A4wP/AO8D/wD4&#10;A/8A/wP+AP8D/AD/BPwA/wT8AP8F/AD/BfwA/wX8AP8F/xIiEf8QJBL/EiMS/w4kEv8HKRL/AzMR&#10;/wJBEP8ATw//AFwN/wBpC/8AdQr/AH8J/wCICP8Ajwf/AZYH/wKdBv8CowX/A6oF/wSxBf8FuQX/&#10;BsQF/wbRBf8G4AX+B+0E/Ab2BPoG/wT4Bf8F9wb/BvcH/wf3B/8H9wf/B/cH/wf3B/8H/xMhEv8U&#10;IRL/Fh8S/xQgEv8NJRL/DDES/ws+Ef8KTBD/CFkO/wdlDf8GcQv/B3wK/wiFCf8JjQj/CpQI/wua&#10;B/8MoQf/DacH/w6vB/8Otwf/EMEH/hDOBvsR3Qb4EOkG9hH1BvMQ/gbyEf8H8RH/CfER/wrxEP8K&#10;8RD/CvEQ/wrxEP8K/xUgEv8YHRL/GxoR/xobEf8ZIhL/GC0T/xY6E/8VSBL/E1UQ/xJhDv8Rbg3/&#10;EngM/xOCC/4Uigr9FZEJ/BaYCfsXngn6GKUJ+RisCfgZtAn3Gr4J9hrLCPMb2gjwG+gI7Rv0B+sb&#10;/gnqG/8L6Rv/Degb/w7nG/8O5xv/Ducb/w7nG/8O/xceEv8dGBH/IBUQ/yAVEP8jHxH/JCoT/yE2&#10;E/8fQxP/HVES/x1dEfwcaQ/5HXUO9x5+DfUfhgz0II4M8yGVDPIhmwzwIqIM7yOpC+4jsQvtJLsL&#10;7CXIC+ol1grnJeYK5CXzDOEl/g7gJf8Q3SX/Etwk/xLbJP8T2yT/E9sk/xPbJP8T/xwaEf8jFBD/&#10;JxEP/yoTDv8uHA//LiYR/ywyE/8pPhT7J0wU9idZE/InZRLvJ3AR7Sl6EOsqgw/qKooP6CuSD+cs&#10;mQ/mLKAP5S2nDuMurw7iL7kO4S/GDd8v1Q3bMOYO2C/0EdUu/xTSL/8W0S7/F9Au/xjPLf8Zzy3/&#10;Gc8t/xnPLf8Z/yEWEf8pEA7/LwsM/zYRC/86GQz/OSIO/zctEfgzORTyMEYW7DBUFugwYBXlMWwU&#10;4jN2E+AzfxPeNIcS3TWPEts2lhLaNp0S2TalEtc3rhLVN7cT1DjEE9I40xPPOeUUyzj0GMg4/xrG&#10;N/8cxDf/HsM2/x7CNv8fwjb/H8I2/x/CNv8f/yYTD/8wCwz/NwYK/0AOCP9EFgj/RB8K+UEoDe89&#10;NBLoOUAW4jhOGN05WxjaOmcX1jtyF9Q8exjSPIMY0D2KGc89khnNPpkayz6gGso/qRrIP7Iaxz++&#10;G8U/zhvDQOAcv0DxH7w//iG6P/8juD7/JLc+/yW3Pf8ltz3/Jbc9/yW3Pf8l/ywODv82Bgr/QAQH&#10;/0kLBf9NEwX8ThsG8UskCOdGLg3eQzsT2EFJGNJBVRzOQmEey0JrH8hDdSDGQ30hxESFIcJEjCHB&#10;RZQiv0WbIr5FpCK8Ra0ju0a5I7lGyCO3RtsktEbtJrFG+yivRf8qrUX/KqxF/yurRf8rq0X/K6tF&#10;/yurRf8r/zELDP88Agj/RwMF/1EIA/9VDgL1VhUC6VQeA99QKAfVTzcNzkxEGMhJUCDDSVslwEll&#10;J71Jbyi7SXgpuUqAKbdKhyq1So8qtEuWK7JLnyuxS6grr0u0K65MwiysTNUsqUzpLadL+S+kS/8w&#10;okv/MaFL/zGhS/8xoUv/MaFL/zGhS/8x/zYHC/9BAAb/TgAD/1YEAfZaCADuWw0A4VkVANdZJALN&#10;WTQKxVZBFr9STCG6UFYptk9fLbNPaTCwT3Ixrk96Ma1PgjKrUIoyqVCSMqhQmjOmUKQzpVGvM6NR&#10;vTShUc80n1HlNZxR9jabUP83mVD/N5lQ/zaYUP82mFD/NphQ/zaYUP82/zoECf9FAAT/UwAB9VsA&#10;AOReAADbXwMA2V0JAM9hIADGYjEIvl8+E7dbSR+yWFIqrVVbMapUZDWnVGw3pVR1OKNUfTmhVIU5&#10;oFWNOp5VljqcVaA6m1WrOplVuDuYVco7llXhO5NU9DySVP88kVT/PJBU/zuPVP87j1T/O49U/zuP&#10;VP87/z4BCP9LAAP/VwAA514AANtkAADVZgEA0WUFAMloHADAaS4GuGc8ELFjRx2rX08pplxXMqJa&#10;YDmeWWg8nFlwPppYeD+YWIBAl1iIQJVYkUCTWJtBklinQZBYtEGOWMVBjVjcQotY8UKJWP9BiVf/&#10;QYhX/0CHV/8/h1f/P4dX/z+HV/8//0EABv9PAAL2WwAA32MAANZpAADPawAAy2sCAMNtGAC7bywE&#10;s206DqxqRBqmZ00moGNVMZthXDqXXmM/lF1rQ5Jcc0WQXHtGjlyERo1cjUaLXJdHiVyjR4hbsEeG&#10;W8FHhFvYSINb7keCW/5GgVv/RYBa/0SAWv9EgFr/RIBa/0SAWv9E/0UABf9TAAHrXgAA22cAANJt&#10;AADLcAAAxXAAAL1yFQC2dCkCr3M4C6hxQxehbUskm2pTL5ZmWTmRY2BBjWFnRopgb0mIX3dLhl9/&#10;TIVfiUyDX5NMgV+fTX9erE1+XrxNfF7TTXte7Ex6Xv1LeV7/Snld/0h5Xf9HeV3/R3ld/0d5Xf9H&#10;/0gABP9WAADjYgAA2GsAAM5xAADGdQAAwHUAALl2EQCxeScBqng2CaR2QRWdc0ohl3BRLZFsVziM&#10;aV1Bh2ZkSIRkakyBYnJPf2J7UX1ihFJ7Yo9SeWKbUndhqFJ1YbhSc2HPUnJh6VFyYftPcWH/TXJg&#10;/0xyYP9LcmD/S3Jg/0tyYP9L/0sAA/xZAADgZQAA1G8AAMp1AADCeQAAu3kAALR7DQCtfSQBpn00&#10;CKB7PxKZeEgek3VPKo1yVTWHbls/gmthSH1oZ055Zm5TdmV3VXRlgFdyZYtXcGWXV25lpVdsZLVX&#10;amTLV2lk5lZpZPlTaWT/UWpj/09qY/9OamP/Tmpj/05qY/9O/00AAvNcAADdaQAA0XIAAMd5AAC/&#10;fAAAt34AAK9/CgCpgSEAooIxBpyAPRCVfUYbj3tOJ4l3VDODdFk9fXFeRndtZE5ya2pVbmlyWWtp&#10;fFtpaIdcZ2mTW2VooVtjaLFbYWjHWmBo41lhaPhXYWj/VGNm/1JjZv9RY2b/UWNm/1FjZv9R/08A&#10;AelfAADabQAAzXYAAMR8AAC7gAAAs4IAAKuDBQCkhh0AnoYvBJiFOw2Sg0UYi4BMJIV9UjB/elc6&#10;eXdcRHJ0YU1rcWdVZm5uW2Jtd15fbYNfXm2PXlxtnl5aba5dWW3EXFht4FpYbfZYWWz/Vltq/1Vc&#10;av9UXGr/VFxq/1Rcav9U/1MAAOVkAADWcQAAynoAAMCAAAC4hQAAr4cAAKaIAQCfihkAmossA5SK&#10;OQuNiEIVh4ZKIYGDUCx7gFU3dH1aQWx6X0pld2RTX3VrWlpzdF5Yc39fVnONXlV0nFxUdKxbU3TC&#10;WVJ03lhSc/VYUnH/VlRv/1VVbv9UVW7/VFVu/1RVbv9U/1gAAOFoAADSdQAAxn4AAL2FAAC0iQAA&#10;q4wAAKGMAACajxQAlZAoAY+PNgiJjkASg4xIHXyJTih2h1Mzb4RYPWeCXUZff2JPWX1pVlV7clpS&#10;e35aUXuLWVF8mldQfKtWT3zBVE583VNNevRTTHn/U052/1NOdf9TTnX/U051/1NOdf9T9FwAAN1t&#10;AADOeQAAwoMAALmKAACxjgAAp5EAAJqRAACTlA4Aj5UjAImVMgaElD0PfpJFGXeQTCRwjlEuaYxW&#10;OGGKW0Fah2BKVIVnUFCEcVNPhH1TToWKUk2FmlBNhatOTIXATEuF3UtJg/RNSIL/Tkh//05Jff9O&#10;SX3/Tkl9/05Jff9O6WIAANhzAADJfwAAvogAALaPAACtlAAAo5YAAJSXAACNmQcAiJsdAIObLgN+&#10;mjkLeJlCFHGXSR9qlk8pY5RUM1ySWTxVkF5DUI9mSE2OcEpLjnxKS4+KSEqPmkZJj6tFSY/AQ0iP&#10;3UFGjfRERIv/RkOJ/0dEh/9HRIf/R0SH/0dEh/9H42kAANF5AADEhQAAuo4AALKVAACpmgAAnpsA&#10;AJGdAACFoAAAf6IVAHyjJwF2ojQHcKE9EGqgRRljnksjXJ1QLFWbVjRQml07S5llP0mZcEBImXw/&#10;R5mKPkeZmTxGmao6RZnAOUWZ3TdCl/M6QJX/PD6U/z4+k/8/PpP/Pz6T/z8+k/8/3HEAAMuAAAC/&#10;iwAAtpQAAK6bAACloAAAmKEAAIykAAB8pwAAdqkKAHKqHwBuqi0EaKo3CmKpPxNbqEYcVadMJE+m&#10;UixKpVkxRqViNESkbTRDpXkzQ6WHMkKllzBBpagvQKW+LUCl2yw+o/MuPKD/MTqf/zM5nv80OZ7/&#10;NDme/zQ5nv801HkAAMWHAAC7kgAAspsAAKqiAACgpgAAk6gAAIarAAB6rgAAa7EAAGazEwBjsyMB&#10;XrMvBVmzOAxSsj8UTbFGG0exTSFDsFQlQLBeJz6xaSc+sXYmPbGEJTyxlCQ8saYiO7G8ITqx2SA4&#10;r/IiNq3/JTSs/yczq/8oM6v/KDOr/ygzq/8ozIIAAL+QAAC2mgAArqIAAKSoAACZrAAAjK8AAICx&#10;AABztAAAZrgAAFm8AwBVvhYAUr8kAU6/LwZJvjcMQ74/Ej++RhY7vk8ZOb5ZGji+ZBo3v3IZNr+A&#10;GDW/kBc1wKMVNMC5FDPA1hMxvfAVL7v/GC66/xotuf8bLbn/Gy25/xstuf8bxIwAALmYAACxogAA&#10;qakAAJ2uAACRsQAAhLQAAHe3AABqugAAXr8AAFLEAABHygMAQswSAEDNIAE8zSoEOM40CDTOPQsx&#10;zkYNMM9RDS/PXQ0u0GoMLdB5DCzRigsr0ZwKKtKzCSnS0Qgo0O0JJs78DCTL/w4jyv8PI8r/DyPK&#10;/w8jyv8PvZcAALShAACsqgAAoa8AAJWzAACHtwAAeroAAG29AABhwgAAVcYAAErLAABA0AAANdYD&#10;AC/dCwAt3hkBKt8jAyffLQUl4DgGJOFDBiLhTwYh4lwGIONrBR/kewUe5I4EHeWjAxvmvgMa5uAD&#10;GOP4Axfi/wQW4f8FFuH/BRbh/wUW4f8Ft6EAAK+qAAClsAAAmLUAAIq5AAB8vQAAb8AAAGLFAABX&#10;yQAATM4AAEHTAAA32AAALd0AACjpAwAl7w0BIvAXAh7wIAQb8CkEGPEyBRbyPQQT80kEEPNWBAz0&#10;ZgMM9XkCC/WNAgr1pAII9r4BB/fiAQX29wEE9f8BBPX/AQT1/wEE9f8BsakAAKixAACbtgAAjbsA&#10;AH+/AABxwwAAZMgAAFfNAABM0gAAQdYAADbbAAAt4AAAJeQAACDvAAAc+wEBGf8JAhb/EgMS/xkD&#10;Df8hBAn/KgMF/zUDAf9BAwD/TwIA/2ACAP90AQD/iAEA/54BAP+0AAD/zwAA/+MAAP/jAAD/4wAA&#10;/+MAq7EAAJ63AACQvAAAgsEAAHPGAABlywAAWNAAAEzWAABA2wAANt8AACzjAAAj5wAAG+sAABf1&#10;AAAT/gABDv8AAgv/AgII/wkDA/8QAwD/FwMA/yADAP8qAgD/NwIA/0YBAP9YAQD/awEA/38AAP+R&#10;AAD/ogAA/60AAP+tAAD/rQAA/60AobcAAJO9AACFwgAAdcgAAGfOAABZ1AAATNoAAEDgAAA05AAA&#10;KugAACHrAAAY7gAAEfEAAAz6AAEI/wABBP8AAgH/AAIA/wACAP8AAwD/BAMA/wsCAP8VAgD/HwIA&#10;/ywBAP88AQD/TAEA/14AAP9vAAD/fgAA/4cAAP+HAAD/hwAA/4cA/wImD/8EIw//AyIP/wAkDv8A&#10;Kg3/ADQM/wBCCv8AUAj/AF0H/wBpBf8AdQT/AH8D/wCHA/8AjwL/AJQC/wCaAf8AoAH/AKcB/wCt&#10;Af8AtQD/AL4A/wDKAP8A2QD+AOgA/QDzAP0A/gD8AP8A+wD/APsA/wD7AP8A+wD/APsA/wD7AP8A&#10;/wQlD/8IIQ//CCAP/wIhD/8AJg7/ADIN/wA/C/8ATQn/AFoI/wBnBv8AcgX/AHwE/wCFA/8AjAP/&#10;AJMC/wCYAv8AngH/AKQB/wCrAf8AswH/ALwA/QDHAPwA1gD7AOYA+gDyAPkA/AD3AP8A9gD/APUA&#10;/wH1AP8B9QD/AfUA/wH1AP8B/wkiEP8NHQ//DBsP/wgdD/8CIw7/AS8N/wA8DP8ASQr/AFcI/wBj&#10;B/8Abwb/AHkF/wCCBP8AiQP/AJAD/wCWAv8AnAL+AKIC/QCpAfwAsAH6ALkB+QDFAfgA0wH2AOIA&#10;8wDwAPEA+wDvAf8B7gL/Au4D/wPsBP8D7AT/A+wE/wPsBP8D/w4eEP8SGA//ExYP/w4XDv8PIA7/&#10;DSsO/wo4Df8HRQv/BlMK/wRfCP8Dawf/BHUG/QV+BfsGhgT6B40E+AiUA/cJmgP2CqAC9AqnAvMK&#10;rgLyC7cC8QvCAvAM0AHtDOAB6g3vAegO+gLmDv8E5RD/BeIR/wXhEv8G4RL/BuES/wbhEv8G/xMZ&#10;EP8YFA//GRIO/xcTDf8aHA7/GigO/xc0Dv8UQQz/Ek4L/BFbCfgRZwj1EXIH8xN7BvEUgwXwFYoF&#10;7haRBO0WlwTsF54D6xilA+kYrAPoGbUD5xnAA+YZzgP/4v/iSUNDX1BST0ZJTEUABwrjGt8C3xru&#10;BN0b+gbaHP8H2Bz/CNYc/wnVHP8K1Rz/CtUc/wrVHP8K/xgVD/8eEA3/HwsM/yMQC/8mGQz/JSMN&#10;/yIvDv0fPA32HUkM8h1WC+4dYgnrHm0I6B93B+YgfwflIYcG4yKOBuIjlAXgI5sF3ySiBd0kqgXc&#10;JbQF2yW/BdkmzgXWJt8F0yfuCM8n+grMJ/8Myyf/Dckm/w7IJf8PyCX/D8gl/w/IJf8P/x4SDv8k&#10;CQz/JwUJ/y8MCP8xFQn/MB8K/C0qDPMqNw3sJ0QN5ydRDOMoXgvfKWkK3StzCdosfAnZLYQI1i2L&#10;CNUukgnTLpgJ0i+gCdAvpwnPMLAKzTC7CswxyQrKMdsKxjLrDcMx+RDAMP8SvjD/E70w/xS8L/8U&#10;vC//FLwv/xS8L/8U/yMMDf8rBQn/MgIH/zoKBf88EgX+OxoG8zckCOkzMAviMD4N3DBMDdcyWQzT&#10;NGQN0DVuDs42dw7MN38PyjeGD8g4jQ/HOJQQxTmbEMM5oxDCOawRwDq2Eb86xBG9OtUSujroE7c5&#10;9xa0Of8Ysjn/GbE4/xqwOP8asDj/GrA4/xqwOP8a/ykIC/8xAAf/OwAE/0MGA/9FDAL2RBUC6kAe&#10;BOA8KQfYOzgL0TtGEMs8UxPHPV4UxD5oFcI+cRbAP3kWvj+BF7xAiBe7QI8XuUCWGLhAnhi2QacY&#10;tEGxGbNBvhmxQc8Zr0HjGqxB9B2pQP8ep0D/H6VA/yClQP8gpUD/IKVA/yClQP8g/y4ECf83AAX/&#10;QgAC/kkBAfRLBgDuSgwA4UcVANdGJALORjQKxkVBEsFETRi9RFgbuURiHLdFax21RXQes0Z7HrFG&#10;gx+wRoofrkeRH61HmSCrR6IgqUetIKhHuSGmR8ohpEjfIaFH8SSfR/8lnUb/JZxG/yabRf8mm0X/&#10;JptF/yabRf8m/zMACP89AAP/SAAB8E4AAOBQAADbTwMA2EsJAM5QHwHFUTAHvk89EbhMSBqzS1Mg&#10;sEtcI61LZiWrS24lqUt2JqdLfiemTIUnpEyNJ6JMlSihTZ4on02oKJ5NtCmcTcUpmk3aKZhM7iuW&#10;TP0rlEv/LJNL/yuTSv8rk0r/K5NK/yuTSv8r/zgABv9CAAL4TQAA4lMAANpYAADTWQAA0FUFAMdY&#10;GwC+Wi0Ft1g6D7BVRRmrUk8ip1FYJ6RQYCuhUGksn1BxLZ5ReS6cUYAumlGIL5lRkC+XUZovllGk&#10;MJRRsDCTUMAwkVDVMY9Q6zGNUPsxjE//MYtP/zGKT/8wik//MIpP/zCKT/8w/zwABf9HAAHsUQAA&#10;3VoAANRfAADNYAAAyF0BAMBfFwC4YSoDsWA4DKpdQxelWkwhoFhUKZxWXC+ZVWQyl1VsM5VUdDSU&#10;VHw1klSDNZBUjDaPVJY2jVSgNoxUrDeKVLw3iFTQN4ZT6DeFU/k3hFP/NoNT/zaDUv81g1L/NYNS&#10;/zWDUv81/z8ABP9LAADkVgAA2V8AAM9kAADHZgAAwmQAALplEwCzZycCrGY1CqVkQBSfYUkfml5R&#10;KZZbWTGSWmA2kFhnOI1YbzqMWHc7ilh/O4hXiDyHWJE8hVecPINXqT2CV7g9gFfMPX5W5T19Vvc8&#10;fFb/O3xW/zp7Vv85e1b/OXtW/zl7Vv85/0EAAvlPAADhWwAA1GQAAMtpAADDawAAvGoAALVqDwCu&#10;bCQBp2wzCKFqPhKbZ0cdlWRPJ5BhVjGMXlw3iV1jPIZbaz6EW3JAglt7QYFahEF/Wo1CfVqZQnta&#10;pUJ5WrRCd1rIQ3ZZ4UJ1WfZBdFn/P3RZ/z50Wf89dFn/PXRZ/z10Wf89/0MAAvBSAADdXwAA0WgA&#10;AMdtAAC/cAAAuG8AALBvCwCpcSEAo3ExBp1wPA+XbUUakWpNJYxnUy+HZFo3g2FgPn9fZ0J9Xm5E&#10;el52Rnhef0d3XolHdV6VR3NdokdxXbBIb13ESG1c3UdsXfRFbF3/Q2xc/0JtXP9AbVz/QG1c/0Bt&#10;XP9A/0YAAelVAADaYwAAzWwAAMNxAAC7dAAAtHMAAKxzBwCldR4An3YuBJl1Og2TckQYjW9LIohs&#10;US2DaVc2fmZdPnlkY0R1YmpIcmFySnBhe0xuYYVMbGGRTGphnkxoYK1MZmDATGRg2kxkYPJJZGD/&#10;R2Vg/0VlX/9EZV//RGVf/0RlX/9E/0oAAOVaAADWZwAAym8AAMB1AAC4eAAAsHgAAKd3BAChehsA&#10;m3ssA5V5OAuPd0IViXVJIIRyUCp+b1U0eWxaPXNpYERuZ2ZKamVuTmdld1BlZIFQY2SNUGFkm1Bf&#10;ZKpQXWS9T1tk1k9cZPBMXGT/Sl1j/0heYv9HXmL/R15i/0deYv9H/00AAOJeAADTawAAx3MAAL14&#10;AAC1ewAArHwAAKN8AACcfhcAl38pApF+NgmLfEAShXpIHYB3Tid6dVMxdHJYOm1vXUNnbWNKYmpq&#10;T19pc1JcaX5TWmmKU1lpmFJXaadSVmm6UVRp1FBUaO5OVWj+TFZn/0pXZv9JV2b/SVdm/0lXZv9J&#10;9lEAAN9iAADPbgAAxHcAALp8AACygAAAqIAAAJ6AAACXghMAkoQmAY2DNAeHgj4QgYBGGXx9TCR1&#10;e1Eub3hWN2h2W0Bhc2BIXHFnTldvcFJVb3tTU2+HUlJvllFRcKZQUHC4Tk9w0k1Ob+1MTm7+S05t&#10;/0pQa/9JUGv/SVBr/0lQa/9J7FYAANtnAADMcwAAwHsAALeBAACuhQAApIUAAJiFAACShw0AjYkh&#10;AIiJMAWChzsNfYZDFneESiBwgk8qan9UM2N9WTxce15EVnhlS1J3bk5Qd3lPT3eGTk53lExNeKVK&#10;THi3SUt40UdKduxHSXX9SEl0/0hKcv9HSnL/R0py/0dKcv9H51wAANZsAADIdwAAvYAAALSGAACr&#10;igAAn4oAAJKKAACLjAcAh44cAIKOLAN9jTgJd4xBEnGKRxtriU0lZIdSLl2FVzdXg1w/UoFjRU6A&#10;bUdMgHhIS4CFRkqBlEVKgaRDSYG3QUiB0EBHf+tARX38QkR8/0JEev9DRHr/Q0R6/0NEev9D4mIA&#10;ANFyAADDfAAAuYUAALCLAACmjgAAmo8AAIyQAACFkgAAf5QWAHyVJwF3lDQGcZM9DmuSRBdlkEog&#10;Xo9QKViNVTFSjFs4TYpiPUqKbD9Iinc/SIqEPUeKkzxGiqQ6Roq2OEWK0DdDies4QYf8OkCF/zs/&#10;hP88P4T/PD+E/zw/hP883GoAAMt4AAC/gwAAtYsAAK2RAACikwAAlpQAAImWAAB9mQAAd5oNAHOb&#10;IABvmy4Daps4CmSaQBFemUcaWJdNIlKWUipMlVkwSJRhNEaUazVFlHc0RJSEM0OUkzFDlKMwQpS2&#10;LkGU0C1Ak+stPZH8MDyP/zI6jv8zOo7/MzqO/zM6jv8z1XEAAMV+AAC6iQAAspEAAKmYAACdmAAA&#10;kZkAAIWcAAB2oAAAbaICAGmjFwBlpCYBYaQyBVyjOwxWokITUKFIG0ugTiFGn1YmQ59eKUGfaSlA&#10;n3UpP5+CJz6fkSY+n6EkPZ+0IzyfziE7neoiOZv8JTea/yc2mP8pNpj/KTaY/yk2mP8pzXkAAMCG&#10;AAC2kAAArpgAAKWdAACYngAAi6AAAICjAABzpgAAZakAAF2rCQBZrBwAVq0pAlKtMwZNrDsMSKtC&#10;EkOrSRg/q1EbPKpaHTurZR06q3EcOat/Gzirjho3q58ZN6uyFzarzBY1qekWM6f6GTGm/xswpP8d&#10;MKT/HTCk/x0wpP8dxoIAALqPAACymAAAqqAAAKCkAACSpQAAhqgAAHqrAABurgAAYLAAAFO0AABL&#10;tgwASbcdAEa3KQJCtzIGPrc6Cjm3Qw42t0sQNLdVETO3YBEyt2wQMbh6DzG4iQ4wuJsNL7ivDC24&#10;yAstt+YLK7T5Dimz/xAosf8SKLH/Eiix/xIosf8Sv4wAALWXAACuoAAApaYAAJqrAACNrQAAgLAA&#10;AHOyAABmtAAAWbcAAE27AABBvwAAN8MJADXEGAAzxSQBMMUuAy7FOAUrxkEGKsZMByjHVwYnx2QG&#10;J8hyBSbIggUkyJQEI8ioBCLJwgMgyOMDH8X3BR3D/wccwf8IHMH/CBzB/wgcwf8IuZYAALGgAACp&#10;qAAAnq0AAJGwAACDswAAdrUAAGm4AABcuwAAUL8AAEXCAAA5xwAAL8wAACbRBAAf1QwAHdYZABzW&#10;JQAb1zAAGtg8ABnYSAAY2VUAF9pkABXadQAU24cAEtycABDctQAN3dgADdryAA3Y/wEN1v8CDdb/&#10;Ag3W/wIN1v8Cs6AAAKyoAACirgAAlbIAAIe2AAB5uQAAa7wAAF6/AABSwwAAR8cAADvLAAAxzwAA&#10;KNQAAB/ZAAAX3QAAE+cJABHoFAAO6B4AC+kpAAnpNQAH6kIABetQAAPsYAAB7HMAAOuHAADqnQAA&#10;6rgAAOvcAADq8wAA6v8AAOr/AADq/wAA6v8ArqgAAKWvAACYtAAAirgAAHy7AABuvwAAYMMAAFTH&#10;AABIzAAAPNAAADHUAAAn2QAAH90AABfhAAAP5AAAC/AAAAj4BQAF+A4AAfkXAAD5IQAA+CwAAPg6&#10;AAD4SQAA+FsAAPhuAAD3hAAA9poAAPexAAD3ywAA+OkAAPjpAAD46QAA+OkAqK8AAJu1AACNuQAA&#10;f74AAHDCAABixwAAVcwAAEjRAAA81QAAMdoAACfeAAAd4gAAFuYAAA3pAAAG7AAAA/YAAAD+AAAA&#10;/wAAAP8FAAD/DQAA/xcAAP8iAAD/MAAA/0AAAP9TAAD/aAAA/30AAP+RAAD/owAA/7UAAP+1AAD/&#10;tQAA/7UAnrUAAJG6AACCvwAAcsUAAGTKAABW0AAASdUAADzbAAAw3wAAJeMAABznAAAS6gAAC+4A&#10;AATwAAAA8gAAAPwAAAD/AAAA/wAAAP8AAAD/AAAA/wIAAP8LAAD/GAAA/yUAAP82AAD/SQAA/14A&#10;AP9xAAD/gQAA/5EAAP+RAAD/kQAA/5EA/wAkDf8AIA3/ACAM/wAhC/8AJgr/ADII/wBABv8ATgT/&#10;AFsD/wBnAv8AcQH/AHsB/wCDAP8AigD/AJAA/wCWAP8AnAD/AKIA/gCpAP0AsAD8ALgA+wDCAPsA&#10;zwD7AOAA+gDuAPoA+gD6AP8A+gD/APoA/wD6AP8A+QD/APkA/wD5AP8A/wAhDf8BHQ3/ABwM/wAe&#10;C/8AIgr/AC8I/wA9B/8ASwX/AFgD/wBkAv8AbwH/AHgB/wCAAP8AhwD/AI4A/wCUAP0AmgD7AKAA&#10;+QCmAPgArQD3ALUA9gC/APUAzQD1AN0A9ADsAPQA9wD0AP8A9AD/APMA/wDzAP8A8gD/APIA/wDy&#10;AP8A/wQeDv8GGQ3/AxgM/wAZDP8AIAr/ACwJ/wA6B/8ASAX/AFUE/wBhA/8AbAL/AHUB/wB9Af0A&#10;hQD7AIsA+QCRAPcAlwD1AJ0A8wCkAPIAqwDwALMA7wC9AO4AygDuANoA7QDoAO0A9QDsAP8A6wD/&#10;AOoA/wDoAP8A5wD/AOcA/wDnAP8A/wkaDv8KFA3/CBMM/wITC/8EHgv/ASkJ/wA2CP8AQwb/AFEE&#10;/wBdA/4AaAL7AHIB+AB6AfYAggD0AIgA8gCPAPAAlQDuAJsA7QChAOsAqADpALAA6AC7AOcAxwDm&#10;ANcA5QDoAOQA9QDiAP8A3wL/AN0E/wHdBP8B3QT/Ad0E/wHdBP8B/w4VDf8REAz/DgwL/w4QCv8R&#10;Gwr/ECUJ/wsxCP8HPwf8BUwF+ANZA/QDZALwBm4C7gd3AewHfwHqCIYA6QiMAOcIkgDmCJgA5Qif&#10;AOQIpgDiCK8A4Am5AN8JxgDeCtgA2wzoANgO9gHUEv8B0hL/AtES/wPQEv8DzxL/BM8S/wTPEv8E&#10;/xQRDf8XCQv/FgUJ/xsMCP8dFgj/HCEI/xgsCPgUOgfxEkcF7RFUBOkSXwPlFGoC4xVzAeAWewHe&#10;FoMB3RaJAdsXkAHaF5YA2RidANcYpQDVGa0A1Bq3ANIaxADRG9UBzR3mAske9QPHH/8FxR7/BsMe&#10;/wfCHv8HwR7/B8Ee/wfBHv8H/xkLDP8dAwn/IAAH/ycIBv8pEgX/JhsG9iMnB+0fMwfmHUEG4R1P&#10;BN0eWwPZIGYC1iFwAtQjeALSJH8C0CSGA84ljAPNJpMDyyeaA8onoQPIKKkDxiizBMUpwATDKdAE&#10;wCriBb0q8ge6Kf8JuCn/Crcp/wu2KP8MtSj/DLUo/wy1KP8M/x8GCv8kAAf/LAAE/zIEA/8zCwL4&#10;MBUD7CwgBOMoLAXbJjsF1SlJBdErVgXNLWAGyi5qB8cvcwfFMHoHwzGBCMIxiAjAMo8IvzKVCL0z&#10;nQm8M6UJujOvCbgzuwm3M8sKtTTeCrEz7w2vM/0PrTL/EKsy/xGpMv8RqTL/Eaky/xGpMv8R/yUB&#10;CP8qAAX/NAAC/joAAfU6BQDuNwwA4jIXAdkwJALQMjUGyjRDCcU2UAvBN1sMvjhlDbw5bQ25OXUO&#10;uDp8DrY6gw61OooPszuRD7I7mA+wO6EPrzyrEK08thCrPMUQqjzZEac77BOkO/sVojv/FqA6/xaf&#10;Ov8Wnzr/Fp86/xafOv8W/yoAB/8xAAP/PAAA7j8AAOBAAADbPQIA2DgKAM89HwHGPjAGvz4+DLo+&#10;ShC2P1USs0BfE7FAaBSvQXAVrUF3FatBfhWqQoUWqEKMFqdClBamQpwXpEKmF6JCshehQsAYn0LU&#10;GJxC6BmaQvkbmEH/HJdB/xyWQP8clkD/HJZA/xyWQP8c/y8ABf84AAH0QQAA4kcAANlKAADSSQAA&#10;z0MFAMZHGwC+SSwFt0g5DLFHRROtRlAXqkZZGqdGYhulR2oco0dyHKJHeR2gR4Adn0iIHZ1Ijx6b&#10;SJgemkiiHphIrR+XSLwflUfPH5NH5SCRR/Yhj0b/IY5G/yGNRf8hjUX/IY1F/yGNRf8h/zQAA/8+&#10;AADnRgAA3E8AANJTAADLUwAAxk4BAL5QFgC3UigDsFE2C6pPQROlTUsaoUxUH55MXSGcTGUimkxt&#10;I5lMdCSXTHwklkyDJJRMiyWTTJQlkUyeJY9MqSaOTLcmjEzKJopL4SeIS/Qnh0v/J4ZK/yeFSv8m&#10;hUr/JoVK/yaFSv8m/zYAAvlCAADiTQAA1lYAAMxaAADFWwAAv1YAALhXEgCxWSUCqlkzCaRXPhKe&#10;VEgamlJQIZdRWCWUUWAoklBoKZBQbyqPUHcrjVB/K4xQhyyKUJAsiVCaLIdQpi2FULMthE/GLYJP&#10;3S2AT/Itf07/LX5O/yx+Tv8rfk7/K35O/yt+Tv8r/zkAAe5GAADeUwAA0lwAAMhgAADAYQAAuV4A&#10;ALJdDQCrXyIBpV8xB59ePBCZW0UZlFhNIZBWVSiNVVwsi1RjL4lUazCHU3IxhVN6MYRTgzKCU4wy&#10;gVOWMn9TojN9U7Aze1PCM3lS2jR4UvAzd1L/MnZS/zF2Uf8wdlH/L3ZR/y92Uf8v/zwAAOlLAADb&#10;WAAAzmEAAMRlAAC8ZgAAtGQAAK1iCQCmZR8AoGUuBZpkOg2VYUMXj15LIItcUiiHWlkuhFhfMoJX&#10;ZzWAV242fld2N3xWfzh7Vog4eVaTOHdWnzh1Vq05c1a+OXFV1TlwVe04b1X+Nm9V/zVvVf80b1X/&#10;M29V/zNvVf8z/0AAAOZQAADXXQAAymUAAMBpAAC4awAAsGkAAKhnBQCiaRwAnGosA5ZpOAuRZ0EV&#10;i2RJHoZhTyeCX1Yvfl1cNHtbYzh4Wmo7dlpyPHRaez1yWYQ9cFmPPW5Zmz5sWak+alm6PmhY0j5n&#10;WOs8Z1j8OmdY/zlnWP83Z1j/N2dY/zdnWP83+0MAAONUAADTYQAAx2kAAL1tAAC1bwAAq20AAKRs&#10;AQCdbhgAmG8pApJuNgmNbD8Sh2lHHIJnTSV+ZFMueWJZNXVgXzpxXmY+bl1uQGxdd0FqXYBCaF2L&#10;QmZdmEJkXKZCYly3QmBczkJfXOlAX1z7Pl9b/zxgW/87YFv/OmBb/zpgW/8680YAAN9ZAADQZQAA&#10;xGwAALpxAACxcwAAqHEAAJ9wAACZchUAlHMmAY5zMweJcT0Qg29FGX5sTCJ5alErdGdXNG9lXDtq&#10;Y2JAZmJqQ2NhckVhYH1GX2CIRl1glUZbYKNGWWC0RVhgy0VXX+ZDWF/6QVhf/z9ZX/89WV//PVlf&#10;/z1ZX/897UsAANxdAADNaAAAwXAAALd1AACudgAApHUAAJt1AACUdhEAj3gjAIp4MQWFdjsNgHRD&#10;FnpySh91cE8pb21VMWlrWjljaF9AX2dmRVtlb0hZZXlJV2WFSVZlkkhUZaFHU2WyRlFlyUVQZOVE&#10;UWT4QlFj/0BSY/8/UmP/PlJj/z5SY/8+6lAAANhhAADJbAAAvnQAALV5AACqegAAoHkAAJZ5AACP&#10;ewwAinwgAIZ9LgSBezkLe3pBE3Z4SBxwdk0lanRSLmRxVzdeb10+WG1jRFRrbEdSa3ZIUGuCSE9r&#10;kEdOa59FTWuwRExrx0JLa+NBS2r4QUtp/0BLaP8/S2j/P0to/z9LaP8/5lYAANRmAADGcQAAu3gA&#10;ALJ9AACmfgAAm34AAJF+AACKgAYAhYEbAIGCKwJ8gTYId4A/EHF+RhhrfEshZXpQKl94VTNZdls6&#10;U3RhQE9zakNNc3RETHOBQ0tzj0JKc55ASXOvPkhzxj1Hc+I8RnH3PUVw/z1Fb/89RW7/PUVu/z1F&#10;bv894VwAAM9rAADCdQAAuH0AAK6CAACiggAAl4IAAIuDAACEhQAAf4cVAHuIJgF2hzIFcYY8DGuF&#10;QxRlg0kdX4JOJVmAUy1Uflk1T31gOkt8aT1JfHM9SHyAPEd8jjpHfJ05RnyvN0V8xTVEe+I1Qnr2&#10;NkF4/zdAd/84QHb/OEB2/zhAdv843GMAAMtwAAC+egAAtIIAAKqGAACehwAAk4cAAISJAAB9iwAA&#10;d40OAHOOIABvji4Dao04CWWMQBBfi0YYWYpMIFSIUSdOh1cuSoZeMkeFZzRFhXM0RIV/M0SGjTFD&#10;hp0wQoauLkGFxSxBheIrPoP2Lj2B/zA7gP8xO3//MTt//zE7f/8x1WkAAMV2AAC6gQAAsYgAAKWL&#10;AACZiwAAjowAAIKPAAB1kgAAb5MFAGqVGQBnlSgBY5UzBV6UOwtYk0ISU5JIGU6RTiBJkFUlRY9d&#10;KUKPZipBj3IqQI9+KUCPjCc/j5wmPo+uJD2PxCI9juEhOoz2JDiL/yY3if8oN4n/KDeJ/yg3if8o&#10;znEAAMB9AAC2hwAArY8AAKGQAACVkAAAiZIAAH6UAABwmAAAZZsAAF+cDgBcnR8AWZ0sAlWdNQdQ&#10;nD0MS5tEEkeaSxhCmlIcP5lbHz2ZZB88mXAfO5p9Hjqaixw6mpsbOZqsGTiZwxg3meAXNZb1GjOV&#10;/xwylP8eMpP/HjKT/x4yk/8ex3kAALuFAACyjwAAqZUAAJyVAACQlgAAhJgAAHmbAABsngAAX6IA&#10;AFWlAgBQphQATqYiAEumLQJHpjYHQqY+Cz6lRQ86pU0SOKVWFDalYBQ1pWwTNKV5EzSlhxEzpZgQ&#10;MqWqDzGlwA4wpN4NLqL0EC2g/xIsnv8TK57/FCue/xQrnv8UwIIAALaNAACulgAApJsAAJebAACL&#10;nQAAf6AAAHOjAABnpgAAWqkAAE6sAABDrwQAPrAUADyxIgA6sSwCNrE1BDOxPgcxsUcJL7FQCi2x&#10;WwossWYJLLF0CCuxgwgqsZMHKLGmBiexvAUmsdoFJK7yByOt/wkiq/8KIav/CiGr/wohq/8KuosA&#10;ALKWAACqngAAoKEAAJKjAACFpQAAeakAAG2sAABhrwAAVLEAAEi0AAA7twAAMLoCACq8EAApvR0A&#10;J70oACW+MgEjvjwCIr5GAiC/UQIfv10CHr9rAR2/ewEcwIsBGsCfABnAtgAXv9QAF73wARa7/wIU&#10;uv8DFLn/BBS5/wQUuf8EtZUAAK2fAACmpgAAmqkAAI2sAACArwAAcrEAAGWzAABYtgAATLgAAEC7&#10;AAAzvwAAKcMAACDHAAAXywUAEc0QABDNHAAOzicADc4zAAvOQAAKz00ACs9bAAjPawAG0H0ABdCR&#10;AATQpgAC0MEAAM/iAADO+AABzP8AAsv/AALL/wACy/8AsJ8AAKmnAACerAAAkq8AAISyAAB1tQAA&#10;aLcAAFu6AABOvQAAQsAAADbEAAAryAAAIswAABnQAAAR0wAAB9cAAAHaBwAA2hQAANsfAADcKwAA&#10;3TkAAN5HAADfVwAA4GkAAOB9AADhkgAA4akAAOHEAADi4wAA4vYAAOH6AADh+gAA4foArKcAAKKt&#10;AACVsQAAh7UAAHi4AABquwAAXb4AAFDCAABExgAAN8kAACzNAAAh0QAAGdYAABHaAAAJ3AAAAd8A&#10;AADiAAAA5AAAAOUKAADmFgAA6CIAAOowAADsQQAA71IAAPBmAADwewAA8ZAAAPKmAADyvQAA8tcA&#10;APLhAADy4QAA8uEApa4AAJizAACKtwAAfLsAAG2+AABewwAAUccAAETLAAA3zwAALNQAACHYAAAX&#10;3AAAD+AAAAfkAAAA5gAAAOcAAADqAAAA8AAAAPAAAADwAAAA8QkAAPQXAAD2JgAA+TkAAPxMAAD9&#10;YQAA/nYAAP+LAAD/nQAA/64AAP+1AAD/tQAA/7UAm7QAAI64AAB/vQAAb8IAAGHGAABTywAARdEA&#10;ADjVAAAs2wAAIN8AABbjAAAM5gAABeoAAADsAAAA7wAAAO8AAADxAAAA+AAAAPwAAAD8AAAA/AAA&#10;AP0AAAD+CgAA/xwAAP8vAAD/RAAA/1kAAP9tAAD/fwAA/44AAP+TAAD/kwAA/5MA/wAhC/8AHQr/&#10;ABwJ/wAdCP8AIwb/ADAF/wA+A/8ATAH/AFgB/wBkAP8AbgD/AHgA/wCAAP8AhwD/AI0A/wCSAP4A&#10;mAD9AJ0A/ACjAPwAqQD7ALAA+gC6APoAxgD5ANUA+QDnAPcA9QD1AP8A9AD/APUA/wD1AP8A9QD/&#10;APUA/wD1AP8A/wAdC/8AGgv/ABgK/wAYCP8AIAf/AC4F/wA7A/8ASQL/AFUB/wBhAP8AawD/AHUA&#10;/QB9APsAhAD6AIoA+QCPAPgAlQD3AJsA9gCgAPUApgD0AK4A9AC3APMAwgDyANEA8gDkAPAA8wDu&#10;AP4A7gD/AO4A/wDtAP8A7QD/AO0A/wDtAP8A/wAaDP8AFQv/ABQK/wATCP8AHQf/ACoF/wA4A/8A&#10;RQL/AFEB/wBdAP0AaAD5AHIA9gB6APQAgQDzAIcA8QCNAPAAkgDvAJgA7gCdAO0ApADtAKsA7AC0&#10;AOsAvwDqAM4A6QDgAOcA8ADmAPkA5AD/AOQA/wDkAP8A5AD/AOQA/wDkAP8A/wQVDP8DEQr/AA4J&#10;/wASCP8AGgf/ACYF/wA0BP8AQQL/AE4B+gBZAPUAZADxAG4A7gB2AOwAfQDqAIQA6QCKAOgAjwDn&#10;AJUA5QCbAOQAoQDjAKkA4gCxAOEAvADgAMsA3gDdAN0A6wDbAPcA2QD/ANkA/wDYAP8A2AD/ANgA&#10;/wDYAP8A/wgRC/8ICgr/AwYI/wUMB/8HFwb/AyIF/wAvBP0APAL3AEkB8gBVAOwAYADoAGoA5ABz&#10;AOMAegDhAIEA3wCHAN4AjADdAJIA2wCYANoAnwDZAKYA1wCvANUAugDUAMkA0wDaANEA6wDOAvgA&#10;zAT/AMsF/wDJBv8AyAb/AMgG/wDIBv8A/w4KCv8OAwj/DAAG/xMIBf8TEwX/ER4E+wspA/MHNwLs&#10;BUQB5gVQAOIEXADdBWYA2wZvANkHdgDWCH0A1QiEANMJigDSCZAA0QmWAM8KnQDOC6UAzAyvAMsM&#10;ugDKDckAyA/cAMQT7QDBFPsBvxX/Ab0V/wK8FP8CvBT/ArwU/wK8FP8C/xQECf8VAAb/GgAE/x4D&#10;A/8eDAP7GxcD8BYjAucSMAHgET4A2hFLANYTVwDSFWEAzxdqAM0YcwDLGXoAyRqAAMcbhwDGHI0A&#10;xB2TAMMdmwDBHqMAwB+sAL4ftwC9H8UBuyDYAbgh6gK1IfkDsiH/BLEh/wWwIP8FriH/Bq4h/wau&#10;If8G/xoAB/8bAAT/JAAC/ygAAfcnBQDxIw4A5R4bAdwZJwDUHDcAziBGAcoiUgHGJV0CwyZmAsAo&#10;bgK+KHYCvSl9A7sqgwO6KokDuCqQA7crlwO1K58DtCyoBLIsswSxLMEEryzTBKws5waqLPYHpyz/&#10;CKUs/wmkK/8Koyv/CqMr/wqjK/8K/x8ABv8jAAL/LQAA7y8AAOItAADdKAMA2yANANEmIQDJKjEC&#10;wy1ABL4vTQW7MFcGuDJhBrUyaQezM3EHsjR4B7A0fgivNIUIrTWMCKw1kwiqNZsJqTWkCac2rwmm&#10;Nr0JpDbOCqI24wufNfQMnTX/Dps0/w6aNP8OmTP/Dpkz/w6ZM/8O/yUABP8rAAHxMwAA4jkAANo7&#10;AADTOAAAzzAHAMczGwC/NiwDuTc7B7Q4RwqwOVILrTpbDKs7ZA2pO2wNpzxzDaY8eg6kPIAOozyH&#10;DqI9jg+gPZcPnj2gD509qw+bPbgQmj3JEJg93xGVPPISkzz/E5I7/xOROv8TkDr/E5A6/xOQOv8T&#10;/ygAAv4yAADnOwAA20MAANJGAADKRAAAxT4CAL4+FgC3QSgDsEE2CKtBQg2nQUwQpEFWEqJCXhOg&#10;QmYTnkJuFJxCdRSbQ3wVmUODFZhDihWWQ5MWlUOcFpNDpxaSQ7QXkELFF45C2xeMQu8YikH+GYlB&#10;/xmIQP8Zh0D/GIdA/xiHQP8Y/ysAAfI3AADhRAAA1UwAAMtPAADDTgAAvUgAALdHEQCwSiQBqUoy&#10;B6RJPQ6fSEgTnEhRF5lHWRmXR2EalUdpGpRHcBuSR3cbkUd+HI9HhhyOSI4cjEiYHYpHox2JR7Ad&#10;h0fAHoVH1h6DRuwegkb8HoFF/x6ARf8egEX/HYBF/x2ARf8d/y8AAOs9AADcSwAA0FMAAMZWAAC+&#10;VgAAt1AAALBPDACpUiAAo1IvBp5ROg2ZT0QUlU1NGpJMVR2PTFwfjUxkIItLayGKS3IiiEt6IodL&#10;giKFTIojhEuUI4JLnyOAS6wkf0u9JH1K0iR7Suokekr7JHlJ/yN4Sf8ieEn/InhJ/yJ4Sf8i/zQA&#10;AOdEAADYUQAAy1kAAMFcAAC4XAAAsVcAAKpVCACkWB0AnlksBJhXOAuTVUETj1NJG4tRUSCIUFgj&#10;hlBfJYRPZieCT24ogU92KH9Pfil+T4cpfE+RKXpPnCl4T6kqdk65KnROzipzTucqck35KXFN/yhw&#10;Tf8ncE3/JnBN/yZwTf8m+TgAAONKAADUVgAAx14AAL1hAAC0YQAArF0AAKVbBACfXRkAml4pA5Rd&#10;NQmPWz8SillHGoZWTiGCVVUmf1RbKX1TYix7U2oteVJxLnhSei52UoMvdFKNL3JSmS9wUqYwblK2&#10;MGxRyjBqUeQvaVH3LmlR/yxpUP8raVD/KmlQ/yppUP8q8TsAAOBPAADQWwAAxGIAALpmAACwZQAA&#10;p2IAAKBgAACaYhYAlWMnAZBiMweKYT0QhV5FGIFcSyB9WlImeVhYLHZXXi90VmYxclZtM3BWdjRu&#10;VX80bFWJNGpVlTVoVaM1ZVWyNWNUxzViVOE0YlT2MmJU/zBiVP8vYlP/LmJT/y5iU/8u7UEAANxT&#10;AADNXwAAwWYAALdqAACsaAAAo2YAAJxkAACWZhIAkWgkAYxnMQaGZjsNgmRDFn1hSR54X08mdF1V&#10;LHBbWzFsWmI1allpN2dZcjhlWXs5Y1mGOWFZkjlfWKA5XVivOVtYxDlaV984Wlf0NlpX/zRaV/8y&#10;W1f/MVtX/zFbV/8x6kYAANlYAADKYwAAvmoAALRtAACpbAAAn2oAAJdpAACRag4AjWwhAIhsLgSD&#10;azgLfmlBE3lnRxx0ZU0kb2JTK2pgWDJmX143Yl5mOl9dbjxdXHg9W1yDPVlcjz1XXJ08VlytPFRc&#10;wTtTW9w7U1vzOFNb/zZUWv81VFr/M1Ra/zNUWv8z50wAANVcAADHZwAAu20AALFwAAClcAAAm28A&#10;AJNtAACNbwkAiHEdAINxKwN/cDYJem8/EXRtRRlvakshamhRKWRmVjBfZFw3W2NiO1hhaz5VYXQ/&#10;U2GAP1JhjD5RYZs9T2GrPE5hvztMYdo6TGDyOU1f/zdNX/82TV7/NU1e/zVNXv8141EAANJgAADD&#10;awAAuXEAAK10AAChcwAAmHMAAI5yAACIdAUAg3UZAH92KAF6djQHdXQ8DnByQxZqcUkeZW9PJl9t&#10;VC5aa1k1VWlgOlFnaD1PZ3I+TWd+Pkxniz1LZ5k7SmeqOklnvjhIZ9k3R2bxN0dl/zZHZP81R2P/&#10;NUdj/zVHY/8131YAAM5lAADAbwAAtnYAAKl3AACedwAAlHcAAIl3AACDeQAAfXoUAHl8JQB1ezEE&#10;cHo6C2t5QRJld0caYHVNIlp0UipVclcxUHBeNkxvZjlKb3A6SW98OUhviThHb5g2Rm+pNEVvvTNE&#10;b9gxQ23wMkJs/zJBa/8yQWr/MkFq/zJBav8y2lwAAMlqAAC9cwAAs3oAAKV7AACaewAAkHsAAIN8&#10;AAB9fgAAd4AOAHOBIABvgS0CaoE3CGV/Pg5gfkUWWn1KHVV7UCRQelUrS3hcMEh4ZTNGd28zRXd7&#10;MkR4iDBDeJcvQnioLUF4vCtAeNgqP3bwKz10/yw8c/8tPHL/LTxy/y08cv8t1WMAAMVvAAC5eQAA&#10;r38AAKF/AACWfwAAi4AAAH2CAAB2hAAAb4YHAGuHGQBoiCcBY4gyBV+HOwpZhkIRVIRIGE+DTR5K&#10;glMkRoFbKEOBYypCgW4qQYF6KUCBiCc/gZcmPoGnJD2BvCM9gNYhO37vIzl9/iQ4e/8mN3r/Jjd6&#10;/yY3ev8mz2kAAMB1AAC1fwAAqoMAAJ2EAACRhAAAh4UAAHyHAABviwAAZ40AAGGOEQBejyEAW48t&#10;AlePNgZSjj4MTo1EEkmMShhEi1EcQYtZHz6KYiA9im0gPIp5HzuLhh47i5UcOoqmGzmKuxk4itYY&#10;NojvGjWG/hw0hf8dM4T/HjOE/x4zhP8eyHEAALt8AACyhQAApYgAAJiIAACNiQAAgosAAHeNAABq&#10;kQAAX5MAAFeWBwBTlxgAUZclAE6XMANKlzgHRpZADEGVRxA9lU4UO5VWFjiUYBY3lGsWN5V3FTaV&#10;hRQ1lZQTNJSlETOUuRAylNQPMZLuEC+Q/RMuj/8ULY7/FS2O/xUtjv8VwngAALeEAACujQAAoI0A&#10;AJSNAACIjwAAfZEAAHKTAABllwAAWZoAAE+dAABHnwsARKAbAEKgJwA/oDECO6A5BjigQQk1oEkL&#10;M59SDDGfXA0wn2cML6BzCy6ggQotoJEJLJ+iCSuftggqn9EHKZzsCCeb/Qommf8LJZj/DCWY/wwl&#10;mP8MvIEAALKMAACpkwAAm5MAAI+TAACDlQAAeJgAAGybAABgngAAVKIAAEmlAAA9qAAANKoLADKq&#10;GgAwqyUALqsvASyrOAIqq0EEKKtLBCarVQQlq2EEJKttAyOrfAMiq4sCIaudAh+rsgEeqs0BHanq&#10;Ahun+wMapf8FGqT/Bhqk/wYapP8GtosAAK6VAACkmQAAl5kAAIqaAAB+nQAAcqEAAGakAABapwAA&#10;T6oAAEOtAAA2sAAAK7IAACG1BgAdthQAHLYfABu3KgAZtzQAGLc/ABe3SgAWt1UAFLhjABO4cgAR&#10;uIMAD7iVAA24qgALt8MACrbjAAu0+AALs/8AC7L/AQuy/wELsv8BspQAAKudAACgoAAAkqEAAIWk&#10;AAB4pwAAbKsAAGCuAABUsQAAR7MAADu1AAAuuAAAJLsAABq+AAARwQAAB8MJAATEFgADxCEAAsUt&#10;AAHFOQAAxUUAAMVTAADFYgAAxXQAAMWHAADFnAAAxLIAAMTPAADD6gAAw/kAAML/AADC/wAAwv8A&#10;rZ4AAKelAACaqAAAjasAAICvAABysQAAZLMAAFe2AABKuAAAPbsAADG9AAAmwQAAHMQAABPIAAAK&#10;ygAAAc0AAADPBQAA0BAAANEbAADSJgAA0zIAANRAAADWTwAA2GAAANhzAADYiQAA16AAANa5AADW&#10;2AAA1u0AANX4AADV+AAA1fgAqqYAAJ+rAACSrwAAhLIAAHW1AABnuAAAWboAAEy9AAA/wAAAM8MA&#10;ACfHAAAcywAAE88AAArTAAAC1AAAANgAAADaAAAA3AAAAN0HAADfEgAA4R4AAOQrAADmOQAA6UoA&#10;AOpdAADrcgAA7IgAAOygAADruAAA69IAAOrmAADq5gAA6uYAoqwAAJWxAACItAAAebgAAGq7AABb&#10;vwAATsMAAEHGAAAzygAAKM0AABzSAAAT1wAACdsAAAHeAAAA3wAAAOIAAADkAAAA5gAAAOgAAADq&#10;AAAA7AYAAO8UAADyIgAA9TIAAPhEAAD6WAAA+24AAPyEAAD9mAAA/asAAP26AAD9ugAA/boAmbIA&#10;AIu2AAB8ugAAbb4AAF7DAABQxwAAQswAADTQAAAo1AAAHNoAABHeAAAH4gAAAOUAAADoAAAA6gAA&#10;AOsAAADsAAAA7gAAAPAAAADzAAAA9QAAAPgAAAD7CAAA/hgAAP8qAAD/PQAA/1IAAP9nAAD/ewAA&#10;/4oAAP+WAAD/lgAA/5YA/wAcCf8AGAj/ABcH/wAZBf8AIAT/AC8C/wA7Af8ASQD/AFYA/wBhAP8A&#10;awD/AHQA/wB7AP8AggD/AIgA/gCNAP0AkgD8AJcA/ACdAPsAowD6AKoA+ACyAPYAvQD0AMwA9ADf&#10;APMA7wDzAP0A8wD/APMA/wDzAP8A8wD/APMA/wDzAP8A/wAZCf8AFQj/ABIH/wAUBf8AHgT/ACsC&#10;/wA4Af8ARgD/AFMA/wBeAP0AaAD8AHEA+gB4APkAfwD4AIUA9wCKAPYAjwD1AJUA9ACaAPMAoADy&#10;AKcA8ACvAO4AugDsAMgA6wDaAOsA7ADrAPsA6gD/AOoA/wDqAP8A6gD/AOoA/wDqAP8A/wAWCv8A&#10;Egj/AA4H/wAOBv8AGwT/ACcC/wA1Af8AQgD+AE8A+QBaAPYAZAD0AG0A8gB1APEAfADwAIIA7wCH&#10;AO4AjADtAJIA6wCXAOoAnQDoAKQA5gCsAOQAtgDjAMMA4gDVAOEA6QDgAPcA4AD/AOAA/wDfAP8A&#10;3gD/AN4A/wDeAP8A/wARCf8ACwj/AAgH/wANBf8AGAT/ACMC/wAwAfwAPgD1AEsA8ABWAO0AYADr&#10;AGkA6QBxAOgAeADmAH4A5QCEAOMAiQDiAI8A4QCUAN8AmgDdAKEA2wCpANkAswDXAMAA1gDSANUA&#10;5QDUAPMA0wD9ANIA/wDRAP8A0AD/ANAA/wDQAP8A/wIKCf8ABAf/AAAG/wAJBP8AFQP/ACAC/wAr&#10;APQAOQDqAEYA5wBRAOQAXADhAGUA3wBtAN0AdADbAHsA2QCBANgAhgDWAIwA1ACSANIAmADQAJ8A&#10;zgCnAM0AsQDLAL4AygDOAMkA4ADHAO8AxgD7AMQA/wDDAP8AwgD/AMIA/wDCAP8A/wcECP8EAAb/&#10;BQAE/wkEA/8IDwL/AxsB9QAlAOkAMgDhAEAA3QBMANkAVwDVAGEA0wBpANEAcQDPAHcAzQB9AMsA&#10;gwDKAIkAyACPAMYAlgDFAJ0AwwGlAMIBrwDAAbwAvwPMAL0E3wC7BvEAuQj+ALcJ/wC2Cf8AtQr/&#10;ALUK/wC1Cv8A/w0AB/8KAAT/EQAC/xQAAf0TCAH1DBMA6gUdAN0AKwDXAjkA0gRHAM4HUgDKCFwA&#10;yAplAMUMbQDEDXQAwg57AMAQgQC/EYcAvRGNALwSlAC6E5wAuROkALcUrwC2FLwAtBXMALIW4ACv&#10;GPIArRj/AasY/wGpGP8BqBj/AagY/wKoGP8C/xMABf8TAAL/GwAA8h0AAOgZAADlEgcA3goTANQL&#10;IgDNETMAxxZBAMIZTQC/G1gAvB1hALoeaQC4H3AAtiB3ALUgfQCzIYQAsiKKALEikQCvIpkAriOh&#10;AKwjrAGqI7gBqSTIAack3QGkJO8CoST9A6Ak/wSfJP8EniP/BJ4j/wSeI/8E/xgAA/8dAAHxIwAA&#10;4ygAANsoAADVIwAA0hgJAMkcHADCIS0AvCU8AbgnSQG0KVMCsSpcAq8rZAKtLGwDrCxzA6oteQOp&#10;LYADpy6GA6YujQOlLpUEoy+eBKIvqASgL7QEni/EBJ0v2QWaLuwGmC78B5Yu/wiVLf8IlCz/CJQs&#10;/wiULP8I/xsAAvskAADnLgAA3DUAANI2AADLMwAAxisDAL8qFwC4LigBsjA3A64yQwWqM04GqDRX&#10;BqU1XwekNWcHojZuB6A2dQifNnsInTeCCJw3iQibN5EJmTeaCZg3pAmWN7AJlDfACpM31AqQNuoL&#10;jjb6DIw1/w2LNf8NijT/DIo0/wyKNP8M/x8AAe4rAADhOAAA1D8AAMpBAADCPwAAvDgAALc1EQCw&#10;OSMBqjoyBaU6PgiiO0kKnzxSC5w8WgyaPGINmT1pDZc9cA2WPXcOlD1+DpM9hQ6RPY0OkD2WD449&#10;oQ+NPa0Piz28EIk90BCHPOcRhTz4EYM7/xGCO/8Rgjr/EYI6/xGCOv8R/yUAAOo0AADbQQAAzkkA&#10;AMRLAAC7SAAAtEIAAK8/DACpQh8Ao0MtBZ5DOQqaQkQNlkJNEJRCVRGSQl0SkEJkE49CaxONQnIU&#10;jEJ5FIpCgRSJQ4kVh0OSFYVCnRWEQqkWgkK4FoBCzBZ+QeQXfUH2F3tA/xZ7QP8Wej//FXo//xV6&#10;P/8V+SoAAOU8AADWSQAAyVAAAL9SAAC1TwAArkoAAKhHBwCiShsAnUsqA5dKNgmTSUAPj0hJE4xH&#10;URaKR1gXiEdfGIdHZxmFR24ahEd1GoJHfRqBR4Ubf0ePG31HmRt8RqYceka1HHhGyBx2ReAcdEX0&#10;HHNF/xtzRP8ackT/GnJE/xpyRP8a8i8AAOFDAADRTwAAxVYAALpYAACvVQAAqVAAAKNOAwCdUBcA&#10;mFInApJRMwiNTz0PiU1FFIZMTRmDS1QcgUtbHX9LYh9+S2kffEtxIHpLeSB5S4Ehd0uLIXVKliFz&#10;SqMhcUqxIm9JxCJtSd0ibEnyIWtI/yBrSP8fakj/HmpI/x5qSP8e7jYAAN1JAADOVAAAwVsAALZc&#10;AACrWgAApFYAAJ1UAACYVRQAk1ckAY5XMAaJVToNhFNCFIBSShp9UFEeek9XIXhPXiN2TmUkdE5t&#10;JXNOdSZxTn4mb06IJm1OkydrTqAnaU2uJ2dNwSdlTNooZEzwJmNM/yRjTP8jY0v/ImNL/yJjS/8i&#10;6zwAANlOAADKWQAAvl8AALJgAACnXgAAn1sAAJlZAACTWhAAjlwhAIlcLgWEWzgLgFlAEnxXRxl4&#10;VU4fdFRUJHFTWidvUmEpbVJpKmtRcStpUXorZ1GELGVRkCxjUZ0sYVGrLF9QvixdUNYsXFDvKlxP&#10;/ihcT/8nXE//JVxP/yVcT/8l50IAANZSAADHXQAAvGMAAK5jAACkYgAAm18AAJRdAACOXwsAimEe&#10;AIVhKwOAYDYJfF4+EHdcRRhzWkseblhRJGtXVyloVl4sZVVlLmNVbTBhVXcwX1WBMV1VjDFbVJox&#10;WVSpMFdUuzBVU9QwVVPtLlVT/SxVUv8qVlL/KFZS/yhWUv8o5EcAANJXAADEYQAAuWcAAKtmAACg&#10;ZQAAl2MAAJBiAACKYwgAhWUbAIFmKQJ8ZTQHeGQ8DnNiQxZuYEkdaV5PI2VcVClhW1suXlphMVtZ&#10;ajNZWHM0V1h+NFVYijRTWJc0UlinM1BYuTNOV9EyTlfsME5W/C5PVv8sT1b/K09W/ytPVv8r4UwA&#10;AM9bAADBZQAAtmoAAKhpAACdaQAAlGgAAItmAACFaAMAgGoXAH1rJgF4ajEFc2k6DG5nQRNpZUca&#10;ZGRNIV9iUihbYFguV19eMlReZjVSXXA2UF17Nk5dhzVNXZU0S12lM0pdtzJJXdAxSFzqMEhb/C5I&#10;Wv8tSVr/LEla/yxJWv8s3VEAAMtfAAC+aQAAsm0AAKRtAACZbAAAkGwAAIdrAACAbQAAe28TAHhw&#10;IgBzcC4Eb284CWptPxBlbEUXYGpLHlpoUCVWZlYsUWVcMU5kZDRLY241SmN5NUljhjNIY5QyRmOk&#10;MUVjti9EY84tQ2LpLUJh+y1CYP8sQl//K0Jf/ytCX/8r2VcAAMdkAAC7bQAArnAAAKFwAACWcAAA&#10;jHAAAIFwAAB7cgAAdXQNAHJ1HgBudSsCaXU1B2VzPQ1gckMUWnFJG1VvTiFRbVQoTGxaLUlrYjBH&#10;a2wwRWt4MERrhC5Da5MtQmujK0FrtSlAa84oP2roKD5o+ig9Z/8oPWb/KD1m/yg9Zv8o01wAAMNp&#10;AAC4cgAAqnQAAJ10AACSdAAAiHQAAHx1AAB1dwAAb3kHAGt7GQBneycBY3sxBF96OgpaeUAQVXhG&#10;FlB2TBxLdVIiR3RYJkRzYSlCc2spQXN2KEBzgyc/c5IlPnOiJD1ztCI8c80gO3LoITlw+iI4bv8j&#10;OG3/Izdt/yM3bf8jzmIAAL9uAAC1dwAApngAAJl4AACOeAAAhHkAAHZ7AABufgAAZ38AAGKBEgBf&#10;giEAXIItAliBNgZTgD0LT39DEUp+SRdGfVAcQn1XH0B8XyE+fGohPXx1IDx8gh47fJEdOnyhGzl8&#10;tBo4fMwYN3roGTV4+Rs0d/8cM3b/HTN2/x0zdv8dyGkAALt0AACwfAAAoXwAAJR8AACKfQAAgH4A&#10;AHSAAABpgwAAX4YAAFmICQBWiRoAU4kmAFCJMANMiDgHSIg/DESHRhBAhk0UPIZVFzqGXRg5hmgY&#10;OIZ0FzeGgRU2ho8UNYagEzSFshIzhcsQMoTnEDGC+RMvgP8ULn//FS5//xUuf/8Vw3AAALd7AACr&#10;gQAAnIEAAJCBAACGgQAAe4MAAHCGAABjigAAWowAAFCPAABKkRAASJEeAEaRKQFDkTMDP5E6BzuQ&#10;Qgo4kEkNNZBSDjSQWw8ykGUOMZBxDjGQfw0wkI0ML4+eCy6PsQosj8kJK43lCSqL+Aspiv8MKIn/&#10;DiiJ/w4oif8OvXgAALODAAClhgAAl4YAAIyGAACBhwAAdokAAGuMAABfkAAAVJMAAEmWAAA+mQQA&#10;OpoTADiaIAA2mioANJozAjGaPAQvmkQGLZpNBiuaVwcqmmIGKZpuBiiaewUnmooEJZqbBCSZrgMj&#10;mcYDIZjjAiCW9wUflP8GHpP/Bx6T/wcek/8HuIEAAK+LAACgiwAAk4sAAIiMAAB8jgAAcZAAAGWU&#10;AABZlwAATZsAAEOeAAA4oQAALaMDACekEQAmpR0AJKUnACOlMQAhpTsBIKVEAR6lTwEdpVoBHKVm&#10;ABuldAAZpYQAGKWVABalqAAUpMAAE6PfABSh9QATn/8BEp7/AhKe/wISnv8Cs4oAAKmRAACbkQAA&#10;j5EAAIKTAAB3lgAAa5kAAF+cAABToAAASKMAADymAAAxqQAAJqsAAByuAAAUrwoAEbAXABCwIgAN&#10;sCwADLA3AAuwQgAJsE0ACLFaAAaxaQAEsHkAA7CLAAGvngAAr7QAAK7QAACt6gAArfkAAav/AAGr&#10;/wABq/8ArpQAAKSYAACXlwAAipkAAH2cAABxnwAAZaMAAFmmAABOqgAAQq0AADawAAAqsgAAH7QA&#10;ABW3AAALuAAAAroIAAC7EwAAux4AALwoAAC8MwAAvD8AALxLAAC9WgAAvWoAAL19AAC9kQAAvKYA&#10;ALu/AAC63gAAuvEAALn7AAC5/AAAufwAq50AAKCfAACSoAAAhaMAAHinAABsqgAAYK4AAFOxAABG&#10;tAAAObYAAC24AAAhuwAAF74AAA3AAAAEwgAAAMQAAADGBAAAxw0AAMgYAADJIwAAyi8AAMs7AADM&#10;SQAAzlkAAM5sAADPgQAAz5YAAM6tAADOyAAAzeMAAMz0AADM9QAAzPUAp6UAAJuoAACNqgAAgK4A&#10;AHKyAABktAAAVrYAAEi5AAA7vAAAL74AACPBAAAYxQAADcgAAATLAAAAzQAAAM8AAADSAAAA0wAA&#10;ANUEAADYDgAA2xoAAN0mAADfNAAA4UQAAONWAADjbAAA5IMAAOSaAADlsQAA5ckAAOThAADk5AAA&#10;5OQAoKsAAJOvAACFsgAAdrUAAGe4AABYuwAAS74AAD3CAAAvxQAAI8gAABfLAAAN0AAAA9QAAADZ&#10;AAAA2QAAANsAAADeAAAA4AAAAOIAAADlAAAA6AMAAOsQAADuHQAA8SwAAPQ9AAD2UgAA92kAAPeC&#10;AAD3mgAA+KwAAPjAAAD4wwAA+MMAlrAAAIi0AAB6uAAAarsAAFu/AABNxAAAPsgAADHMAAAkzwAA&#10;F9MAAArYAAAC3QAAAOEAAADkAAAA5AAAAOYAAADoAAAA6gAAAOwAAADvAAAA8QAAAPUAAAD4BQAA&#10;/BQAAP8lAAD/NwAA/0wAAP9iAAD/eQAA/40AAP+gAAD/ogAA/6IA/wAXB/8AFAb/ABMF/wAVA/8A&#10;HgH/ACsA/wA5AP8ARwD/AFMA/wBeAP8AaAD/AHAA/wB3AP8AfQD+AIMA/QCIAPwAjQD7AJIA+QCY&#10;APcAngD1AKUA9ACtAPMAtgDyAMMA8gDYAPEA6wDxAPoA7wD/AO8A/wDuAP8A7wD/AO8A/wDvAP8A&#10;/wAUCP8ADgb/AA0F/wAOA/8AGwH/ACgA/wA2AP8ARAD/AFAA/gBbAPwAZAD6AG0A+QB0APcAegD2&#10;AIAA9QCFAPQAigDyAI8A8ACVAO4AmwDtAKIA7ACpAOoAswDpAMAA6QDSAOgA5gDmAPYA5QD/AOQA&#10;/wDkAP8A5AD/AOUA/wDlAP8A/wARCP8ACwb/AAkF/wAMA/8AFwH/ACQA/wAyAPsAPwD4AEwA9gBX&#10;APQAYADyAGkA8ABwAO4AdwDtAH0A6wCCAOkAhwDnAIwA5QCSAOQAmADjAJ4A4QCmAOAArwDfALwA&#10;3QDMANwA4ADaAPMA2QD/ANgA/wDYAP8A2AD/ANkA/wDZAP8A/wALB/8ABQb/AAEE/wAKA/8AFgH/&#10;AB8A+gAtAPMAOwDvAEcA7QBSAOoAXADnAGUA5QBtAOMAcwDhAHkA3wB/AN0AhADbAIkA2QCPANgA&#10;lQDWAJsA1ACjANMArADRALgA0ADHAM4A3ADMAO8AywD8AMsA/wDKAP8AygD/AMoA/wDKAP8A/wAE&#10;B/8AAAX/AAAD/wAGAv8AEgH+ABsA7wAnAOkANQDlAEIA4gBOAN8AWADcAGEA2QBpANYAbwDTAHYA&#10;0QB7AM8AgQDOAIYAzACLAMsAkgDJAJgAyACgAMYAqQDEALQAwgDDAMEA1wC/AOoAvgD2AL0A/wC9&#10;AP8AvAD/ALwA/wC8AP8A/wAABv8AAAT/AAAC/wABAf8ACwD1ABQA5QAgAN8ALwDaADwA1QBIANIA&#10;UwDOAFwAywBkAMkAbADHAHIAxQB4AMMAfQDCAIMAwQCJAL8AjwC9AJYAvACeALoApwC4ALIAtwDB&#10;ALUA0wC0AOYAsgD0ALEA/wCvAP8ArgD/AK0A/wCtAP8A/wQABP8AAAL/CAAB+AgAAPEDAgDpAAsA&#10;3AAZANUAKADPADYAygBDAMYATgDCAFgAwABgAL4BaAC8Am4AugN1ALkEegC3BIAAtgWGALQGjQCz&#10;B5QAsQecALAIpgCuCbIArQnAAKsK0wCpC+gApw34AKQP/wCjD/8Aow//AKIP/wCiD/8A/wgAA/8M&#10;AAHzEQAA5hQAAN8RAADZCAIA0wAQAMwCHwDFBi8AwAs9ALsNSQC4EFMAtRJcALMUYwCxFWsAsBVx&#10;AK4WdwCtF30ArBiEAKoYigCpGZIApxmaAKYZpACkGrAAoxq/AKEa0gCeG+cAnBz3AZsc/wGaG/8B&#10;mRv/Apkb/wKZG/8C/wwAAfoVAADoHwAA3SQAANQkAADNHQAAyBMFAMISGAC7FykAtRs3ALEeRACu&#10;IE4AqyFYAKkiXwCnI2cApiRtAKQldACjJXoAoiaAAKAmhwGfJo8BnSeXAZwnoQGaJ60BmSe7AZcn&#10;zgGVJ+QCkif1A5Em/wOPJv8EjyX/BI4l/wSOJf8E/xMAAO4fAADhLAAA1TIAAMsyAADCLQAAvSUA&#10;ALggEgCxJSQArCgyAagqPwGlLEoCoi1TAqAuWwOeLmIDnC9pA5svcAOZMHYDmDB9BJcwhASVMIsE&#10;lDCUBJIwngSRMKoFjzC4BY0wygWLMOEGiS/0B4cv/weGL/8HhS7/B4Uu/weFLv8H/RoAAOkqAADb&#10;NgAAzjwAAMI9AAC5OAAAszIAAK8tDACpMR8ApDMtAp80OgScNUUFmTVOBpc2VgeVNl0HkzdkCJI3&#10;awiQN3IIjzd4CI03gAmMOIcJijiQCYk4mgmHOKYKhje0CoQ3xgqCN90KgDbyC342/wt9Nf8LfTX/&#10;C3w0/wt8NP8L8yAAAOQzAADUPwAAyEYAALtFAACyQQAArDwAAKg3BgCiOhoAnDwpApg8NQaUPEAJ&#10;kTxJCo88UQuNPFkMiz1gDYk9Zw2IPW0Nhj10DoU9fA6EPYQOgj2NDoA9lw9/PaMPfT2xD3s8whB6&#10;PNoQdzzvEHY7/hB1O/8QdDr/D3Q6/w90Ov8P7ykAAN87AADPRwAAw00AALZLAACsSAAApkQAAKFA&#10;AgCcQhYAlkQlApFDMQaNQzwKikJFDodCTRCFQlQRg0JbEoJCYhKAQmkTf0JwE31CeBN8QoAUekKJ&#10;FHhClBR3QqAVdUGtFXNBvxVxQNYVb0DtFW5A/RVtP/8UbD//E2w//xNsP/8T7DAAANtCAADLTQAA&#10;vlIAALFRAACnTgAAoEoAAJtHAACWSBIAkUsiAYxKLgWHSTgKhEhBD4FHSRN+RlAVfEZXFnpGXhd5&#10;RmUYd0ZsGXVGdBl0RnwZckaGGnBGkBpuRpwabEWqGmpFvBtoRNMbZkTrGmVE+xllQ/8YZUP/F2VD&#10;/xdlQ/8X6DcAANZIAADHUgAAulYAAKxVAACjUwAAnE8AAJZNAACRTg0AjFAfAIdQLASDTzYJf04+&#10;D3tMRhR4S00YdUpTGnNKWhxxSmEdb0poHm5KcB5sSnkfakqCH2hJjR9mSZkfZEmoIGJIuSBgSM8g&#10;XkjpH15H+h1eR/8cXUb/G11G/xpdRv8a5D0AANNNAADEVwAAtloAAKlZAACfVwAAl1QAAJFSAACM&#10;UwkAh1UbAINWKQJ+VTMIelM8DnZSQxRyUEoZb09QHGxOVh9qTl0haE1kImZNbCNkTXUkYk1/JGBN&#10;iiReTZckXEylJFpMtiRYS8wkV0vnI1dL+SFXSv8fV0r/HldK/x1XSv8d4UIAAM9RAADBWwAAs10A&#10;AKVcAACbWwAAk1kAAI1WAACHWAYAg1oYAH9bJgF6WjEGdlk6DHFXQRJtVUcYaVRNHWZTUyFjUlkk&#10;YFFgJl5RaShcUXIoWlB8KFhQhylWUJQoVFCjKFNPsyhRT8ooUE/lJlBO+CRQTv8iUE3/IVBN/yBQ&#10;Tf8g3kcAAMxWAAC+XwAAr2AAAKJfAACYXwAAkF0AAIlbAACDXQIAfl4VAHpgIwB2Xy8EcV43Cm1d&#10;PxBoW0UXZFlLHWBYUCJcVlYmWVVdKVdVZStUVG4sU1R5LFFUhCxPVJErTVSgK0xUsSpKU8gpSVPj&#10;KElS9yZJUv8kSlH/I0pR/yJKUf8i2kwAAMlaAAC8YwAArGMAAJ9jAACVYgAAjGEAAIRfAAB+YQAA&#10;eWMRAHVkIABxZCwDbWQ1CGhiPQ5kYUMUX19JG1tdTiFWXFQmU1paKlBaYixOWWwtTFl2LUpZgi1J&#10;WZAsR1mfK0ZZsClFWcYoQ1jiJ0NX9iZDVv8lQ1b/JERW/yNEVv8j1lEAAMVeAAC5ZgAAqGYAAJtm&#10;AACRZQAAiGUAAH9kAAB5ZgAAdGgLAHBpHABsaikBaGkzBmRoOgtfZ0ESWmVHGFZjTB5RYlIjTWBY&#10;KEpgYCtIX2ksRl90K0VfgSpEX44pQmCeJ0FfryZAX8UkP1/hIz5d9SM9XP8jPVv/Iz1b/yI9W/8i&#10;0lcAAMJjAAC1agAApWoAAJhpAACOaQAAhWkAAHppAABzawAAbm0HAGlvGABmbyUAY28vBF5uOAla&#10;bT4OVWxEFFFqShpMaVAfSGhWJEVnXiZDZ2gnQWdzJkBnfyU/Z40kPmedIj1nriA8Z8QfO2bgHjlk&#10;9R84Y/8fOGL/Hzhh/x84Yf8fzVwAAL5oAACwbQAAoW0AAJRtAACKbQAAgW0AAHRvAABtcQAAZ3MB&#10;AGJ0EgBfdSAAXHUrAlh1NAZUdDwLT3NCEEtySBVHcE4aQ3BVHkBvXSA+b2YgPW9yHzxvfh47b4wd&#10;Om+cGzlvrRk4b8MYN27fFzVs9Bk0av8aM2n/GjNp/xszaf8byGIAALttAACscQAAnHEAAJBxAACG&#10;cQAAfXIAAG91AABndwAAX3kAAFp7CwBXfBoAVHwnAFF8MANNezgHSXo/DEV5RRBBeUwUPnhTFzt4&#10;Wxg5eGUYOHhxFzd4fRY2eIsVNXibEzR3rBIzd8IRM3bfEDF09BIwc/8TL3H/FC5x/xUucf8Vw2kA&#10;ALdzAACndQAAmHUAAIx1AACCdgAAeXcAAG15AABifQAAWX8AAFGCAwBNgxMAS4MgAEiDKgFFgzMD&#10;QYM7Bz6CQgo6gkkNN4FQDzWBWRA0gWMQM4FvDzKBfA4xgYoNMIGZDC+AqwsugMEKLX/eCSt99Asq&#10;fP8NKXr/Dil6/w8pev8PvnAAALN5AAChegAAlHkAAIh6AAB+egAAdHwAAGl/AABdgwAAVIUAAEqJ&#10;AABCiwgAPosXAD2MIgA6jCwBN4s1AzSLPQUyi0QHMItNCC6LVgkti2AILItsCCuLeQcqi4cGKIqX&#10;BSeKqQUmir8EJInbAyOH8gUihf8HIoT/CCGD/wkhg/8JuXcAAKx+AACcfwAAj34AAIR+AAB6gAAA&#10;b4IAAGSFAABYiQAATowAAESPAAA5kgAAMZQLAC6VGAAslSMAK5UsACmVNQEnlT4CJZVHAiSVUQIi&#10;lVsCIZVnAiCVdAEflYMBHZSTARyUpQAak7sAGJPYABiR8AEYj/8CF47/AxeO/wQXjv8EtIAAAKaE&#10;AACXhAAAi4MAAICEAAB1hgAAaYkAAF6NAABTkAAAR5QAAD2XAAAymQAAKJwAAB6eCQAbnxUAGp8g&#10;ABifKgAXnzMAFp89ABWfRwATn1IAEqBfABCfbAANn3sADJ+MAAqenwAInbQAB5zOAAib6QAJmvoA&#10;CZn/AAmY/wAJmP8Ar4kAAKCKAACSiQAAh4kAAHuLAABvjgAAY5EAAFiVAABNmQAAQZwAADWfAAAr&#10;ogAAIaQAABenAAANqQUABaoQAAOqHAACqiYAAaowAACqOwAAqkYAAKpTAACqYQAAqnAAAKmBAACp&#10;lAAAqKgAAKfBAACm3wAApfAAAKX7AACl/wAApf8AqZEAAJuQAACPjwAAgpEAAHaUAABplwAAXZsA&#10;AFKfAABGowAAO6YAAC+pAAAkrAAAGq4AABGwAAAGsgAAALMFAAC0DwAAtBkAALUjAAC1LQAAtTgA&#10;ALVEAAC2UgAAtmIAALZ0AAC2hwAAtZwAALSzAACz0AAAsuoAALL4AACx/QAAsf0ApJcAAJeWAACJ&#10;mAAAfZsAAHCfAABkowAAWKcAAEyqAABArgAANLEAACizAAAdtQAAErgAAAi6AAAAuwAAAL0AAAC+&#10;AQAAvwoAAMAVAADBHwAAwykAAMQ1AADFQQAAxlEAAMdjAADHdwAAx4wAAMajAADGvQAAxdoAAMTu&#10;AADE9QAAxPUAoJ4AAJKfAACFogAAeKcAAGurAABfrwAAU7MAAEW1AAA3uAAAKroAAB68AAATvwAA&#10;CMIAAADEAAAAxQAAAMcAAADJAAAAywAAAM0DAADPDQAA0RkAANQkAADWMAAA2T4AANxQAADeYwAA&#10;3noAAN+RAADfqAAA3r8AAN7YAADe5AAA3uQAm6gAAI6qAACBrwAAc7MAAGS1AABVuAAAR7sAADm+&#10;AAAswQAAH8QAABPHAAAIygAAAM0AAADRAAAA0QAAANQAAADWAAAA2QAAANwAAADfAAAA4gIAAOUP&#10;AADoHAAA6isAAO07AADwTgAA8mMAAPN7AAD0kgAA9KYAAPS3AAD0wgAA9MIAlK8AAIayAAB3tgAA&#10;Z7kAAFi8AABKwAAAO8QAAC3IAAAgywAAE84AAAbSAAAA1wAAANsAAADfAAAA3wAAAOEAAADjAAAA&#10;5QAAAOcAAADqAAAA7gAAAPIAAAD2AgAA+REAAPwiAAD+NQAA/0oAAP9hAAD/eAAA/40AAP+dAAD/&#10;pQAA/6UA/wATBv8ADwT/AA0D/wAQAf8AGgD/ACkA/wA3AP8ARAD/AFAA/wBaAP8AZAD/AGwA/wBz&#10;AP0AeQD7AH8A+QCEAPgAiQD2AI4A9QCTAPUAmQD0AKAA8wCoAPIAsQDxAL4A7wDOAO0A5QDsAPcA&#10;6wD/AOsA/wDrAP8A7AD/AOwA/wDsAP8A/wAOBv8ACwT/AAkD/wAKAf8AFwD/ACUA/wA0AP8AQAD/&#10;AEwA/QBXAPoAYAD5AGkA9wBwAPQAdgDyAHwA8ACBAO8AhgDuAIsA7QCQAOsAlgDqAJ0A6QCkAOgA&#10;rQDmALkA5ADJAOIA4ADhAPMA4AD/AOAA/wDgAP8A4QD/AOEA/wDhAP8A/wALBv8ABgT/AAMD/wAK&#10;Af8AFQD/ACEA/AAvAPkAPAD2AEgA9ABTAPEAXADvAGUA7ABsAOkAcwDnAHkA5QB+AOQAgwDjAIgA&#10;4QCNAOAAkwDfAJkA3QChANwAqgDZALQA1gDEANUA2QDTAO0A0wD9ANIA/wDSAP8A0QD/ANAA/wDQ&#10;AP8A/wAEBf8AAAT/AAAC/wAIAf8AEAD5AB0A8wAqAO8ANwDsAEMA6QBOAOYAWADiAGEA3wBoANwA&#10;bwDbAHUA2QB6ANcAfwDVAIQA1ACKANIAjwDRAJYAzwCdAMwApgDKALAAyAC/AMcA0gDFAOgAxQD5&#10;AMQA/wDBAP8AwAD/AMAA/wDAAP8A/wAABf8AAAP/AAAB/wAEAP8ACgDvABYA6QAlAOQAMgDgAD4A&#10;3ABKANgAVADUAF0A0QBkAM8AawDNAHEAywB2AMoAfADIAIEAxwCGAMUAjADDAJIAwQCaAL8AowC9&#10;AK0AuwC7ALoAzAC5AOMAtwD0ALUA/wCzAP8AswD/ALIA/wCyAP8A/wAABP8AAAL/AAAA/wAAAPYA&#10;AwDmABAA3gAeANgAKwDSADkAzQBFAMoATwDHAFgAxABgAMIAZwDAAG0AvgBzAL0AeAC7AH0AugCD&#10;ALgAiQC2AJAAtQCXALMAoACxAKsArwC3AK4AyQCsAN8AqgDvAKkA+wCoAP8AqAD/AKcA/wCnAP8A&#10;/wAAAv8AAAH6AAAA7AAAAOQAAADcAAgA0wAXAMwAJQDGADIAwgA/AL4ASQC7AFMAuABbALYAYgC0&#10;AGkAswBvALEAdQCwAHoArwCAAK0AhgCsAI0AqgCVAKkAngCnAKkApQC2AKMBxwCiAtsAoAPtAJ8E&#10;+wCeBf8AnQX/AJwF/wCcBf8A/wAAAfsDAADrCwAA4RAAANgLAADQAgAAyQAOAMIAHQC9ACsAuAA4&#10;ALQDRACxBU4ArgdXAKwJXgCrCmUAqQprAKgLcQCmDHcApQx+AKQNhACiDowAoQ6UAJ8QnQCeEKgA&#10;nBG2AJoRxwCZEd0AlhPxAJUT/wCTE/8AkxP/AJIT/wCSE/8A/wQAAO8RAADiHAAA1yEAAMsfAADD&#10;FwAAvg0CALoHFQC0DSQArxIyAKsUPwCnFkkApRhSAKMZWgChGmEAnxtoAJ4cbgCdHHQAmx16AJod&#10;gQCZHYkAlx6RAJYemwCUHqYAkh6zAJEexACPHtoAjR/vAIsf/QGKHv8BiR7/Aoge/wKIHv8C+QwA&#10;AOkeAADbKQAAzi8AAMEsAAC5JwAAtB8AALEXDQCrHB8Aph8tAKIiOgCeJEUAnCVOAJomVgCYJl0A&#10;lidkAZUnagGUKHEBkih3AZEpfgGQKYUBjimOAYwpmAGLKaMBiSmwAogpwQKGKdYChCnsA4Io/AOA&#10;KP8EgCf/BH8n/wR/J/8E8hcAAOMpAADUNAAAxTkAALk2AACwMgAAqy0AAKglBwCiKBoAnSspAJks&#10;NQGWLkACky5JA5EvUgOPMFkDjjBfBIwwZgSLMWwEijFzBIgxegSHMYIEhTGLBYQylAWCMqAFgDGt&#10;BX8xvQZ9MdMGezDqBnkw+wd4L/8Hdy//B3cu/wd3Lv8H7iEAAN4yAADOPgAAv0AAALI+AACqOwAA&#10;pDcAAKAxAQCbMhUAljQkAZI1MQOONTsFizZFBok2TQeHN1QHhjdbCIQ3YgiDN2gIgTdvCIA4dgl+&#10;OH4JfTiHCXs4kQl6OJ0KeDeqCnY3ugp0N9AKcjboC3A2+QtvNf8LbzX/Cm40/wpuNP8K6ikAANk6&#10;AADJRQAAuUYAAK1FAACkQgAAnj4AAJk6AACVOhAAkDwgAIs9LQOHPDcGhDxACYI8SQqAPFALfjxX&#10;DH08XQ17PWQNej1rDXg9cw52PXsOdT2EDnM9jg5xPZoPbzynD208tw9rO8wQaTvlD2g79w9nOv8O&#10;Zjr/DmY5/w5mOf8O5TEAANRBAADFSwAAtEsAAKhKAACfSAAAmUQAAJRBAACPQQsAikMdAIZEKQOC&#10;QzQHfkI9CntCRQ15QUwPd0FTEHVBWRFzQWASckFnEnBBbxNuQXcTbUGAE2tBixRpQZcUZ0GkFGVA&#10;tBRjQMkVYT/iFGA/9hNfPv8SXz7/EV89/xFfPf8R4jgAANBHAADBUAAAsE8AAKROAACbTQAAlEkA&#10;AI9HAACKRwcAhUkZAIFKJgJ9STEGeUg6C3VHQQ9yRkgScEZPFG5FVhVsRVwWakVjF2hFaxhnRXQY&#10;ZUV9GGNFiBhhRZQZX0ShGV1EsRlbQ8YZWUPgGVhD9RdYQv8WWEL/FVhB/xRYQf8U3j0AAMxMAAC9&#10;UwAArVMAAKBSAACXUQAAkE4AAIpLAACFTQQAgE4WAH1QJAF4Ty4FdE43CnBMPw9sS0UTaUpMFmdK&#10;UhlkSVkaYklgG2FJZxxfSXAdXUl6HVtJhR1ZSJEdV0ifHVVIrx1TR8MdUkbeHVFG8xtRRv8ZUUX/&#10;GFFF/xdRRf8X20IAAMlRAAC5VgAAqVYAAJ1VAACTVAAAjFIAAIZQAACAUgAAfFMSAHhUIQB0VCwD&#10;cFM1CGtSPA5nUEMTZE9JF2BOTxteTVUdW01cH1lNZCBXTG0hVUx3IVRMgiFSTI4hUEycIU5LrSFM&#10;S8EgS0rcIEpK8h5LSf8cS0n/GktI/xpLSP8a10cAAMZVAAC2WQAAplkAAJpZAACQWAAAiFYAAIFU&#10;AAB8VgAAd1gOAHNZHgBvWSkCa1kzB2dXOgxiVkERXlRGFltTTBtXUlIfVFFZIlJRYSNQUGokTlB0&#10;JExQfyRLUIwjSVCaI0dQqyJGT78hRE/aIURO8R9ETv8dRE3/HEVM/xtFTP8b00wAAMNZAACyXAAA&#10;o1wAAJdcAACNWwAAhVoAAH1ZAAB3WwAAcl0KAG5eGgBqXyYBZl4wBWJdOApeXD8PWlpEFVZZShpS&#10;V1AeTlZWIktWXiRJVWclR1VxJUZVfSRFVYojQ1WZIkJVqSFAVb4gP1XZHz5U8B4+U/8dPlL/HT5R&#10;/xw+Uf8cz1IAAMBdAACuXwAAn18AAJNfAACJXwAAgV4AAHheAABxYAAAbGIGAGhjFgBlZCMAYWQt&#10;A11jNgdZYjwNVWBCElBfSBdMXU4cSVxUIEZcXCJDW2UjQltwI0FbfCI/XIkhPlyYHz1cqR48W70c&#10;OlvYGzla7xs4WP4bOFf/GzhX/xs4V/8by1cAAL1iAACrYwAAnGMAAJBiAACGYgAAfWMAAHJjAABr&#10;ZQAAZmcBAGFoEQBeaR8AW2kqAVhpMwVUaDoKT2dAD0tlRhRHZEwYRGNTHEFjWh4/Y2QfPWNuHjxj&#10;ex07Y4gbOmOXGjljqBg4Y7wXNmLWFjVg7xY0X/4XM17/GDNd/xgzXf8Yx1wAALlmAACmZgAAmGYA&#10;AIxmAACCZgAAeWcAAGxpAABlawAAX20AAFpuCwBXbxoAVXAlAFFvLwNObzcHSm49C0ZtQw9CbEoT&#10;PmtRFjxrWRg6a2IYOGttFzdreRY2a4cVNWuWEzRrpxIzarsRMmrVEDFo7hEvZv0SLmX/Ey5k/xQu&#10;ZP8UwmIAALRqAACiagAAlGoAAIhqAAB/agAAdWsAAGhuAABhcAAAWXMAAFJ1BABOdhQATHYgAEp2&#10;KgFGdjMEQ3U6Bz91QAs8dEcOOXRPEDZzVxE1c2ERM3NsEDJzeA8xc4YOMHOVDS9zpgwuc7oLLXLU&#10;Cixw7gsqbv0NKW3/Dihs/w8obP8PvmgAAK5uAACdbgAAkG4AAIRuAAB7bwAAcXAAAGVzAABcdgAA&#10;U3kAAEt7AABFfQsAQn0ZAEB+JAA9fi0BOn01Azd9PQY0fUQIMnxMCTB8VQoufF4KLXxqCSx8dggr&#10;fIQHKnyTByl7pAYoe7gFJnvTBCV57QUkd/0HI3b/CSJ1/woidf8KuW8AAKhyAACYcgAAi3IAAIFz&#10;AAB3cwAAbXUAAGJ4AABXfAAATn4AAEWBAAA6hAIANYYQADOGHAAxhiYAL4YvAS2GNwIrhj8DKYZI&#10;BCeGUQQmhlsEJYZmAySGcwMihoECIYWQAh+FoQEehLYBHITQARyC6wEbgPwDGn//BBp+/wUafv8F&#10;tHcAAKJ3AACTdwAAh3cAAH13AABzeQAAaHsAAF1+AABRggAASIUAAD6IAAA0iwAAKo4DACSPEAAi&#10;jxsAIY8lAB+QLgAekDcAHZBAABuQSgAakFUAGJBgABePbQAVj3sAE4+LABGOnQAPjrEADY3KAA2L&#10;5wAOivoADon/AQ6I/wEOiP8BrX0AAJx9AACOfAAAg3wAAHl9AABufwAAYoIAAFeGAABMigAAQY0A&#10;ADeQAAAtkwAAI5UAABmXAgARmQ0AD5kZAA2ZIwAMmSwAC5k2AAmZQAAImUsABplXAASZZQACmXMA&#10;AJiDAACYlQAAl6gAAJbAAACV2wAAlO8AAJP7AACT/wAAk/8ApoMAAJaCAACKggAAgIIAAHSEAABo&#10;hwAAXIsAAFGOAABGkgAAOpUAADCYAAAmmwAAG50AABKgAAAHogIAAKMMAACjFwAAoyEAAKQqAACk&#10;NAAApD8AAKRMAACkWQAApGgAAKR5AACjiwAAop8AAKG2AACf0wAAnuwAAJ72AACe/QAAnv0An4kA&#10;AJKIAACHiAAAe4oAAG6NAABikAAAVpQAAEuYAAA/nAAAM58AACiiAAAepQAAFKcAAAqpAAABqwAA&#10;AKwCAACtCwAArhUAAK4fAACvKAAArzMAAK8+AACwSwAAsFsAALBsAACwfgAAr5IAAK+pAACtxAAA&#10;rOMAAKr0AACq/QAAqv0Amo8AAI+OAACCkAAAdZMAAGiXAABcmwAAUJ8AAESjAAA4pwAALaoAACKt&#10;AAAXsAAADLIAAAO0AAAAtQAAALcAAAC4AAAAuQYAALkQAAC7GgAAvCQAAL0vAAC+OwAAv0oAAMBc&#10;AADAbwAAwIQAAMCaAAC/sgAAv84AAL7mAAC99AAAvfQAl5YAAIqXAAB9mgAAcJ8AAGOjAABXqAAA&#10;S6wAAD+wAAAytAAAJrYAABm4AAAOugAAA70AAAC+AAAAvwAAAMEAAADDAAAAxAAAAMYAAADICQAA&#10;yhQAAM0eAADPKgAA0TgAANVJAADYXAAA2HIAANiJAADXoQAA17cAANbPAADW4wAA1uMAkp8AAIWi&#10;AAB5pwAAbKwAAF+xAABStQAARLcAADW6AAAovQAAG78AAA3CAAADxQAAAMgAAADKAAAAywAAAMwA&#10;AADOAAAA0QAAANMAAADXAAAA2gEAAN4MAADiGQAA5SYAAOg0AADsRwAA7lwAAO90AADwiwAA8KEA&#10;APCzAADwxAAA8MQAj6oAAIKvAAB0swAAZbYAAFa5AABHvQAAN8AAACnEAAAcxwAADsoAAALNAAAA&#10;0QAAANUAAADYAAAA2AAAANoAAADdAAAA3wAAAOIAAADlAAAA6QAAAO0AAADwBAAA8xIAAPYhAAD6&#10;MQAA/kUAAP9cAAD/cwAA/4gAAP+ZAAD/pgAA/6YA/wAOBP8ACgP/AAgB/wAIAP8AGAD/ACYA/wA0&#10;AP8AQQD/AEwA/wBXAP8AYAD+AGgA+wBwAPkAdgD4AHsA9wCAAPYAhQD1AIoA9ACPAPMAlQDyAJwA&#10;8QCjAO8ArADtALgA6wDIAOkA3wDpAPMA6AD/AOgA/wDoAP8A5QD/AOQA/wDjAP8A/wAKBP8ABwP/&#10;AAQB/wAIAP8AFAD/ACMA/wAwAP8APQD+AEkA+wBTAPgAXQD0AGUA8QBsAPAAcwDuAHgA7QB9AOwA&#10;ggDrAIcA6gCMAOkAkgDoAJgA5gCfAOQAqADhALQA3wDDAN0A2ADdAO8A3AD/ANoA/wDWAP8A1QD/&#10;ANQA/wDUAP8A/wAGBP8AAQL/AAAB/wAEAP8AEQD9AB4A+QAsAPYAOQD0AEQA8QBPAOwAWQDpAGIA&#10;5wBpAOUAbwDjAHUA4gB6AOAAfgDfAIMA3gCIANwAjgDaAJUA2ACcANUApQDTAK8A0QC9AM8A0QDO&#10;AOkAywD6AMgA/wDGAP8AxgD/AMcA/wDHAP8A/wAABP8AAAL/AAAB/wAAAPwACgD0ABoA7wAmAOwA&#10;NADnAEAA4wBLAOAAVQDcAF0A2gBkANgAawDVAHEA1AB2ANIAewDQAIAAzwCFAMwAiwDKAJEAyACY&#10;AMcAoQDFAKsAwgC4AMEAywC+AOIAugD1ALoA/wC6AP8AugD/ALoA/wC6AP8A/wAAA/8AAAH/AAAA&#10;/wAAAPEABQDqABQA5AAhAN0ALgDYADsA1ABGANEATwDOAFgAywBgAMkAZgDGAGwAxAByAMMAdwDB&#10;AHwAwACBAL4AhwC9AI0AuwCVALkAnQC3AKcAtQC0ALIAxQCwANsArwDwAK4A/gCuAP8ArQD/AK0A&#10;/wCtAP8A/wAAAv8AAAD/AAAA9QAAAOcAAADeAA0A1QAbAM8AKQDKADUAxgBAAMMASgDAAFMAvQBb&#10;ALsAYgC5AGgAtwBuALYAcwC0AHgAswB+ALIAhACwAIoArwCSAK0AmgCqAKQAqACwAKYAvwClANUA&#10;pADrAKMA+QCiAP8AogD/AKEA/wChAP8A/wAAAf8AAADwAAAA5QAAANwAAADSAAYAyQAVAMMAIgC+&#10;AC8AugA7ALcARQC0AE4AsQBWAK8AXQCtAGQArABqAKsAbwCpAHUAqAB6AKcAgQClAIcAowCPAKEA&#10;mACgAKIAngCtAJ0AvACbANEAmgDlAJgA9QCXAP8AlwD/AJYA/wCWAP8A/wAAAPIAAADmCAAA2goA&#10;AM4FAADFAAAAvwAMALoAGgC1ACcAsQA0AK0APwCqAEkApwBRAKUAWQCkAGAAogFmAKECbACfA3IA&#10;ngN3AJ0EfgCbBIUAmgWNAJgFlgCXBqAAlQasAJMGuwCSB88AkAjlAI4J9gCNCv8AjAr/AIwK/wCM&#10;Cv8A+AAAAOoQAADdGgAAzR0AAMIYAAC6EQAAtggBALIAEgCsAyAAqAcuAKQKOgChDEQAnw5NAJwQ&#10;VQCbEVwAmRJiAJgSaACXE24AlRN1AJQUewCSFIIAkRWLAI8VlACOFZ8AjBWrAIoVuwCJFc8Ahxbn&#10;AIUX+ACEF/8Agxf/AIIX/wCCF/8A8gsAAOMdAADVJwAAxCkAALglAACwIQAAqxoAAKkRCACkExoA&#10;nxcoAJsZNQCYGz8AlhxJAJQdUQCSHlgAkB5eAI8fZACOH2sAjCBxAIsgeACJIYAAiCGIAIchkQCF&#10;IZwAgyGpAIIhuACAIcwAfiHkAXwh9gF7If8CeiD/Anog/wJ6IP8C7RgAAN0oAADMMgAAvDIAALAw&#10;AACoLAAAoycAAKAgAgCcHxUAlyIkAJMkMACQJjsAjidFAIsoTQGKKFQBiClaAYcpYQGFKmcBhCpu&#10;AYMqdQGBK3wCgCuFAn4rjgJ9K5kCeyumAnkqtQJ3KskCdSrhA3Mp9QRyKf8EcSj/BHEo/wRxKP8E&#10;6CIAANcxAADFOQAAtTkAAKo4AAChNQAAnDEAAJgsAACVKRAAkCwfAIwuLAGILzcChi9AA4QwSAOC&#10;MFAEgDFWBH8xXQR9MWMEfDFqBXsycQV5MnkFdzKCBXYyiwV0MpcGcjKjBnAxswZuMcYGbDHfB2ow&#10;8wdpL/8HaC//B2gu/wdoLv8H5CoAANE6AADAPwAAsD8AAKQ+AACcPAAAljgAAJE1AACOMgoAiTQb&#10;AIU2KAGCNjMDfzY8BXw2RAZ7N0wHeTdSCHc3WQh2N18IdDdmCXM3bQlxN3YJbzd+CW03iApsN5QK&#10;ajehCmg3sApmNsMLZDbcC2I18QthNf8LYTT/CmA0/wpgM/8K3zEAAM1BAAC7RAAAq0QAAJ9EAACX&#10;QQAAkT4AAIw7AACIOgYAhDsXAIA9JAF8PS8EeDw4B3Y8QAlzPEgKcTxOC3A8VQxuPFsNbDxiDWs8&#10;ag1pPHIOZzx7DmU8hQ5kPJEOYjyeD187rQ9dO8APWzrZD1o68A9ZOf8OWTj/Dlk4/w1ZOP8N2zgA&#10;AMlGAAC3SAAAp0gAAJxIAACTRgAAjEMAAIdBAACDQAIAf0IUAHtDIQB3QywDc0I1B29CPQptQUQN&#10;akFLD2hBURBmQFgRZUBfEWNAZhJhQG8SX0B4El5AghNcQI4TWkCbE1g/qxNWP74TVD7WE1M+7hJS&#10;Pf4RUjz/EVI8/xBSPP8Q2D4AAMZLAACzTAAApEwAAJhMAACPSgAAiUcAAINGAAB+RgAAekcQAHZJ&#10;HgBySSkCbkgyBmpHOgpnRkEOZEVHEWFFThNfRVQUXURbFVtEYxZaRGsXWER1F1ZEfxdURIsXUkSZ&#10;F1BDqBdOQ7sXTELUF0xB7RZMQf0UTED/E0w//xNMP/8T1EMAAMNPAACvTwAAoE8AAJVPAACMTgAA&#10;hUwAAH9KAAB5SwAAdUwLAHFOGwBtTicBaU4wBWVNOAphSz4OXkpFEltKSxVYSVEXVkhYGVRIXxpS&#10;SGgaUEhyG09IfRtNSIkaS0eXGklHphpHR7kaRUbSGUVG7BhFRfwXRUT/FkVE/xVFQ/8V0EgAAL9S&#10;AACsUgAAnVIAAJJSAACIUgAAgVAAAHpOAAB0UAAAcFEIAGxTGABoUyQBZVMuBGFSNghdUTwNWVBC&#10;EVVPSBVSTk4YUE1VG01MXBxLTGUdSUxvHUhMeh1GTIccREyVHENMpRtBS7caP0vQGT9K6hk+SfsY&#10;P0n/Fz9I/xY/SP8WzE0AALtVAACoVQAAmlUAAI5VAACFVQAAfVQAAHZSAABvVQAAalYEAGZYFABj&#10;WCEAYFgrAlxYMwZYVzoLVFVAD1BURhRNU0wYSlJSG0dRWh1FUWIeQ1FtHkFReB1AUYUcP1GTGz1R&#10;oxo8UbYZOlHPFzlQ6Rc4T/sXOE7/FzhN/xc4Tf8XyVIAALdYAAClWAAAl1kAAItYAACCWAAAelgA&#10;AHBXAABqWgAAZFsAAGBdEABdXh0AWl4oAVddMQRTXTgIT1s+DUtaRBJHWUoWRFhQGUFYWBs/WGEb&#10;PVdrGzxYdxo7WIQZOliSGDhYoxY3V7UVNlfOFDRW6RQzVPoVM1P/FTJS/xUyUv8VxVYAALNbAACh&#10;XAAAk1wAAIhcAAB+XAAAdlwAAGpdAABkXwAAXmEAAFpiCgBXYxkAVGQkAFFkLQJNYzUGSmI7CkZh&#10;QQ5CYEgSP19OFTxfVhc6X18XOF9qFjdfdhU2X4MUNV+REzRfohEzXrUQMl7NDzBd6A8vW/oRLln/&#10;Ei1Y/xMtWP8TwVwAAK5fAACdXwAAj18AAIRfAAB7YAAAcmEAAGVjAABeZQAAV2cAAFNoBQBPaRQA&#10;TWofAEpqKQFHajEDQ2k4B0BoPwo8Z0UNOWdNEDdnVRE1Z14RNGdoEDNndA8yZ4IOMGeQDS9moQwu&#10;ZrQLLWXMCixk5woqYvkMKWH/Dihf/w8oX/8PvWEAAKljAACZYwAAi2MAAIBjAAB3ZAAAbmUAAGJo&#10;AABaagAAU2wAAEtvAABGcAwAQ3AZAEFxJAA/cS0BPHA0BDhwPAY1b0MIM29KCjFvUgsvb1wLLm9n&#10;Ci1vcwksb4AIK2+PBylunwYobrIGJ23LBSZs5gUkavkHI2j/CSJn/woiZ/8KuGcAAKRnAACUZwAA&#10;h2cAAH1nAABzaAAAamoAAF5tAABWbwAATnIAAEV0AAA8dwUAOHgSADZ4HQA1eCcAMngvATB4NwIu&#10;eD8ELHhHBSp4UAUoeFkFJ3hkBCZ4cAQkd34DI3eNAyF3nQIgdrABHnXIAR505QEdc/gDHHH/BBtw&#10;/wYbcP8GsWsAAJ5sAACPawAAg2sAAHlsAABwbQAAZW8AAFpyAABRdQAASHgAAD97AAA1fQAALYAJ&#10;ACqAFQAogB8AJoEoACWBMQAjgTkAIYFCASCBSwEegVUBHYFgARuBbAAagHoAGICJABZ/mgAUf60A&#10;En7FABJ94gATe/YAE3r/ARN5/wISef8CqnAAAJlwAACLcAAAf3AAAHVwAABrcgAAYHQAAFZ4AABL&#10;fAAAQn4AADiBAAAuhAAAJYcAAByJCAAYihQAF4oeABWKJwAUijAAE4o5ABGKQwAQik0ADYpZAAuK&#10;ZQAJinMAB4mDAAWJlAAEiKYAAoa9AAKF2AAChe0AA4P7AASC/wAEgv8Ao3YAAJN1AACGdQAAfHUA&#10;AHJ2AABmeAAAW3sAAFB/AABFgwAAO4YAADGJAAAnjAAAHo4AABSRAAAKkwgABJQTAAKTHQABkyYA&#10;AJMvAACTOQAAk0QAAJNQAACTXQAAk2sAAJN7AACSjAAAkZ4AAJC0AACP0AAAjugAAI31AACN/QAA&#10;jf4AnHsAAI57AACCegAAeHsAAGx9AABggAAAVYQAAEqIAAA/iwAAM48AACqSAAAglAAAFpcAAAyZ&#10;AAACmwAAAJwKAACcFAAAnR0AAJ0mAACeLwAAnjoAAJ5FAACeUwAAnmIAAJ5xAACdgwAAnZYAAJyr&#10;AACaxQAAmeMAAJj1AACX/gAAl/8AloEAAImAAAB/gAAAc4IAAGeGAABaiQAAT44AAEOSAAA4lQAA&#10;LZkAACKcAAAYngAADaAAAASjAAAApQAAAKYAAACnCAAApxIAAKgaAACpIwAAqi0AAKo4AACqRQAA&#10;q1QAAKtkAACqdwAAqYsAAKmhAACouQAAp9gAAKbuAACl+gAApfwAkYcAAIeHAAB6iQAAbYwAAGGQ&#10;AABVlAAASZgAADydAAAxoAAAJqQAABqnAAAQqQAABasAAACtAAAArwAAALEAAACyAAAAswMAALMM&#10;AAC0FgAAth8AALcqAAC4NgAAuUQAALpVAAC7aAAAu3wAALqRAAC5qgAAt8YAALbjAAC18wAAtfYA&#10;j44AAIKPAAB1kwAAaJcAAFubAABPoAAAQ6UAADapAAArrQAAH7AAABOzAAAItQAAALgAAAC5AAAA&#10;ugAAALwAAAC9AAAAvgAAAMAAAADCBQAAxA8AAMcZAADJJQAAyzIAAM5DAADPVgAA0WwAANGCAADR&#10;mAAA0K8AANDGAADP3QAAz+IAipcAAH2aAABwnwAAY6QAAFepAABLrgAAPrIAADG2AAAkuQAAF7sA&#10;AAm+AAAAwAAAAMMAAADEAAAAxQAAAMcAAADIAAAAywAAAM0AAADQAAAA0wAAANgIAADcFAAA4CAA&#10;AOMvAADnQQAA6lcAAOpuAADrhgAA65wAAOuvAADrwAAA68UAhqIAAHmnAABtrQAAYbIAAFO2AABE&#10;uQAANL0AACXAAAAYwwAACsYAAADJAAAAzQAAANAAAADRAAAA0gAAANMAAADVAAAA2AAAANsAAADf&#10;AAAA4wAAAOcAAADrAQAA8A0AAPMcAAD3LAAA+0AAAP1WAAD/bgAA/4UAAP+XAAD/pgAA/6oA/wAJ&#10;A/8ABwH/AAMA/wAGAP8AFQD/ACMA/wAxAP8APQD/AEkA/wBUAP0AXgD7AGYA+QBsAPcAcgD2AHgA&#10;9QB9APQAggDzAIYA8gCLAPEAkQDvAJgA7QCfAOsAqADqALMA6ADDAOcA2gDlAPAA5AD/AOAA/wDd&#10;AP8A3AD/ANsA/wDZAP8A/wAGAv8AAQH/AAAA/wAEAP8AEgD/ACAA/wAtAP8AOQD6AEYA9wBQAPQA&#10;WgDyAGIA8ABpAO4AbwDsAHQA6wB6AOoAfgDoAIMA5wCIAOUAjQDjAJQA4QCbAN8ApADdAK8A2wC9&#10;ANkA0gDXAOoA0gD9AM8A/wDPAP8AzwD/AM8A/wDPAP8A/wAAAv8AAAH/AAAA/wAAAP8ADQD7ABsA&#10;+AAoAPIANgDvAEEA7QBMAOkAVQDmAF0A5ABlAOEAawDfAHEA3QB2ANsAewDZAIAA2ACFANUAigDU&#10;AJAA0gCYANAAoADOAKoAzAC4AMkAygDEAOQAwgD4AMIA/wDCAP8AwgD/AMIA/wDCAP8A/wAAAv8A&#10;AAH/AAAA/wAAAPcABwDxABYA6gAjAOUAMQDiADwA3wBHANsAUADWAFkA0wBgANEAZwDPAG0AzQBy&#10;AMsAdwDKAHwAyACBAMcAhgDFAI0AwwCUAMEAnAC/AKYAvACzALgAxAC3ANwAtgDyALUA/wC1AP8A&#10;tQD/ALUA/wC1AP8A/wAAAf8AAAD/AAAA9QAAAOwAAwDkABEA2wAfANYAKwDSADcAzgBCAMoASwDH&#10;AFQAxABbAMIAYgDAAGgAvgBtAL0AcwC7AHgAugB9ALgAggC2AIkAtACQALIAmACwAKIArgCuAKwA&#10;vQCrANMAqgDrAKkA/ACoAP8AqAD/AKgA/wCoAP8A/wAAAf8AAAD2AAAA6gAAAOAAAADUAAsAzQAZ&#10;AMgAJQDCADEAvwA8ALwARgC5AE4AtgBWALQAXQCyAGMAsABpAK4AbgCtAHQAqwB5AKoAfwCpAIUA&#10;qACMAKYAlQCkAJ4AowCqAKEAuACgAMwAngDkAJ0A9gCdAP8AnAD/AJwA/wCbAP8A/wAAAPYAAADr&#10;AAAA3QAAANEAAADIAAQAwQASALsAHwC2ACsAswA2ALAAQACtAEkAqgBRAKgAWACmAF8ApABlAKMA&#10;agCiAG8AoQB1AKAAewCfAIEAnQCJAJwAkQCaAJsAmACmAJcAtACVAMYAlADeAJMA8QCRAP0AkAD/&#10;AJAA/wCQAP8A+wAAAO0AAADgBQAAzwUAAMQAAAC9AAAAtwAKALEAGACtACQAqgAwAKYAOwCjAEQA&#10;oABMAJ4AVACdAFoAmwBgAJoAZgCZAGwAmABxAJYAeACVAH4AlACGAJIAjwCQAJkAjwCkAI0AsgCL&#10;AMQAigDaAIgA7gCHAfoAhgL/AIUC/wCFAv8A8wAAAOUOAADUFwAAxBUAALkSAACxDAAArQMBAKkA&#10;EAClAB0AoQAqAJ0BNQCaAz8AmAVIAJYGTwCUB1YAkwhcAJEIYgCQCWgAjwluAI0KdQCMCnwAiwuE&#10;AIkLjQCHC5gAhgukAIQLsgCCDMQAgQzcAH8O8AB+Dv4AfQ7/AHwO/wB8Dv8A7QwAAN0cAADKIgAA&#10;uyIAAK8fAACoGwAAoxUAAKEMBgCdCRYAmQ0kAJUQLwCSEjoAkBNDAI0VSwCMFVIAihZZAIkXXwCH&#10;F2UAhhhrAIUYcgCDGXkAghmCAIAZiwB/GZYAfRmiAHsZsAB6GcMAeBnbAHYa8AB1Gv8AdBr/AHMZ&#10;/wFzGf8B5xgAANYoAADCKwAAsysAAKgpAACgJgAAmyIAAJgbAACWFhAAkRofAI0cKwCKHjYAhx8/&#10;AIUgRwCEIU8AgiFVAIEiWwB/ImIAfiNoAH0jbwB7I3cAeiN/AHgkiAB3JJMAdSOgAHMjrgBxI8AA&#10;byPYAW0j7gFsIv4CayL/Amsh/wJqIf8C4iIAAM8xAAC7MgAArDMAAKEyAACaLgAAlCsAAJAnAACO&#10;IgoAiSQaAIYmJwCCKDIAgCk7AX4pRAF8KksBeypSAXkqWAJ4K14CditlAnUrbAJzK3MCcix8AnAs&#10;hgJuLJEDbCudA2orrANoK74DZirVA2Uq7ARjKfwEYin/BWIo/wViKP8F3SoAAMk3AAC2OQAApzkA&#10;AJw4AACUNQAAjjIAAIovAACHKwUAgy0WAH8vIwB8MC4BeTA3AncwPwN1MUcEczFOBHExVAVwMVoF&#10;bjJhBW0yaAVrMnAFajJ5BmgygwZmMo4GZDKbBmIxqQZgMbsHXjDSB1ww6wdbL/sHWy//B1ou/wda&#10;Lv8H2TIAAMQ8AACxPQAAoj4AAJg9AACPOwAAiTgAAIQ2AACBMwEAfTQSAHo2HwB2NioCcjYzBHA2&#10;PAVuNkMHbDdKB2o3UAhoN1cIZzddCWU3ZQljN20JYjd2CWA3gApeN4sKXDeYClo2pwpYNrgKVjXQ&#10;C1U16QtUNPoKUzP/ClMy/wpTMv8K1DkAAMBAAACtQQAAn0IAAJRBAACLQAAAhT0AAIA7AAB8OQAA&#10;eDoNAHQ8HABwPScBbTwwBGk8OAdnPEAJZTxGCmM7TQthO1MMXztaDV47YQ1cO2oNWjtzDVg7fQ5W&#10;O4kOVDuWDlI7pA5QOrYOTjnNDk055w5NOPkNTTf/DU02/w1NNv8M0D4AALxEAACpRQAAm0YAAJBF&#10;AACHRAAAgUEAAHxAAAB3PwAAckAJAG9CGQBrQyQBaEIuBGRCNQdhQTwKXkBDDFxASQ5aQFAPWEBX&#10;EFY/XhFUP2YRUz9wEVE/ehJPP4YSTT+TEks/ohJJPrQSRz3LEUY95hFGPPgQRjv/D0Y6/w9GOv8P&#10;zUMAALhHAACmSAAAmEkAAI1JAACESAAAfUYAAHhEAAByRAAAbUYGAGlHFQBmSCEAY0grA19HMwZc&#10;RjoKWEVADVZFRhBTRE0SUURTE09EWxRNQ2MVS0NtFUpDeBVIQ4QVRkORFERDoBRCQrIUQELJEz9B&#10;5BM/QPcSP0D/ET8//xFAPv8RyUgAALRLAACjTAAAlUwAAIpMAACBTAAAekoAAHNHAABtSQAAaEsC&#10;AGRMEgBhTR8AXk0oAlpNMQVXTDcJU0s+DVBKRBBNSUoTS0hQFUhIWBZGSGAXREhqF0NIdRdBSIEW&#10;P0iPFT5InxU8R7AUOkfHEzlG4xM5RfcSOUT/EjlD/xI5Q/8SxkwAALBOAACfTwAAkk8AAIdPAAB+&#10;TwAAdk4AAG5MAABoTgAAY1AAAF5RDQBbUhsAWVMmAVVSLgRSUjUHTlE7C0tQQQ9IT0cSRU5OFUJN&#10;VRZATV4XPk1oFz1NcxY7TYAVOk2OFDhNnhM3Ta8SNU3GETRM4hEzS/YRM0n/EjNJ/xIzSP8SwlAA&#10;AK1RAACcUgAAjlIAAINSAAB6UgAAclIAAGlRAABiVAAAXVUAAFlXCQBVWBcAU1giAFBYKwJNVzMF&#10;SVc5CUZWPwxCVUUQP1RMEjxUVBQ6VFwVOVRmFDdUchM2VH8SNVSNETNUnRAyU68OMVPFDTBS4Q0u&#10;UfUPLU//EC1O/xAtTv8RvlQAAKlUAACYVQAAi1UAAIBWAAB3VgAAblYAAGJXAABcWQAAV1sAAFJc&#10;BABPXRMATF4eAEpeKAFHXjADQ103BkBcPQk8W0MMOVtKDzdbUhA1W1sQNFtlEDJbcQ8xW34OMFuM&#10;DC9bnAsuWq4KLFrECStZ4AkpV/ULKFb/DChU/w0nVP8OuVcAAKRYAACUWAAAh1kAAH1ZAABzWgAA&#10;aloAAF5cAABYXwAAUWEAAEtiAABHZAwARGQZAEJkIwA/ZCwBPGQzBDljOgY2Y0EINGJICjJiUAsw&#10;YlkLL2NkCi1jbwosYnwJK2KLCCpimwcoYq0GJ2HDBSZg3wUkXvQHI1z/CSJb/woiW/8Ks1sAAJ9c&#10;AACQXAAAg1wAAHldAABvXgAAZl8AAFthAABUYwAATWYAAEVoAAA+agYAOmsTADhrHgA2aycANGsv&#10;ATFrNgMvaz4ELWpFBStqTgYqa1cGKGthBSdrbQUlanoEJGqJAyJqmQMhaasCIGjBAR5o3gEdZvMD&#10;HGT/BRxj/wYbYv8GrWAAAJpgAACMYAAAf2EAAHVhAABrYgAAYmMAAFdmAABPaQAASGsAAD9uAAA2&#10;cAAAMHILAC1zFwArcyAAKnMpAChzMQAmczkBJHNBASNzSgIhc1QCIHNeAR5zagEdc3gBG3KGABly&#10;lgAXcagAFnC/ABRv2wAVbfIAFWz/ARRr/wIUav8Dp2QAAJVkAACHZAAAe2UAAHFlAABoZgAAXmgA&#10;AFNsAABLbgAAQnEAADl0AAAwdgAAJ3kCACB7DQAeexgAHHshABt7KgAZezIAGHw7ABd7RAAVe04A&#10;FHtZABJ7ZQAQe3MADXuCAAt6kgAJeaQAB3i5AAZ30wAHdusACHT7AAlz/wAJc/8AoGkAAJBpAACC&#10;aQAAd2kAAG5qAABkawAAWW4AAE9xAABFdQAAPHgAADJ6AAApfQAAIIAAABeDAgAOhQ0AC4UYAAqE&#10;IQAIhCoAB4QyAAaEPAAEhEcAA4RSAAGEXgAAhGwAAIR7AACDiwAAgp0AAIGyAAB/zQAAfuUAAH30&#10;AAB9/AAAfP8AmW8AAIpuAAB+bgAAdG4AAGpvAABfcgAAVHUAAEl5AAA+fAAANX8AACuCAAAihQAA&#10;GIcAAA+KAAAFjAUAAI0PAACNGAAAjSEAAI4pAACOMgAAjj0AAI5JAACOVQAAjmMAAI5zAACNhAAA&#10;jJYAAIuqAACKwwAAiOIAAIf0AACG+gAAhv4Ak3QAAIVzAAB7cwAAcXQAAGV2AABZeQAATn0AAEOB&#10;AAA3hQAALYgAACOLAAAajgAAEJAAAAeSAAAAlQAAAJYHAACWEAAAlhgAAJcgAACYKQAAmDMAAJg+&#10;AACYSwAAmVkAAJlpAACZewAAmI4AAJeiAACWuQAAlNgAAJPvAACS+wAAkv8AjXoAAIJ5AAB4eQAA&#10;a3sAAF9/AABTgwAASIcAADyLAAAwjwAAJpIAABuVAAASlwAAB5oAAACcAAAAngAAAJ8AAACgBgAA&#10;oA4AAKEXAACiHwAAoygAAKQzAACkPwAApU4AAKVfAAClcQAApYMAAKSYAACjrwAAossAAKHnAACg&#10;9QAAoPsAiYAAAH9/AABzgQAAZoUAAFmJAABNjgAAQZIAADWWAAApmgAAHp0AABOgAAAIogAAAKUA&#10;AACnAAAAqQAAAKsAAACsAAAArQAAAK0IAACuEQAAsBoAALIkAACzMAAAtD4AALVPAAC2YQAAtHcA&#10;ALOMAACzowAAsrwAALHaAACx7QAAsPUAh4YAAHqIAABtiwAAYJAAAFSVAABHmQAAOp4AAC6iAAAi&#10;pwAAF6oAAAusAAAArwAAALEAAACyAAAAtAAAALYAAAC4AAAAuQAAALoAAAC8AgAAvgsAAMAVAADC&#10;IQAAxS0AAMc9AADJUAAAy2UAAMt7AADLkQAAyKoAAMbEAADF3AAAxegAgo8AAHWTAABolwAAW5wA&#10;AE+hAABCpwAANawAACmwAAAdswAAEbYAAAS6AAAAvAAAAL4AAAC/AAAAwAAAAMIAAADDAAAAxgAA&#10;AMgAAADKAAAAzQAAANEDAADWDgAA2hwAAN0qAADhPAAA5FIAAOVpAADmgAAA55YAAOaqAADmugAA&#10;5sYAfpoAAHGfAABkpQAAWKoAAEywAAA/tQAAMbkAACG8AAAUvwAABcIAAADFAAAAyAAAAMsAAADL&#10;AAAAzQAAAM4AAADPAAAA0gAAANUAAADaAAAA3gAAAOIAAADmAAAA7AgAAPAXAADzJgAA+DsAAPpS&#10;AAD7awAA+4IAAPyVAAD8pAAA/KwA/wAGAf8AAgD/AAAA/wAFAP8AEgD/ACAA/wAtAP8AOwD/AEYA&#10;/wBRAP0AWgD7AGIA+QBpAPYAcAD0AHUA8wB6APEAfwDwAIQA7gCJAO0AjgDsAJQA6gCcAOgApADn&#10;AK8A5QC+AOQA1ADfAO0A2gD/ANgA/wDZAP8A2gD/ANUA/wDRAP8A/wAAAf8AAAD/AAAA/wAAAP8A&#10;DgD/ABwA/QAqAPoANwD5AEIA9wBMAPMAVgDvAF4A7ABmAOoAbADoAHIA5wB3AOUAfADkAIAA4gCF&#10;AOEAiwDfAJEA3gCYANsAoQDZAKsA1wC4ANIAzQDNAOcAywD6AMsA/wDLAP8AzAD/AMsA/wDIAP8A&#10;/wAAAf8AAAD/AAAA/wAAAP4ACgD4ABgA8gAmAO8AMgDtAD0A6QBIAOUAUQDhAFoA3gBhANwAaADa&#10;AG0A2ABzANYAeADVAH0A0wCCANEAhwDPAI0AzQCUAMoAnQDHAKcAxACzAMEAxgC/AN4AvgD0AL4A&#10;/wC+AP8AvQD/AL0A/wC9AP8A/wAAAf8AAAD/AAAA+gAAAPMABQDqABQA5QAgAOAALQDcADkA2QBD&#10;ANUATADRAFUAzgBcAMsAYwDIAGkAxQBuAMMAcwDBAHgAvwB+AL4AgwC8AIkAuwCQALkAmQC4AKIA&#10;tgCuALQAvgCyANQAsQDuALAA/wCwAP8ArwD/ALAA/wCwAP8A/wAAAP8AAAD+AAAA7wAAAOQAAQDc&#10;AA4A1QAcAM4AJwDLADMAyAA9AMUARgDAAE8AvABXALkAXQC3AGMAtQBpALQAbgCzAHMAsgB5ALEA&#10;fgCvAIQArgCLAK0AlACrAJ0AqQCpAKgAtwCmAMsApQDmAKQA+QCjAP8AowD/AKMA/wCjAP8A/wAA&#10;APwAAADvAAAA4wAAANUAAADNAAkAxQAWAMAAIgC8AC0AuAA4ALQAQQCxAEkArwBRAK0AWACrAF4A&#10;qQBkAKgAaQCnAG8ApgB0AKUAegCkAIAAogCHAKEAjwCfAJkAngCkAJwAsQCaAMQAmQDdAJgA8wCY&#10;AP8AlwD/AJcA/wCXAP8A/wAAAPIAAADkAAAA0gAAAMgAAAC/AAIAuQAQALQAHACvACcAqwAyAKkA&#10;PACmAEQApABMAKIAUwCgAFkAnwBfAJ0AZACcAGoAmwBvAJoAdQCZAHwAlwCDAJYAiwCUAJUAkwCg&#10;AJEArQCPAL4AjgDVAI0A7QCMAPsAiwD/AIoA/wCJAP8A9gAAAOgAAADVAAAAxgAAALsAAAC0AAAA&#10;rgAIAKkAFQClACEAogAsAJ8ANgCcAD8AmgBHAJgATgCWAFUAlQBbAJMAYACSAGYAkQBsAJAAcgCP&#10;AHgAjQCAAIwAiACKAJIAiQCdAIcAqgCFALoAhADQAIMA6ACBAPcAgAD/AH8A/wB/AP8A7gAAAN4M&#10;AADKEAAAuw8AALALAACpBwAApQAAAKEADQCdABoAmgAmAJcAMACUADoAkQBCAI8ASgCNAFAAjABX&#10;AIsAXACJAGIAiAFoAIcBbwCFAnYAhAN9AIMDhgCBA5AAfwOcAH4DqQB8A7kAegPOAHkF5QB3BvYA&#10;dgb/AHYG/wB2Bv8A6AwAANQaAADBHAAAshsAAKcaAACgFgAAmxEAAJkHBACXARIAkgQgAI4GKwCM&#10;CDUAiQo+AIcLRgCGDE0AhA1TAIMOWQCBDl8AgA9mAH8QbAB9EHQAfBF8AHoRhQB5EY8AdxGbAHUR&#10;qQBzEboAcRHRAHAS6QBuEvkAbRL/AG0S/wBtEv8A4RkAAMsjAAC4JQAAqiUAAKAjAACYIAAAkx0A&#10;AJAXAACPEAoAixEZAIcUJgCEFjAAgRc6AH8YQgB+GUkAfBpQAHsaVgB5GlwAeBtiAHYbaQB1HHEA&#10;cxx5AHIcggBwHI0AbhyZAGwcpwBrHLgAaRvOAGcc5wBlHPkAZRv/AWQb/wFkG/8B3CMAAMUqAACy&#10;LAAApC0AAJkrAACSKQAAjCYAAIgiAACHHAQAgxwVAH8eIQB9ICwAeiE2AHgiPgB2I0YAdCNMAHMj&#10;UwBxJFkAcCRfAG8kZgBtJW4AayV2AGolgAFoJYsBZiWXAWQlpQFiJLYBYCTMAV4k5QFdI/cCXCP/&#10;Alwi/wNcIv8D1isAAL8wAACtMgAAnzIAAJQxAACMLwAAhi0AAIIqAACAJgAAfSUQAHknHgB2KSkA&#10;cykyAXEqOgFvKkIBbStJAmsrTwJqK1UCaCxcAmcsYwJlLGsDZCx0A2IsfQNgLIgDXiyVA1wrowNa&#10;K7QDWCvJBFYq4wRVKvYEVSn/BVQo/wVUKP8F0DIAALk1AACoNwAAmjcAAI83AACHNQAAgTMAAH0w&#10;AAB6LgAAdi0LAHMvGgBvMCUAbDAuAmoxNwNoMT4EZjFFBGQxTAViMVIFYTFZBV8xYAVeMmgGXDJx&#10;BloyewZYMoYGVjGSBlQxoQdSMbEHUDDHB08v4QdOL/UHTS7/B00t/wdNLP8HyzcAALU5AACkOwAA&#10;ljsAAIw7AACDOgAAfTcAAHg2AAB0NAAAcTQHAG01FgBqNiIAZjcrAmM2MwRhNjsFXzZCB102SAdb&#10;Nk8IWTZVCVg2XAlWNmQJVDZuCVM2eAlRNoMKTzaQCk02ngpLNa8KSTXECkc03wpHM/QKRzL/Ckcx&#10;/wlHMf8JxzsAALE9AACgPwAAkz8AAIg/AACAPgAAejwAAHQ6AABwOQAAazoEAGg7EwBkPB8AYTwo&#10;Al48MQRbPDgGWDs+CFY7RQpUO0sLUjtSDFE7WQxPOmENTTprDUs7dQ1JOoENSDqODUY6nA1DOa0N&#10;QjnCDUA43QxAN/MMQDf/DEA2/wxANf8Lwz8AAK5AAACdQgAAkEIAAIVCAAB9QgAAdkAAAHA+AABr&#10;PgAAZj8AAGJADwBfQhwAXEImAVlCLgRWQTUGU0A7CVBAQgtOP0gNTD9PDko/Vg9IP14QRj9oEEQ/&#10;chBCP34PQD+LDz4+mg89PqwOOz7BDjk93A05PPINOTv/DTk6/w06Ov8Nv0IAAKpEAACaRQAAjUUA&#10;AIJGAAB5RQAAckQAAGxCAABmQwAAYUUAAF1GCwBaRxgAV0cjAFRHKwNRRzIGTkY5CUtFPwtIREUO&#10;RURMEENEUxFBRFwRP0RlET1EcBE8RHwQOkSKEDhEmQ83Q6oONUO/DTRC2g0zQfENM0D/DjM//w4z&#10;Pv8Ou0UAAKdHAACXSAAAikkAAH9JAAB2SQAAbkgAAGdGAABgSAAAW0oAAFdLBwBUTBUAUU0gAE9N&#10;KQJMTDAESEw2B0VLPQpCSkMNP0pKDz1JURE7SVkROUljETdJbhA2SXsPNEmIDjNJmA0ySakMMEm+&#10;Cy9I2QouR/AMLUX/DS1E/w0tQ/8Ot0kAAKNKAACTSwAAhkwAAHxMAABzTAAAa0wAAGJMAABbTgAA&#10;Vk8AAFFRAwBOUhEAS1IcAElSJgFGUi0DQ1I0BUBROgg8UEELOVBIDTdQTw41UFgPNFBiDjJQbQ0x&#10;UHoMMFCHCy5QlwotT6gJLE+9CCpO2QcpTfAJKEv+CydK/wwnSf8MskwAAJ9NAACQTgAAg08AAHlP&#10;AABvUAAAZ1AAAF1RAABVUwAAUFUAAEtWAABHVwwARFgYAEJYIgA/WCoBPFgxAzlYOAY2Vz8INFdG&#10;CjJWTgowV1YLLldgCi1XbAksV3gIK1eGBylWlgYoVqcFJlW8BSRV2AQjU+8GIlH+CCJQ/wkhT/8K&#10;rlAAAJtRAACMUgAAgFMAAHVTAABrUwAAY1QAAFlWAABSWAAAS1oAAERcAAA/XgYAO14TADlfHQA3&#10;XyYANV8uATJeNQMwXjwELl5DBixeSwYqXlQGKV5eBideagUmXncEJF6FBCNelAMhXaYCIFy7Ah5c&#10;1gEeWu4DHFj9BBxX/wYbVv8HqFQAAJZVAACIVQAAfFYAAHFXAABnVwAAX1gAAFVbAABOXQAAR18A&#10;AD9hAAA3ZAAAMmUMAC9mFwAuZiEALGYpACpmMQEoZjgBJmZAAiRmSQIjZlICIWZcAiBmZwEeZnQB&#10;HGWDARtlkgAZZKQAF2O5ABVi1AAWYe0AFl/8ARVe/wIUXf8Do1gAAJJZAACDWgAAeFoAAG1bAABk&#10;XAAAW10AAFJfAABJYgAAQmQAADlnAAAxaQAAKWwEACRtEAAibhoAIG4iAB9uKwAdbjMAHG47ABpu&#10;RAAZbk4AF25YABVuYwATbXEAEW1/AA5tjwAMbKAAC2u1AAlqzgAKaOgAC2b6AAtm/wAMZf8BnV0A&#10;AIxdAAB/XgAAc14AAGlfAABhYAAAV2IAAE5lAABEaAAAPGoAADNtAAArcAAAInIAABl1BgAUdhEA&#10;E3YbABF2IwAPdisADXY0AAx2PQAKdkcACHZSAAd2XgAFdmsAAnV6AAB1iQAAdJsAAHOuAABxxwAA&#10;cOEAAG/yAABu/QAAbf8AlmIAAIdiAAB6YwAAb2MAAGZjAABdZQAAU2cAAElrAAA+bgAANXEAAC10&#10;AAAkdgAAG3kAABJ8AAAIfgkAAn8TAAB/HAAAfyQAAH8tAAB/NgAAfkAAAH5LAAB+VwAAfmQAAH5z&#10;AAB9gwAAfZUAAHyoAAB6wAAAed4AAHjwAAB3+QAAdv8AkGcAAIJnAAB2ZwAAbGgAAGJoAABXawAA&#10;TW8AAENyAAA4dgAAL3kAACZ7AAAcfgAAE4EAAAmDAAAAhgQAAIcMAACHFQAAhx0AAIgkAACILAAA&#10;iTYAAIhCAACITgAAiVwAAIlrAACIfAAAh48AAIaiAACEuQAAg9YAAILvAACB+wAAgP8Aim0AAH1s&#10;AABzbAAAaW0AAF1vAABScwAAR3cAADx7AAAxfgAAJ4IAAB2EAAAUhwAACooAAAGMAAAAjwAAAI8E&#10;AACQDAAAkBUAAJEcAACSIwAAkywAAJM3AACTRAAAlFIAAJRhAACUcwAAk4YAAJKaAACRsAAAj8wA&#10;AI7pAACM+AAAi/8AhHIAAHpyAABwcgAAZHUAAFd4AABMfAAAQIEAADSEAAApiAAAHowAABWPAAAK&#10;kQAAApQAAACWAAAAmAAAAJkAAACaAgAAmwoAAJwSAACdGgAAniIAAJ8sAACgOAAAoEcAAKFXAACh&#10;aQAAoXwAAKCRAACfpwAAnsAAAJ3eAACc8QAAm/sAgXgAAHh4AABregAAXn4AAFKCAABFhwAAOIwA&#10;AC2QAAAilAAAFpcAAAuaAAABnAAAAJ8AAAChAAAAowAAAKQAAAClAAAApgAAAKcHAACoDgAAqRcA&#10;AKsgAACtLAAArjkAAK5KAACvXQAAr3EAAK+FAACunAAArrQAAK3QAACt5wAArPQAf34AAHKAAABl&#10;hAAAWIkAAEyOAAA/kwAAMpgAACacAAAboAAADqMAAAOmAAAAqAAAAKsAAACtAAAArwAAALAAAACy&#10;AAAAswAAALQAAAC2AAAAuAcAALoRAAC9GwAAvygAAME3AADDSgAAxV8AAMN3AADCjgAAwaUAAMG9&#10;AADA1QAAwOgAeogAAG2LAABgkAAAU5UAAEabAAA5oAAALKUAACCqAAAUrQAAB7AAAACzAAAAtgAA&#10;ALgAAAC5AAAAuwAAAL0AAAC/AAAAwQAAAMMAAADFAAAAxwAAAMoAAADPCgAA0hgAANYmAADbNwAA&#10;3kwAAOFjAADhegAA4pEAAN+nAADduwAA3NAAdZMAAGmXAABcnQAAT6MAAEKpAAA1rgAAKLMAABy3&#10;AAAOuwAAAb4AAADBAAAAxAAAAMYAAADGAAAAyAAAAMkAAADLAAAAzgAAANEAAADUAAAA2AAAAN0A&#10;AADhAAAA5wQAAOsTAADvIwAA8zcAAPZOAAD4ZgAA+X4AAPmSAAD6oQAA+a4A/wABAP8AAAD/AAAA&#10;/wACAP8ADgD/AB0A/wArAP8ANwD/AEIA/gBOAPsAVwD4AF8A9gBmAPQAbQDzAHMA8QB4APAAfQDv&#10;AIIA7QCHAOwAjADpAJMA5wCaAOQAowDhAK4A3wC8ANwA0ADXAOsA1gD+ANUA/wDVAP8A1AD/AM8A&#10;/wDLAP8A/wAAAP8AAAD/AAAA/wAAAP8ACwD/ABoA/AAnAPkAMwD2AD4A9ABJAPAAUgDtAFoA6gBi&#10;AOcAaADjAG8A4AB0AN4AeQDcAH4A2QCEANcAiQDVAI8A1ACWANIAnwDRAKkAzgC2AMwAyADJAOIA&#10;yAD4AMcA/wDHAP8AyAD/AMUA/wDCAP8A/wAAAP8AAAD/AAAA/wAAAPkABwD0ABYA7wAiAOsALwDp&#10;ADoA5wBDAOIATQDbAFUA1QBdANIAYwDPAGkAzQBvAMwAdADLAHkAygB/AMgAhADHAIoAxgCRAMQA&#10;mQDCAKMAwACwAL4AwAC8ANkAugDxALkA/wC5AP8AuQD/ALkA/wC3AP8A/wAAAP8AAAD/AAAA9wAA&#10;AOwAAwDmABEA3gAeANoAKQDYADQA0QA+AMwARwDIAFAAxQBXAMMAXgDBAGQAvwBpAL0AbwC8AHQA&#10;uwB5ALoAfwC4AIUAtwCMALYAlAC0AJ0AsgCqALAAuACuAM4ArADpAKwA/QCrAP8AqwD/AKsA/wCr&#10;AP8A/wAAAP8AAAD0AAAA6AAAAN4AAADUAAsAzQAZAMgAJADCAC4AvwA5AL0AQgC6AEoAtwBSALUA&#10;WACzAF4AsQBkALAAaQCuAG8ArQB0AKwAegCrAIAAqQCHAKgAjwCnAJgApQCkAKMAsQChAMUAoADf&#10;AJ8A9wCfAP8AngD/AJ4A/wCeAP8A/wAAAPUAAADoAAAA2QAAAM0AAADEAAYAvgATALcAHwCzACkA&#10;sQAzAK8APACtAEUAqgBMAKgAUwCmAFkApQBeAKMAZACiAGkAoQBvAJ8AdQCeAHsAnQCCAJwAigCa&#10;AJMAmQCfAJcArACVAL0AlADWAJIA7wCRAP8AkQD/AJEA/wCRAP8A+gAAAOwAAADZAAAAygAAAL8A&#10;AAC3AAAAsAAMAKsAGQCoACQApQAtAKMANwChAD8AnwBHAJ0ATgCbAFQAmQBZAJgAXwCWAGQAlQBq&#10;AJQAcACSAHYAkQB9AI8AhQCOAI8AjACaAIsApwCJALcAiADOAIcA6ACGAPoAhgD/AIYA/wCGAP8A&#10;8QAAAN8AAADMAAAAvQAAALMAAACsAAAApgAGAKIAEwCeAB4AmwAoAJkAMQCWADoAlABCAJIASQCQ&#10;AE8AjwBVAI0AWwCMAGAAigBmAIkAbACIAHIAhgB6AIUAggCEAIwAggCXAIEApACAALMAfgDHAH0A&#10;4gB8APUAewD/AHoA/wB6AP8A6QAAANMHAADACQAAsggAAKgHAAChAgAAnQAAAJkACwCWABcAkwAi&#10;AJAALACNADUAiwA9AIgARACHAEsAhQBRAIQAVwCDAFwAgQBiAIAAaAB/AG8AfgB3AHwAfwB7AIkA&#10;eQCVAHcAoQB2ALEAdADEAHMA3QBxAPAAcAD8AHAA/wBwAP8A4gwAAMoTAAC3FQAAqRYAAJ8UAACY&#10;EQAAkwsAAJEEAwCPABAAiwAcAIgAJwCFADAAggI5AIEDQAB/BEcAfQVNAHwGUwB7BlkAeQdfAHgH&#10;ZgB3B20AdQh1AHQIfgByCIgAcAiUAG4IoQBtCLAAawjEAGkI3ABoCvAAZwr9AGYK/wBmCv8A2RgA&#10;AMEcAACwHgAAoh8AAJgeAACQGwAAixgAAIgTAACHCwcAhAkVAIELIQB+DSsAew40AHkQPAB4EUMA&#10;dhJKAHQTUABzE1YAcRNdAHAUYwBuFGsAbRRzAGsVfABpFYcAZxWTAGYUoABkFLAAYhTFAGAU3gBf&#10;FfMAXhX/AF4V/wBdFP8A0SAAALojAACpJgAAnCYAAJElAACKIwAAhCEAAIEdAAB/GAAAfRUPAHkX&#10;HAB2GCcAdBowAHEbOQBwG0AAbhxHAGwcTQBrHVMAaR1aAGgeYABmHmgAZR5wAGMeegBhHoUAXx6R&#10;AF0enwBcHq8AWh3DAFgd3ABXHfIBVh3/AVUc/wFVHP8ByyYAALUpAACjKwAAliwAAIwrAACEKgAA&#10;fygAAHslAAB4IgAAdh8KAHIgGABvISMAbSItAGojNQBoJD0AZyRDAGUlSgBkJVAAYiVXAWAmXgFf&#10;JmUBXSZuAVwmeAFaJoIBWCaPAVYlnQFUJa0BUiXBAVAk2wJPJPECTiP/A04i/wNOIv8DxSsAALAu&#10;AACfMAAAkjEAAIcwAACALwAAei4AAHUrAAByKQAAbycGAGwnFABpKSAAZiopAGMqMgFhKzkBYCtA&#10;Al4rRwJcLE0CWyxUA1ksWwNYLGIDVixrA1QsdQNSLIADUCyMBE4smgRMK6sESiu+BEgq2QRHKfAE&#10;Ryj/BUco/wVHJ/8FwS8AAKwyAACbNAAAjjUAAIQ1AAB8NAAAdjIAAHEwAABtLwAAaS4CAGYuEQBj&#10;MBwAYDAmAV0xLgJbMTYDWTE9BFcxQwRVMUoFVDFQBVIxVwZQMV8GTzFoBk0xcgZLMX4GSTGKBkcx&#10;mAZFMKkGQzC8BkEv1gZALu4HQC3+B0As/wdALP8HvDMAAKg2AACYOAAAizkAAIA5AAB4OAAAcjcA&#10;AG00AABoMwAAZDQAAGA0DABdNhkAWjYjAFg2KwJVNjMEUzY5BVA2QAZONkYHTTZNCEs2VAhJNlwJ&#10;RzZlCUY2cAlENnsJQjaICUA1lgk9NacJOzS7CDo01Ag5M+0IOTL9CDkx/wg5MP8IuDcAAKQ6AACV&#10;OwAAiDwAAH08AAB1PAAAbjsAAGg5AABkOAAAXzkAAFs6CQBYOxYAVTwgAFI8KQJPPDAETTs2Bko7&#10;PQhIO0MJRjpKCkQ6UgtCOloLQDpjCz46bQs8OnkLOjqGCzg6lQo3OqUKNTm5CTM50wkzOOwJMzf8&#10;CjM2/wozNf8KtDsAAKE9AACRPgAAhT8AAHpAAABxQAAAaj8AAGQ+AABePQAAWj4AAFU/BQBSQBMA&#10;UEEdAE1CJgFKQS0DR0E0BUVAOghCQEEKQD9HCz0/Tww7P1cMOT9gDDg/aww2P3cMND+FCzM/kwox&#10;P6QJMD64CS4+0QgtPesJLTv7Ci06/wotOv8KsD4AAJ5AAACOQQAAgkIAAHdDAABuQwAAZ0MAAGBC&#10;AABZQgAAVEQAAFBFAQBMRg4ASkcaAEhHIwBFRysCQkcxBD9GOAc8Rj4JOUVFCjdFTQs1RVUMM0Vf&#10;DDJFaQswRXYKL0WDCS5FkggsRaMHK0S3BylE0AYoQuoHJ0H7CCdA/wknP/8KrUEAAJpDAACLRQAA&#10;f0YAAHRGAABrRgAAY0YAAFxHAABTRwAATkkAAEpKAABGTAoAQ0wWAEFNIAA/TSgBPE0vAzlMNQU2&#10;TDwHNExDCDJLSwkwS1MJLktdCS1MaAgrTHQHKkyCByhLkQYnS6IFJUq2BCNKzwMiSekEIUf6BiFF&#10;/wghRf8IqEUAAJZHAACISAAAe0kAAHFJAABnSgAAX0oAAFhLAABOTQAASU8AAERQAAA/UgUAPFIS&#10;ADlTHAA3UyQANVMsATNTMwMwUzoELlJBBSxSSQYqUlIGKVJbBidSZwUmUnMEJFKBAyNSkAMhUqEC&#10;H1G1Ah5QzgEdT+kCHE36BBtM/wUbS/8Go0kAAJJKAACETAAAeEwAAG1NAABkTQAAXE4AAFRPAABL&#10;UgAARVMAAD5WAAA4WAAAM1kMADFZFwAvWSAALVkoACtaLwEpWTcCJ1k+AiVZRwMjWU8DIlpZAiBa&#10;ZAIfWXEBHVl/ARtZjgAaWJ8AGFezABZWzAAWVecAFlT5ARZS/wIUUv8Dnk0AAI5OAACATwAAdFAA&#10;AGlRAABgUQAAWFIAAFBTAABIVgAAQVgAADlbAAAyXQAAKl8GACZgEQAkYRoAI2EiACFhKwAgYTIA&#10;HmE6AB1hQwAbYUwAGWFWABdhYQAWYW4AFGB8ABFgiwAPX50ADV6wAAtdyAALXOQADVr3AA1Z/wAN&#10;WP8BmVEAAIlSAAB8UwAAcFQAAGVVAABdVQAAVVYAAExYAABDWwAAPF4AADRgAAAsYwAAJGUAABxo&#10;CQAZaBMAF2gcABVoJAAUaSwAE2k1ABFpPQAOaUcADGhRAApoXQAIaGkABmd3AARnhwACZpcAAWar&#10;AABkwgAAY90AAWHwAAJg/AADX/8Ak1YAAIRXAAB3WAAAa1gAAGJZAABaWQAAUVsAAEhdAAA+YQAA&#10;NmQAAC5mAAAmaQAAHWwAABVuAAALcQoACHEVAAZxHQAEcSYAA3AuAAJwNwAAcEEAAHBLAABwVwAA&#10;cGMAAG9yAABvgQAAbpIAAG6lAABtvAAAa9oAAGntAABo+AAAZ/8AjVsAAH9cAAByXAAAZ10AAF9d&#10;AABWXgAATGEAAENkAAA4ZwAAMGoAACdtAAAecAAAFnIAAA11AAAEeAYAAHgPAAB4FwAAeR8AAHkn&#10;AAB5LwAAeTkAAHlEAAB5UAAAeV0AAHlrAAB4ewAAd40AAHegAAB2tgAAdNMAAHPtAABy+QAAcf4A&#10;h2AAAHphAABuYQAAZGEAAFtiAABRZQAAR2gAADxrAAAybwAAKHIAACB1AAAXeAAADnoAAAV9AAAA&#10;fwIAAIAKAACAEgAAgRkAAIIgAACCJwAAgzAAAIM7AACDSAAAg1UAAINkAACDdAAAgocAAIGaAACA&#10;sAAAf8wAAH7oAAB8+AAAfP8AgWYAAHVmAABrZgAAYWYAAFZpAABLbQAAQHAAADV0AAAreAAAIXsA&#10;ABd+AAANgAAABYMAAACGAAAAiAAAAIkCAACKCQAAihEAAIsYAACMHwAAjScAAI4wAACOPgAAjkwA&#10;AI9bAACPbAAAjn8AAI2UAACMqgAAi8MAAInjAACI9AAAiP4AfGwAAHJrAABoawAAXG4AAFByAABE&#10;dgAAOXoAAC1+AAAiggAAGIUAAA2IAAADiwAAAI4AAACQAAAAkgAAAJQAAACVAAAAlgYAAJYNAACX&#10;FQAAmR0AAJslAACcMQAAnD8AAJxPAACdYAAAnXQAAJyJAACboAAAmrgAAJnUAACX7QAAlfoAeXEA&#10;AHBxAABjdAAAVngAAEp8AAA9gQAAMYUAACWKAAAajgAADpEAAASUAAAAlgAAAJkAAACbAAAAnQAA&#10;AJ8AAACgAAAAoQAAAKICAACjCQAApRIAAKcaAACpJQAAqjIAAKpDAACrVQAArGkAAKt/AACrlQAA&#10;qq0AAKnHAACo4QAAqPEAd3cAAGp6AABdfgAAUYIAAESIAAA2jgAAKpIAAB6WAAASmgAABp0AAACg&#10;AAAAogAAAKUAAACnAAAAqQAAAKsAAACsAAAArQAAAK4AAACwAAAAsgQAALQNAAC3GAAAuSQAALoz&#10;AAC8RwAAvVwAAL1yAAC9iAAAvZ8AALy3AAC80AAAu+UAcoAAAGWEAABYiQAAS48AAD6VAAAwmwAA&#10;JJ8AABekAAAKpwAAAKoAAACtAAAAsAAAALIAAAC0AAAAtgAAALcAAAC5AAAAuwAAAL0AAAC/AAAA&#10;wQAAAMQAAADJBgAAzBMAANAgAADUMQAA2EcAANxdAADadwAA15AAANemAADWugAA1s0AbYsAAGGQ&#10;AABUlgAAR5wAADiiAAArqAAAHq0AABKyAAAFtQAAALgAAAC7AAAAvgAAAMEAAADCAAAAwwAAAMUA&#10;AADGAAAAyQAAAMwAAADPAAAA0gAAANYAAADcAAAA4gAAAOYOAADqHwAA7zIAAPJJAAD1YgAA9nkA&#10;APaOAAD1oAAA9K8A/wAAAP8AAAD/AAAA/wAAAP8ACwD/ABoA/wAoAP8ANAD/AD8A/wBJAPoAUwD0&#10;AFsA7wBjAOwAaQDrAG8A6QB1AOgAegDnAIAA5gCFAOQAiwDjAJEA4gCYAOAAoQDeAKsA3QC5ANoA&#10;zwDXAOgA1AD9ANIA/wDSAP8AzwD/AMkA/wDFAP8A/wAAAP8AAAD/AAAA/wAAAP8ACQD+ABYA+QAk&#10;APcALwD2ADoA7wBEAOkATgDmAFYA4wBdAOAAZADeAGoA3ABwANoAdQDZAHoA2ACAANYAhgDUAIwA&#10;0wCTANEAnADPAKYAzQCyAMsAxgDIAOAAxgD3AMQA/wDDAP8AwwD/AL4A/wC8AP8A/wAAAP8AAAD/&#10;AAAA/QAAAPcABADvABMA6wAfAOcAKgDgADUA3gA/ANsASADXAFEA0wBYANEAXgDOAGQAzABqAMoA&#10;bwDIAHUAxgB6AMUAgADEAIYAwgCOAMEAlgC/AKAAvQCrALsAvAC5ANUAtwDvALUA/wC0AP8AtAD/&#10;ALQA/wCyAP8A/wAAAP8AAAD8AAAA8AAAAOgAAADgAA0A2QAbANEAJQDOADAAzAA6AMoAQwDGAEsA&#10;wwBSAMAAWQC+AF8AvABkALoAagC5AG8AtwB0ALUAewC0AIEAswCIALEAkACwAJoArgClAK0AtACr&#10;AMkAqQDmAKgA+wCnAP8ApwD/AKcA/wCnAP8A/wAAAPsAAADuAAAA4QAAANYAAADOAAgAxAAVAMAA&#10;IQC9ACoAuwA0ALkAPQC2AEUAswBMALEAUwCvAFkArQBeAKwAZACqAGkAqQBvAKcAdQClAHsApACC&#10;AKIAigChAJQAnwCeAJ0ArACcAL8AmwDbAJoA8wCZAP8AmAD/AJgA/wCYAP8A/gAAAPAAAADeAAAA&#10;0AAAAMUAAAC8AAMAtQAQALEAGwCuACUArAAuAKoAOACoAEAApgBHAKMATQChAFMAnwBZAJ0AXgCb&#10;AGQAmgBpAJkAbwCXAHYAlgB9AJUAhQCTAI4AkgCZAJAApwCPALcAjgDQAI0A6wCMAP4AjAD/AIwA&#10;/wCMAP8A9gAAAOIAAADQAAAAwQAAALcAAACuAAAAqQAKAKUAFQCiACAAnwApAJ0AMgCbADoAmABC&#10;AJYASACUAE4AkwBUAJEAWQCQAF8AjwBkAI0AagCMAHEAiwB4AIkAgQCIAIoAhwCUAIUAogCEALEA&#10;gwDGAIIA4wCBAPcAgQD/AIEA/wCAAP8A7AAAANYAAADDAAAAtAAAAKoAAACkAAAAnwAEAJoAEACX&#10;ABoAlAAkAJEALQCPADUAjQA9AIsARACKAEoAiABPAIcAVQCGAFoAhABgAIMAZgCCAG0AgQB0AH8A&#10;fQB+AIYAfACRAHsAngB5AK0AeADAAHcA2wB2APIAdgD/AHYA/wB1AP8A4AAAAMkAAAC4AgAAqgMA&#10;AKACAACZAAAAlgAAAJEACQCOABQAiwAeAIgAKACGADEAhAA4AIIAPwCBAEYAfwBLAH4AUQB8AFcA&#10;ewBcAHoAYgB4AGkAdwBxAHYAeQB0AIMAcwCOAHEAmwBvAKkAbgC8AG0A1QBsAO0AawD6AGoA/wBq&#10;AP8A1ggAAMAMAACtEAAAoRAAAJcOAACQCwAAiwcAAIkAAQCGAA0AgwAYAIEAIgB+ACwAfAA0AHoA&#10;OwB4AEIAdwBIAHUATQB0AFMAcgBZAHEAXwBwAGYAbgBuAG0AdwBrAYEAaQGMAGgAmQBmAKgAZAC6&#10;AGMA0gBhAekAYQL3AGAC/wBgAv8AzhEAALgVAACmGAAAmhkAAJAYAACIFwAAgxQAAIAOAAB/BwUA&#10;fQISAHoDHQB3BScAdAYvAHIHNwBxCD4AbwlEAG4KSgBsClAAawtXAGkMXQBoDGUAZgxtAGQMdgBj&#10;DIEAYQyMAF8MmQBdDKkAWwy7AFkM0wBYDeoAVw35AFcN/wBXDP8AxhkAALEcAACgHwAAkyAAAIkg&#10;AACCHwAAfRwAAHkZAAB3FAAAdg4KAHMOFwBwESIAbRIrAGsTMwBpFDoAZxVBAGYVRwBkFk4AYxZU&#10;AGEXWwBgF2IAXhdrAFwXdABaF38AWReLAFcXmABVF6gAUxe6AFEW0wBQF+wATxb8AE8W/wBPFv8A&#10;wB8AAKsjAACbJAAAjiUAAIQmAAB8JQAAdyMAAHMgAABwHQAAbhkFAGwYEwBpGh4AZhsnAGQcMABi&#10;HTcAYB4+AF4eRABdHksAWx9RAFofWABYH2AAVyBoAFUgcgBTIH0AUSCJAE8flgBNH6YASx+5AEke&#10;0QBIHuoBSB37AUcd/wFHHP8BuiQAAKYoAACXKQAAiioAAIArAAB4KwAAcikAAG0mAABqJAAAaCEA&#10;AGUhDgBiIhoAXyMkAF0kLABbJTQAWSU7AFglQQFWJUgBVCZOAVMmVQFRJl0BUCZmAU4mbwFMJnoB&#10;SiaHAUgmlAJGJaQCRCW3AkIkzwJBJOkCQCP7A0Ai/wNAIv8DtigAAKIsAACTLQAAhi8AAHwvAAB0&#10;LwAAbS4AAGksAABlKgAAYigAAF8oCgBcKRcAWSohAFcrKQBVKzEBUys3AlErPgJPK0QDTixLA0ws&#10;UgNKLFoDSCxjA0csbQNFLHgEQyyFBEErkwQ+K6MEPCq1BDoqzQQ5KegEOSj6BDkn/wQ5J/8EsiwA&#10;AJ8wAACQMQAAgzMAAHkzAABwMgAAajIAAGQwAABgLgAAXS4AAFkuBwBWLxQAUzAeAFEwJgFPMS0C&#10;TDE0A0oxOwRJMUEERzFIBUUxTwVDMVcGQTFgBj8xagY9MXYGOzGDBjkxkQY3MKEFNS+0BTMvzAUy&#10;LuYFMi35BjIs/wYzLP8GrjAAAJwzAACMNQAAgDYAAHY2AABtNgAAZjYAAGA1AABcMgAAVzMAAFM0&#10;AwBQNRAATjYbAEs2IwBJNisCRjYxA0Q2OAVCNj4GQDZFBz42TQc8NlUIOjZeCDg2aAc2NnQHNDaB&#10;BzI1jwYxNaAGLzSyBi00ygUsM+UFLDL4Biwx/wctMP8HqjQAAJg2AACJOAAAfTkAAHI6AABqOgAA&#10;YjkAAFw5AABXNgAAUjgAAE45AABLOgwASDsXAEY8IABDPCgBQTsvAz47NQU8OzwGOjtDBzg7Sgg1&#10;O1MINDtcCDI7ZggwO3IHLjt/By07jgYrOp4FKTqxBSg5yQQmOOQFJjf3BiY2/wcmNf8HpjcAAJU5&#10;AACGOwAAejwAAG89AABmPQAAXz0AAFk9AABSPAAATT4AAEk/AABFQAgAQkEUAEBBHQA9QSUBO0Es&#10;AjhBMwQ2QTkFM0FABzFBSAcwQVAHLkFaByxBZQcrQXEGKUF+BSdBjQQmQJ0EJECwAyI/yAIhPuMD&#10;IDz2BSA7/wYgOv8HozsAAJE9AACDPwAAdz8AAGxAAABjQAAAXEEAAFVBAABNQQAAR0MAAENFAAA/&#10;RgQAO0cQADlHGgA3RyIANEcpATJHMAIwRzcELkc+BSxHRgUqR08FKEdYBSdHYwQlR28EI0d9AyJH&#10;jAIgRpwCHkavAR1FxwEcROIBG0L2AxpB/wQaQP8Fnz4AAI5AAACAQgAAc0MAAGlDAABgRAAAWEQA&#10;AFFFAABJRgAAQkgAAD1KAAA4TAAANE0LADFNFgAvTh4ALU4mACtOLQEpTjQCJ048AiVORAMjTk0D&#10;Ik5WAiBOYQIfTm4BHU57ARtNigAZTZsAGEyuABZLxQAVSuEAFUn1ARVH/wIURv8DmkIAAIpEAAB8&#10;RQAAcEYAAGVHAABcRwAAVUgAAE5JAABFSwAAP00AADhPAAAyUQAALFMGAChUEQAmVBoAJFQiACNU&#10;KQAhVTEAH1U5AB5VQQAcVUoAGlVUABlVXwAXVGsAFVR5ABNUiAARU5kADlKsAAxRwgALUN0ADU/0&#10;AA1O/wAOTf8BlkYAAIVIAAB4SQAAbEoAAGFLAABZSwAAUUsAAEtMAABCTwAAOlIAADRUAAAtVgAA&#10;JVkAAB9bCgAcWxQAGlscABhbJAAXXCwAFVw0ABRcPQASXEYAEFxQAA1bWwALW2cACVt1AAdahAAF&#10;WpQAA1mnAAJYvQACVtgAA1XtAARU+wAFU/8AkEsAAIFMAABzTQAAZ04AAF5OAABWTwAAT08AAEdR&#10;AAA+VAAANlcAAC9ZAAAnXAAAH14AABdhAwAQYwwADWMWAAtjHgAJYyYACGMuAAZjNwAFY0AAA2NL&#10;AAFiVgAAYmIAAGJwAABhfwAAYY8AAGCiAABftwAAXtQAAFzqAABb9wAAWv4Ai08AAHxRAABvUgAA&#10;Y1IAAFpSAABTUwAAS1QAAEJXAAA5WgAAMF0AAChfAAAgYgAAGGUAABBnAAAHagcAAWsQAABrGAAA&#10;ayAAAGsoAABrMQAAazoAAGpFAABqUAAAalwAAGpqAABpegAAaYoAAGidAABnsgAAZs4AAGXqAABj&#10;9gAAYv0AhVQAAHZWAABqVgAAYFYAAFhWAABPVwAARloAADxdAAAzYAAAKmQAACFmAAAZaQAAEWwA&#10;AAhvAAAAcQQAAHILAAByEwAAcxoAAHMhAAB0KQAAdDIAAHQ9AAB0SQAAc1YAAHNkAABzdAAAcoUA&#10;AHGYAABxrQAAcMgAAG7mAABt9wAAbP8Af1oAAHFbAABmWwAAXVsAAFVbAABKXgAAQGEAADZlAAAs&#10;aAAAImwAABlvAAAQcgAACHQAAAB3AAAAeQAAAHoGAAB6DQAAexQAAHwbAAB9IgAAfioAAH80AAB+&#10;QQAAfk4AAH5cAAB+bQAAfX8AAHySAAB7qAAAe8EAAHnhAAB49AAAd/4AeV8AAG1gAABjYAAAWmAA&#10;AE9iAABEZgAAOWoAAC9uAAAkcgAAGnUAABF4AAAHewAAAH0AAACAAAAAggAAAIMAAACEBgAAhQ0A&#10;AIYUAACHGgAAiCIAAIoqAACKNwAAikUAAIpUAACKZAAAincAAImLAACIogAAh7oAAIbZAACE8QAA&#10;g/wAdGUAAGllAABhZQAAVWgAAElrAAA9cAAAMnQAACd4AAAcfAAAEX8AAAeCAAAAhQAAAIcAAACK&#10;AAAAjAAAAI4AAACPAAAAkAQAAJEKAACSEQAAlBgAAJUgAACXKwAAlzoAAJdKAACYWwAAmW0AAJeD&#10;AACXmwAAlbMAAJPRAACS6gAAkfcAcGsAAGhqAABbbQAAT3EAAEJ2AAA2ewAAKoAAAB6EAAAThwAA&#10;B4oAAACNAAAAkQAAAJQAAACWAAAAmAAAAJoAAACbAAAAnAAAAJ0AAACfBQAAoQwAAKMVAAClHQAA&#10;pyoAAKc7AACoTQAAqWAAAKl2AACojgAApqYAAKXBAACk3AAApO0Ab3AAAGJzAABVdwAASXwAADuC&#10;AAAuhwAAIYwAABWRAAAJlAAAAJcAAACaAAAAnQAAAKAAAACiAAAApAAAAKYAAACnAAAAqQAAAKoA&#10;AACrAAAArQAAAK8IAACyEgAAtR4AALgtAAC4QAAAuVQAALprAAC5ggAAuZoAALixAAC3ywAAt+EA&#10;ankAAF1+AABQgwAAQ4kAADSPAAAolAAAG5oAAA6eAAABoQAAAKQAAACnAAAAqgAAAKwAAACuAAAA&#10;sQAAALMAAAC1AAAAtwAAALkAAAC5AAAAvAAAAL8AAADDAgAAyA0AAMwbAADOLAAA0EMAANFcAADR&#10;dAAA0YsAANKiAADRtgAA0coAZYQAAFiKAABLkAAAPZYAADCdAAAiogAAFacAAAirAAAArwAAALIA&#10;AAC2AAAAuAAAALoAAAC8AAAAvgAAAMAAAADCAAAAxAAAAMcAAADKAAAAzAAAANAAAADUAAAA3AAA&#10;AOEKAADmGgAA6i0AAO5EAADyXQAA8HcAAO+PAADtpAAA7rMA/wAAAP8AAAD/AAAA/wAAAP8ACAD/&#10;ABgA/wAkAP8AMAD8ADsA+gBFAPcATgD0AFcA8QBeAO8AZADtAGsA6wBwAOkAdgDnAHsA5gCBAOQA&#10;hwDjAI4A4QCWAOAAnwDeAKkA3AC3ANoAywDYAOcA1AD9ANIA/wDPAP8AygD/AMQA/wDAAP8A/wAA&#10;AP8AAAD/AAAA/wAAAP8ABgD7ABQA9wAgAPEAKwDvADYA7gBAAOsASQDnAFEA5ABZAOEAXwDfAGUA&#10;3ABrANsAcADZAHYA1gB7ANQAgQDSAIgA0QCQAM8AmQDNAKMAywCwAMkAwQDHANsAxQD3AMMA/wDA&#10;AP8AvwD/ALkA/wC2AP8A/wAAAP8AAAD/AAAA+wAAAPIAAgDtABAA4wAbAOEAJgDfADEA3QA7ANoA&#10;RADWAEwA0gBTANAAWQDNAF8AywBlAMkAagDHAHAAxQB1AMMAewDAAIIAvgCKALwAkwC6AJ0AuACp&#10;ALYAuAC1AM4AtADuALMA/wCyAP8AsAD/AK8A/wCsAP8A/wAAAP8AAAD1AAAA7AAAAOMAAADWAAoA&#10;0QAXAM0AIQDLACsAyQA1AMgAPgDEAEYAwQBNAL0AUwC5AFkAtwBfALQAZACyAGoAsQBvAK8AdQCu&#10;AHwArACEAKsAjQCpAJYAqACiAKYAsACkAMQAowDjAKIA+gChAP8AoQD/AKEA/wCgAP8A/wAAAPYA&#10;AADnAAAA2gAAAM8AAADEAAUAvwASALsAHQC5ACYAtwAvALQAOACwAEAArQBIAKoATgCpAFQApwBZ&#10;AKUAXgCkAGQAowBpAKEAbwCgAHYAngB+AJ0AhgCcAJAAmgCcAJkAqQCXALoAlgDYAJUA8gCUAP8A&#10;kwD/AJMA/wCTAP8A+QAAAOYAAADWAAAAyAAAALwAAAC1AAAArwAMAKwAFwCpACEApQAqAKMAMwCi&#10;ADsAnwBCAJ0ASQCbAE4AmgBUAJgAWQCXAF4AlQBkAJQAagCSAHAAkAB4AI8AgACOAIoAjACWAIsA&#10;owCKALMAiADLAIgA6QCHAP0AhwD/AIcA/wCHAP8A7wAAANoAAADHAAAAuAAAAK8AAACoAAAAowAH&#10;AJ4AEgCaABwAmAAlAJYALgCVADYAkwA9AJAARACOAEoAjQBPAIsAVACKAFkAiQBfAIcAZQCGAGsA&#10;hQBzAIMAewCCAIUAgQCQAIAAnQB+AK0AfQDBAHwA3wB8APYAewD/AHsA/wB7AP8A4gAAAMwAAAC6&#10;AAAArAAAAKMAAACdAAAAlwABAJIADACPABcAjQAgAIsAKQCJADEAhwA4AIUAPwCEAEUAggBKAIEA&#10;UACAAFUAfgBaAH0AYAB8AGcAegBuAHkAdwB4AIEAdgCMAHUAmQBzAKgAcgC6AHEA1ABwAO8AcAD/&#10;AHAA/wBwAP8A1gAAAMAAAACuAAAAogAAAJgAAACRAAAAjQAAAIkABgCGABEAhAAbAIEAJAB/ACwA&#10;fgAzAHwAOgB6AEEAeQBGAHcATAB2AFEAdABXAHMAXQByAGMAcABrAG8AcwBtAH0AbACIAGoAlQBp&#10;AKQAZwC0AGYAzQBmAOgAZQD6AGUA/wBkAP8AzAEAALYGAACmCAAAmQoAAI8KAACIBwAAhAMAAIEA&#10;AAB+AAoAfAAVAHkAHwB3ACcAdQAvAHMANgBxADwAcABCAG4ASABtAE4AawBTAGoAWQBoAGAAZwBo&#10;AGYAcQBkAHsAYwCGAGEAkgBfAKEAXgCyAFwAyABcAOQAWwD0AFoA/gBaAP8AwwoAAK4QAACeEgAA&#10;kRQAAIcUAACAEgAAfA4AAHgKAAB3BAQAdQAOAHMAGQBwACIAbQAqAGsAMgBpATkAaAI/AGYDRQBl&#10;A0sAYwRRAGIEVwBgBV4AXwVmAF0FbwBcBXkAWgWFAFgFkQBWBaAAVAWxAFMExwBSBeAAUQXxAFEF&#10;/QBRBf8AvBIAAKgWAACYGQAAixsAAIEbAAB6GgAAdBgAAHEUAABvEAAAbgkHAGwHEwBpCR0AZgom&#10;AGQLLgBiDDUAYQ07AF8NQgBeDkgAXA9OAFsQVQBZEFwAVxBlAFYQbgBUEXkAUhGFAFARkgBOEKEA&#10;TBCzAEoPygBJD+MASQ/1AEgO/wBIDv8AthgAAKIcAACTHgAAhiEAAHwhAAB0IAAAbh8AAGocAABo&#10;GQAAZhUAAGUSDQBiExkAXxUiAF0VKgBbFjEAWRc4AFgXPwBWGEUAVRhLAFMYUgBRGVoAUBliAE4Z&#10;bABMGXcAShmDAEgZkABGGaAARBixAEIYyABBF+MAQRf2AEEX/wBBFv8AsB0AAJ4hAACOIwAAgiUA&#10;AHgmAABwJQAAaSQAAGUiAABiHwAAXx0AAF4bCQBbGxUAWBwfAFYdJwBUHi4AUh81AFEfPABPH0IA&#10;TiBJAEwgUABLIFcASSBgAEcgagBFIHUAQyCBAEEgjwA/IJ4APR+wADsfxgA5HuEBOR72ATkd/wE5&#10;HP8BrCIAAJolAACKJwAAfikAAHQqAABsKgAAZSkAAGAnAABdJQAAWiMAAFciBQBVIhEAUiMbAFAk&#10;JABOJSsATCUyAEolOQFJJj8BRyZGAUYmTQFEJlUBQiZeAUAmZwI+JnMCPCZ/AjkmjQI3JpwCNSWu&#10;AjMkxQIyJOACMiP1AjIi/wIyIf8DqCYAAJYpAACHKwAAeywAAHEtAABoLgAAYS0AAFwsAABYKgAA&#10;VSgAAFEoAQBPKQ0ATCoYAEoqIQBIKygARisvAUQrNQJCKzwCQCtDAz8sSgM9LFIDOyxbAzksZQM3&#10;LHADNCx9AzIriwMxK5sDLyqtAy0qwwIrKd8CKyj0Aywn/wQsJv8EpCkAAJMsAACELgAAeDAAAG4w&#10;AABlMQAAXjEAAFgwAABULwAAUC0AAEwuAABJLwkARi8VAEQwHgBCMCUAQDEsAT0xMwI7MTkDOTFA&#10;BDgxSAQ2MVAFNDFZBTIxYwQwMW8ELjF7BCwxigMqMJoDKDCsAycvwgIlLt0CJS3zAyUs/wQmK/8E&#10;oS0AAJAvAACBMgAAdTMAAGs0AABiNAAAWzQAAFQ0AABPMwAASzIAAEc0AABDNAYAQDURAD42GwA8&#10;NiIAOTYpATc2MAI1NjYDMzY+BDE2RQUvNk4FLjZXBSw2YQQqNm0EKDZ6BCY2iAMkNpkCIzWrAiE1&#10;wQEgNNwBHzPyAx8x/wQfMP8EnjAAAIwzAAB+NQAAcjYAAGc3AABfNwAAVzcAAFE3AABLNwAARTgA&#10;AEE5AAA9OgIAOjsNADc8FwA1PCAAMzwnATE8LQIvPDQDLTw7Ays8QwQpPEwEKDxVBCY8YAMkPGsD&#10;Ijx5AiE8hwIfO5gBHTuqARs6wAAaOdsAGjjyAhk3/wMZNv8EmjQAAIk2AAB7OAAAbzkAAGQ6AABb&#10;OgAAVDsAAE07AABHOwAAPz0AADs/AAA3QAAAM0EJADBBFAAvQhwALUIkACtCKwEpQjIBJ0I5AiVC&#10;QQIjQkoCIkJTAiBCXgIeQmoBHEJ3ARpChgAYQZYAFkGpABVAvwATP9oAFD7xABQ8/wEUO/8CljcA&#10;AIU6AAB4PAAAaz0AAGE9AABYPgAAUT4AAEo/AABEQAAAO0IAADZEAAAxRQAALUcFAClIDwAnSBgA&#10;JUggACNJJwAhSS8AIEk2AB5JPgEcSUcAG0lRABlJXAAXSWgAFUl1ABNIhAARR5QADkenAAxGvAAL&#10;RdYADETvAA1C/QANQf8BkjsAAIE+AAB0PwAAaEAAAF1BAABVQQAATUIAAEdCAABARAAAOEYAADNI&#10;AAAtSgAAJkwAACFOCgAeTxQAHE8cABpPIwAYTysAF08yABVPOwAUT0QAEk9OABBPWQANT2UACk9y&#10;AAhOgQAGTpEABU2jAANMtwACS9EAA0rpAAVJ+QAFSP8AjUAAAH1CAABwQwAAZEQAAFpFAABRRQAA&#10;SkUAAERGAAA9SAAANEsAAC5NAAAoTwAAIVEAABlUBAATVg0AEVYWAA5WHgANViYAC1YuAApWNgAI&#10;Vj8ABlZJAARWVAACVWAAAFVtAABVfAAAVIwAAFOeAABSswAAUc4AAFDmAABP9QAAT/0AiEQAAHlG&#10;AABrRwAAYEgAAFZIAABOSAAASEkAAEFKAAA4TQAAMFAAAClSAAAiVAAAGlcAABNaAAAKXQgABF0R&#10;AAJdGQAAXSEAAF0pAABdMQAAXToAAF1EAABdTwAAXVsAAFxpAABceAAAW4gAAFuaAABargAAWckA&#10;AFjmAABW9AAAVfwAgkkAAHNLAABmTAAAXEwAAFNMAABMTAAARE0AADxQAAAzUwAAK1YAACNYAAAb&#10;WwAAFF4AAAtgAAADYwUAAGQNAABlFAAAZRsAAGUjAABlKwAAZTQAAGU+AABlSQAAZVUAAGVjAABk&#10;cgAAY4MAAGOVAABiqgAAYcQAAGDiAABf9QAAXv0AfE4AAG5QAABiUAAAWFAAAFFQAABJUQAAP1MA&#10;ADZWAAAtWgAAJF0AABtgAAATYwAAC2UAAANoAAAAagIAAGsJAABsEAAAbBYAAG0dAABuJAAAby0A&#10;AG83AABuQgAAbk8AAG5dAABubQAAbX4AAGyQAABrpQAAa74AAGreAABp8wAAZ/4AdlQAAGlVAABe&#10;VQAAVlQAAE5VAABEVwAAOVsAADBeAAAmYgAAHGUAABNoAAAKawAAA24AAABwAAAAcwAAAHQDAAB1&#10;CQAAdhAAAHcWAAB4HQAAeSUAAHouAAB6OgAAeUcAAHlWAAB5ZQAAeHcAAHeLAAB2oAAAdbgAAHXW&#10;AABz8QAAc/wAcFkAAGRaAABcWQAAU1kAAElcAAA9XwAAMmMAAChoAAAeawAAFG8AAAlyAAACdQAA&#10;AHcAAAB6AAAAfAAAAH0AAAB/AgAAgAgAAIEOAACCFQAAhBwAAIUlAACHLwAAhj0AAIVNAACFXQAA&#10;hW8AAISDAACDmgAAgrEAAIHPAACB6wAAf/oAa18AAGJeAABZXgAATmEAAEJlAAA2aQAAK24AAB9y&#10;AAAVdgAACXoAAAB9AAAAfwAAAIIAAACEAAAAhgAAAIgAAACJAAAAiwAAAIwGAACNDAAAjxQAAJEb&#10;AACTJAAAlDIAAJNDAACTVAAAlGYAAJN7AACSkgAAkasAAI/HAACO5QAAjvUAaGQAAGBkAABUZwAA&#10;SGsAADtwAAAudQAAInoAABZ+AAAKggAAAIUAAACIAAAAiwAAAI0AAACQAAAAkgAAAJQAAACWAAAA&#10;lwAAAJgAAACaAgAAnAkAAJ4RAAChGQAAoyQAAKQ1AACjSQAApFsAAKVvAACkhwAAo6EAAKG8AACf&#10;3QAAnfAAZ2oAAFptAABOcQAAQXYAADR8AAAmgQAAGoYAAAyKAAABjgAAAJEAAACVAAAAmAAAAJsA&#10;AACeAAAAoAAAAKIAAACjAAAApQAAAKcAAACoAAAAqgAAAKwDAACvDAAAsxYAALYlAAC2OAAAtkwA&#10;ALhhAAC3egAAtpMAALSsAACzxgAAs98AYnMAAFV3AABIfQAAOoMAAC2JAAAfjgAAEpQAAASZAAAA&#10;nAAAAJ8AAACiAAAApQAAAKgAAACqAAAArAAAAK4AAACwAAAAsgAAALMAAAC0AAAAtwAAALkAAAC9&#10;AAAAwgkAAMYYAADKKQAAyj4AAMxVAADNbgAAzYYAAM2dAADNswAAzMgAXX4AAFCDAABCigAANJEA&#10;ACaXAAAZnQAAC6IAAACmAAAAqQAAAKwAAACvAAAAsgAAALUAAAC4AAAAugAAALwAAAC/AAAAwQAA&#10;AMQAAADGAAAAyAAAAMwAAADQAAAA2AAAAN0FAADhFQAA5SgAAOlAAADqXAAA6HcAAOmNAADqogAA&#10;6rIA/wAAAP8AAAD/AAAA/wAAAP8ACAD/ABQA/wAgAP8ALAD+ADcA/ABBAPkASgD2AFIA9ABZAPIA&#10;YADwAGYA7gBrAOwAcQDqAHYA6AB8AOYAgwDjAIoA4ACSAN0AnADbAKcA2AC2ANUAygDUAOcA0wD8&#10;ANMA/wDPAP8AxQD/AL8A/wC7AP8A/wAAAP8AAAD/AAAA/wAAAP8AAwD1ABEA8wAbAPIAJwDwADIA&#10;8AA8AOwARQDpAE0A5QBUAOEAWgDcAGAA2QBmANUAawDSAHEA0AB2AM4AfQDMAIQAygCMAMgAlQDG&#10;AKEAxACuAMIAwQDAANwAvgD1ALwA/wC8AP8AuAD/ALQA/wCxAP8A/wAAAP8AAAD/AAAA9wAAAO4A&#10;AADmAAwA4wAYAOAAIgDeACwA3QA2ANcAPwDPAEcAzABOAMkAVADGAFoAxABgAMIAZQDAAGsAvwBw&#10;AL0AdwC7AH0AuQCFALcAjgC1AJkAtACnALIAtwCwANAArgDtAK0A/wCsAP8AqgD/AKYA/wCkAP8A&#10;/wAAAPwAAADyAAAA6AAAANkAAADTAAcAzgATAMsAHgDGACcAwQAxAMAAOgC9AEIAugBJALcATwC1&#10;AFUAswBaALEAXwCvAGUArQBqAKsAcACqAHcAqAB/AKYAiACkAJIAowCfAKIArwCgAMQAnwDiAJ4A&#10;+wCdAP8AnQD/AJsA/wCZAP8A/wAAAO4AAADgAAAA0gAAAMcAAAC/AAIAugANALQAGQCxACMArwAr&#10;AK4ANACsADwAqQBDAKYASgCkAE8AogBVAKEAWgCfAF8AngBkAJwAagCbAHEAmQB5AJcAgQCWAIsA&#10;lACXAJQApwCSALkAkQDVAI8A8wCPAP8AjgD/AI4A/wCOAP8A8QAAAOAAAADOAAAAvwAAALYAAACv&#10;AAAAqAAIAKQAFAChAB0AnwAmAJ0ALwCcADcAmgA+AJgARACWAEoAlABPAJMAVACRAFoAkABfAI4A&#10;ZQCNAGsAiwBzAIkAewCIAIUAhgCQAIYAoACFALEAhADJAIMA6QCCAP4AggD/AIIA/wCCAP8A5wAA&#10;ANAAAAC9AAAAsAAAAKgAAAChAAAAmgADAJcADgCUABgAkQAhAJAAKgCOADEAjQA5AIsAPwCJAEUA&#10;iABLAIYAUACFAFUAgwBaAIIAYACAAGYAfwBuAH0AdgB8AIAAewCLAHoAmQB5AKkAeAC+AHcA3QB2&#10;APYAdgD/AHYA/wB2AP8A2QAAAMMAAACxAAAApAAAAJsAAACUAAAAjwAAAIsACQCIABMAhgAcAIQA&#10;JQCDACwAggA0AIAAOgB+AEAAfQBGAHsASwB6AFAAeABWAHcAWwB1AGIAdABpAHIAcQBwAHsAcACH&#10;AG8AlABtAKMAbAC2AGsA0QBqAO0AagD/AGoA/wBqAP8AzAAAALYAAACmAAAAmgAAAJAAAACJAAAA&#10;hgAAAIIABAB/AA0AfAAXAHoAIAB5ACgAdwAvAHYANQB0ADwAcgBBAHEARwBvAEwAbgBRAG0AVwBr&#10;AF4AaQBlAGcAbQBmAHcAZQCDAGQAkABiAJ8AYQCwAGAAxwBfAOQAXwD5AF8A/wBfAP8AwgAAAK0A&#10;AACeBAAAkAYAAIcFAACAAwAAfAAAAHoAAAB2AAgAdAASAHIAGwBvACMAbgAqAGwAMQBqADcAaQA9&#10;AGcAQwBmAEgAZABOAGMAVABhAFoAYABiAF4AagBdAHQAWwCAAFoAjABYAJsAVwCrAFUAwABVAN0A&#10;VQD0AFUA/wBUAP8AuQQAAKYJAACWDAAAiQ8AAH8PAAB4DQAAdAoAAHAFAABvAAMAbAAMAGoAFQBo&#10;AB4AZgAmAGQALQBiADMAYAA5AF8APwBeAEUAXABLAFsAUQBZAFgAWABfAFYAaABVAHIAUwB+AFEA&#10;igBPAJkATQCpAEwAvQBMANkASwDuAEoA+gBKAP8AsQsAAJ8RAACPFAAAgxYAAHkWAAByFgAAbBQA&#10;AGkQAABmCwAAZgYGAGQCEABhAhkAXwMhAF0EKQBbBS8AWQY2AFgGPABWB0IAVQhIAFMITwBSCFYA&#10;UAleAE4JZwBNCXEASwl9AEkJigBHCZkARQipAEQHvQBCBtYAQQfrAEEH+QBBB/8ArBIAAJoWAACK&#10;GgAAfhsAAHQcAABsHAAAZhoAAGIYAABfFQAAXhEAAF0LCABbCxQAWA0dAFYOJQBUDywAUxAzAFER&#10;OQBPET8AThJGAEwSTQBLElQASRNcAEcTZgBFE3EAQxN9AEETigA/E5kAPRKrADsRwAA5ENoAORDv&#10;ADkQ/AA5EP8ApxcAAJUaAACGHgAAeiAAAHAhAABnIQAAYSAAAFweAABZGwAAVxkAAFYWAwBUFQ8A&#10;URYZAE8XIQBNFykATBgvAEoZNgBIGTwARxlDAEUaSgBEGlIAQhpaAEAaZAA+Gm8AOxp7ADkaiQA3&#10;GpgANRmpADMZvgAxGNkAMRjwADIX/gAyFv8AoxsAAJEeAACDIgAAdyQAAGwlAABkJQAAXSQAAFgj&#10;AABUIQAAUh4AAFAcAABNHAsASx0WAEkeHgBHHiYARR8sAEMfMwBCIDkAQCBAAD8gSAA9IU8AOyFY&#10;ADkhYgA3IW0ANCF5ADIhhwAwIJYALiCoACwfvQAqHtgAKh7vASsd/gErHP8Bnx8AAI0iAAB/JQAA&#10;cycAAGkoAABgKAAAWSgAAFQnAABQJgAATSMAAEoiAABHIwcARSMSAEMkGwBBJSMAPyUqAD0lMAA7&#10;JjYBOSY9ATgmRQE2Jk0BNCZWATImYAEwJmsBLiZ4ASwmhgEqJpUBJyWnASUkvAEkJNYBJCPuASQi&#10;/QElIf8CnCIAAIomAAB8KAAAcCoAAGUrAABdLAAAVisAAFArAABMKgAASCgAAEUoAABBKQMAPykO&#10;ADwqGAA6KyAAOCsnADYrLQE0KzQBMis7AjErQgIvLEsCLSxUAissXgIpLGkCJyx2AiUshAEjK5QB&#10;ISumAR8quwAeKdUAHintAR4o/QIeJ/8CmCYAAIcpAAB5KwAAbS0AAGIuAABaLwAAUi8AAE0uAABI&#10;LgAAQy0AAD8uAAA7LwAAOC8KADYwFQA0MB0AMjEkADAxKwEuMTEBLDE4AioxQAIpMUkCJzFSAiUx&#10;XAIjMWgCITF1AR8xgwEdMZMBGzClABkvuQAYL9QAGC7tABgt/AEYLP8ClSkAAIQtAAB2LwAAajAA&#10;AF8xAABWMgAATzIAAEkyAABEMgAAPzIAADk0AAA1NAAAMjUHAC82EQAtNhoALDchACo3KAAoNy8B&#10;Jjc2ASQ3PgEiN0YBITdQAR83WgEdN2YBGzdzABk3ggAXNpEAFTajABM1uAARNNIAEjPsABMy/AET&#10;Mf8BkS0AAIEwAABzMgAAZzMAAFw0AABTNQAATDUAAEY1AABANgAAOjcAADM5AAAvOgAALDsDACg8&#10;DQAmPBYAJD0eACM9JQAhPSwAHz0zAB49OwAcPUQAGj1OABg9WAAWPWQAFD1xABI9gAAQPJAADDuh&#10;AAo7tQAJOs4ACjnoAAs4+QAMN/8AjTEAAH00AABvNQAAYzcAAFk3AABQOAAASTgAAEM5AAA9OQAA&#10;NjsAADA9AAArPgAAJkAAACFCCQAeQhIAHEMaABtDIQAZQykAF0MwABZEOAAUREEAEkNLABBDVgAN&#10;Q2EAC0NuAAlDfQAHQowABEGeAAJAsQABP8sAAj7kAAQ99QAFPP8AiTUAAHk4AABsOQAAYDoAAFU7&#10;AABNOwAARjwAAEA8AAA6PQAAMz8AAC1BAAAnQwAAIUUAABpHBAAWSQ0AE0oWABFKHQAPSiUADUos&#10;AAtKNAAJSj0ACEpHAAZJUgAESV0AAUlqAABJeQAASIkAAEeaAABGrgAARccAAETiAABD8gAAQ/sA&#10;hDoAAHU8AABnPQAAXD4AAFI+AABKPwAAQz8AAD0/AAA3QQAAL0MAAChGAAAiSAAAHEoAABVNAAAN&#10;TwgACFARAAVQGQADUSEAAlAoAABQMAAAUDkAAFBCAABQTQAAUFkAAFBmAABPdQAAT4UAAE6XAABN&#10;qwAATMMAAEvhAABK8gAASfsAfz4AAHBAAABjQQAAWEIAAE9CAABHQgAAQUIAADpDAAAyRgAAK0gA&#10;ACNLAAAcTQAAFlAAAA5SAAAGVQYAAFcNAABXFQAAWBwAAFgjAABYKwAAVzMAAFc9AABXSAAAV1QA&#10;AFdhAABXcAAAVoEAAFaTAABVqAAAU8AAAFLeAABR8wAAUf0AekMAAGtFAABeRgAAVEYAAExGAABF&#10;RQAAPkYAADVJAAAtTAAAJU8AAB1RAAAWVAAADlYAAAdZAAAAXAQAAF0KAABeEQAAXhcAAF8eAABg&#10;JQAAYC4AAGA3AABgQgAAX08AAF9cAABfawAAXnwAAF6PAABdpAAAXLsAAFrbAABa8gAAWf4AdEgA&#10;AGZKAABaSgAAUUoAAEpJAABCSgAAOU0AADBQAAAnUwAAHlYAABZZAAAOWwAABl4AAABhAAAAYwAA&#10;AGQGAABlDAAAZhIAAGcZAABoIAAAaScAAGkxAABpPAAAaUkAAGlXAABoZgAAaHcAAGeKAABmnwAA&#10;ZbYAAGTVAABj8AAAYv0AbU4AAGFOAABXTgAAT04AAEdOAAA9UQAAM1QAACpXAAAgWwAAFl4AAAxi&#10;AAAFZAAAAGcAAABqAAAAbAAAAG0AAABvBgAAcAsAAHESAAByGAAAdCAAAHUoAAB1MwAAdUAAAHRP&#10;AAB0XgAAc3AAAHKEAABxmQAAcLEAAG/PAABv6wAAbvsAaFMAAF1TAABUUwAATVIAAEJVAAA2WQAA&#10;LF0AACFhAAAXZQAADGkAAANsAAAAbwAAAHEAAAB0AAAAdgAAAHcAAAB5AAAAegQAAHwKAAB9EQAA&#10;fxgAAIAgAACCKgAAgjcAAIFGAACBVwAAgGgAAIB9AAB+kgAAfKoAAHvGAAB75gAAe/cAY1kAAFpY&#10;AABTWAAAR1oAADtfAAAvYwAAJGgAABhsAAAMcAAAAnQAAAB3AAAAegAAAH0AAAB/AAAAgQAAAIMA&#10;AACFAAAAhgAAAIgBAACKBwAAiw0AAI4WAACQHwAAkioAAJE6AACQTAAAkF8AAI9zAACOigAAjKIA&#10;AIu+AACK3gAAifMAYF4AAFldAABNYAAAQGUAADNqAAAnbwAAGnQAAA54AAACfQAAAIAAAACDAAAA&#10;hgAAAIkAAACLAAAAjQAAAI8AAACRAAAAkwAAAJQAAACWAAAAmAQAAJoLAACdFQAAoB4AAKItAACg&#10;QQAAoFQAAKBpAACgfwAAnpkAAJ20AACb0wAAmu0AYGMAAFNmAABGawAAOXAAACx2AAAffAAAEoEA&#10;AAWFAAAAiQAAAIwAAACPAAAAkgAAAJUAAACYAAAAmwAAAJ0AAACfAAAAoQAAAKMAAACkAAAApgAA&#10;AKkAAACsBwAAsBAAALQeAAC0MQAAs0cAALRbAAC2cQAAtIsAALOlAACxwQAAr90AWmwAAE1xAABA&#10;dwAAMn0AACSDAAAXiQAACI4AAACSAAAAlgAAAJoAAACeAAAAoQAAAKQAAACmAAAAqAAAAKsAAACt&#10;AAAArwAAALEAAACyAAAAtAAAALcAAAC7AAAAvwQAAMUQAADKIQAAyTYAAMtNAADNZAAAzH4AAMqX&#10;AADIsAAAx8YAVXcAAEd9AAA6hAAAK4sAAB2RAAAOlwAAAZ0AAAChAAAApQAAAKgAAACrAAAArgAA&#10;ALAAAACzAAAAtQAAALcAAAC6AAAAvAAAAL4AAADBAAAAwgAAAMYAAADKAAAAzwAAANcDAADcFAAA&#10;3yYAAOE/AADjWQAA5XIAAOWJAADmnwAA5rEA/wAAAP8AAAD/AAAA/wAAAP8ABAD/ABEA/wAcAP8A&#10;KAD/ADMA/wA9APkARgDyAE0A8ABUAO0AWwDrAGEA6QBmAOcAbADlAHIA4wB4AOEAfgDfAIUA3QCO&#10;ANoAmADXAKQA1ACzANMAzADQAOsAzgD/AMsA/wDEAP8AugD/ALUA/wCzAP8A/wAAAP8AAAD/AAAA&#10;/wAAAPoAAAD3AA0A9AAZAPMAIwDvAC0A6gA4AOcAQQDjAEkA3wBQANwAVgDaAFwA1wBhANQAZgDR&#10;AGwAzwByAMwAeADKAH8AxwCHAMUAkQDCAJwAvwCrAL4AvwC9AOAAuwD6ALoA/wC3AP8ArwD/AKsA&#10;/wCoAP8A/wAAAP8AAAD9AAAA8gAAAOoAAADlAAgA4gAUANoAHwDWACgA1QAyANMAPADOAEQAyQBL&#10;AMYAUQDDAFYAwABcAL4AYQC9AGYAuwBsALgAcgC3AHkAtQCBALIAigCwAJUArgCiAKwAswCtANEA&#10;qwDxAKkA/wCoAP8AowD/AKAA/wCeAP8A/wAAAPoAAADuAAAA3wAAANYAAADPAAMAxgAPAMIAGgDA&#10;ACQAvQAtALsANgC4AD4AtQBFALMASwCwAFEArwBWAK0AWwCrAGEAqgBmAKgAbACmAHMApAB7AKIA&#10;gwCgAI4AngCaAJwAqgCdAMIAnADlAJoA/wCZAP8AlwD/AJQA/wCSAP8A9wAAAOkAAADaAAAAywAA&#10;AMEAAAC4AAAAsgAKAK8AFQCrAB8AqgAoAKkAMACnADgApQBAAKIARgCgAEwAngBRAJ0AVgCbAFsA&#10;mgBhAJgAZwCWAG0AlAB1AJIAfQCRAIcAjwCTAI0AoQCNALYAjADWAIsA9gCLAP8AigD/AIkA/wCH&#10;AP8A6wAAANgAAADEAAAAuAAAAK8AAACmAAAAogAFAJ4AEACbABkAmgAiAJgAKwCXADMAlQA6AJMA&#10;QACRAEYAkABLAI4AUACNAFYAiwBbAIoAYQCIAGcAhwBvAIUAdwCDAIEAgQCMAH8AmgB/AK0AfwDH&#10;AH4A6wB9AP8AfQD/AH0A/wB8AP8A3AAAAMYAAAC1AAAAqQAAAKAAAACZAAAAkwAAAJAACgCNABQA&#10;iwAdAIoAJQCJAC0AiAA0AIYAOgCEAEEAgwBGAIEASwCAAFAAfgBWAH0AXAB7AGIAegBqAHgAcgB2&#10;AHwAdACHAHIAkwBzAKYAcgC8AHEA3QBwAPkAcAD/AHAA/wBwAP8A0AAAALkAAACpAAAAnAAAAJMA&#10;AACNAAAAiAAAAIQABQCBAA8AfwAYAH4AIAB9ACgAfAAvAHoANgB4ADsAdwBBAHUARgB0AEsAcgBR&#10;AHEAVwBwAF0AbgBkAGwAbQBqAHcAaACCAGcAjgBmAJ8AZQCzAGUA0ABkAO8AYwD/AGMA/wBkAP8A&#10;wgAAAK4AAACfAAAAkQAAAIgAAACCAAAAfgAAAHoAAQB3AAoAdQATAHMAGwByACMAcAAqAG8AMABt&#10;ADYAbAA8AGoAQQBpAEcAaABMAGYAUgBlAFgAYwBgAGEAaQBgAHIAXgB9AFwAigBcAJoAWgCsAFkA&#10;xABYAOQAWAD5AFgA/wBZAP8AtwAAAKUAAACUAAAAiAEAAH8AAAB5AAAAdAAAAHEAAABuAAUAbAAO&#10;AGoAFwBoAB4AZgAlAGUALABkADIAYgA3AGAAPQBfAEIAXQBIAFwATgBbAFUAWQBcAFcAZQBWAG4A&#10;VAB5AFMAhwBSAJUAUACnAE8AvABOANkATgDzAE4A/wBOAP8ArwAAAJ0DAACNCAAAgQkAAHgJAABw&#10;CAAAawUAAGgBAABmAAEAZAAJAGIAEgBgABoAXgAhAFwAKABbAC4AWQA0AFgAOQBWAD8AVQBFAFQA&#10;SwBSAFEAUQBZAE8AYgBNAGwATAB3AEoAhABJAJMARwCjAEYAtgBFANIARQDsAEUA/ABFAP8AqQYA&#10;AJYLAACHDgAAexEAAHESAABpEQAAZA4AAGALAABeCAAAXQMEAFsADABZABUAVwAdAFUAJABTACoA&#10;UgAwAFAANgBPADwATgFCAEwBSABLAk8ASQJXAEcCYABFAmoARAJ2AEICgwBAApEAPgGhAD0AtAA8&#10;AMwAPADnADsA9gA7AP8AowsAAJASAACCFAAAdhYAAGwXAABkFwAAXhYAAFoUAABXEQAAVQ0AAFQJ&#10;BgBTBg8AUQYYAE4HIABNCCcASwgtAEoJMwBICjkARwo/AEULRgBDC04AQgtWAEALXwA+C2oAPAt2&#10;ADkLgwA3C5IANQuiADQJtQAzCMwAMQjkADEJ9AAxCP0AnxAAAIwWAAB+GQAAchsAAGgcAABfHAAA&#10;WRoAAFQZAABRGAAATxUAAE4SAABNDwkASw8TAEgQHABGESMARRIqAEMSMABBEzYAQBM9AD4URAA8&#10;FEwAOhRUADgUXgA2FGkANBR1ADIUgwAvFJIALROjACsStwApEtAAKRLpACkR9wAqEf8AmhQAAIga&#10;AAB7HQAAbh8AAGQgAABbIAAAVR8AAFAeAABMHQAASRsAAEgYAABGFwUARBcQAEIXGABAGCAAPhkn&#10;ADwZLQA6GjQAOBo6ADcaQgA1G0oAMxtSADEbXAAvG2cALRt0ACsbgQAoG5AAJhqiACQZtQAiGc8A&#10;IhjpACIY+gAjF/8AlhgAAIUdAAB3IAAAayIAAGAjAABYIwAAUSMAAEwiAABIIQAARCAAAEMdAABA&#10;HQEAPR4LADseFQA5Hx0ANx8kADUfKgAzIDEAMiA4ADAgPwAvIUgALSFQACshWgApIWUAJiFyACQh&#10;gAAiII8AICChAB4ftAAcHs0AHB7oABwd+QAcHf8AkxsAAIIgAAB0IwAAaCUAAF0mAABUJgAATiYA&#10;AEgmAABEJQAAQCQAAD0jAAA5IwAANyQIADQkEgAyJRoAMSUhAC8lKAAtJi4AKyY1AComPQEoJkUB&#10;JiZOASQmWAEiJmQAICZwAB4mfwAcJo4AGSWfABckswAWJMwAFiPnABYi+QAXIv8Ajx8AAH8jAABx&#10;JgAAZSgAAFopAABRKQAASykAAEUpAABAKQAAOykAADcoAAA0KQAAMSoEAC4qDgAsKxcAKiseACkr&#10;JQAnLCwAJSwzACMsOwEhLEMBICxMAB4sVwAcLGIAGixvABcsfQAVK40AEyueABEqsgAOKcsADijm&#10;ABAo+AARJ/8AiyMAAHwmAABuKQAAYisAAFcsAABOLAAARywAAEIsAAA8LQAANy0AADItAAAuLwAA&#10;Ky8BACgwCgAlMRQAIzEbACIxIgAgMikAHjIwAB0yOAAbMkEAGTJKABcyVQAVMmAAEzJtABEyfAAN&#10;MYsACzCcAAkvrwAHL8YACC7gAAkt9AAKLP8AiCcAAHkpAABrLAAAXi4AAFQvAABLLwAARDAAAD4w&#10;AAA5MAAANDAAAC4yAAApNAAAJDUAACE2BwAeNxAAHDcYABo3HwAZNyYAFzgtABU4NQAUOD4AEjhI&#10;ABA4UgANOF4ACjdqAAg3eAAGN4gABDaYAAE1rAAANMMAATPdAAIy8AADMvwAhCoAAHUtAABoLwAA&#10;WzEAAFEyAABIMgAAQTMAADszAAA2MwAAMTQAACo2AAAlNwAAIDkAABs7AwAXPQsAFD0UABI+GwAQ&#10;PiMADj4qAAw+MgAKPjoACD5EAAY9TgAEPVoAAj1mAAA9dQAAPYQAADyWAAA7qQAAOsAAADndAAA4&#10;7wAAN/kAgC8AAHExAABkMwAAWDQAAE01AABFNgAAPjYAADk2AAAzNgAALjcAACc6AAAhPAAAGz4A&#10;ABZAAAAPQwcACkQQAAdEGAAFRB8ABEQmAAJELgABRDYAAERAAABESgAAQ1YAAENjAABDcQAAQ4EA&#10;AEKTAABBpgAAQL0AAD/bAAA+8QAAPfoAfDMAAG01AABfNwAAVDgAAEo5AABCOQAAPDkAADY5AAAw&#10;OgAAKjwAACI+AAAcQQAAF0MAABFFAAAJSAYAAkoMAABKFAAASxsAAEsiAABLKgAASzIAAEs7AABK&#10;RgAASlIAAEpfAABKbQAASn4AAEmQAABIpAAARrsAAEXZAABE8QAARPwAdzgAAGg6AABbOwAAUDwA&#10;AEc8AABAPAAAOjwAADM9AAAsPwAAJUEAAB1EAAAXRgAAEUkAAApLAAACTgQAAE8KAABQEQAAURcA&#10;AFIeAABTJQAAUy0AAFI2AABSQQAAUk0AAFFbAABRaQAAUXoAAFGMAABRoQAAT7kAAE3WAABM8AAA&#10;S/0AcT0AAGM/AABWQAAATEAAAERAAAA+PwAAN0AAAC9CAAAnRQAAH0gAABdLAAARTQAACU8AAANS&#10;AAAAVQIAAFYHAABXDQAAWBMAAFoZAABbIAAAWygAAFsxAABbPAAAWkgAAFpWAABaZQAAWXYAAFmI&#10;AABZnQAAV7YAAFXVAABU7wAAU/0Aa0IAAF5DAABSRAAASUQAAENDAAA7QwAAMkYAACpJAAAhTAAA&#10;GE8AABBSAAAJVQAAAlcAAABaAAAAXAAAAF4DAABfCAAAYA0AAGIUAABjGgAAZCIAAGUrAABkNQAA&#10;ZEEAAGRPAABjXwAAY3AAAGKDAABimAAAYbAAAF/QAABe7QAAXfwAZUgAAFlIAABPSAAASEcAAEBH&#10;AAA2SgAALU0AACNRAAAaVAAAEFgAAAhaAAAAXQAAAGAAAABjAAAAZQAAAGcAAABoAwAAaggAAGsN&#10;AABtFAAAbhsAAHAjAABwLgAAcDoAAG9IAABvWAAAbmoAAG19AABskwAAa6sAAGrIAABp6QAAaPsA&#10;X00AAFVNAABNTAAARkwAADtPAAAwUwAAJlYAABtaAAARXgAABmIAAABlAAAAaAAAAGsAAABuAAAA&#10;cAAAAHIAAAB0AAAAdQAAAHcGAAB5CwAAehMAAHwbAAB+JAAAfjAAAH4+AAB9TwAAfGEAAHx1AAB7&#10;iwAAeKMAAHe/AAB24gAAdfcAW1MAAFNSAABMUQAAQFQAADRYAAApXQAAHWEAABFmAAAFagAAAG4A&#10;AABxAAAAdAAAAHcAAAB6AAAAfAAAAH4AAAB/AAAAgQAAAIMAAACFAwAAhwkAAIkSAACLGwAAjiYA&#10;AI00AACNRQAAi1gAAIttAACKgwAAh5wAAIa2AACE2AAAg/EAWVcAAFJWAABGWgAAOV4AACxjAAAf&#10;aQAAE24AAAZzAAAAdwAAAHsAAAB+AAAAgQAAAIQAAACGAAAAiQAAAIsAAACNAAAAjwAAAJEAAACT&#10;AAAAlQAAAJgGAACbDgAAnhkAAKElAACgOAAAnkwAAJ1hAACdeAAAm5AAAJmrAACXygAAlukAWF0A&#10;AExgAAA/ZQAAMWoAACRwAAAWdgAACHsAAACAAAAAhQAAAIgAAACLAAAAjgAAAJEAAACTAAAAlgAA&#10;AJgAAACaAAAAnAAAAJ8AAACgAAAAowAAAKYAAACpBAAArA0AALEYAACzKgAAsEAAAK9WAACwbQAA&#10;sIUAAK2gAACsvAAAq90AUmYAAEZrAAA4cQAAKngAABx+AAANhAAAAIkAAACNAAAAkQAAAJUAAACY&#10;AAAAmwAAAJ8AAACiAAAApQAAAKgAAACqAAAArQAAAK8AAACxAAAAswAAALYAAAC6AAAAvwAAAMcG&#10;AADMGAAAzC0AAMpFAADNXAAAz3QAAMuOAADJpwAAx8AATXEAAD94AAAxfgAAI4UAABWMAAAFkQAA&#10;AJYAAACbAAAAoAAAAKQAAACoAAAAqwAAAK0AAACwAAAAsgAAALUAAAC3AAAAugAAALwAAAC/AAAA&#10;wQAAAMUAAADJAAAAzwAAANgAAADeCwAA5B4AAOI3AADkTwAA52kAAOSDAADimwAA4rAA/wAAAP8A&#10;AAD/AAAA/wAAAP8AAgD/AA0A/wAZAP4AJAD9AC8A/QA5APkAQwD1AEsA8QBSAO0AWADqAF4A6ABj&#10;AOYAaADkAG4A4gBzAN8AegDdAIIA2gCKANcAlADUAKAA0QCvAM4AxgDLAOkAzAD/AMYA/wC6AP8A&#10;tAD/AK8A/wCrAP8A/wAAAP8AAAD/AAAA/wAAAPsAAAD4AAkA7wAVAO0AIADsACoA6gA0AOUAPgDh&#10;AEYA3QBNANoAUwDXAFkA1ABeANIAYwDQAGkAzQBuAMsAdQDIAHsAxQCEAMIAjQDAAJkAvQCnALoA&#10;ugC4ANoAtwD7ALgA/wCuAP8AqAD/AKMA/wChAP8A/wAAAP4AAAD5AAAA8AAAAOkAAADgAAQA2gAR&#10;ANYAHADSACYA0QAvANAAOADLAEAAxwBIAMQATgDBAFQAvwBZALwAXwC6AGQAuQBpALcAcAC1AHYA&#10;sgB+ALAAhwCtAJIAqwCgAKgAsACmAMoApADtAKcA/wCiAP8AnQD/AJkA/wCWAP8A/AAAAPUAAADm&#10;AAAA3AAAANIAAADGAAAAwQALAL0AFgC7ACAAuQAqALgAMwC2ADsAswBCALAASACuAE4ArABTAKoA&#10;WACoAF0ApwBjAKUAaQCjAHAAoQB4AJ8AgQCdAIsAmgCYAJgApwCWAL0AlADeAJYA/wCVAP8AkQD/&#10;AI4A/wCLAP8A8wAAAOUAAADRAAAAxQAAALgAAACxAAAArAAGAKkAEQCnABsApQAkAKUALQCkADQA&#10;oQA7AJ8AQgCdAEgAmwBNAJkAUwCXAFgAlgBdAJQAYwCSAGoAkQByAI8AewCNAIUAigCSAIgAoACG&#10;ALIAhQDNAIcA+ACHAP8AhQD/AIIA/wCAAP8A5AAAAM0AAAC+AAAAsgAAAKcAAACgAAAAmwABAJgA&#10;CwCWABUAlAAeAJMAJwCSAC8AkQA2AI8APACNAEEAiwBHAIoATACIAFEAhwBXAIYAXQCEAGMAggBr&#10;AIEAdAB/AH4AfQCLAHsAmAB5AKkAdwDAAHgA6wB4AP8AeAD/AHYA/wB1AP8A1AAAAL4AAACuAAAA&#10;oAAAAJgAAACRAAAAjQAAAIkABgCHABAAhQAZAIQAIQCEACkAgwAwAIEANgB/ADsAfgBAAHwARQB7&#10;AEsAeQBRAHcAVgB2AF0AdABkAHIAbQBxAHcAbwCEAG0AkQBsAKIAagC2AGsA3QBqAPsAagD/AGoA&#10;/wBqAP8AxQAAALEAAACgAAAAlAAAAIsAAACFAAAAgQAAAH0AAgB7AAsAeQAUAHgAHAB3ACMAdQAq&#10;AHMAMABxADYAcAA7AG8AQABtAEUAbABLAGsAUQBpAFgAZwBfAGYAaABkAHIAYgB+AGAAiwBfAJsA&#10;XgCuAF4AzQBeAPAAXQD/AF0A/wBdAP8AuQAAAKYAAACVAAAAiQAAAIEAAAB7AAAAdgAAAHIAAABw&#10;AAcAbQAPAGsAFwBqAB4AaQAlAGgAKwBmADEAZQA3AGMAPABiAEEAYQBGAF8ATQBeAFMAXABaAFsA&#10;YwBZAG0AVwB5AFYAhgBUAJUAVACpAFMAwQBSAOUAUgD9AFEA/wBRAP8ArwAAAJsAAACMAAAAgQAA&#10;AHgAAABxAAAAbAAAAGkAAABmAAIAYwAKAGEAEwBgABoAXwAhAF4AJwBcAC0AWwAyAFkANwBYAD0A&#10;VwBCAFUASABUAE8AUgBWAFEAXwBPAGkATQB1AEwAggBKAJAASgCjAEkAuQBIANkASAD0AEcA/wBI&#10;AP8ApwAAAJQAAACFAwAAeQUAAHAFAABoBAAAYwIAAF8AAABdAAAAWwAGAFkADQBXABUAVgAcAFUA&#10;IwBTACkAUgAuAFEANABPADkATgA+AE0ARQBLAEwASgBTAEgAXABGAGYARABxAEIAfgBCAI0AQQCe&#10;AEAAsgA/AM0APgDrAD4A/gA+AP8AoAAAAI4GAAB/CQAAcwsAAGkMAABhCwAAWwoAAFcIAABVBQAA&#10;VAEBAFIACQBQABEATwAYAE0AHwBMACUASgArAEkAMABIADYARgA7AEUAQgBDAEkAQgBQAEAAWQA+&#10;AGMAOwBvADoAfAA5AIsAOACbADYArgA1AMUANQDkADUA9wA1AP8AmgYAAIkLAAB7DwAAbhEAAGQS&#10;AABcEgAAVhEAAFEQAABODQAATAoAAEwGBABKAwsASQEUAEcBGwBFAiEAQwInAEIDLQBAAzMAPwQ5&#10;AD0EQAA8BUcAOgVPADgFWAA2BWIANAVuADIFewAxBYoALwSZAC0EqwAsAsIALADfACwA8gAsAP0A&#10;lQwAAIQRAAB2FAAAahYAAF8WAABXFgAAURYAAEwVAABIFAAARhIAAEUOAABECwYAQwkOAEEJFwA/&#10;Ch4APQokADsLKgA6CzEAOAw3ADYMPgA1DUYAMw1OADENWAAuDWMALA1vACoNfQAoDYsAJQ2bACQM&#10;rQAjCsMAIQrdACAK7wAgCvoAkRAAAIEVAABzGAAAZhoAAFwaAABTGgAATRoAAEcaAABDGQAAQBcA&#10;AD8VAAA+EgEAPBEJADoREwA4EhoANhMhADQTKAAzFC4AMRQ1AC8UPAAuFUQALBVNACoVVwAnFWEA&#10;JRVuACMVfAAgFYsAHhScABwTrwAaE8YAGRLhABoS8gAaEv0AjRQAAH0YAABvGwAAYh0AAFgdAABQ&#10;HgAASR4AAEQdAAA/HQAAOxwAADkaAAA3GAAANRgFADMYDgAxGRcALxkeAC4aJQAsGisAKhoyACgb&#10;OgAnG0IAJRtLACMbVQAhG2AAHhtsABwbegAaG4kAFxqaABUZrgATGcUAExjgABMY9QAUF/8AihcA&#10;AHobAABsHgAAXyAAAFUhAABNIQAARiEAAEAhAAA7IQAANyAAADQfAAAyHgAALx4CAC0eCwArHxQA&#10;KR8bACcgIgAlICgAJCAwACIhNwAgIUAAHiFJABwhUwAaIV4AGCFrABUheQATIIgAESCZAA4frAAM&#10;HsIACx7dAAwd8gANHP8AhxoAAHceAABpIQAAXCMAAFIkAABJJAAAQiQAADwkAAA3JAAAMyMAADAj&#10;AAAsIwAAKSQAACYkCAAkJREAIiUYACAmHwAfJiYAHSYtABsmNQAaJj0AGCZHABYmUQAUJlwAESZp&#10;AA4mdwALJoYACSWWAAgkqQAGI78ABSPZAAYi7gAHIfwAhB0AAHQhAABmJAAAWSUAAE8mAABGJwAA&#10;PycAADknAAA0JwAAMCcAACwnAAAnKAAAIykAACAqBAAdKw0AGysVABosHAAYLCMAFiwqABUsMgAT&#10;LTsAESxEAA4sTwAMLFoACSxmAAcscwAELIMAAiuTAAAqpgAAKbsAACjYAAAn7AABJ/gAgCAAAHEl&#10;AABiJwAAVigAAEwpAABDKgAAPCoAADYqAAAxKgAALSoAACkqAAAiLQAAHi4AABovAQAXMAkAFDES&#10;ABIyGQAQMiAADjInAAwyLwAKMzcACDJAAAYySwAEMlYAAjFiAAAxcAAAMYAAADCRAAAvowAALrkA&#10;AC3WAAAt7AAALPgAfSQAAG0oAABfKgAAUywAAEksAABALQAAOS0AADQtAAAvLQAAKy0AACYuAAAf&#10;MAAAGzIAABY0AAARNgYACzgOAAk4FgAHOB0ABTgkAAM4KwACODMAADg9AAA4RwAAN1IAADdfAAA3&#10;bQAAN30AADeOAAA1ogAANLcAADPUAAAy7QAAMvkAeCgAAGkrAABbLgAATy8AAEUwAAA9MAAANzAA&#10;ADEwAAAtLwAAKDAAACIyAAAcNAAAFzYAABI4AAALOwUABD0MAAA+EwAAPhoAAD4hAAA+KAAAPjAA&#10;AD85AAA+QwAAPk8AAD1cAAA9agAAPXoAAD2MAAA8oAAAOrYAADnTAAA47QAAOPsAdC0AAGUvAABX&#10;MgAATDMAAEIzAAA6MwAANDMAADAyAAAqMwAAJDUAAB03AAAXOQAAEjwAAAs+AAAFQAQAAEIKAABD&#10;EAAARBYAAEUdAABGJAAARisAAEY0AABGPgAARUsAAERYAABEZgAARHcAAESJAABDnQAAQrQAAEDS&#10;AAA/7gAAPvwAbzIAAGA0AABTNQAASDYAAD82AAA4NgAAMzUAAC02AAAmOAAAHzoAABg9AAASPwAA&#10;C0IAAAVEAAAARwIAAEgHAABKDAAASxMAAEwZAABOHwAATicAAE4wAABOOgAATUYAAExTAABMYwAA&#10;S3MAAEuFAABLmgAAS7IAAEjRAABG7gAARf0AaTcAAFs5AABOOgAARDoAAD06AAA3OQAAMDkAACg7&#10;AAAgPgAAGEEAABJDAAALRgAABUkAAABLAAAATgAAAE8EAABRCQAAUg4AAFQUAABWGwAAVyIAAFcr&#10;AABXNQAAVkAAAFVOAABVXgAAVG8AAFSBAABTlgAAU68AAFHPAABQ7gAATf4AYzwAAFU9AABKPgAA&#10;Qj4AADs9AAA0PQAALD8AACNCAAAaRQAAEkgAAAtLAAAETgAAAFEAAABTAAAAVgAAAFcAAABZBQAA&#10;WwkAAF0PAABfFQAAYBwAAGElAABhLwAAYDoAAGBIAABfWAAAXmoAAF59AABdkgAAXKoAAFzKAABZ&#10;7QAAWP4AXUIAAFFCAABHQgAAQEEAADlBAAAvQwAAJkcAABxKAAATTgAAClEAAANUAAAAVwAAAFoA&#10;AABcAAAAXwAAAGEAAABiAAAAZAQAAGYJAABoEAAAahYAAGweAABtKAAAbDQAAGtBAABqUQAAamQA&#10;AGl3AABojAAAZ6UAAGbCAABm5wAAY/wAV0cAAE1HAABGRgAAP0UAADRIAAApTAAAH1AAABRUAAAJ&#10;WAAAAVsAAABeAAAAYQAAAGUAAABnAAAAagAAAGwAAABtAAAAbwAAAHECAABzBwAAdQ0AAHcWAAB6&#10;HwAAeisAAHk4AAB4SAAAd1sAAHZvAAB1hQAAdJ4AAHK6AABx3wAAcPgAU0wAAExLAABFSgAAOU0A&#10;AC1SAAAiVgAAFlsAAApfAAAAZAAAAGcAAABrAAAAbgAAAHEAAAB0AAAAdgAAAHgAAAB6AAAAfAAA&#10;AH4AAACAAAAAgwUAAIUMAACIFgAAiiAAAIouAACKPgAAiVAAAIhlAACGewAAhZQAAIKvAACB0QAA&#10;f+8AUlEAAEtQAAA+UwAAMlgAACVeAAAYYgAAC2gAAABsAAAAcQAAAHUAAAB5AAAAfAAAAH8AAACB&#10;AAAAhAAAAIYAAACIAAAAiwAAAI0AAACPAAAAkQAAAJQCAACXCgAAmhUAAJ4iAACdMgAAm0UAAJlb&#10;AACYcgAAl4oAAJWlAACSwgAAkeQAUVYAAEVZAAA3XgAAKmQAABxqAAAOcAAAAHYAAAB7AAAAgAAA&#10;AIMAAACHAAAAigAAAI0AAACQAAAAkgAAAJUAAACXAAAAmgAAAJwAAACfAAAAoQAAAKQAAACoAAAA&#10;rAcAALAUAAC0IgAAsjcAAK9OAACuZQAArX4AAKyXAACpsgAAp9IAS2AAAD5lAAAwawAAInIAABN5&#10;AAAEfgAAAIUAAACKAAAAjgAAAJEAAACVAAAAmAAAAJsAAACdAAAAoAAAAKMAAAClAAAAqAAAAKoA&#10;AACtAAAArwAAALIAAAC2AAAAuwAAAMEHAADIFAAAyikAAMZCAADFWgAAxnIAAMeKAADCpQAAwMEA&#10;RWsAADdyAAApeQAAGoAAAAqHAAAAjQAAAJIAAACXAAAAmgAAAJ4AAACiAAAApgAAAKsAAACuAAAA&#10;sAAAALMAAAC2AAAAuQAAALwAAAC/AAAAwgAAAMYAAADLAAAA0QAAANgAAADjAQAA6RUAAOcuAADn&#10;RwAA6WAAAOp5AADnkgAA5agA/wAAAP8AAAD/AAAA/wAAAP8AAQD/AAkA/wAWAP8AIQD9ACwA/AA2&#10;APkAQAD1AEgA8gBPAO8AVgDsAFwA6gBiAOgAZwDlAG0A4wBzAOEAeQDeAIAA2wCIANgAkgDUAJ8A&#10;0ACvAMwAxgDIAOgAxQD/AL0A/wC0AP8ArAD/AKcA/wCkAP8A/wAAAP8AAAD7AAAA+gAAAPoAAADy&#10;AAUA7gASAOsAHQDqACgA6QAxAOYAOwDiAEMA3gBLANsAUQDYAFcA1QBcANIAYQDQAGcAzQBsAMsA&#10;cwDIAHoAxgCCAMMAjADAAJgAvACnALgAugC1ANsAswD6ALAA/wCnAP8AoQD/AJ0A/wCaAP8A/QAA&#10;APcAAADzAAAA7wAAAOEAAADcAAAA1AAMANIAGADQACIAzwAsAM8ANQDKAD0AxgBEAMMASwDAAFEA&#10;vQBWALsAXAC5AGEAtwBnALUAbQCzAHQAsAB9AK4AhgCsAJIAqQCgAKUAswCjAM0AoQDwAJ8A/wCb&#10;AP8AlgD/AJIA/wCPAP8A9QAAAO0AAADkAAAA1QAAAMgAAADAAAAAvAAHALkAEwC3AB0AtgAmALUA&#10;LwCzADcAsAA+AK0ARACrAEoAqQBPAKgAVQCmAFoApABgAKMAZgChAG0AnwB0AJ0AfgCbAIkAmACX&#10;AJYAqACTAMAAkADkAI4A/wCMAP8AigD/AIcA/wCFAP8A6gAAANwAAADMAAAAuwAAALIAAACrAAAA&#10;pwABAKQADACiABcAoQAgAKEAKAChADAAngA3AJwAPQCZAEMAlwBIAJUATACTAFIAkQBYAI8AXgCN&#10;AGUAjABtAIoAdgCIAIEAhgCOAIUAnQCDALMAggDTAIAA9gB/AP8AfQD/AHsA/wB6AP8A2wAAAMcA&#10;AAC3AAAAqQAAAKAAAACaAAAAlgAAAJIABwCQABEAjwAaAI8AIgCNACoAiwAxAIkANwCHAD0AhgBC&#10;AIQARgCDAEsAggBQAIAAVgB/AF4AfQBmAHsAbwB6AHoAeACGAHYAlQB0AKkAcgD/4v/iSUNDX1BS&#10;T0ZJTEUACArDAHEA6gBxAP8AcQD/AG8A/wBuAP8AygAAALcAAAClAAAAmQAAAJEAAACLAAAAhwAA&#10;AIMAAwCBAAsAfwAUAH4AHAB9ACQAfQArAHsAMQB5ADcAeAA8AHYAQQB1AEYAcwBLAHIAUABwAFcA&#10;bgBfAG0AaQBrAHMAaQB/AGcAjQBlAKAAZAC2AGMA2gBjAP0AZAD/AGMA/wBjAP8AvAAAAKcAAACY&#10;AAAAjQAAAIQAAAB/AAAAegAAAHYAAABzAAcAcQAPAHAAFwBvAB4AbgAlAG0ALABrADEAaQA3AGgA&#10;PABnAEEAZgBGAGQATABjAFIAYgBZAGAAZABeAG4AXAB5AFoAhwBYAJkAVwCtAFYAywBXAPMAVwD/&#10;AFgA/wBXAP8AsAAAAJwAAACNAAAAggAAAHoAAABzAAAAbgAAAGoAAABnAAIAZQAKAGQAEwBiABoA&#10;YgAgAGEAJwBfACwAXgAyAF0ANwBbADwAWgBBAFkARwBYAE0AVgBUAFUAXgBTAGkAUQB0AE8AgQBN&#10;AJIATAClAEsAvwBMAOgATAD/AE0A/wBMAP8ApgAAAJMAAACFAAAAeQAAAHAAAABpAAAAYwAAAGAA&#10;AABdAAAAWwAGAFkADgBYABUAVwAcAFcAIgBVACgAVAAtAFMAMwBSADgAUQA9AE8AQwBOAEkATQBQ&#10;AEsAWgBJAGQARwBwAEUAfQBDAI0AQQCfAEIAuABCANsAQgD4AEIA/wBCAP8AnQAAAIsAAAB9AAAA&#10;cgAAAGgAAABgAAAAWgAAAFcAAABUAAAAUgADAFEACgBPABEATgAYAE4AHgBNACQASwApAEoALwBJ&#10;ADQARwA5AEYAPwBFAEUAQwBNAEEAVgA/AGAAPQBsADsAeQA5AIkANwCaADkAsAA5AM4AOADuADgA&#10;/wA4AP8AlgAAAIUBAAB3BAAAawcAAGEHAABZBwAAUwYAAE8EAABMAgAASwAAAEkABgBIAA0ARwAU&#10;AEYAGgBFACAAQwAlAEEAKwBAADAAPwA2AD0APAA8AEIAOgBKADgAUwA2AF0ANABpADIAdgAxAIYA&#10;MQCXADAAqgAvAMMALwDjAC8A+QAvAP8AkQEAAIEGAAByCQAAZgsAAFwMAABUDQAATQwAAEkLAABF&#10;CQAAQwYAAEIDAgBBAAkAQAAQAD4AFgA9ABwAOwAiADoAJwA4AC0ANwAzADUAOQA0AEAAMgBIADAA&#10;UQAuAFsALQBnACsAdQAqAIMAKACTACcApgAmALwAJQDZACYA8wAmAP8AjQYAAHwLAABuDgAAYRAA&#10;AFcRAABPEgAASRIAAEMRAABADwAAPQ0AADsLAAA6CAQAOgULADgEEgA2BBkANAQfADMFJAAxBSoA&#10;MAYwAC4GNwAtBj4AKwdHACkHUAAnB1sAJQdmACMHdAAhB4IAHweSAB0GpAAcBLkAHALUABwA7gAd&#10;APsAiAoAAHkPAABqEwAAXhQAAFMVAABLFgAARBYAAD8VAAA6FAAANxMAADUSAAA0DwAAMwwGADIL&#10;DQAwCxUALgwbAC0MIgArDSgAKQ0vACgONgAmDj4AJA5HACIOUQAfDlwAHQ9oABsPdgAYDoUAFg6V&#10;ABQNpgATDLoAEwvTABIK6QASCvYAhQ4AAHUTAABnFgAAWhcAAFAYAABIGQAAQRkAADsZAAA2GAAA&#10;MxcAADAWAAAuFQAALRMBACsTCAAqExEAKBQYACYUHwAkFSUAIhUsACEVNAAfFTwAHRVFABsWTwAZ&#10;FloAFhZmABQWdAARFYQADhWUAAwUpgAKE7oACRPUAAkS6wAKEfkAghIAAHIWAABjGQAAVxoAAE0b&#10;AABEHAAAPR0AADccAAAzHAAALxsAACwaAAApGgAAJxkAACUZBQAjGQ0AIRoVAB8aHAAdGyIAHBsq&#10;ABobMQAYGzoAFhtDABQbTQASG1gADxtlAAwbcgAJG4AABxuQAAUaogAEGbcAAhjRAAMX6AAEF/YA&#10;fxUAAG8ZAABgHAAAVB0AAEoeAABBHwAAOh8AADQfAAAwHwAALB4AACgeAAAlHgAAIR4AAB8eAgAd&#10;HwoAGiASABggGQAXICAAFSEnABMhLwARITcAECFBAA0hSwAKIVUACCFhAAUhbgADIX0AASCOAAAf&#10;oAAAHrUAAB3PAAAc6AAAHPUAexgAAGscAABdHwAAUSAAAEchAAA+IgAANyIAADEiAAAtIQAAKSEA&#10;ACUhAAAhIQAAHSIAABkkAAAWJAcAEyYOABEmFgAPJh0ADSckAAsnKwAJJzQAByc9AAYmRwAEJlIA&#10;ASZeAAAmbAAAJnsAACaMAAAkngAAI7MAACLNAAAh6QAAIPYAeBwAAGgfAABaIQAATiMAAEQkAAA7&#10;JQAANCUAAC8kAAAqJAAAJiQAACIkAAAfJAAAGiYAABUoAAARKgUADCsMAAksFAAHLBoABSwhAAMs&#10;KAABLDAAAC05AAAsQwAALE4AACtbAAAraQAAK3gAACuKAAArnQAAKLIAACfMAAAm6AAAJfgAdB8A&#10;AGQjAABWJQAASyYAAEEnAAA4KAAAMScAACwnAAAoJgAAJCYAACAmAAAbKAAAFioAABIsAAAMLgQA&#10;BjEKAAIxEQAAMhcAADIeAAAyJQAAMi0AADM1AAAzPwAAMksAADFYAAAxZgAAMXYAADCHAAAwmwAA&#10;LrEAAC3MAAAr6gAAK/kAcCMAAGAmAABSKAAARyoAAD0qAAA1KgAALyoAACopAAAmKQAAIikAAB0q&#10;AAAXLAAAEi8AAAwxAAAHMwQAATUJAAA2DgAANxUAADgbAAA5IgAAOSkAADkyAAA5OwAAOUcAADhU&#10;AAA3YwAAN3MAADeFAAA2mQAANrAAADTNAAAy6gAAMfsAaycAAFwqAABOLAAAQy0AADouAAAzLQAA&#10;LSwAACkrAAAkLAAAHi0AABgvAAATMgAADDQAAAc2AAABOQIAADsHAAA8DAAAPhIAAD8XAABAHgAA&#10;QCUAAEAuAABBOAAAQUMAAD9RAAA+YAAAPXAAAD2DAAA9lwAAPa8AADvNAAA57AAAOPwAZisAAFcv&#10;AABKMAAAQDEAADcxAAAxMAAALC8AACYvAAAfMQAAGTMAABM1AAAMOAAABzoAAAE9AAAAPwEAAEEF&#10;AABDCQAARA4AAEYUAABIGgAASSEAAEkqAABJMwAAST4AAEhMAABHWwAARW0AAEV/AABFlAAARKwA&#10;AETMAABB7QAAP/4AYDEAAFIzAABGNAAAPTQAADU0AAAwMgAAKjIAACI0AAAaNwAAFDkAAAw8AAAG&#10;PwAAAEIAAABEAAAARwAAAEkCAABKBgAATAoAAE4QAABQFgAAUhwAAFMlAABTLgAAUzkAAFJGAABR&#10;VgAAT2gAAE57AABOkAAATakAAE3IAABM7QAASf8AWjYAAE04AABCOAAAOjgAADQ2AAAuNgAAJTgA&#10;ABw7AAAUPgAADEEAAAVEAAAARwAAAEoAAABNAAAATwAAAFIAAABUAQAAVgUAAFgKAABaEAAAXRYA&#10;AF8eAABeKAAAXjMAAF1AAABbUAAAWmIAAFl3AABYjAAAV6QAAFfDAABW6gAAVf8AVDwAAEk8AAA/&#10;PAAAOTsAADI6AAAoPQAAHkAAABVEAAAMRwAABUsAAABOAAAAUQAAAFQAAABWAAAAWQAAAFsAAABd&#10;AAAAXwAAAGIFAABkCgAAZxEAAGkYAABrIgAAai0AAGk6AABoSQAAZlsAAGVwAABkhgAAY54AAGK7&#10;AABh5AAAYf0AT0EAAEVBAAA+QAAAOD8AAC1CAAAiRQAAF0oAAAxOAAAEUQAAAFUAAABYAAAAWwAA&#10;AF4AAABhAAAAZAAAAGYAAABoAAAAawAAAG0AAABvAwAAcgkAAHURAAB3GgAAeCUAAHcyAAB1QQAA&#10;dFQAAHNpAABxgAAAcJgAAG+zAABt2wAAbfgAS0YAAERFAAA+RAAAMkcAACZLAAAaUAAADlUAAAJa&#10;AAAAXQAAAGEAAABkAAAAZwAAAGsAAABuAAAAcQAAAHMAAAB1AAAAdwAAAHkAAAB8AAAAfgAAAIIH&#10;AACEEAAAhxsAAIcoAACGNwAAhEkAAINeAACCdgAAgI4AAH6pAAB8zAAAe+8ASkoAAERJAAA3TQAA&#10;K1IAAB5XAAASXAAABGEAAABmAAAAagAAAG8AAAByAAAAdgAAAHkAAAB8AAAAfwAAAIEAAACEAAAA&#10;hgAAAIgAAACKAAAAjQAAAJAAAACTBgAAlxEAAJsdAACaKwAAmT4AAJhSAACWagAAlIIAAJKdAACR&#10;uwAAjeAASk8AAD1TAAAwWAAAI18AABVkAAAGagAAAHAAAAB2AAAAegAAAH8AAACCAAAAhQAAAIkA&#10;AACMAAAAjgAAAJEAAACUAAAAlgAAAJgAAACbAAAAngAAAKEAAAClAAAAqQQAAK0QAACyHgAAsDEA&#10;AK5GAACsXgAAqncAAKiQAACnqwAAo8oARFkAADZfAAApZQAAGmwAAApzAAAAegAAAIAAAACFAAAA&#10;igAAAI4AAACSAAAAlQAAAJgAAACbAAAAngAAAKEAAACkAAAApgAAAKkAAACsAAAArwAAALIAAAC3&#10;AAAAvAAAAMMBAADLDQAA0CAAAMs4AADGUgAAxGoAAMODAADDnAAAvbcAPWUAAC9sAAAhcwAAEXsA&#10;AAGCAAAAiQAAAI8AAACUAAAAmAAAAJwAAACfAAAAowAAAKYAAACoAAAAqwAAAK4AAACxAAAAtAAA&#10;ALcAAAC7AAAAvgAAAMIAAADHAAAAzgAAANUAAADgAAAA5xIAAOcqAADhRwAA418AAOR3AADljwAA&#10;4akA/wAAAP8AAAD8AAAA+gAAAPsAAAD+AAgA/wATAP8AHwD+ACoA/gA0APwAPQD4AEUA9QBNAPIA&#10;VADvAFoA7QBgAOoAZQDoAGsA5QBxAOMAeADgAH8A3QCIANoAkwDWAKAA0gCxAM4AzADIAPEAxAD/&#10;ALYA/wCrAP8AowD/AKAA/wCcAP8A/gAAAPgAAAD0AAAA8wAAAPQAAADwAAEA7QANAOsAGgDqACQA&#10;6gAuAOgAOADjAEAA3wBHANwATQDZAFMA1gBZANMAXgDRAGQAzgBqAMwAcADJAHgAxwCAAMQAigDA&#10;AJYAvQCnALoAvQC2AOIAsQD/AKcA/wCeAP8AmAD/AJYA/wCTAP8A9gAAAO8AAADrAAAA5wAAAN0A&#10;AADWAAAA0gAIANAAFADOAB8AzQApAM0AMQDJADkAxgBAAMMARgDAAEsAvABQALkAVQC3AFoAtABh&#10;ALIAaACvAHAArQB4AKoAggCoAI0ApgCcAKQArwCiAM4AoQD3AJsA/wCSAP8AjAD/AIoA/wCIAP8A&#10;7AAAAOQAAADeAAAAzgAAAMIAAAC8AAAAuAACALUADgC0ABkAtAAiALIAKgCuADIAqwA5AKgAQACm&#10;AEUApQBKAKMATwCiAFQAoABZAJ8AXwCdAGYAmwBvAJkAegCWAIYAlACTAJIApACPAL0AjQDlAIsA&#10;/wCGAP8AgQD/AH4A/wB9AP8A4AAAANYAAADBAAAAtQAAAKwAAACmAAAAogAAAKAACACdABIAmwAb&#10;AJsAJACbACwAmAAzAJYAOQCUAD8AkgBEAJAASQCOAE4AjQBTAIsAWQCJAF8AiABnAIYAcACEAH4A&#10;ggCLAIAAmwB/ALAAfQDSAHsA/AB4AP8AdAD/AHMA/wByAP8A0QAAAMAAAACuAAAAogAAAJoAAACU&#10;AAAAkAAAAIwAAwCJAAwAiQAVAIgAHgCHACUAhgAsAIQAMwCCADkAgQA+AH8AQwB+AEgAfQBNAHsA&#10;UwB6AFkAeABgAHcAaQB1AHQAcwCEAHAAkwBuAKYAbADBAGsA7wBqAP8AZwD/AGcA/wBmAP8AwwAA&#10;AKwAAACdAAAAkwAAAIsAAACFAAAAgAAAAHwAAAB6AAcAeAAQAHcAGAB3AB8AdwAmAHUALQBzADMA&#10;cgA4AHEAPQBwAEIAbwBIAG0ATQBsAFQAagBbAGkAYwBnAG0AZQB7AGIAjABgAJ0AXgC0AFwA3wBc&#10;AP8AWwD/AFwA/wBbAP8AswAAAJ8AAACRAAAAhgAAAH0AAAB3AAAAcQAAAG4AAABrAAIAagAKAGkA&#10;EwBpABoAaQAhAGgAKABnAC4AZQAzAGMAOABiAD0AYQBCAF8ASABeAE4AXABVAFsAXgBaAGcAWABz&#10;AFYAhQBUAJYAUQCrAE8AzgBPAPYATwD/AFEA/wBRAP8ApgAAAJQAAACGAAAAewAAAHIAAABqAAAA&#10;ZQAAAGEAAABfAAAAXgAGAF0ADgBdABYAXAAcAFwAIgBaACgAWAAtAFcAMgBWADgAVAA9AFMAQwBS&#10;AEkAUABQAE8AWQBNAGIATABuAEoAfwBIAI8ARgCiAEQAwABDAOoARgD/AEcA/wBHAP8AnAAAAIsA&#10;AAB+AAAAcgAAAGcAAABgAAAAWgAAAFcAAABVAAAAUwADAFIACgBSABEAUQAXAFAAHQBPACMATgAo&#10;AEwALQBLADMASQA4AEgAPgBHAEUARQBMAEQAVABCAF4AQQBpAD8AegA9AIoAOgCdADkAtgA4AN0A&#10;PAD+ADwA/wA9AP8AlAAAAIQAAAB2AAAAagAAAF8AAABXAAAAUgAAAE4AAABMAAAASgAAAEkABgBI&#10;AAwARwATAEYAGQBGAB8ARAAkAEIAKQBBAC4APwA0AD4AOgA8AEEAOwBIADkAUAA4AFoANgBmADQA&#10;dQAyAIUAMQCYADAArwAxANEAMgD0ADMA/wAzAP8AjgAAAH4AAABwAAAAYwIAAFkDAABRAwAASwIA&#10;AEcAAABEAAAAQgAAAEAAAwA/AAkAPgAPAD0AFQA8ABoAOwAgADkAJQA4ACoANgAvADUANgAzAD0A&#10;MgBEADAATQAvAFcALQBkACsAcQAqAIEAKQCTACgAqQApAMQAKQDpACkA/wApAP8AiAAAAHkBAABq&#10;BQAAXgcAAFQIAABLCAAARQgAAEAHAAA8BQAAOgMAADgBAAA3AAYANgALADUAEQA0ABcAMwAcADEA&#10;IQAvACYALgAsAC0AMgArADoAKgBBACgASgAnAFQAJQBhACMAbwAiAH4AIQCQACAAowAgALsAHwDd&#10;AB8A9gAfAP8AhAEAAHQGAABmCAAAWQsAAE8MAABHDQAAQAwAADoMAAA2CwAAMwkAADEIAAAwBgMA&#10;MAMIAC4BDQAtARMAKwEZACoAHgAoACQAJwEpACYAMAAkATcAIwE/ACEASAAgAVMAHgFfABwAbQAb&#10;AHwAGQCMABgAnwAXALQAFgDRABUA7QAWAP8AgAUAAHAJAABiDAAAVg4AAEsRAABDEQAAPBEAADYR&#10;AAAyEAAALg8AACwNAAAqDAAAKQoEACkICQAnBxAAJQYWACQHGwAiByEAIQgnACAILgAeCDYAHAg+&#10;ABsISAAZCVIAFgheABQIbAASCHsAEAiLAA4GnQANBbEADQPLAA0B6AAOAPkAfQkAAG0NAABeEAAA&#10;UhIAAEgUAAA/FQAAOBUAADIUAAAuFAAAKhMAACcTAAAlEgAAIxECACIOBQAhDgsAIA0SAB4OGQAc&#10;Dh8AGw4mABkOLgAXDjYAFQ8/ABMQSQAQEFQADRBgAAoQbAAJEHsABxCLAAYOnQAEDbAAAwzJAAIL&#10;4wADCfMAegwAAGkRAABbEwAATxUAAEUXAAA8GAAANRcAAC8XAAAqFwAAJhYAACMWAAAhFQAAHxUA&#10;AB0UAgAbFAcAGRQOABcVFgAWFR0AFBUkABIVKwAQFjQADRY9AAsWRgAJFlAABhZcAAQWaQACFngA&#10;ABaIAAAVmwAAE64AABLHAAAR4wAAEfMAdxAAAGYUAABYFgAATBgAAEIaAAA5GgAAMhoAACwaAAAn&#10;GgAAIxkAACAZAAAdGAAAGxgAABgZAQAVGQQAExoLABAbEwAOGxoADBshAAobKAAIGy8ABhs4AAQc&#10;QgACG00AARtZAAAbZgAAG3YAABuGAAAamQAAGa4AABfGAAAW4wAAFfUAcxMAAGMXAABVGQAASRsA&#10;AD4dAAA2HQAALx0AACkcAAAlHAAAIRwAAB4bAAAbGwAAGBsAABUcAAAQHgMADB8JAAkgEQAGIBcA&#10;BSAeAAMhJAABISwAACE1AAAhPgAAIUkAACBWAAAgZAAAIHQAAB+FAAAfmAAAHq0AABzHAAAa5QAA&#10;GvYAbxYAAF8aAABRHAAARh4AADsfAAAzHwAALB8AACcfAAAiHgAAHx4AABwdAAAZHQAAFR4AABEg&#10;AAAMIgMAByQIAAMlDgAAJRUAACYbAAAmIgAAJikAACYyAAAnOwAAJ0YAACZUAAAlYgAAJXIAACSE&#10;AAAklwAAJK0AACHIAAAf5QAAHvgAaxoAAFsdAABOHwAAQiEAADgiAAAwIgAAKiEAACQhAAAhIAAA&#10;HR8AABofAAAWIAAAEiIAAAwkAAAIJgMAAygIAAAqDAAAKxMAACwYAAAsHwAALCYAACwvAAAtOAAA&#10;LUMAAC1PAAArXwAAKnAAACqCAAAplgAAKawAACjJAAAm6AAAJPkAZx4AAFchAABKIwAAPyUAADUl&#10;AAAtJAAAJyQAACMjAAAgIgAAHCIAABcjAAASJQAADScAAAgpAAADKwMAAC0HAAAvCgAAMRAAADMW&#10;AAAzHAAAMyMAADQrAAA0NQAANEAAADRMAAAyXAAAMW0AADB/AAAwlAAAL6sAAC/JAAAs6wAAKvwA&#10;YiIAAFMlAABGJwAAOygAADIoAAArJwAAJiYAACIlAAAeJAAAGCYAABMnAAANKgAACCwAAAMvAAAA&#10;MgEAADQEAAA2CAAAOAwAADoSAAA7GAAAOx8AADsnAAA7MQAAPDwAADxIAAA7VwAAOWkAADd9AAA3&#10;kgAANqoAADbJAAA17AAAMv8AXScAAE4pAABCKwAANysAAC8rAAApKQAAJSgAACAoAAAaKQAAFCsA&#10;AA0uAAAHMQAAAjMAAAA2AAAAOAAAADsCAAA9BQAAPwkAAEEOAABDFAAARBsAAEQjAABELQAARDgA&#10;AEREAABEUgAAQWUAAD95AAA/jgAAPqcAAD3GAAA97AAAO/8AVywAAEouAAA+LwAANC8AAC0tAAAp&#10;KwAAIysAABwtAAAVLwAADjIAAAc1AAABOAAAADsAAAA9AAAAQAAAAEIAAABFAgAARwYAAEkKAABL&#10;EAAAThYAAE4eAABOKAAATjMAAE4/AABOTQAAS2AAAEl1AABHiwAAR6QAAEbEAABF6wAARf8AUTEA&#10;AEUyAAA6MwAAMjIAAC0wAAAnLwAAHjEAABY0AAAONwAABzoAAAA+AAAAQQAAAEMAAABGAAAASQAA&#10;AEsAAABOAAAAUAIAAFIGAABVCwAAVxIAAFoZAABaIgAAWi0AAFk6AABZSAAAWFkAAFVvAABShgAA&#10;Up4AAFG8AABQ5gAAUP8ATDYAAEA3AAA4NgAAMjQAACszAAAhNgAAFzkAAA89AAAHQAAAAEQAAABH&#10;AAAASgAAAE0AAABQAAAAUwAAAFYAAABYAAAAWgAAAF0BAABgBQAAYgsAAGYTAABoGwAAaCYAAGgy&#10;AABnQQAAZVEAAGJoAABggAAAXpgAAF21AABc3wAAW/wARzsAAD07AAA3OQAAMDgAACU7AAAaPwAA&#10;DkMAAAZHAAAASwAAAE8AAABTAAAAVgAAAFkAAABcAAAAXwAAAGIAAABkAAAAZwAAAGkAAABsAAAA&#10;bwQAAHILAAB2FAAAdx8AAHYrAAB1OgAAc0oAAHBgAABueAAAbJIAAGusAABp0wAAaPYAQ0AAAD0/&#10;AAA2PQAAK0AAAB5FAAASSgAABU8AAABTAAAAWAAAAFwAAABfAAAAYgAAAGUAAABpAAAAbAAAAG4A&#10;AABxAAAAcwAAAHYAAAB5AAAAfAAAAH8DAACDCwAAhhYAAIciAACFMQAAg0IAAIFXAAB/bwAAfIoA&#10;AHukAAB5xgAAd+0AQ0QAADxDAAAwRwAAJEsAABdRAAAJVwAAAFwAAABgAAAAZQAAAGkAAABsAAAA&#10;cAAAAHMAAAB3AAAAegAAAHwAAAB/AAAAggAAAIQAAACHAAAAigAAAI4AAACRAQAAlQoAAJgXAACY&#10;JQAAljcAAJRLAACSYwAAkH0AAI6XAACMtQAAitwAQ0kAADZNAAApUgAAG1gAAA1eAAAAZAAAAGoA&#10;AABvAAAAdAAAAHgAAAB8AAAAgAAAAIQAAACHAAAAigAAAI0AAACQAAAAkgAAAJUAAACYAAAAmwAA&#10;AJ8AAACjAAAApwAAAKwKAACyGAAAsSkAAK8+AACsVQAAqW8AAKaJAACjpQAAocQAPFMAAC9ZAAAh&#10;YAAAEmYAAAJtAAAAdAAAAHoAAACAAAAAhQAAAIoAAACNAAAAkQAAAJQAAACYAAAAmwAAAJ4AAACh&#10;AAAApAAAAKcAAACqAAAArQAAALEAAAC2AAAAvAAAAMMAAADMCgAA1BkAANAvAADLSAAAxmIAAMR7&#10;AADBlQAAvq8ANV8AACdmAAAYbgAAB3YAAAB9AAAAhAAAAIsAAACRAAAAlQAAAJoAAACdAAAAoQAA&#10;AKQAAACnAAAAqwAAAK4AAACxAAAAtQAAALgAAAC8AAAAwQAAAMUAAADLAAAA0gAAANsAAADkAAAA&#10;7ggAAPAgAADrOwAA5VcAAORwAADkiAAA46AA/gAAAPkAAAD1AAAA9AAAAPUAAAD4AAUA/AARAP8A&#10;HAD/ACcA/wAxAP4AOgD7AEIA+ABJAPYATwDzAFQA8ABaAO0AXwDpAGQA5gBqAOMAcgDfAHoA3ACE&#10;ANgAjwDUAJwA0ACsAM0AxwDLAPAAxAD/ALAA/wCjAP8AmwD/AJUA/wCTAP8A9wAAAPEAAADsAAAA&#10;6wAAAO0AAADvAAAA7QAJAOsAFgDrACEA7AAqAOkANADhADwA2wBDANgASQDUAE4A0gBUANAAWQDO&#10;AF4AywBjAMkAagDHAHAAxAB5AMEAhQC+AJQAugCkALcAuQCzAOAAsAD/AKIA/wCYAP8AkQD/AIwA&#10;/wCJAP8A7gAAAOcAAADiAAAA4AAAANoAAADUAAAAzwAEAM4AEADLABoAxwAkAMgALQDFADUAwQA8&#10;AL4AQwC8AEgAuABNALYAUwCzAFgAsQBdAK8AYwCsAGoAqgByAKgAewCmAIYApACZAKEArgCfAM0A&#10;nQD3AJUA/wCKAP8AhQD/AIIA/wB/AP8A4wAAANoAAADUAAAAyAAAAL4AAAC4AAAAtAAAAK4ACQCu&#10;ABQArgAeAK0AJgCqAC8ApwA2AKQAPACiAEIAoQBHAJ8ATACeAFIAnABXAJsAXQCZAGQAlwBrAJUA&#10;dQCTAH8AkQCMAI8AogCMAL4AiQDoAIYA/wB/AP8AeQD/AHYA/wB0AP8A1QAAAMoAAAC7AAAAsAAA&#10;AKgAAACiAAAAmwAAAJkAAwCXAA0AlQAXAJYAIACWACgAlAAvAJEANgCQADwAjwBBAI4ARwCNAEwA&#10;iwBRAIoAVwCIAF4AhwBlAIUAbgCDAHkAgQCFAIAAlAB8ALMAeQDXAHYA/gBxAP8AbAD/AGoA/wBo&#10;AP8AxgAAALUAAACnAAAAnQAAAJQAAACNAAAAiQAAAIUAAACEAAgAgwARAIQAGgCFACMAhAAqAIIA&#10;MACAADYAfgA7AH0AQAB7AEUAeQBLAHgAUAB2AFcAdQBeAHMAZwBxAHIAbwB+AG4AjQBtAKEAagDF&#10;AGYA8gBjAP8AXwD/AF0A/wBdAP8AtwAAAKUAAACXAAAAjAAAAIQAAAB9AAAAeAAAAHUAAAB0AAMA&#10;dQAMAHQAFQB0ABwAdAAjAHIAKQBwAC4AbgA0AGwAOQBrAD4AaQBEAGgASgBmAFEAZABYAGIAYQBh&#10;AGsAXwB3AF4AhgBdAJcAWwC3AFkA4gBWAP8AUwD/AFIA/wBSAP8AqQAAAJgAAACKAAAAfwAAAHUA&#10;AABuAAAAaQAAAGcAAABmAAAAZQAHAGQADgBkABYAZAAdAGMAIwBhACgAXwAtAF0AMwBcADgAWgA9&#10;AFkAQwBXAEkAVgBSAFQAWwBSAGUAUQBxAFAAfwBPAJAATQCsAEsA0ABJAPkARwD/AEcA/wBHAP8A&#10;nQAAAI0AAAB/AAAAcwAAAGkAAABhAAAAXQAAAFsAAABZAAAAVwACAFcACQBWABEAVgAXAFYAHQBU&#10;ACIAUgAoAFAALABOADEATAA3AEoAPABJAEMASABKAEcAVABGAGAARABrAEMAegBCAIkAQACkAD8A&#10;wgA9AO4APAD/ADwA/wA/AP8AlAAAAIQAAAB2AAAAaQAAAF8AAABXAAAAUwAAAE8AAABNAAAATAAA&#10;AEsABQBKAAsASQASAEgAGABGAB0ARAAiAEMAJwBBACwAQAAyAD4AOAA9AD4AOwBFADoATgA4AFoA&#10;NwBmADcAdAA2AIQANACcADMAtwAyAOQAMgD/ADIA/wA2AP8AjAAAAH0AAABuAAAAYQAAAFcAAABQ&#10;AAAASgAAAEYAAABDAAAAQQAAAEAAAgA+AAcAPAANADwAEwA8ABgAOgAeADgAIwA3ACgANgAtADQA&#10;MwAzADoAMgBBADAASgAvAFYALgBiACwAcAArAIAAKgCWACkArgApANYAKQD7ACsA/wAtAP8AhgAA&#10;AHYAAABoAAAAWwAAAFEAAABJAAAAQgAAAD0AAAA6AAAANwAAADUAAAA0AAQAMwAJADMADgAzABQA&#10;MQAaADAAHwAuACQALQApACwAMAArADYAKQA+ACgARgAnAFIAJQBeACQAbAAjAH4AIQCRACEAqAAh&#10;AMkAIQDyACIA/wAkAP8AgQAAAHEAAABiAAAAVgIAAEwDAABDBAAAPAQAADcDAAAzAgAALwIAAC0A&#10;AAAsAAIALAAGACsACwArABEAKgAWACgAGwAnACAAJgAmACQALAAjADMAIgA7ACEAQwAfAE8AHgBb&#10;AB0AaQAbAHoAGgCMABoAowAZAL8AGQDlABkA/wAaAP8AfAAAAGwAAABeBAAAUQYAAEcIAAA+CAAA&#10;NwgAADEIAAAtCAAAKQcAACcGAAAmBAAAJQIEACQACAAjAAwAIwATACEAGAAgAB0AHwAjAB4AKQAc&#10;ADAAGwA4ABoAQQAZAE0AFwBZABYAZwAUAHcAEgCJABEAnQARALQAEQDWABEA9QAQAP8AeAAAAGgE&#10;AABaCAAATQoAAEMLAAA6DAAAMwwAAC0MAAAoDAAAJQsAACIKAAAgCQAAHwgDAB4GBgAdBQoAHAQP&#10;ABsEFQAaBBoAGAQgABcEJgAWBC4AFQQ2ABQDQAASAksAEQJXAA4DZAALA3QACQKFAAgBmAAIAK4A&#10;CADLAAgA7AAIAP8AdQQAAGUHAABWCwAASg0AAD8PAAA2EAAALxAAACkQAAAlEAAAIQ4AAB4OAAAc&#10;DQAAGgwCABgLBQAXCgcAFwkMABUJEgAUCRgAEwkeABEJJAAQCSwADgk1AAwJPwAKCUoACApWAAUL&#10;YwACCnMAAAqDAAAJlgAAB6oAAAXDAAAD4gAAAPgAcQcAAGEKAABTDQAARxEAADwSAAAzEwAALBMA&#10;ACYTAAAiEgAAHhIAABsRAAAYEQAAFhACABQQBAASDwcAEQ4JAA4ODgANDxUACxAcAAoQIwAIECoA&#10;BxAzAAUQPQAEEEgAAhFUAAARYQAAEHEAABCCAAAOlQAADaoAAAvCAAAK3wAACfMAbgoAAF0NAABQ&#10;EQAARBQAADkVAAAwFQAAKRUAACMVAAAfFQAAGxQAABgUAAAVEwAAExMDABESBQAPEgcACxMIAAkU&#10;DAAHFRMABhUZAAQVIAACFicAARYvAAAWOgAAFkUAABZRAAAVXwAAFW8AABWBAAAUlAAAE6oAABHE&#10;AAAP4gAADfYAag0AAFoRAABNFAAAQBcAADYXAAAtGAAAJhgAACEXAAAdFwAAGRYAABYWAAAUFQIA&#10;EhQEAA8VBQALFgUACBcHAAQZCgABGhAAABoWAAAbHQAAGyQAABstAAAbNgAAG0IAABtOAAAbXAAA&#10;Gm0AABmAAAAZlAAAGKoAABfFAAAV5QAAE/gAZhEAAFcUAABJFwAAPRoAADMaAAArGgAAJBoAAB8Z&#10;AAAbGAAAFxgAABUXAAATFgMAEBcDAAwYAwAIGQQABBsGAAAdCQAAHw0AACAUAAAgGwAAICIAACEq&#10;AAAhMwAAIT8AACBMAAAgWgAAH2wAAB5/AAAdkwAAHaoAABzGAAAb6AAAGfsAYhUAAFMYAABGGgAA&#10;OhwAADAdAAAoHAAAIhwAAB0bAAAZGgAAFxkAABQYAQAQGQAADBoAAAgcAQAEHgIAACAEAAAiBwAA&#10;JQsAACYSAAAmGAAAJx8AACcnAAAnMQAAJzsAACdJAAAnVwAAJmgAACN9AAAjkQAAIqkAACHHAAAh&#10;6wAAHv4AXhgAAE8bAABCHgAANh8AAC0fAAAlHwAAIB4AABwdAAAZGwAAFhsAABEcAAAMHQAACB8A&#10;AAMhAAAAIwAAACYDAAAoBQAAKwkAAC0OAAAtFQAALhwAAC4kAAAuLgAALjgAAC5GAAAuVAAALWQA&#10;ACp6AAAokQAAKKgAACfHAAAn7AAAJ/8AWRwAAEsfAAA+IgAAMyIAACoiAAAjIQAAHyAAABseAAAX&#10;HgAAEx8AAA0gAAAIIgAAAyUAAAAnAAAAKQAAACwBAAAvAwAAMQcAADQLAAA2EgAANhkAADYhAAA2&#10;KgAANjUAADZCAAA2UAAANmAAADJ3AAAwjgAAL6YAAC7GAAAu7QAALv8AVCEAAEYkAAA5JgAALyUA&#10;ACgkAAAiIwAAHiEAABohAAAUIgAADSQAAAgmAAACKQAAACwAAAAuAAAAMQAAADMAAAA2AQAAOQUA&#10;ADsJAAA+DwAAPxYAAD8eAAA/JwAAPzEAAD8+AAA/TAAAP1wAAD1wAAA5igAANqQAADbDAAA17QAA&#10;Nf8ATyYAAEEoAAA1KQAALSkAACYnAAAiJQAAHSQAABYmAAAOKAAACCsAAAItAAAAMQAAADMAAAA2&#10;AAAAOQAAADwAAAA/AAAAQQIAAEQGAABHCgAAShEAAEoZAABLIQAASiwAAEo5AABKRwAASVcAAEhq&#10;AABDhQAAQKAAAEC+AAA/6gAAPv8ASSsAADwtAAAyLQAAKysAACYpAAAgKAAAGCoAABEsAAAIMAAA&#10;ATMAAAA3AAAAOgAAAD0AAABAAAAAQwAAAEYAAABJAAAASwAAAE4BAABRBQAAVAsAAFcTAABXHAAA&#10;ViYAAFYzAABWQQAAVVEAAFRkAABPfwAATJoAAEq3AABJ5QAASP8AQzEAADgyAAAwMAAAKi4AACQt&#10;AAAbLwAAEjIAAAk2AAABOgAAAD4AAABBAAAARAAAAEgAAABLAAAATgAAAFEAAABTAAAAVgAAAFkA&#10;AABcAQAAXwYAAGIMAABlFgAAZSAAAGQsAABkOwAAY0sAAGFdAABdeAAAWZMAAFaxAABW2wAAVf0A&#10;PzYAADU1AAAwMwAAKTEAAB40AAAUOAAACjwAAABBAAAARQAAAEkAAABNAAAAUAAAAFMAAABXAAAA&#10;WgAAAF0AAABfAAAAYgAAAGUAAABnAAAAawAAAG4HAAByDwAAdBkAAHQmAABzNAAAc0MAAHFVAABt&#10;bwAAaYkAAGaoAABlzAAAZPUAOzoAADU4AAAvNwAAIzoAABY/AAAKRAAAAEgAAABNAAAAUgAAAFYA&#10;AABaAAAAXgAAAGEAAABlAAAAaAAAAGsAAABuAAAAcQAAAHQAAAB3AAAAegAAAH4AAACCBQAAhw8A&#10;AIkcAACHKgAAhTsAAIJOAAB9ZgAAeoAAAHeeAAB1vQAAdOkAOz4AADU8AAApQAAAG0UAAAxLAAAA&#10;UgAAAFYAAABbAAAAYAAAAGQAAABoAAAAawAAAG8AAABzAAAAdgAAAHkAAAB8AAAAfwAAAIIAAACF&#10;AAAAiQAAAIwAAACRAAAAlgYAAJoSAACaIAAAlzEAAJREAACRXAAAjnYAAIuTAACIsAAAhtkAO0IA&#10;AC9GAAAhTAAAE1IAAARZAAAAXwAAAGUAAABqAAAAbwAAAHMAAAB3AAAAegAAAH4AAACCAAAAhgAA&#10;AIkAAACMAAAAjwAAAJEAAACVAAAAmAAAAJwAAAChAAAApgAAAKoFAACvFAAAriQAAKo4AACoTwAA&#10;pWkAAKKFAACfoAAAnL8ANU0AAChTAAAZWQAACWEAAABnAAAAbgAAAHQAAAB6AAAAfwAAAIQAAACI&#10;AAAAjAAAAJEAAACVAAAAmAAAAJsAAACfAAAAogAAAKUAAACoAAAArAAAALEAAAC3AAAAvQAAAMUA&#10;AADNBAAA1hUAANEoAADMQAAAx1oAAMF2AAC9kAAAuaoALlkAACBhAAAQaAAAAHAAAAB3AAAAfwAA&#10;AIYAAACMAAAAkQAAAJYAAACaAAAAngAAAKIAAACmAAAAqgAAAK4AAACyAAAAtQAAALkAAAC+AAAA&#10;wwAAAMkAAADQAAAA2gAAAOMAAADsAAAA9AQAAPkXAAD0MAAA70wAAOlnAADmgQAA45kA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ECAwQFBgcICQoLDA0ODxAREhMUFRYXGBkaGxwdHh8gISIj&#10;JCUmJygpKissLS4vMDEyMzQ1Njc4OTo7PD0+P0BBQkNERUZHSElKS0xNTk9QUVJTVFVWV1hZWltc&#10;XV5fYGFiY2RlZmdoaWprbG1ub3BxcnN0dXZ3eHl6e3x9fn+AgYKDhIWGh4iJiouMjY6PkJGSk5SV&#10;lpeYmZqbnJ2en6ChoqOkpaanqKmqq6ytrq+wsbKztLW2t7i5uru8vb6/wMHCw8TFxsfIycrLzM3O&#10;z9DR0tPU1dbX2Nna29zd3t/g4eLj5OXm5+jp6uvs7e7v8PHy8/T19vf4+fr7/P3+/21mdDEAAAAA&#10;AwQhAAABAAAAAAAAAAAAAAAAAAAAAQAAAAAAAAAAAAAAAAAAAAEAAAABAgMEBQYHCAkKCwwNDg8Q&#10;ERITFBUWFxgZGhscHR4fICEiIyQlJicoKSorLC0uLzAxMjM0NTY3ODk6Ozw9Pj9AQUJDREVGR0hJ&#10;SktMTU5PUFFSU1RVVldYWVpbXF1eX2BhYmNkZWZnaGlqa2xtbm9wcXJzdHV2d3h5ent8fX5/gIGC&#10;g4SFhoeIiYqLjI2Oj5CRkpOUlZaXmJmam5ydnp+goaKjpKWmp6ipqqusra6vsLGys7S1tre4ubq7&#10;vL2+v8DBwsPExcbHyMnKy8zNzs/Q0dLT1NXW19jZ2tvc3d7f4OHi4+Tl5ufo6err7O3u7/Dx8vP0&#10;9fb3+Pn6+/z9/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rHQP/rSgK/6wyFv+qPCb/rUQ3/7dMSP+8VF3+v1xz+sBiiPLBaJvrwmyr5MFv&#10;ud+9csXZuXXQ07V6282wf+jGrYr5xq2K+cativnGrYr5xq2K+cativnGrYr5xq2K+cativnGrYr5&#10;xq2K+cativnGrYr5xq2K+cativnGrYr5xq2K+f+rHQP/rSgK/6wyFv+qPCb/rUQ3/7dMSP+8VF3+&#10;v1xz+sBiiPLBaJvrwmyr5MFvud+9csXZuXXQ07V6282wf+jGrYr5xq2K+cativnGrYr5xq2K+cat&#10;ivnGrYr5xq2K+cativnGrYr5xq2K+cativnGrYr5xq2K+cativnGrYr5xq2K+f+rHQP/rSgK/6wy&#10;Fv+qPCb/rUQ3/7dMSP+8VF3+v1xz+sBiiPLBaJvrwmyr5MFvud+9csXZuXXQ07V6282wf+jGrYr5&#10;xq2K+cativnGrYr5xq2K+cativnGrYr5xq2K+cativnGrYr5xq2K+cativnGrYr5xq2K+cativnG&#10;rYr5xq2K+f+rHQP/rSgK/6wyFv+qPCb/rUQ3/7dMSP+8VF3+v1xz+sBiiPLBaJvrwmyr5MFvud+9&#10;csXZuXXQ07V6282wf+jGrYr5xq2K+cativnGrYr5xq2K+cativnGrYr5xq2K+cativnGrYr5xq2K&#10;+cativnGrYr5xq2K+cativnGrYr5xq2K+f+rHQP/rSgK/6wyFv+qPCb/rUQ3/7dMSP+8VF3+v1xz&#10;+sBiiPLBaJvrwmyr5MFvud+9csXZuXXQ07V6282wf+jGrYr5xq2K+cativnGrYr5xq2K+cativnG&#10;rYr5xq2K+cativnGrYr5xq2K+cativnGrYr5xq2K+cativnGrYr5xq2K+f+rHQP/rSgK/6wyFv+q&#10;PCb/rUQ3/7dMSP+8VF3+v1xz+sBiiPLBaJvrwmyr5MFvud+9csXZuXXQ07V6282wf+jGrYr5xq2K&#10;+cativnGrYr5xq2K+cativnGrYr5xq2K+cativnGrYr5xq2K+cativnGrYr5xq2K+cativnGrYr5&#10;xq2K+f+rHQP/rSgK/6wyFv+qPCb/rUQ3/7dMSP+8VF3+v1xz+sBiiPLBaJvrwmyr5MFvud+9csXZ&#10;uXXQ07V6282wf+jGrYr5xq2K+cativnGrYr5xq2K+cativnGrYr5xq2K+cativnGrYr5xq2K+cat&#10;ivnGrYr5xq2K+cativnGrYr5xq2K+f+rHQP/rSgK/6wyFv+qPCb/rUQ3/7dMSP+8VF3+v1xz+sBi&#10;iPLBaJvrwmyr5MFvud+9csXZuXXQ07V6282wf+jGrYr5xq2K+cativnGrYr5xq2K+cativnGrYr5&#10;xq2K+cativnGrYr5xq2K+cativnGrYr5xq2K+cativnGrYr5xq2K+f+rHQP/rSgK/6wyFv+qPCb/&#10;rUQ3/7dMSP+8VF3+v1xz+sBiiPLBaJvrwmyr5MFvud+9csXZuXXQ07V6282wf+jGrYr5xq2K+cat&#10;ivnGrYr5xq2K+cativnGrYr5xq2K+cativnGrYr5xq2K+cativnGrYr5xq2K+cativnGrYr5xq2K&#10;+f+rHQP/rSgK/6wyFv+qPCb/rUQ3/7dMSP+8VF3+v1xz+sBiiPLBaJvrwmyr5MFvud+9csXZuXXQ&#10;07V6282wf+jGrYr5xq2K+cativnGrYr5xq2K+cativnGrYr5xq2K+cativnGrYr5xq2K+cativnG&#10;rYr5xq2K+cativnGrYr5xq2K+f+rHQP/rSgK/6wyFv+qPCb/rUQ3/7dMSP+8VF3+v1xz+sBiiPLB&#10;aJvrwmyr5MFvud+9csXZuXXQ07V6282wf+jGrYr5xq2K+cativnGrYr5xq2K+cativnGrYr5xq2K&#10;+cativnGrYr5xq2K+cativnGrYr5xq2K+cativnGrYr5xq2K+f+rHQP/rSgK/6wyFv+qPCb/rUQ3&#10;/7dMSP+8VF3+v1xz+sBiiPLBaJvrwmyr5MFvud+9csXZuXXQ07V6282wf+jGrYr5xq2K+cativnG&#10;rYr5xq2K+cativnGrYr5xq2K+cativnGrYr5xq2K+cativnGrYr5xq2K+cativnGrYr5xq2K+f+r&#10;HQP/rSgK/6wyFv+qPCb/rUQ3/7dMSP+8VF3+v1xz+sBiiPLBaJvrwmyr5MFvud+9csXZuXXQ07V6&#10;282wf+jGrYr5xq2K+cativnGrYr5xq2K+cativnGrYr5xq2K+cativnGrYr5xq2K+cativnGrYr5&#10;xq2K+cativnGrYr5xq2K+f+rHQP/rSgK/6wyFv+qPCb/rUQ3/7dMSP+8VF3+v1xz+sBiiPLBaJvr&#10;wmyr5MFvud+9csXZuXXQ07V6282wf+jGrYr5xq2K+cativnGrYr5xq2K+cativnGrYr5xq2K+cat&#10;ivnGrYr5xq2K+cativnGrYr5xq2K+cativnGrYr5xq2K+f+rHQP/rSgK/6wyFv+qPCb/rUQ3/7dM&#10;SP+8VF3+v1xz+sBiiPLBaJvrwmyr5MFvud+9csXZuXXQ07V6282wf+jGrYr5xq2K+cativnGrYr5&#10;xq2K+cativnGrYr5xq2K+cativnGrYr5xq2K+cativnGrYr5xq2K+cativnGrYr5xq2K+f+rHQP/&#10;rSgK/6wyFv+qPCb/rUQ3/7dMSP+8VF3+v1xz+sBiiPLBaJvrwmyr5MFvud+9csXZuXXQ07V6282w&#10;f+jGrYr5xq2K+cativnGrYr5xq2K+cativnGrYr5xq2K+cativnGrYr5xq2K+cativnGrYr5xq2K&#10;+cativnGrYr5xq2K+f+rHQP/rSgK/6wyFv+qPCb/rUQ3/7dMSP+8VF3+v1xz+sBiiPLBaJvrwmyr&#10;5MFvud+9csXZuXXQ07V6282wf+jGrYr5xq2K+cativnGrYr5xq2K+cativnGrYr5xq2K+cativnG&#10;rYr5xq2K+cativnGrYr5xq2K+cativnGrYr5xq2K+f+sHQP/rSgK/6wyFv+qPCb/r0Q2/7lLSP6/&#10;U137w1pz98ZgiPLIZZzqy2it48xqu9zIbMjTw23Tyr1y3b23eOiqsYD0qrGA9KqxgPSqsYD0qrGA&#10;9KqxgPSqsYD0qrGA9KqxgPSqsYD0qrGA9KqxgPSqsYD0qrGA9KqxgPSqsYD0qrGA9P+sHQP/rSgK&#10;/60yFv+rPCb/sUQ2/7tLR/zCUl33yFlz8sxeiOzQYp3j1GOu2c9lvc/KaMfFxGvRur9v2q26c+Sb&#10;tHrum7R67pu0eu6btHrum7R67pu0eu6btHrum7R67pu0eu6btHrum7R67pu0eu6btHrum7R67pu0&#10;eu6btHrum7R67v+sHQP/rigK/60yFf+sPCX/skQ1/r1KR/nGUVzzzVdz7dNciebbXp7b2GCuz9Fj&#10;usTLZsW5xmnOrsFs16G8cOCQt3XpkLd16ZC3demQt3XpkLd16ZC3demQt3XpkLd16ZC3demQt3Xp&#10;kLd16ZC3demQt3XpkLd16ZC3demQt3XpkLd16f+tHQP/rigJ/64yFf+sPCX/tUM0+8BKRvXLUFvv&#10;01Zy59xZid7fXJ3R2l+sxdJiuLrNZMKvyGfLpMNq05e+bdyIunHkiLpx5Ii6ceSIunHkiLpx5Ii6&#10;ceSIunHkiLpx5Ii6ceSIunHkiLpx5Ii6ceSIunHkiLpx5Ii6ceSIunHkiLpx5P+tHQP/rygJ/64y&#10;Ff+tOyX/t0Mz+MNJRfHQT1rq21Ry4uZWiNXiW5vI216qvNRhtbDPY7+mymXHm8Voz4/BateCvW7e&#10;gr1u3oK9bt6CvW7egr1u3oK9bt6CvW7egr1u3oK9bt6CvW7egr1u3oK9bt6CvW7egr1u3oK9bt6C&#10;vW7egr1u3v+uHQP/rygJ/68yFP+uOyT9ukMy9MdJQ+3YTlnk41Fx3etUh83kWpq/3F2ns9ZfsqjR&#10;YbudzGPDk8hly4fDZ9J9wGzYfcBs2H3AbNh9wGzYfcBs2H3AbNh9wGzYfcBs2H3AbNh9wGzYfcBs&#10;2H3AbNh9wGzYfcBs2H3AbNh9wGzYfcBs2P+uHAL/sCgJ/7AyFP+wOyP5vUMw8MxJQefeTVff609w&#10;1e5ThsTmWJe23lylqther5/TYLeVz2G/i8pixoHGZc14xGrSeMRq0njEatJ4xGrSeMRq0njEatJ4&#10;xGrSeMRq0njEatJ4xGrSeMRq0njEatJ4xGrSeMRq0njEatJ4xGrSeMRq0v+vHAL/sSgI/7EyE/+z&#10;OyH1wkMu6tJIP+DkSlbY8E1vzPFShLznV5Su4Fqhotpcq5jVXrOO0V+6hM5gwXvKYsdzx2jMc8do&#10;zHPHaMxzx2jMc8dozHPHaMxzx2jMc8dozHPHaMxzx2jMc8dozHPHaMxzx2jMc8dozHPHaMxzx2jM&#10;c8dozP+wHAL/sigI/7IyE/23Ox/wx0Ir49pIO9nqSVbP9Exuw/JQgbPpVZGl4lmdmd1bppDZXK6G&#10;1Vy0ftFeunXOYMBuzGXEbsxlxG7MZcRuzGXEbsxlxG7MZcRuzGXEbsxlxG7MZcRuzGXEbsxlxG7M&#10;ZcRuzGXEbsxlxG7MZcRuzGXEbsxlxP+xGwL+sygH/7QyEve9Oxzpz0Im2uJEPM/xSFbE+kpsuPRO&#10;fansU4yc5leXkeBYoIfdWad/2VqtdtZbs2/TXrdp0WO6adFjumnRY7pp0WO6adFjumnRY7pp0WO6&#10;adFjumnRY7pp0WO6adFjumnRY7pp0WO6adFjumnRY7pp0WO6adFjuv6yGwH9tSgH/bYyEe/FOxff&#10;2j8i0etDPcX5RVW4/0horfdLeJ7wUYWS6lSQiOVWmX/hV5943lilcNtZqWnZXK1j2GCvY9hgr2PY&#10;YK9j2GCvY9hgr2PYYK9j2GCvY9hgr2PYYK9j2GCvY9hgr2PYYK9j2GCvY9hgr2PYYK9j2GCvY9hg&#10;r/y0GgH6tycG97syDuXQORDT5TwkxvVBPbn/QlKs/0VjoPtIcpP0TX6I7lGIf+pTkHfnVJZw5Faa&#10;auJXnmTgWqFg316jYN9eo2DfXqNg316jYN9eo2DfXqNg316jYN9eo2DfXqNg316jYN9eo2DfXqNg&#10;316jYN9eo2DfXqNg316jYN9eo/m3GAD3uiYE7MYwCNbfMRDI8Donuv89PKz/P02e/0Jdk/9Faoj5&#10;SnV+9E1+dvBQhW/tUYpq61ONZelVkWHoWJNd51yVXedclV3nXJVd51yVXedclV3nXJVd51yVXedc&#10;lV3nXJVd51yVXedclV3nXJVd51yVXedclV3nXJVd51yVXedclfW6FQDyviUD29cjA8vsMRS8/Dcn&#10;rf84OJ7/OkeS/z5Wh/9BYn7+RWx1+klzbfdMeGj1Tnxj81B/YPJTgl3xVoNa8FmFWvBZhVrwWYVa&#10;8FmFWvBZhVrwWYVa8FmFWvBZhVrwWYVa8FmFWvBZhVrwWYVa8FmFWvBZhVrwWYVa8FmFWvBZhfG/&#10;EQDkzRcAzuckB774Lxav/zEmn/8zNJL/NkGG/zpOe/89WXL/QGFq/0RoZP5HbGD9Sm9d+01xWvpP&#10;c1j6UnRW+VZ1VvlWdVb5VnVW+VZ1VvlWdVb5VnVW+VZ1VvlWdVb5VnVW+VZ1VvlWdVb5VnVW+VZ1&#10;VvlWdVb5VnVW+VZ1VvlWdebFCQDR4w0AwfQlCrH/KRah/yojk/8sL4b/MTt7/zVGcf85UGj/PVhh&#10;/0BeXP9EYln/R2VX/0pnVf9NaVP/UWpS/1RrUv9Ua1L/VGtS/1RrUv9Ua1L/VGtS/1RrUv9Ua1L/&#10;VGtS/1RrUv9Ua1L/VGtS/1RrUv9Ua1L/VGtS/1RrUv9Ua/+kGwT/pSUK/6MvFf+gOiT/o0Mz/6tK&#10;Qv+uVFX/r11p/65mfPirb47xp3af6qJ+rOWchLjglInC3I2Oy9iIltLWhqHWwnuj2LRyotm0cqLZ&#10;tHKi2bRyotm0cqLZtHKi2bRyotm0cqLZtHKi2bRyotm0cqLZtHKi2bRyotm0cqLZtHKi2f+kGwT/&#10;pSUK/6MvFf+gOiT/o0Mz/6tKQv+uVFX/r11p/65mfPirb47xp3af6qJ+rOWchLjglInC3I2Oy9iI&#10;ltLWhqHWwnuj2LRyotm0cqLZtHKi2bRyotm0cqLZtHKi2bRyotm0cqLZtHKi2bRyotm0cqLZtHKi&#10;2bRyotm0cqLZtHKi2f+kGwT/pSUK/6MvFf+gOiT/o0Mz/6tKQv+uVFX/r11p/65mfPirb47xp3af&#10;6qJ+rOWchLjglInC3I2Oy9iIltLWhqHWwnuj2LRyotm0cqLZtHKi2bRyotm0cqLZtHKi2bRyotm0&#10;cqLZtHKi2bRyotm0cqLZtHKi2bRyotm0cqLZtHKi2f+kGwT/pSUK/6MvFf+gOiT/o0Mz/6tKQv+u&#10;VFX/r11p/65mfPirb47xp3af6qJ+rOWchLjglInC3I2Oy9iIltLWhqHWwnuj2LRyotm0cqLZtHKi&#10;2bRyotm0cqLZtHKi2bRyotm0cqLZtHKi2bRyotm0cqLZtHKi2bRyotm0cqLZtHKi2f+kGwT/pSUK&#10;/6MvFf+gOiT/o0Mz/6tKQv+uVFX/r11p/65mfPirb47xp3af6qJ+rOWchLjglInC3I2Oy9iIltLW&#10;hqHWwnuj2LRyotm0cqLZtHKi2bRyotm0cqLZtHKi2bRyotm0cqLZtHKi2bRyotm0cqLZtHKi2bRy&#10;otm0cqLZtHKi2f+kGwT/pSUK/6MvFf+gOiT/o0Mz/6tKQv+uVFX/r11p/65mfPirb47xp3af6qJ+&#10;rOWchLjglInC3I2Oy9iIltLWhqHWwnuj2LRyotm0cqLZtHKi2bRyotm0cqLZtHKi2bRyotm0cqLZ&#10;tHKi2bRyotm0cqLZtHKi2bRyotm0cqLZtHKi2f+kGwT/pSUK/6MvFf+gOiT/o0Mz/6tKQv+uVFX/&#10;r11p/65mfPirb47xp3af6qJ+rOWchLjglInC3I2Oy9iIltLWhqHWwnuj2LRyotm0cqLZtHKi2bRy&#10;otm0cqLZtHKi2bRyotm0cqLZtHKi2bRyotm0cqLZtHKi2bRyotm0cqLZtHKi2f+kGwT/pSUK/6Mv&#10;Ff+gOiT/o0Mz/6tKQv+uVFX/r11p/65mfPirb47xp3af6qJ+rOWchLjglInC3I2Oy9iIltLWhqHW&#10;wnuj2LRyotm0cqLZtHKi2bRyotm0cqLZtHKi2bRyotm0cqLZtHKi2bRyotm0cqLZtHKi2bRyotm0&#10;cqLZtHKi2f+kGwT/pSUK/6MvFf+gOiT/o0Mz/6tKQv+uVFX/r11p/65mfPirb47xp3af6qJ+rOWc&#10;hLjglInC3I2Oy9iIltLWhqHWwnuj2LRyotm0cqLZtHKi2bRyotm0cqLZtHKi2bRyotm0cqLZtHKi&#10;2bRyotm0cqLZtHKi2bRyotm0cqLZtHKi2f+kGwT/pSUK/6MvFf+gOiT/o0Mz/6tKQv+uVFX/r11p&#10;/65mfPirb47xp3af6qJ+rOWchLjglInC3I2Oy9iIltLWhqHWwnuj2LRyotm0cqLZtHKi2bRyotm0&#10;cqLZtHKi2bRyotm0cqLZtHKi2bRyotm0cqLZtHKi2bRyotm0cqLZtHKi2f+kGwT/pSUK/6MvFf+g&#10;OiT/o0Mz/6tKQv+uVFX/r11p/65mfPirb47xp3af6qJ+rOWchLjglInC3I2Oy9iIltLWhqHWwnuj&#10;2LRyotm0cqLZtHKi2bRyotm0cqLZtHKi2bRyotm0cqLZtHKi2bRyotm0cqLZtHKi2bRyotm0cqLZ&#10;tHKi2f+kGwT/pSUK/6MvFf+gOiT/o0Mz/6tKQv+uVFX/r11p/65mfPirb47xp3af6qJ+rOWchLjg&#10;lInC3I2Oy9iIltLWhqHWwnuj2LRyotm0cqLZtHKi2bRyotm0cqLZtHKi2bRyotm0cqLZtHKi2bRy&#10;otm0cqLZtHKi2bRyotm0cqLZtHKi2f+kGwT/pSUK/6MvFf+gOiT/o0Mz/6tKQv+uVFX/r11p/65m&#10;fPirb47xp3af6qJ+rOWchLjglInC3I2Oy9iIltLWhqHWwnuj2LRyotm0cqLZtHKi2bRyotm0cqLZ&#10;tHKi2bRyotm0cqLZtHKi2bRyotm0cqLZtHKi2bRyotm0cqLZtHKi2f+lGwP/pSUK/6QvFf+gOST/&#10;pUIy/61KQf+xU1T/s1xo/7JkfPiwbI/wrXSg6al6ruSjgLrenIXF2paLz9WOkdjSip7et3qd4Kt2&#10;n96rdp/eq3af3qt2n96rdp/eq3af3qt2n96rdp/eq3af3qt2n96rdp/eq3af3qt2n96rdp/eq3af&#10;3v+lGwP/piUK/6QvFf+hOST/p0Ix/69KQf+0UlT/tlto/7djfPi2apDvs3Gh6bB2sOKrfL3dpYHJ&#10;2J+G09KWjN7Nj5nmrX2Z56N7nOGje5zho3uc4aN7nOGje5zho3uc4aN7nOGje5zho3uc4aN7nOGj&#10;e5zho3uc4aN7nOGje5zho3uc4f+lGgP/piUK/6QvFf+hOST/qEIx/7FJQP+3UVP/ulpo/rthffe7&#10;aJHvum6j6LlysuG0d8DbrnvM1qmA19GjiOHAlpHppoeX6puCmuWbgprlm4Ka5ZuCmuWbgprlm4Ka&#10;5ZuCmuWbgprlm4Ka5ZuCmuWbgprlm4Ka5ZuCmuWbgprlm4Ka5f+mGgP/piUK/6UvFP+iOSP/qkEw&#10;/7NJP/+6UFP9vVho+8BffffBZZHuwmqk58JutOC+ccLaunXO1bl918ivhOCyn4rqnpKV7JKJmOiS&#10;iZjokomY6JKJmOiSiZjokomY6JKJmOiSiZjokomY6JKJmOiSiZjokomY6JKJmOiSiZjokomY6P+m&#10;GgP/pyUK/6UvFP+iOSP/q0Ev/7RIP/69UFL7wVdo+MVeffTIY5Luymel5s5ptd3KbMPUxnLOy8F4&#10;1r65f9+oqYTpmKKU7YuTluqLk5bqi5OW6ouTluqLk5bqi5OW6ouTluqLk5bqi5OW6ouTluqLk5bq&#10;i5OW6ouTluqLk5bqi5OW6v+mGgP/pyUJ/6YvFP+jOSP/rUEu/7ZIPvzAT1H4xVZn9Mpcfe/PYJLo&#10;1GOm3dFlttHMacPHx27NvMJy1rC9eN6etH7olLWU64eimOiHopjoh6KY6IeimOiHopjoh6KY6Iei&#10;mOiHopjoh6KY6IeimOiHopjoh6KY6IeimOiHopjoh6KY6P+nGgP/pyUJ/6YvFP+kOSL/r0Eu/7lI&#10;PfnDTlH0ylVn8NFafenYXpPf2l+m0tRitcbNZsK6x2nMr8Jt1aK9cd6RuHbnibiK54WzmuWFs5rl&#10;hbOa5YWzmuWFs5rlhbOa5YWzmuWFs5rlhbOa5YWzmuWFs5rlhbOa5YWzmuWFs5rlhbOa5f+nGgP/&#10;qCUJ/6cvFP+mOSH/sUEt/LtHPPfHTVDx0FRm6tlYfOPiWpPW3l6lydVhs7vOZL+vyGbKpMNp05a+&#10;a9uGum/kgLqC5H+7lOJ/u5Tif7uU4n+7lOJ/u5Tif7uU4n+7lOJ/u5Tif7uU4n+7lOJ/u5Tif7uU&#10;4n+7lOJ/u5Tif7uU4v+nGgP/qCUJ/6cvE/+oOCD/s0Ar+b5HO/PLTU/s1lJl5eFVfNzmWZHN312j&#10;wNdgsbLQYrymymTGm8Zmz47BaNeAvWzee7193nm9jN55vYzeeb2M3nm9jN55vYzeeb2M3nm9jN55&#10;vYzeeb2M3nm9jN55vYzeeb2M3nm9jN55vYzeeb2M3v+oGgP/qSUJ/6gvE/+qOB//tUAq9sJHOu/Q&#10;TE3n31Bj4OpSe9TpWJDE4FyhttlfrqnSYbmdzWLCkshkyobEZtJ7wGrYdsB42XXAhdh1wIXYdcCF&#10;2HXAhdh1wIXYdcCF2HXAhdh1wIXYdcCF2HXAhdh1wIXYdcCF2HXAhdh1wIXYdcCF2P+oGQL/qSUI&#10;/6kvE/+sOB78uUAo8sdGOOnWS0rh6E1i3PFQesvrVo674luerdtdqqDUX7WUz2C+istixX/HY8x2&#10;xGjSccR00nDEgNJwxIDScMSA0nDEgNJwxIDScMSA0nDEgNJwxIDScMSA0nDEgNJwxIDScMSA0nDE&#10;gNJwxIDScMSA0v+pGQL/qiUI/6ovEv+wOBz3vUAm7M1GNOHfSkfZ7Uxi0PRPeMDtVYux5Fmao91b&#10;ppfYXbCM0164gs9fv3nLYcVwyGbKbMhwymvIespryHrKa8h6ymvIespryHrKa8h6ymvIespryHrK&#10;a8h6ymvIespryHrKa8h6ymvIespryHrKa8h6yv+qGQL/qyUH/6svEf+0OBnxxD8i5NVFMNnnR0jO&#10;80phxPhNdrXvUoem51eVmeBZoY7bW6qE1luxetNct3LQX7xrzmTAaM1twWbOdcFmznXBZs51wWbO&#10;dcFmznXBZs51wWbOdcFmznXBZs51wWbOdcFmznXBZs51wWbOdcFmznXBZs51wf+rGAL/rSQH/60v&#10;EPi7NxXpzD8d2uFBL87vRkjD+khfuPtLcqryUIGc6lSPj+RXmoXfWKJ73Fmpc9larmvWXLJm1GG1&#10;Y9RptmLUcbZi1HG2YtRxtmLUcbZi1HG2YtRxtmLUcbZi1HG2YtRxtmLUcbZi1HG2YtRxtmLUcbZi&#10;1HG2YtRxtv+tGAH/ryQG/7IuDu/DNxDe2TsX0OpAMcP4Q0i2/0Vcq/5IbZ72TXuR71GHhulUkXzl&#10;VZl04VefbN9Yo2bdW6Zh3F+pXttlql3ba6pd22uqXdtrql3ba6pd22uqXdtrql3ba6pd22uqXdtr&#10;ql3ba6pd22uqXdtrql3ba6pd22uqXdtrqv+vFgH/sSQF97stCePQNAnR5TgaxPU+Mrb/QEWp/0JX&#10;nf9FZpL6SXOG9E5+fO9Rh3TrU45s6FSTZ+ZWlmLlWZle5F2bXONinFrjZ5xa42ecWuNnnFrjZ5xa&#10;42ecWuNnnFrjZ5xa42ecWuNnnFrjZ5xa42ecWuNnnFrjZ5xa42ecWuNnnP6yFQD8tSME6scoA9Tg&#10;KgrG8TYdt/86Man/O0Gc/z5RkP9CX4b/RWp8+kl0c/ZNe2vzT4Fm8FKFYe9Uh17uV4lb7VuLWexf&#10;jFjsY4xY7GOMWOxjjFjsY4xY7GOMWOxjjFjsY4xY7GOMWOxjjFjsY4xY7GOMWOxjjFjsY4xY7GOM&#10;WOxjjPq1EgDyvh0B2NwUAcjuLA65/TIeqv80Lpv/NzyP/zpKhP89Vnr/QWFx/0Rpaf1Ib2P6S3Nf&#10;+U52XPdReFr3VHlY9ld7VvZbe1X1X3xV9V98VfVffFX1X3xV9V98VfVffFX1X3xV9V98VfVffFX1&#10;X3xV9V98VfVffFX1X3xV9V98VfVffPS6DADY0AcAyuodBLv6KRCr/ywdnP8uKo//MTeD/zVDeP85&#10;TW7/PFZm/z9dYP9DYlv/RmZY/0poVv9NaVX/UGpT/1NrUv5WbFH+WWxR/llsUf5ZbFH+WWxR/lls&#10;Uf5ZbFH+WWxR/llsUf5ZbFH+WWxR/llsUf5ZbFH+WWxR/llsUf5ZbNfEBADM2gYAvfgeBq7/IxCe&#10;/yQbkP8nJoP/KjJ3/y88bf8zRWT/N0xd/zpSV/8+VlT/QVlR/0RbUP9HXE7/S11N/05eTP9RX0z/&#10;VF9M/1RfTP9UX0z/VF9M/1RfTP9UX0z/VF9M/1RfTP9UX0z/VF9M/1RfTP9UX0z/VF9M/1RfTP9U&#10;X/+eGAT/nSIK/5ssFf+WNiL/mkAv/6JJPf+kVE3/o15f/6Focf6ccYL3lnqS8I+CoOuHiavngZC0&#10;5HyYueN6n7zieqi+4Xqyv9N0s8HEbLLCwGqyw8BqssPAarLDwGqyw8BqssPAarLDwGqyw8BqssPA&#10;arLDwGqyw8BqssPAarLDwGqyw/+eGAT/nSIK/5ssFf+WNiL/mkAv/6JJPf+kVE3/o15f/6Focf6c&#10;cYL3lnqS8I+CoOuHiavngZC05HyYueN6n7zieqi+4Xqyv9N0s8HEbLLCwGqyw8BqssPAarLDwGqy&#10;w8BqssPAarLDwGqyw8BqssPAarLDwGqyw8BqssPAarLDwGqyw/+eGAT/nSIK/5ssFf+WNiL/mkAv&#10;/6JJPf+kVE3/o15f/6Focf6ccYL3lnqS8I+CoOuHiavngZC05HyYueN6n7zieqi+4Xqyv9N0s8HE&#10;bLLCwGqyw8BqssPAarLDwGqyw8BqssPAarLDwGqyw8BqssPAarLDwGqyw8BqssPAarLDwGqyw/+e&#10;GAT/nSIK/5ssFf+WNiL/mkAv/6JJPf+kVE3/o15f/6Focf6ccYL3lnqS8I+CoOuHiavngZC05HyY&#10;ueN6n7zieqi+4Xqyv9N0s8HEbLLCwGqyw8BqssPAarLDwGqyw8BqssPAarLDwGqyw8BqssPAarLD&#10;wGqyw8BqssPAarLDwGqyw/+eGAT/nSIK/5ssFf+WNiL/mkAv/6JJPf+kVE3/o15f/6Focf6ccYL3&#10;lnqS8I+CoOuHiavngZC05HyYueN6n7zieqi+4Xqyv9N0s8HEbLLCwGqyw8BqssPAarLDwGqyw8Bq&#10;ssPAarLDwGqyw8BqssPAarLDwGqyw8BqssPAarLDwGqyw/+eGAT/nSIK/5ssFf+WNiL/mkAv/6JJ&#10;Pf+kVE3/o15f/6Focf6ccYL3lnqS8I+CoOuHiavngZC05HyYueN6n7zieqi+4Xqyv9N0s8HEbLLC&#10;wGqyw8BqssPAarLDwGqyw8BqssPAarLDwGqyw8BqssPAarLDwGqyw8BqssPAarLDwGqyw/+eGAT/&#10;nSIK/5ssFf+WNiL/mkAv/6JJPf+kVE3/o15f/6Focf6ccYL3lnqS8I+CoOuHiavngZC05HyYueN6&#10;n7zieqi+4Xqyv9N0s8HEbLLCwGqyw8BqssPAarLDwGqyw8BqssPAarLDwGqyw8BqssPAarLDwGqy&#10;w8BqssPAarLDwGqyw/+eGAT/nSIK/5ssFf+WNiL/mkAv/6JJPf+kVE3/o15f/6Focf6ccYL3lnqS&#10;8I+CoOuHiavngZC05HyYueN6n7zieqi+4Xqyv9N0s8HEbLLCwGqyw8BqssPAarLDwGqyw8BqssPA&#10;arLDwGqyw8BqssPAarLDwGqyw8BqssPAarLDwGqyw/+eGAT/nSIK/5ssFf+WNiL/mkAv/6JJPf+k&#10;VE3/o15f/6Focf6ccYL3lnqS8I+CoOuHiavngZC05HyYueN6n7zieqi+4Xqyv9N0s8HEbLLCwGqy&#10;w8BqssPAarLDwGqyw8BqssPAarLDwGqyw8BqssPAarLDwGqyw8BqssPAarLDwGqyw/+eGAT/nSIK&#10;/5ssFf+WNiL/mkAv/6JJPf+kVE3/o15f/6Focf6ccYL3lnqS8I+CoOuHiavngZC05HyYueN6n7zi&#10;eqi+4Xqyv9N0s8HEbLLCwGqyw8BqssPAarLDwGqyw8BqssPAarLDwGqyw8BqssPAarLDwGqyw8Bq&#10;ssPAarLDwGqyw/+eGAT/niIK/5ssFP+XNiL/nEAu/6RJPP+nUkz/p1xf/6Vmcf6hcIP2nHiT75WA&#10;oeqNh63lho634oCVvuB9ncLffKbF23uvxslyrsi6aq3JuGuuyLhrrsi4a67IuGuuyLhrrsi4a67I&#10;uGuuyLhrrsi4a67IuGuuyLhrrsi4a67IuGuuyP+fGAT/niIK/5wsFP+YNiL/nkAt/6ZIO/+qUUv/&#10;q1pe/6pkcf6nbYP1o3aV7p1+pOiVhLDjjYq734aRxdyBmcvbgKTNz3qpz7xwqNGxbqrOr2+szK9v&#10;rMyvb6zMr2+szK9vrMyvb6zMr2+szK9vrMyvb6zMr2+szK9vrMyvb6zMr2+szP+fGAP/nyIK/50s&#10;FP+ZNiL/oD8s/6hHOv+tUEv/rlle/65icf2taoT1qXOW7qR6peeegrPhloe/3I2NytmGldLWhKHW&#10;w3mj2LFxo9ipc6jRp3Opz6dzqc+nc6nPp3Opz6dzqc+nc6nPp3Opz6dzqc+nc6nPp3Opz6dzqc+n&#10;c6nPp3Opz/+fGAP/nyIK/50sFP+ZNiH/oj8r/6pHOf+wT0r/slhe/7JgcfyxaIX0r3CX7at3p+am&#10;fbXgnoPC2pWJztSMkNfNiJvbvIGh26p3odqid6bUoHen0qB3p9Kgd6fSoHen0qB3p9Kgd6fSoHen&#10;0qB3p9Kgd6fSoHen0qB3p9Kgd6fSoHen0v+gGAP/oCIJ/54sE/+aNiH/pD8r/6xGOP+zTkn/tVdd&#10;/bZfcfq2ZoX0tW2Y7LJ0qOWuebfepn/F1qCGz8qUjNe/jJTctYmf3aN9oN2ae6PXmXul1Zl7pdWZ&#10;e6XVmXul1Zl7pdWZe6XVmXul1Zl7pdWZe6XVmXul1Zl7pdWZe6XVmXul1f+gGAP/oCIJ/54sE/+b&#10;NiD/pT4q/61GOP+1TUn/uFZd+7pdcfi7ZIXzu2uZ67pwquS2dbnbsHzFzqeDzsKciNe0ko7drpGd&#10;35yEnt+Tf6Lakn+j15J/o9eSf6PXkn+j15J/o9eSf6PXkn+j15J/o9eSf6PXkn+j15J/o9eSf6PX&#10;kn+j1/+gFwP/oCIJ/54sE/+cNiD/pj4p/69GN/+3TUj9vFVc+r5ccfbAYoXxwWiZ6sJsq+C/crnU&#10;t3nEx61/zrqkhdasmYreopSW4pSLnOGLg6Dci4Oh2ouDodqLg6Hai4Oh2ouDodqLg6Hai4Oh2ouD&#10;odqLg6Hai4Oh2ouDodqLg6Hai4Oh2v+hFwP/oSIJ/58sE/+eNh//qD4o/7FGNv+5TEf7v1Rc98Nb&#10;cfPGYYbuyWWa5sxqq9vHcLjNvXbDwLR8zbOrgdWkoIXdlpiO442Tm+OEiZ7fhIig3ISIoNyEiKDc&#10;hIig3ISIoNyEiKDchIig3ISIoNyEiKDchIig3ISIoNyEiKDchIig3P+hFwP/oSIJ/58sE/+fNh7/&#10;qT4o/7NFNv28TEf4w1Nb9MhZcO/NXobq0mKb4dRnqtXPbbfHxHPDubp4zKyyfdWdqIHdjJ+I44ef&#10;m+N+kZ7ffo+f3X6Pn91+j5/dfo+f3X6Pn91+j5/dfo+f3X6Pn91+j5/dfo+f3X6Pn91+j5/dfo+f&#10;3f+hFwP/oSIJ/6AsEv+gNR7/qz4n/7RFNfq+S0b1x1Ja8M5YcOvUXIXl3WCa2tplqs3TarfAy3DC&#10;ssJ1zKW6edSVsH3ch6qF4YWuneF7nJ/eepmg3HqZoNx6maDcepmg3HqZoNx6maDcepmg3HqZoNx6&#10;maDcepmg3HqZoNx6maDcepmg3P+hFwP/oiIJ/6AsEv+iNR3/rT0m/rdFM/fCS0TxzVFZ7NVWb+bf&#10;WYXd4l2Zz9xiqcLUZ7a1zWvBqchwy53DdNONunjag7eD3oG8nN15qqHbeKWi2Xilotl4paLZeKWi&#10;2Xilotl4paLZeKWi2Xilotl4paLZeKWi2Xilotl4paLZeKWi2f+iFwP/oiII/6EsEv+kNRz/rz0k&#10;+7pEMvPGSkPt009X5t9UbuHpVoTT5VuYxNxfqLbUY7WpzmbAnMhpypDEbNKDwHDYfL992nm/ktl2&#10;uqPXdbSk1nW0pNZ1tKTWdbSk1nW0pNZ1tKTWdbSk1nW0pNZ1tKTWdbSk1nW0pNZ1tKTWdbSk1v+i&#10;FwL/oyII/6IrEv+nNRr/sj0j975EMO/MSkHn3E5V4OlQbNnuVILI51qWud5dpavWX7Kdz2G9j8pi&#10;yILFY9B3wmjVc8F11nHCh9Vvw5zTccSk0nHEpNJxxKTSccSk0nHEpNJxxKTSccSk0nHEpNJxxKTS&#10;ccSk0nHEpNJxxKTSccSk0v+jFwL/pCII/6MrEf+qNRn9tj0g8sRELejTST3f5UtT2e9Oa87yUoC9&#10;6FiTruBboaDZXa6T0l+4hs1fwXvJYclxxmXNbcZxzmvGgM1qx5LMaceXzGnHl8xpx5fMaceXzGnH&#10;l8xpx5fMaceXzGnHl8xpx5fMaceXzGnHl8xpx5fMaceXzP+kFgL/pSIH/6QrEf+uNBb4uzwd68tD&#10;KeDdRznW6kpTzfVNasL0UH6y61aOo+NZnZbcW6iK1lyxftJduXTOX8BszGTEaMttxWfMesRmzInD&#10;ZcyOw2XMjsNlzI7DZcyOw2XMjsNlzI7DZcyOw2XMjsNlzI7DZcyOw2XMjsNlzI7DZcyOw/+lFgL/&#10;piEH/6YrEP+zNBPxwjwZ49RCItbmRDrL8khSwfxLaLb2Tnqn7lOJmeZXlozgWaGB21qqdtdbsW3U&#10;XbZn0mK5ZNFqumLSdbph0oK5YdKGuGHShrhh0oa4YdKGuGHShrhh0oa4YdKGuGHShrhh0oa4YdKG&#10;uGHShrhh0oa4YdKGuP+nFQH/qCEG/6orDfe6Mw/nzDsT2OE9IszuQzvA+kZRtP9IZKr5S3Wb8VGD&#10;jupUj4PlVpl44Fehb91ZpmjbW6pj2WCtX9lmrl7ZcK5d2XutXNl/rVzZf61c2X+tXNl/rVzZf61c&#10;2X+tXNl/rVzZf61c2X+tXNl/rVzZf61c2X+tXNl/rf+pFAH/qiEF/7IqCe7EMgna2zEOzes8JcD4&#10;QTuz/0JOp/9FX5z9SG6Q9k17hPBRhnrrU45w51WVaeRXmmPiWp1f4V6fXOFjoFvga6BZ4XSgWeF3&#10;oFnhd6BZ4XegWeF3oFnhd6BZ4XegWeF3oFnhd6BZ4XegWeF3oFnhd6BZ4XegWeF3oP+rEwD/rSAE&#10;9bsnBN/SKQLO5zISwfY6JrP/PTmm/z9Kmv9BWY//RWeF+0lyevZNe3HxUIJp7lKIY+xVjF/rWI5c&#10;6lyQWulgkVjpZ5FX6W6RV+lxkVfpcZFX6XGRV+lxkVfpcZFX6XGRV+lxkVfpcZFX6XGRV+lxkVfp&#10;cZFX6XGRV+lxkf+uEQD+sx4C5sobANDkIwXC9DEVtP81Jqb/ODaZ/zpEjf89UoP/QV55/0RocPxI&#10;cGj5THZi9k96XvVSfVv0VX5Z81mAV/NdgFbyYoFU8miBVPNqgVTzaoFU82qBVPNqgVTzaoFU82qB&#10;VPNqgVTzaoFU82qBVPNqgVTzaoFU82qBVPNqgfuyDQDvwQ8A098JAMTxJgm1/y0Wpv8vJJj/MjKM&#10;/zU+gf84Snf/PFRt/z9dZf9DZF//R2hb/0trWP1Oblb9Um9U/FVwU/xYcFL8XXFR/GJxUfxjcVH8&#10;Y3FR/GNxUfxjcVH8Y3FR/GNxUfxjcVH8Y3FR/GNxUfxjcVH8Y3FR/GNxUfxjcey3BwDSzQYAxe8V&#10;Abf+Iwuo/yYWmf8oIYz/Ky2A/y84df8zQmv/N0tj/zpSXP8+V1f/QVtU/0VdUf9JX1D/TGBP/09h&#10;Tv9SYU3/VmFM/1piS/9cYkv/XGJL/1xiS/9cYkv/XGJL/1xiS/9cYkv/XGJL/1xiS/9cYkv/XGJL&#10;/1xiS/9cYtLDAgDH1wQAufsXA6r/HAub/x4Ujf8hHoD/JCh0/ykyaf8tO2D/MUJZ/zVHVP84S1D/&#10;PE5N/z9QS/9CUUr/RVJJ/0dSSP9KU0f/TlNG/1JURv9TVEb/U1RG/1NURv9TVEb/U1RG/1NURv9T&#10;VEb/U1RG/1NURv9TVEb/U1RG/1NURv9TVP+XFQT/liAK/5MpFP+OMyH/kT0s/5dGOP+aUEb/mVtX&#10;/5ZmaP+RcHj8inqG9oODk/F8i57ud5Sk7HSdqOt0parrdK2r6nS1rOhzva3dbr+u0WnAr8llv7DJ&#10;Zb+wyWW/sMllv7DJZb+wyWW/sMllv7DJZb+wyWW/sMllv7DJZb+wyWW/sP+XFQT/liAK/5MpFP+O&#10;MyH/kT0s/5dGOP+aUEb/mVtX/5ZmaP+RcHj8inqG9oODk/F8i57ud5Sk7HSdqOt0parrdK2r6nS1&#10;rOhzva3dbr+u0WnAr8llv7DJZb+wyWW/sMllv7DJZb+wyWW/sMllv7DJZb+wyWW/sMllv7DJZb+w&#10;yWW/sP+XFQT/liAK/5MpFP+OMyH/kT0s/5dGOP+aUEb/mVtX/5ZmaP+RcHj8inqG9oODk/F8i57u&#10;d5Sk7HSdqOt0parrdK2r6nS1rOhzva3dbr+u0WnAr8llv7DJZb+wyWW/sMllv7DJZb+wyWW/sMll&#10;v7DJZb+wyWW/sMllv7DJZb+wyWW/sP+XFQT/liAK/5MpFP+OMyH/kT0s/5dGOP+aUEb/mVtX/5Zm&#10;aP+RcHj8inqG9oODk/F8i57ud5Sk7HSdqOt0parrdK2r6nS1rOhzva3dbr+u0WnAr8llv7DJZb+w&#10;yWW/sMllv7DJZb+wyWW/sMllv7DJZb+wyWW/sMllv7DJZb+wyWW/sP+XFQT/liAK/5MpFP+OMyH/&#10;kT0s/5dGOP+aUEb/mVtX/5ZmaP+RcHj8inqG9oODk/F8i57ud5Sk7HSdqOt0parrdK2r6nS1rOhz&#10;va3dbr+u0WnAr8llv7DJZb+wyWW/sMllv7DJZb+wyWW/sMllv7DJZb+wyWW/sMllv7DJZb+wyWW/&#10;sP+XFQT/liAK/5MpFP+OMyH/kT0s/5dGOP+aUEb/mVtX/5ZmaP+RcHj8inqG9oODk/F8i57ud5Sk&#10;7HSdqOt0parrdK2r6nS1rOhzva3dbr+u0WnAr8llv7DJZb+wyWW/sMllv7DJZb+wyWW/sMllv7DJ&#10;Zb+wyWW/sMllv7DJZb+wyWW/sP+XFQT/liAK/5MpFP+OMyH/kT0s/5dGOP+aUEb/mVtX/5ZmaP+R&#10;cHj8inqG9oODk/F8i57ud5Sk7HSdqOt0parrdK2r6nS1rOhzva3dbr+u0WnAr8llv7DJZb+wyWW/&#10;sMllv7DJZb+wyWW/sMllv7DJZb+wyWW/sMllv7DJZb+wyWW/sP+XFQT/liAK/5MpFP+OMyH/kT0s&#10;/5dGOP+aUEb/mVtX/5ZmaP+RcHj8inqG9oODk/F8i57ud5Sk7HSdqOt0parrdK2r6nS1rOhzva3d&#10;br+u0WnAr8llv7DJZb+wyWW/sMllv7DJZb+wyWW/sMllv7DJZb+wyWW/sMllv7DJZb+wyWW/sP+Y&#10;FQT/lyAK/5QpFP+PMyH/kz0r/5pGN/+dUEX/nVpW/5plZ/+Wb3j8kHiH9YiBlfCBiaHsepGp6nea&#10;reh2o7Dodaux53W0s+FzurTVbry1yGe7tsFmu7XBZru1wWa7tcFmu7XBZru1wWa7tcFmu7XBZru1&#10;wWa7tcFmu7XBZru1wWa7tf+YFQT/mB8K/5UpE/+QMyD/ljwq/51FNv+iT0T/ollV/6BjZ/+dbXj7&#10;l3aI9JB+l+6JhqTpgY2u5nuWteR5n7njeKm743iyvNZztb7IbLS/vGi1vrhquLq4ari6uGq4urhq&#10;uLq4ari6uGq4urhquLq4ari6uGq4urhquLq4ari6uGq4uv+ZFQT/mB8K/5YpE/+RMyD/mTwo/6BF&#10;NP+mTUP/pldU/6VhZ/6ja3j7n3SJ85h8me2Rg6fniYqy44GSvOB8m8Hfe6bE23mvxspxr8e6aK3J&#10;s2yywrButb6wbrW+sG61vrButb6wbrW+sG61vrButb6wbrW+sG61vrButb6wbrW+sG61vv+ZFQP/&#10;mR8J/5YpE/+SMx//mzwn/6NEM/+pTEL/qlZU/6pfZvuoaHn4pXGK86B6m+yZganmkYe24IeOwd2A&#10;l8nZfaLN0HurzcB0q82ybqvMq3Cwxqlys8GpcrPBqXKzwalys8GpcrPBqXKzwalys8GpcrPBqXKz&#10;walys8GpcrPBqXKzwf+aFQP/mR8J/5cpE/+TMx//nTwm/6VEMv+rS0H/rlRT/a5dZvmtZnn1qm6L&#10;8aZ2nOuhfqvkmYS52oyJxdCDkM3LgZzQyYOp0Lh6qc+rc6nPpHStyaJ1scSidbHEonWxxKJ1scSi&#10;dbHEonWxxKJ1scSidbHEonWxxKJ1scSidbHEonWxxP+aFQP/mR8J/5coEv+VMh7/nzwm/6dEMv+t&#10;S0D/sVNS+7JcZvexZHnzr2yL7axzneaoeq3dnoC60pSGxceKjM3AhZbRvoaj0rGAp9KkeKfSnXer&#10;zJt4r8ebeK/Hm3ivx5t4r8ebeK/Hm3ivx5t4r8ebeK/Hm3ivx5t4r8ebeK/Hm3ivx/+aFQP/mh8J&#10;/5goEv+WMh3/oDsl/6hDMf+vSkD+tFNS+bVbZfW1YnnwtGqM6rJwnuGsdq7XpX25y5uExMCRic23&#10;ipHTs4qd1KuGptSdfabUlnqpz5V7rcqVe63KlXutypV7rcqVe63KlXutypV7rcqVe63KlXutypV7&#10;rcqVe63KlXutyv+bFQP/mh8J/5goEv+XMhz/ojsk/6pDMP+xSj/8t1JR+LlaZfO6YXnuumeM5rlt&#10;n92ydK3Rqnu5xaGBw7qXhsyvj43TqYyX1qSMpNaXgaTWkH2o0Y9+q8yPfqvMj36rzI9+q8yPfqvM&#10;j36rzI9+q8yPfqvMj36rzI9+q8yPfqvMj36rzP+bFQP/mx8J/5goEv+ZMhz/ozsj/6xDL/+zSj77&#10;ulFQ9r1YZPG/X3jrwGWN479rn9i4cqzMsHi4v6d+wrOeg8yolYnUn5CR2JyRodiPh6PYiYGm1IiB&#10;qc+IganPiIGpz4iBqc+IganPiIGpz4iBqc+IganPiIGpz4iBqc+IganPiIGpz/+bFQP/mx8J/5ko&#10;Ev+aMhv/pTsi/61CLv+1ST36vVBP9cJXZO/FXXjoyGON38VpntO+cKvGtXa3uax7wq2kgMuhnIXT&#10;lZSL2ZCUmdqIjaHagYak1oGFqNGBhajRgYWo0YGFqNGBhajRgYWo0YGFqNGBhajRgYWo0YGFqNGB&#10;hajRgYWo0f+cFQP/mx8I/5koEf+cMhr/pjoh/69CLf24STz4wU9O8sdWY+zMW3jl0GCM2sxnnc3E&#10;bavAu3O2s7J4waerfcqao4HTjJuG2Yaak9yBl6Hbeo2j13qKp9N6iqfTeoqn03qKp9N6iqfTeoqn&#10;03qKp9N6iqfTeoqn03qKp9N6iqfTeoqn0/+cFAP/nB8I/5ooEf+dMhn/qDog/7JCLPq7SDv0xk5N&#10;7s5UYejVWXfg2F6L1NNknMbKaqq5wm+1rLl0wKCyecmSq33ShaSB2H+kj9p9pKLZdZek1nWTp9J1&#10;k6fSdZOn0nWTp9J1k6fSdZOn0nWTp9J1k6fSdZOn0nWTp9J1k6fSdZOn0v+cFAP/nB8I/5soEf+f&#10;Mhj/qzof/rRBKve/SDnwy01L6tZSYOPhVnXZ4FuKzdphm7/RZ6myyWy0pcJwv5e6dMiKtHfQf69+&#10;1nuxjtZ6tKXVc6Wm03KeqdBynqnQcp6p0HKeqdBynqnQcp6p0HKeqdBynqnQcp6p0HKeqdBynqnQ&#10;cp6p0P+dFAL/nR8I/5soEf+iMRf/rTod+7hBKPLERzfr0UxI5OFQXd3oU3TR51mIxOBemrfaY6ep&#10;0meznMtrvY7EbseBv3LOeb170nfAjNJ2xKPRb7Spz2+sq8xvrKvMb6yrzG+sq8xvrKvMb6yrzG+s&#10;q8xvrKvMb6yrzG+sq8xvrKvMb6yrzP+eFAL/nh8H/5woEP+lMRX/sTkb9r1BJe3KRzPk2ktE3elN&#10;XNXuUXPI7FaGueVamKvdXqad1mGxkNBjvIPLZsV3x2rLccZ1zW7HhM1tx5fMa8isymu9r8drva/H&#10;a72vx2u9r8drva/Ha72vx2u9r8drva/Ha72vx2u9r8drva/Ha72vx/+eFAL/nx8H/50oEP+pMRP8&#10;tTkZ8cNAIubSRi/b40hD0+1MW8rzT3G98VOErudYlJ/gW6KS2VyuhNNduHfOXsBsy2PGaMptx2bK&#10;e8Zly4vFZMyexGXNrMJlzazCZc2swmXNrMJlzazCZc2swmXNrMJlzazCZc2swmXNrMJlzazCZc2s&#10;wv+gEwL/oB4H/58oD/+tMBH2uzgV6cs/HNzeQivS6kdDyPRKWr74TW6x81GAo+pWj5XjWJyI3Vqn&#10;fNhbsHDTXLdo0WK7ZNBqvGPQdrxi0YO7YdGUumDSn7lg0p+5YNKfuWDSn7lg0p+5YNKfuWDSn7lg&#10;0p+5YNKfuWDSn7lg0p+5YNKfuf+hEwH/oh4G/6QnDP6zMA3vwzcQ39Y9FdLmQSzH8kVDvPxIWLH8&#10;Smum9k57mO5TiYvnVpV/4leedN1ZpmraW6xj2GCvYNdnsF7YcbBe2H2vXdiLr1zZla5c2ZWuXNmV&#10;rlzZla5c2ZWuXNmVrlzZla5c2ZWuXNmVrlzZla5c2ZWuXNmVrv+jEgH/pB4F/6onCfa7LgnkzjQJ&#10;1OI4GMjwQC68+0NDsP9FVaX/R2aa+Ut0jfJQgYLsU4x351WUbeNXm2XhWqBg316iXd9ko1vfbKRa&#10;33ajWd+ColngiqJZ4IqiWeCKolngiqJZ4IqiWeCKolngiqJZ4IqiWeCKolngiqJZ4IqiWeCKov+l&#10;EQH/ph0E/rIlBerGKQPW3ikIye04G7z6PS+v/z9Bo/9BUZj/RGCO/kdtg/dMeHjyT4Fv7lKJZ+tV&#10;jmHpWJJd6FyUWudilVnnaJVX53CVV+d6lFbogZRW6IGUVuiBlFbogZRW6IGUVuiBlFbogZRW6IGU&#10;VuiBlFbogZRW6IGUVuiBlP+nDwD/qRwD8r0eAdrZEwDK6iwMvfk1Ha//OC6i/zs9lv89S4v/QFmC&#10;/0NkeP1Ibm/5S3Zn9U97YfNSgF3yVoJa8VqEWPBehVbwZIVV8GuFVPBzhVTxeYRU8XmEVPF5hFTx&#10;eYRU8XmEVPF5hFTxeYRU8XmEVPF5hFTxeYRU8XmEVPF5hP+qDAD7tBQA2M4HAMzoGwK+9ywPsP8w&#10;HaL/MyuV/zY5iv84RX//PFF2/z9bbf9CY2X/R2lf/UtuW/xPcVj6U3NW+lZ0VPladVP5X3VS+WR1&#10;UflrdVD5cHVQ+XB1UPlwdVD5cHVQ+XB1UPlwdVD5cHVQ+XB1UPlwdVD5cHVQ+XB1UPlwdfeuCADX&#10;wgQAzdcGAL/1HwWx/ycQo/8pG5X/LCeJ/zAzfv8zPnP/Nkhq/zpQYv89V1v/QVxX/0VgVP9JYlL/&#10;TWRQ/1FlT/9VZU7/WWZN/11mTP9jZkz/ZmVM/2ZlTP9mZUz/ZmVM/2ZlTP9mZUz/ZmVM/2ZlTP9m&#10;ZUz/ZmVM/2ZlTP9mZdi4AADMywQAwPIMALL/HAek/yAQlv8iGYn/JSR9/ykucv8sOGj/MUBf/zRH&#10;Wf84TFT/PFBQ/z9STf9DVEv/RlVK/0pWSf9NVkj/UFdH/1RXRv9ZV0b/XFdG/1xXRv9cV0b/XFdG&#10;/1xXRv9cV0b/XFdG/1xXRv9cV0b/XFdG/1xXRv9cV83CAgDB1QIAtP8NAqX/FQeX/xcPif8aF33/&#10;HSBx/yEpZv8mMV3/KjhW/y49Uf8yQU3/NkRK/zlGSP88R0b/P0hF/0JJRP9FSUP/R0lC/0tKQf9O&#10;SkD/UUpA/1FKQP9RSkD/UUpA/1FKQP9RSkD/UUpA/1FKQP9RSkD/UUpA/1FKQP9RSv+QEgX/jhwL&#10;/4omFP+EMCD/hzoq/4xDNP+QTUH/jllQ/4pkX/+Fb27/fnp8/HeEh/hyjo/2cJmT9W+jlvRuq5f0&#10;brSY8268mfJuxZrra8eb42jJm9llzJzRYcyd0WHMndFhzJ3RYcyd0WHMndFhzJ3RYcyd0WHMndFh&#10;zJ3RYcyd0WHMnf+QEgX/jhwL/4omFP+EMCD/hzoq/4xDNP+QTUH/jllQ/4pkX/+Fb27/fnp8/HeE&#10;h/hyjo/2cJmT9W+jlvRuq5f0brSY8268mfJuxZrra8eb42jJm9llzJzRYcyd0WHMndFhzJ3RYcyd&#10;0WHMndFhzJ3RYcyd0WHMndFhzJ3RYcyd0WHMnf+QEgX/jhwL/4omFP+EMCD/hzoq/4xDNP+QTUH/&#10;jllQ/4pkX/+Fb27/fnp8/HeEh/hyjo/2cJmT9W+jlvRuq5f0brSY8268mfJuxZrra8eb42jJm9ll&#10;zJzRYcyd0WHMndFhzJ3RYcyd0WHMndFhzJ3RYcyd0WHMndFhzJ3RYcyd0WHMnf+QEgX/jhwL/4om&#10;FP+EMCD/hzoq/4xDNP+QTUH/jllQ/4pkX/+Fb27/fnp8/HeEh/hyjo/2cJmT9W+jlvRuq5f0brSY&#10;8268mfJuxZrra8eb42jJm9llzJzRYcyd0WHMndFhzJ3RYcyd0WHMndFhzJ3RYcyd0WHMndFhzJ3R&#10;Ycyd0WHMnf+QEgX/jhwL/4omFP+EMCD/hzoq/4xDNP+QTUH/jllQ/4pkX/+Fb27/fnp8/HeEh/hy&#10;jo/2cJmT9W+jlvRuq5f0brSY8268mfJuxZrra8eb42jJm9llzJzRYcyd0WHMndFhzJ3RYcyd0WHM&#10;ndFhzJ3RYcyd0WHMndFhzJ3RYcyd0WHMnf+QEgX/jhwL/4omFP+EMCD/hzoq/4xDNP+QTUH/jllQ&#10;/4pkX/+Fb27/fnp8/HeEh/hyjo/2cJmT9W+jlvRuq5f0brSY8268mfJuxZrra8eb42jJm9llzJzR&#10;Ycyd0WHMndFhzJ3RYcyd0WHMndFhzJ3RYcyd0WHMndFhzJ3RYcyd0WHMnf+QEgX/jxwL/4smFP+E&#10;MCD/iDop/41DNP+RTUH/j1hQ/4xjX/+Gb27/gHl8/HmDh/h0jZD1cZiV9G+imPNvqpnzb7Oa8m+7&#10;m/FuxJzpa8ad4GjIntZky5/OYcqgzmHKoM5hyqDOYcqgzmHKoM5hyqDOYcqgzmHKoM5hyqDOYcqg&#10;zmHKoP+REgT/jxwK/4wlFP+FMCD/jDoo/5JDMv+WTD//lVdO/5JhX/+ObG7/iHZ9+oGAivV6iZXy&#10;dZOc8HKdoO9xpqPucbCk7nG5pepwwKbgbMKn1mjFqMpixKnFZMamxWTGpsVkxqbFZMamxWTGpsVk&#10;xqbFZMamxWTGpsVkxqbFZMamxWTGpv+SEgT/kBwK/40lE/+HMB//jzkm/5ZCMf+bSz7/m1ZN/5hg&#10;Xv+Uam79j3R++Yl9jPOBhpnveo+i7HaZqOt0oqvqdK2t6XO3ruJwvLDWbL+xyma+ssFmwK+8aMOq&#10;vGjDqrxow6q8aMOqvGjDqrxow6q8aMOqvGjDqrxow6q8aMOqvGjDqv+SEgT/kRwK/44lE/+JMB7/&#10;kjkl/5lCL/+fSj3/n1VM/55fXf2aaG76lnJ+95B7jvKJg5ztgIun6XqUr+d2nrPmdqq25XW1t9hw&#10;ubnKabi6v2a4urlpvbO1bMGutWzBrrVswa61bMGutWzBrrVswa61bMGutWzBrrVswa61bMGutWzB&#10;rv+TEgT/kRwK/44lE/+LLx3/lTkk/5xCLv+iSjv/o1RL/qNdXPqgZ273nHB/85Z4j++PgJ7qh4iq&#10;5H6Qtd94mbvcdaS+2nawv85ytL/BbbW/t2q1vrFtureub76xrm++sa5vvrGub76xrm++sa5vvrGu&#10;b76xrm++sa5vvrGub76xrm++sf+TEgT/khwJ/48lEv+NLxz/lzgj/55BLf+kSTr/p1JK/KdbXPil&#10;ZW70oW5/7512kOqWfqDjjISt24CJudN5ksHQeJ7Cznqrwsd4ssK6crPCr22zwapwuLqncry0p3K8&#10;tKdyvLSncry0p3K8tKdyvLSncry0p3K8tKdyvLSncry0p3K8tP+UEgT/khwJ/48lEv+PLxv/mTgi&#10;/6BBLP+mSDn/qlBJ+qtaW/apYm3xp2t/7KN0keWce6HckYCv0oeGusp+jcLFfJjFw32lxb99scWz&#10;d7HEqHGxxKRztr2hdbq3oXW6t6F1urehdbq3oXW6t6F1urehdbq3oXW6t6F1urehdbq3oXW6t/+U&#10;EgT/kxwJ/5AlEv+RLxv/mzgh/6JAK/+pSDj9rk9I+K9YWvOuYW3urGl/6KlxkuChd6LWmX6uzI6E&#10;ucKFisK7gJPHuIGgx7eCrcesfK/HoXavx513tMCbeLi6m3i4upt4uLqbeLi6m3i4upt4uLqbeLi6&#10;m3i4upt4uLqbeLi6m3i4uv+UEgP/kxwJ/5AlEv+SLxr/nDgg/6RAKv+rRzf7sU9H9rNXWfGzX23r&#10;smd/5K5uktundaHQnnyuxpWBuLuLh8KyhY7IroSayq2GqMqlga3KmnqtyZZ5ssOUera9lHq2vZR6&#10;tr2Uera9lHq2vZR6tr2Uera9lHq2vZR6tr2Uera9lHq2vf+VEgP/lBwJ/5ElEv+ULxn/njgf/6ZA&#10;Kf+tRzb6tE5G9LdWWO+4XWzouGR/4LNrktatc6HLpHmtwJt/t7SShMGqiorJpYiVzKOJosydh6vM&#10;kn6rzI58r8aOfbTAjn20wI59tMCOfbTAjn20wI59tMCOfbTAjn20wI59tMCOfbTAjn20wP+VEgP/&#10;lBwJ/5ElEf+VLxj/oDce/6g/J/6wRzX4t01F8rtUV+y+XGvlvmJ/3LlpkdGxcaDFqXesuqF8tq6Z&#10;gsCjkIbJm4yPzpiMnM+VjKrPioOqzoeArcmHgLLDh4Cyw4eAssOHgLLDh4Cyw4eAssOHgLLDh4Cy&#10;w4eAssOHgLLDh4Cyw/+VEgP/lBwJ/5IlEf+XLxf/ojcd/6o/Jv2yRjT2ukxD8MFTVurFWmrixGB+&#10;2L9nkMu2bp/Ar3SrtKd6tqiffr+dl4PJkpGJz42PltGLkaXRgomo0X6Eq8x/g7DFf4OwxX+DsMV/&#10;g7DFf4OwxX+DsMV/g7DFf4OwxX+DsMV/g7DFf4Owxf+WEgP/lRwI/5IlEf+ZLhb/pDcc/60/Jfu1&#10;RjL1vkxC7sdSVOfNWGney1590sRlj8a8bJ66tHGqrq12taKme76Wnn/IiZeF0IKVj9OAlp/Se5Gn&#10;0XaKqs54iK/HeIivx3iIr8d4iK/HeIivx3iIr8d4iK/HeIivx3iIr8d4iK/HeIivx/+WEgP/lhwI&#10;/5MlEf+bLhX/pjca/68+I/m5RTDyw0tA685QUuPVVmfZ0lx8zMpjjcDCaZyzu26pp7Rzs5utd72O&#10;pnvHgaCAznqei9F5oJzRdp2p0HGUq81xkK/HcZCvx3GQr8dxkK/HcZCvx3GQr8dxkK/HcZCvx3GQ&#10;r8dxkK/HcZCvx/+XEQP/lhwI/5QlEP+dLhT/qTYZ/rM+Ifa9RS7uyUo959dOT97dU2bS2Vl6xtFg&#10;jLnJZpuswmqnoLtvspS1c7yGr3bFeqp8zHWqiM50rJrNcqyrzG2grcltmrDFbZqwxW2asMVtmrDF&#10;bZqwxW2asMVtmrDFbZqwxW2asMVtmrDFbZqwxf+XEQP/lxwI/5UlEP+gLhP/rDYX+rc9H/HCRCro&#10;0Ek54eBMTNfkUWTK31d5vtldirHRYpqky2ammMVqsYu/bbp+uXHDc7Z4yXC3hslvuZjIbrysx2qv&#10;sMVqp7PBaqezwWqns8Fqp7PBaqezwWqns8Fqp7PBaqezwWqns8Fqp7PBaqezwf+YEQL/mBwH/5Yl&#10;D/+jLRH/sDUU9bw9G+vKQybh2kg02eZLSs/qT2LC5VR3teBZiKjbXZib1WGkjs9kr4HKZrh1xmvA&#10;bcV1w2vHhMNqypbCas2rwWbBtMBmtre8Zra3vGa2t7xmtre8Zra3vGa2t7xmtre8Zra3vGa2t7xm&#10;tre8Zra3vP+ZEQL/mRwH/5klDv+oLQ78tTUR78M8F+PTQh/Y40UzzuxKSsTvTWG461F0q+dVhZ3k&#10;WJWQ4Fqig9pcrXbUXrVq0WO7ZdBvvWTQfbxj0Yy7YtGdumHSsrlhyru2Ycq7tmHKu7Zhyru2Ycq7&#10;tmHKu7Zhyru2Ycq7tmHKu7Zhyru2Ycq7tv+aEQL/mhwG/54kC/+tLAv1uzQN58w6EdnfPB3O6kQ0&#10;w/RISrnzSl+t8U1xoO9SgJTrVY+H5Febet5YpW3ZWq1k1mCxYNVqs1/WdrJe1oOyXdeSsVzYpLBb&#10;2LSvW9i0r1vYtK9b2LSvW9i0r1vYtK9b2LSvW9i0r1vYtK9b2LSvW9i0r/+cEAH/nBsG/6MkCP2z&#10;KwjsxDEI29oyDM/oPCDE80I1uPpFSaz4R1yi9kpslvZOeorvUod+6VWScuRWm2jgWaFh3l+lXd1n&#10;plvdcaZa3XymWd6IpVjemKRY36WjWN+lo1jfpaNY36WjWN+lo1jfpaNY36WjWN+lo1jfpaNY36Wj&#10;WN+lo/+eDwH/nxsF/6oiBfS8JwPg0ScC0OUyD8TyOyK4/T81rP5CR6D9RFeW/Udmi/pLc4D0T351&#10;71KHa+pUj2PnWJRd5V2YWuVkmVnlbZlY5XaYV+WAmFbmjZdW5pmWVuaZllbmmZZW5pmWVuaZllbm&#10;mZZW5pmWVuaZllbmmZZW5pmWVuaZlv+gDQH/oRoE/LMdAefJGQDS4SADxfAyErj8OCOs/zs0n/8+&#10;Q5T/QFKK/0Nfgf9Ga3b6S3Rt9U98ZfJSgl/wVoZa7luIWO5hiVbtaIpV7nCJVO55iVTug4hT742H&#10;U++Nh1PvjYdT742HU++Nh1PvjYdT742HU++Nh1PvjYdT742HU++Nh/+jCwD/qhYB7r8NANPYCADG&#10;7iUHufsvFKz/MyOf/zYxk/85P4j/PEt+/z9Xdf9CYWz/Rmlk/EpvXvpPdFr4U3dX91h4VfddeVP3&#10;Y3pS92l5UfdxeVH3enhQ+IJ4UPiCeFD4gnhQ+IJ4UPiCeFD4gnhQ+IJ4UPiCeFD4gnhQ+IJ4UPiC&#10;eP6mCQDmtgYA0ssFAMftEQG6+iUJrP8qFZ//LSGS/zEth/80OXz/N0Ry/zpOaf89VmH/QV1b/0Vi&#10;V/9KZVT/T2hS/1NpUP9Yak//XWpO/2JqTv9oak3/cGlM/3dpTP93aUz/d2lM/3dpTP93aUz/d2lM&#10;/3dpTP93aUz/d2lM/3dpTP93aeitAQDRwQIAx9QEALv5FgKt/yAKn/8jFJL/Jh6G/yope/8uNHD/&#10;MT1n/zRFX/84TFj/PFFT/z9UT/9DV03/SFlL/0xaSv9RWkn/VVtI/1pbR/9fW0f/ZVpH/2paR/9q&#10;Wkf/alpH/2paR/9qWkf/alpH/2paR/9qWkf/alpH/2paR/9qWtO4AADHygMAu9wCAK7/FASg/xkK&#10;kv8cE4X/Hxx6/yMlb/8mLmT/KjZc/y48Vv8yQVH/NkVN/zpISv89Skj/QUtG/0VMRf9ITEP/TE1D&#10;/09NQv9TTUH/WE1A/11MQP9dTED/XUxA/11MQP9dTED/XUxA/11MQP9dTED/XUxA/11MQP9dTMjC&#10;AQC81AAArvEEAKH/DAST/xAKhf8TEXn/Fhlu/xohY/8eKVr/Iy9T/yc0Tv8sOEr/MDtG/zM9RP82&#10;P0L/Oj9A/z1AP/9AQD7/QkE9/0VBPP9JQTr/TUE6/1BBOv9QQTr/UEE6/1BBOv9QQTr/UEE6/1BB&#10;Ov9QQTr/UEE6/1BBOv9QQf+IEAb/hRoM/4AjFf93LiH/fDgo/4FBMv+DSj3/glZL/31iWf93b2b/&#10;cXtx/2yHef9qkn7/aZ6B/mmogv5qsYP9aruE/WrEhPtqzYX1aNCG72XShuhj1YffYNiI2V3bidld&#10;24nZXduJ2V3bidld24nZXduJ2V3bidld24nZXduJ2V3bif+IEAb/hRoM/4AjFf93LiH/fDgo/4FB&#10;Mv+DSj3/glZL/31iWf93b2b/cXtx/2yHef9qkn7/aZ6B/mmogv5qsYP9aruE/WrEhPtqzYX1aNCG&#10;72XShuhj1YffYNiI2V3bidld24nZXduJ2V3bidld24nZXduJ2V3bidld24nZXduJ2V3bif+IEAb/&#10;hRoM/4AjFf93LiH/fDgo/4FBMv+DSj3/glZL/31iWf93b2b/cXtx/2yHef9qkn7/aZ6B/mmogv5q&#10;sYP9aruE/WrEhPtqzYX1aNCG72XShuhj1YffYNiI2V3bidld24nZXduJ2V3bidld24nZXduJ2V3b&#10;idld24nZXduJ2V3bif+IEAb/hRoM/4AjFf93LiH/fDgo/4FBMv+DSj3/glZL/31iWf93b2b/cXtx&#10;/2yHef9qkn7/aZ6B/mmogv5qsYP9aruE/WrEhPtqzYX1aNCG72XShuhj1YffYNiI2V3bidld24nZ&#10;XduJ2V3bidld24nZXduJ2V3bidld24nZXduJ2V3bif+IEAb/hRoM/4AjFf93LiH/fDgo/4FBMv+D&#10;Sj3/glZL/31iWf93b2b/cXtx/2yHef9qkn7/aZ6B/mmogv5qsYP9aruE/WrEhPtqzYX1aNCG72XS&#10;huhj1YffYNiI2V3bidld24nZXduJ2V3bidld24nZXduJ2V3bidld24nZXduJ2V3bif+IEAb/hRoM&#10;/4AjFf94LiH/fzcn/4NBMf+GSjz/hVVK/4FhWP97bWb/dXly/2+FfP5skIL9a5yF/Gumh/xrr4j7&#10;a7mJ+2vDifhry4rxaM6L62XQjONi043aX9aO013YjtNd2I7TXdiO013YjtNd2I7TXdiO013YjtNd&#10;2I7TXdiO013Yjv+JDwX/hhoL/4EjFP96LSD/gzcm/4hAL/+MSTv/i1RI/4hfV/+Camb/fHV0/3aB&#10;f/xxjIj5bpeN+G2ij/dtq5H2bbaS9m3Ak/JsyJTqaMqV4mXNltli0JfPX9CYymHTk8ph05PKYdOT&#10;ymHTk8ph05PKYdOTymHTk8ph05PKYdOTymHTk/+KDwX/hxkL/4MjFP9+LR7/hzYk/4w/Lf+QSDn/&#10;kVNH/45dVv+JaGb+g3J0+319gfl3iIz2cpKU9HCemPNvqJryb7Ob8m+9nextxJ7iacef2GXKoM5g&#10;yaHHYs2cwmTQmMJk0JjCZNCYwmTQmMJk0JjCZNCYwmTQmMJk0JjCZNCYwmTQmP+KDwX/iBkL/4Mi&#10;FP+BLR3/ijYi/5A/K/+URzf/llFF/5NcVf2PZmX6inB094N6g/R8hJDxdo6Z73KYn+1wo6LscK6k&#10;63C4peVtwafZaMSozmPEqcVjxqe/Zsqhu2fNnLtnzZy7Z82cu2fNnLtnzZy7Z82cu2fNnLtnzZy7&#10;Z82cu2fNnP+LDwX/iRkL/4QiE/+ELBz/jTUh/5M+Kv+YRzb/mlFE/phbVPqVZWX3kG5184l3hO+C&#10;gJLreome53STpuVwnarib6is4W6zrt1tvq/QacCvxWXAr75mw6u4acektGvLoLRry6C0a8ugtGvL&#10;oLRry6C0a8ugtGvLoLRry6C0a8ugtGvLoP+LDgX/iRkK/4UiE/+GLBv/jzUg/5Y+Kf+cRzX/n1BD&#10;/J1aU/iaY2Tzlmx175B1heqIfZTkf4Wh3nWMq9lwlrHWcKKz1XGus9RzvLLIbr6yvWq+srZqwK+x&#10;bMWorm7Io65uyKOubsijrm7Io65uyKOubsijrm7Io65uyKOubsijrm7Io/+MDgT/ihkK/4YiE/+I&#10;LBr/kjUf/5k+J/+fRjP+o09B+aJYUvWgYmPwnGt065dzheWPepbdhICk1HmHr850kLTLdJy2ynWo&#10;tsh3tbbAdLu1tm+7ta5tvbKqcMKsp3HGp6dxxqenccanp3HGp6dxxqenccanp3HGp6dxxqenccan&#10;p3HGp/+MDgT/ihkK/4YiE/+LLBn/lDUd/5w+Jv+iRTL8pk1A96dWUPKmX2Lso2l05p5xht+Ud5fW&#10;i36kzYGDrsV6i7bBeJa4v3mjub16r7m4ebm4rnS5uKZxu7ajc8CvoXTDqqF0w6qhdMOqoXTDqqF0&#10;w6qhdMOqoXTDqqF0w6qhdMOqoXTDqv+NDgT/ixkK/4ciEv+NKxj/lzQc/549JP+kRTD6qkw+9atV&#10;T++rXWLpqWZ04qNuhtmbdZbQknyjxoiBrr2Ah7a3fJG7tHydvLJ+qruwf7e7p3i3u590uLqcdr2y&#10;mnfBrZp3wa2ad8GtmnfBrZp3wa2ad8GtmnfBrZp3wa2ad8GtmnfBrf+NDgT/ixkK/4giEv+PKxf/&#10;mTQb/6E9I/+nRC/4rUs987BTTu2wXGDmrmRz3ahrhdShc5XKmXqiwI9/rbaHhLaugYy8qoCXvqiB&#10;pL6ngrK+n321vpZ4tr2Vebu2k3m/sJN5v7CTeb+wk3m/sJN5v7CTeb+wk3m/sJN5v7CTeb+wk3m/&#10;sP+ODgT/jBkJ/4giEv+QKxb/mzQa/6M8Iv2qRC33sEs88LVSTOq2Wl/is2Jz2a5phM+mcZTEnneh&#10;upZ9rLCNgbWmh4i9oYSSwZ+En8Gdhq3Bl4KzwY57s8GNfLm5jHy9s4x8vbOMfL2zjHy9s4x8vbOM&#10;fL2zjHy9s4x8vbOMfL2zjHy9s/+ODgT/jBkJ/4kiEv+SKxX/nTQZ/6U8IPysQyz1s0o67rpQS+e8&#10;WF7fuGBx1LJng8qrb5K/pHWgtJx6q6qUf7SgjYS9mIiMw5SHmcSSiKfEjoexxIZ/scOFf7e8hX+7&#10;toV/u7aFf7u2hX+7toV/u7aFf7u2hX+7toV/u7aFf7u2hX+7tv+ODgT/jRkJ/4oiEf+UKxT/nzMY&#10;/6g7H/qvQyrzt0k47L9PSeTDV1zbvl5wz7dlgsWwbJG6qXKer6J4qqSbfbSZk4G9jo2HxImLk8eH&#10;jKHHhYyvxn2EsMZ9grS/foK5uX6Cubl+grm5foK5uX6Cubl+grm5foK5uX6Cubl+grm5foK5uf+P&#10;DgT/jRkJ/4oiEf+WKxP/oTMW/6o7HfizQijwu0g26cVORuHJVVrWxFxvyrxjgL+1apC0rnCdqah1&#10;qJ6iebKSmn68hpOCxH+QjMh8kZvJe5KryHWMr8d0iLPBdoe3u3aHt7t2h7e7doe3u3aHt7t2h7e7&#10;doe3u3aHt7t2h7e7doe3u/+PDgP/jhkJ/4siEf+YKhH/pDMV/607G/a2QSXuwEgz5sxNQ93PUlnR&#10;yVptxcFhf7m7Z46utG2co69xp5epdrGLonq7f5t+w3aYiMh0mpfIc5uox2+WsMVukLPBb423u2+N&#10;t7tvjbe7b423u2+Nt7tvjbe7b423u2+Nt7tvjbe7b423u/+QDgP/jxkI/40iEP+bKhD/pzIT/LE6&#10;GfO7QSLrx0cv49VLP9jXT1fLz1dsv8hefbPCZI2nvGmanLZtppCwcbCEqnW5d6V6wXCkhcRvpZXE&#10;bqemw2yks8FpnLW+ape5uWqXublql7m5ape5uWqXublql7m5ape5uWqXublql7m5ape5uf+RDgP/&#10;kBkI/5AhDv+eKg7/qjIR+bU5FvDBQB7lz0Yp3eBGPdHdTlXE1lVquM9be6zKYIugxGWYlL5ppIi5&#10;bK58tHC3cLB2vmuwg79qspS+arSlvWm0t7xmqbm5ZqO7tWaju7Vmo7u1ZqO7tWaju7Vmo7u1ZqO7&#10;tWaju7Vmo7u1ZqO7tf+SDQP/kRkI/5QhDf+iKQz/rzEO9Ls4EunJPhjd20Mi1OVHOsnjTFK83lJn&#10;sNhXeaPTXImXzmCWi8ljon/EZqxywGq0ab5zuWa/gblmwZK4ZcOjt2TFuLZiub20YrG/sGKxv7Bi&#10;sb+wYrG/sGKxv7Bisb+wYrG/sGKxv7Bisb+wYrG/sP+TDQL/khkH/5ghCv+nKAr7tDAK7cM2DeDU&#10;OxHU40AjyutHOsDpSk+z5U9kpuFTdprdV4aO2VqTgtVcn3XRX6lpzmSwY89vsmHQf7Jh0pCxYNSi&#10;sF/Wt69dzMGtXcLDql3Cw6pdwsOqXcLDql3Cw6pdwsOqXcLDql3Cw6pdwsOqXcLDqv+UDQL/lBgH&#10;/50hCP+sJwf0uy0G5M4xB9XgNhHK60Alv/FFO7TvSE6p7EthnOlPcpDnUoGE5VWOeONWmmvfWaNh&#10;3F+oXdtqqVvceala3IeoWd2Wp1ndpqZX3rulWNfJoljXyaJY18miWNfJoljXyaJY18miWNfJoljX&#10;yaJY18miWNfJov+WDQL/lhgG/6MfBfuzIwPqxSUC1t0kBcvqNxTA9T4ntPZCOqj0RUyd80ddk/FL&#10;bIfwT3l88FKFcOpUj2bmWJde5F6bWuNnnFnjc5xY43+bV+SMm1bkmppV5auZVOW6mFTluphU5bqY&#10;VOW6mFTluphU5bqYVOW6mFTluphU5bqYVOW6mP+YDAH/mBgF/6scAvG9GgDb1w4AzOgpB8D0Nhe0&#10;/DsoqPs+OZz6QUmS+kRYiPlHZX75S3Fz9k57afFSg2HuVolb7FyMWOtkjlbrbo5V63mNVeyDjFTs&#10;j4tU7Z+KU+6riVPuq4lT7quJU+6riVPuq4lT7quJU+6riVPuq4lT7quJU+6rif+bCwH/oRUC+rQS&#10;ANfKBwDN5hQBwfMrCrX+Mxmo/zconP86N5H/PUSG/0BRff9CXXP/Rmdq/EpvYvlPdlz2VHpY9Vp9&#10;VfRhflP0aX5S9HF+UvV7fVH1hXxR9pJ7UPaeelD2nnpQ9p56UPaeelD2nnpQ9p56UPaeelD2nnpQ&#10;9p56UPaeev+eCQD5qwoA1r8EAM3SBgDB8hsDtf4pDaj/Lhmb/zImkP81M4X/OD97/ztKcf8+VGj/&#10;QV1g/0VjWv9KaFb/UGtT/VZtUf1cblD9Y29P/WpuTv1xbk79em1N/oVsTf6PbE3+j2xN/o9sTf6P&#10;bE3+j2xN/o9sTf6PbE3+j2xN/o9sTf6PbP2iBgDWtgAAzMgEAMLaBQC1/h0FqP8kDpv/KBiP/ysj&#10;hP8vL3r/Mjlv/zVCZv84Sl7/PFFX/0BWUv9EWk//Sl1N/1BeS/9VX0r/W19J/2FfSf9nX0j/bl5I&#10;/3deR/+AXUf/gF1H/4BdR/+AXUf/gF1H/4BdR/+AXUf/gF1H/4BdR/+AXdmuAADMvwEAwtECALX1&#10;CwGp/xgGm/8dDo//IBaD/yQgeP8oKm3/LDNk/y87W/8yQVX/NkZQ/zpKTP8+TUn/Q09H/0hQRv9N&#10;UET/UVFD/1ZRQv9bUUL/YVBB/2lQQf9vT0H/b09B/29PQf9vT0H/b09B/29PQf9vT0H/b09B/29P&#10;Qf9vT864AADDyQEAttkAAKn8CQGb/xEGjv8VDYL/GBV3/xwdbP8gJWH/JC1Z/yczUv8sOE3/MDxJ&#10;/zQ/Rv84QUP/PEJB/0BDQP9ERD7/SEQ9/0tEPP9QRDv/VEQ6/1pDOf9fQzn/X0M5/19DOf9fQzn/&#10;X0M5/19DOf9fQzn/X0M5/19DOf9fQ8TCAQC40gAAqd4AAJz9AgKO/wcGgv8KDHb/DhNq/xMaYP8W&#10;IVf/GydQ/yAsSv8lMEb/KTNC/y01P/8wNz3/NDg7/zc4Ov87OTj/Pjk3/0E5Nv9EOTX/SDk0/0w5&#10;M/9QOTP/UDkz/1A5M/9QOTP/UDkz/1A5M/9QOTP/UDkz/1A5M/9QOf99DQf/eRgO/3IiF/9pLiL/&#10;cDUn/3Q/MP90STr/dFRG/29iU/9ocF7/ZHxm/2KJa/9ilm3/YqJu/2Ksb/9jtXD/Y79w/2TLcf9k&#10;1XH9Y9py92LdcvFg33PrXuFz5FzkdN9a5nTfWuZ031rmdN9a5nTfWuZ031rmdN9a5nTfWuZ031rm&#10;dP99DQf/eRgO/3IiF/9pLiL/cDUn/3Q/MP90STr/dFRG/29iU/9ocF7/ZHxm/2KJa/9ilm3/YqJu&#10;/2Ksb/9jtXD/Y79w/2TLcf9k1XH9Y9py92LdcvFg33PrXuFz5FzkdN9a5nTfWuZ031rmdN9a5nTf&#10;WuZ031rmdN9a5nTfWuZ031rmdP99DQf/eRgO/3IiF/9pLiL/cDUn/3Q/MP90STr/dFRG/29iU/9o&#10;cF7/ZHxm/2KJa/9ilm3/YqJu/2Ksb/9jtXD/Y79w/2TLcf9k1XH9Y9py92LdcvFg33PrXuFz5Fzk&#10;dN9a5nTfWuZ031rmdN9a5nTfWuZ031rmdN9a5nTfWuZ031rmdP99DQf/eRgO/3IiF/9pLiL/cDUn&#10;/3Q/MP90STr/dFRG/29iU/9ocF7/ZHxm/2KJa/9ilm3/YqJu/2Ksb/9jtXD/Y79w/2TLcf9k1XH9&#10;Y9py92LdcvFg33PrXuFz5FzkdN9a5nTfWuZ031rmdN9a5nTfWuZ031rmdN9a5nTfWuZ031rmdP9+&#10;DAf/ehgO/3MhF/9sLSH/czUm/3c+L/95SDn/eFNF/3NgUv9tbV7/aHpo/2WGbv9kk3H/ZJ9z/2Sq&#10;dP9ksnX/Zb11/2XIdv9m03f5ZNh382LaeO1g3XjmXt953lvietla5HnZWuR52Vrkedla5HnZWuR5&#10;2Vrkedla5HnZWuR52Vrkef9/DAf/excN/3UhFv9wLB//eDQk/30+Lf9/Rzf/f1FE/3peUf90al//&#10;bnZq/2mCc/9njnj+Zpp7/WalfPxnrn37Z7h++2fCf/pnzn/0ZdSA7GPXgeVg2oLdXd2D1VzggtFd&#10;437RXeN+0V3jftFd437RXeN+0V3jftFd437RXeN+0V3jfv+ADAf/fBcN/3YhFv90Kh7/fTQj/4I9&#10;K/+ERjb/hVBC/4FcUP97Z17/dXJr/W9+dvtqiX35aZWC+GighPdoqYX2aLSG9Wi+h/Roy4juZtGJ&#10;5WPUit1f1ozUXNmMzV7dh8lf34PJX9+DyV/fg8lf34PJX9+DyV/fg8lf34PJX9+DyV/fg/+ADAb/&#10;fRcN/3cgFf94Khz/gDMh/4Y8Kf+JRTT/ik5A/4daT/+CZV77e3Bs+XR6ePZuhYL0a5CI8mqbi/Fp&#10;pY3wabCP72m6kO5px5HnZs2S3WLRlNNe0pXMX9WRxmLai8Ji3IjCYtyIwmLciMJi3IjCYtyIwmLc&#10;iMJi3IjCYtyIwmLciP+BDAb/fhcM/3ggFf97Khv/hDMf/4o8J/+NRDL/j00//41YTfuIY134gm1s&#10;9Ht3evF0gYbubouO62uWk+lqoJboaauY52m1meVowpveZsqc02HMnspgzpvEY9KWv2XWkLtm2Yy7&#10;ZtmMu2bZjLtm2Yy7ZtmMu2bZjLtm2Yy7ZtmMu2bZjP+CDAb/fxcM/3kgFf9+KRn/hzIe/407Jf+R&#10;RDD/lUw9/JJXTPiOYVz0iWts74J0eut6fYjncoaU42yPm+Bqmp/eaaWh3GmvottqvaLWasmiymbJ&#10;osJkyqC8Zs6at2jTlLRp1ZC0adWQtGnVkLRp1ZC0adWQtGnVkLRp1ZC0adWQtGnVkP+DDAb/fxcM&#10;/3ogFP+BKRj/izIc/5E7JP+VQy7/mUs7+ZhWSvSVYFrvkGlr6olye+WAeorfdoGY2G6JotRrk6XS&#10;bJ+m0G2qps9ut6bOcMalwmvHpblox6S0asufsGzQma1s0pWtbNKVrWzSla1s0pWtbNKVrWzSla1s&#10;0pWtbNKVrWzSlf+DDAb/gBYL/3sgFP+EKRf/jjEb/5Q6Iv+ZQyz8nks59p5VSPGbXlnrl2dq5ZBw&#10;e96HdozWfX2az3WEo8pwjqjHcJmpxXGlqcNysanCc7+punDEqbFsxKmsbcijqW/NnaZw0JmmcNCZ&#10;pnDQmaZw0JmmcNCZpnDQmaZw0JmmcNCZpnDQmf+EDAX/gRYL/3wgFP+HKBb/kDEZ/5c6IP+dQir6&#10;oUo39KNTRu6iXVjnnmZp4JZte9iOdIvPhXuYx3yBo8B2iaq8dJOsunWfrLl2q6y3d7mssnXCrKlw&#10;wqylccWnonLKoKBzzZygc82coHPNnKBzzZygc82coHPNnKBzzZygc82coHPNnP+ECwX/ghYL/30f&#10;E/+JKBT/kzEY/5o6Hv6gQij3pUk18ahRReuoWlbko2No251retKVconJjHiXwIN+orh8haqzeY6u&#10;sHmZsK56prCte7OvqnrAr6F1wK+ddMOrmnXIpJl2yqCZdsqgmXbKoJl2yqCZdsqgmXbKoJl2yqCZ&#10;dsqgmXbKoP+FCwX/ghYL/30fE/+LKBP/lTAX/505Hf2jQSb1qEgz7q1PQ+euWFTgqWFn1qJpec2a&#10;cYjDkneWuop8obGDgaqqfomwp3yUsqV9obOjfq6yon+9spl5vrKVd8Cuk3jFp5J4yKOSeMijknjI&#10;o5J4yKOSeMijknjIo5J4yKOSeMijknjIo/+FCwX/gxYL/38fEv+NJxL/mDAV/6A5G/umQCTzrEcx&#10;7LJOQOWyV1Lcrl9m0qdnd8igboe+mHWUtJF6oKuJf6qjg4WxnoCPtZuBm7WZgai1mIK3tZF9u7WM&#10;er6yi3vDq4t7xqaLe8ami3vGpot7xqaLe8ami3vGpot7xqaLe8ami3vGpv+GCwX/gxYK/4IfEf+P&#10;JxH/mjAU/6I4GvmpQCLxsEcv6bZNPuG3Vk/Ys11kzatldsOlbIW5nnOTr5d4n6WQfKmciYGxlYSJ&#10;t5GElbiPhKO4jYWyuIiCubiEfbu1hH3BroR9xKmEfcSphH3EqYR9xKmEfcSphH3EqYR9xKmEfcSp&#10;hH3Eqf+GCwX/hBYK/4QfEP+RJxD/nDAT/6U3GPetPyDutEYs57tMO968VE7Tt1xjyLBjdL6paoS0&#10;o3CRqp11naCWeqiVj36xjImEuIeHj7uEiJ27g4msu3+Ht7t6grm5fIG+sXyAwqx8gMKsfIDCrHyA&#10;wqx8gMKsfIDCrHyAwqx8gMKsfIDCrP+HCwT/hRYK/4YfD/+UJw//ny8R/qg3FvSwPh7suEUp5MJL&#10;N9rCUUzPvFphw7Vhc7muaIKvqW6QpaNznJqdd6ePlnuwhJCAuXyMib15jJe+eI6nvXaOtrxxh7e7&#10;c4a9s3SFwK90hcCvdIXAr3SFwK90hcCvdIXAr3SFwK90hcCvdIXAr/+ICwT/hRYK/4gfDv+WJg7/&#10;oi4P/Kw2FPK1PRvpvkQl4clJNNXIT0rKwVhfvrpfcbO0ZYCpr2uOn6pwmpSkdKWInnivfZh9uHOU&#10;hb1wlJO9cJakvG+Xtbtqkbi6bI29tG2Lv69ti7+vbYu/r22Lv69ti7+vbYu/r22Lv69ti7+vbYu/&#10;r/+ICwT/hhYJ/4sfDf+ZJgz/pS4N+a81Ee+6PBfmxkIg3NJFMtDNTUjEx1VduMBcb626Yn+jtWeM&#10;mLBsmY2rcKOBpnStdaF5tm2fgrprn5K6aqGiuWqis7dmnbu2Z5e+sWeUwa1nlMGtZ5TBrWeUwa1n&#10;lMGtZ5TBrWeUwa1nlMGtZ5TBrf+JCwT/hxYJ/44fC/+dJgr/qS0L9bQ0DuvBOxLiz0AZ1tpBL8rU&#10;S0a+zlNbsshZbabCX3ycvWSKkbhol4W0a6F5r2+rbqt1smiqgLVmrJC0Zq2hs2WusrJjq7+xY6PC&#10;rGOfxKljn8SpY5/EqWOfxKljn8SpY5/EqWOfxKljn8SpY5/Eqf+KCwP/iRYI/5IeCf+hJQj+risI&#10;8bsyCubKNwza3TgVz+BALMPbSUO31VBYq9BWap/LW3qUxl+IiMJilH2+Zp9wummoZ7hxrWO4fq9i&#10;uY6uYbufrWG8satfu8OqX7HFp1+sx6RfrMekX6zHpF+sx6RfrMekX6zHpF+sx6RfrMekX6zHpP+M&#10;CgP/ihYI/5ceB/+mIwX5tCgF68MtBdzWLgbQ5DoVxuZDKbvjR0Cu3k1VotpSZ5fVVneL0VmEf85c&#10;kXPKX5xnyGSjYMdtp17IfKddyYymXcuepVzNr6RbzsijWsLKoFq7zJ5au8yeWrvMnlq7zJ5au8ye&#10;WrvMnlq7zJ5au8yeWrvMnv+NCgP/jBUH/5wcBf+sIAPyuyIB4NAeAdHiLAjG7DsXvOxCK7DpRT6l&#10;5klRmeNNY43gUHOB3lKBddtVjWjZWJdf2F6dW9lqn1naeZ5Y3IqdWN2bnFffrJtW4MKaVdbQmFbO&#10;0pVWztKVVs7SlVbO0pVWztKVVs7SlVbO0pVWztKVVs7Slf+PCgL/kRUF/6MZAvqzGQDnyBAA0+AV&#10;AcfsLwq88jkasPI/LKXwQj2a7kVOj+1IXoTrTGx56k94belSg2PoVotc6F2QWOloklbpdpFV6oSQ&#10;VeqTj1Troo5T67ONUuzMjFHk0YtR5NGLUeTRi1Hk0YtR5NGLUeTRi1Hk0YtR5NGLUeTRi/+RCQL/&#10;mRMC/6oSANm+BgDS0QYAx+sdArz2Lw2x+DYcpfg7LJn3PjuP9kFKhPVDWHr1R2Rw9EtuZvRPd170&#10;VH1Y8luBVfJkglTycIJT8nyCUvOJgVLzl4BR9KZ/UPS4fk/1x31P9cd9T/XHfU/1x31P9cd9T/XH&#10;fU/1x31P9cd9T/XHff+UCQH/oQwA2rQCANDFBQDI2AcAvPYiBbH+LA+l/jIcmf42Ko7+OTiE/jxE&#10;ev4/UG/9Qltm/UZjXv5Lalj9UW9U+1hyUvpgc1D6aXNP+nRzT/t/ck77i3FO/JhwTf2ob039tW5N&#10;/bVuTf21bk39tW5N/bVuTf21bk39tW5N/bVuTf21bv+YBwDbrAAA0LwCAMfNBAC88g4Asf8hB6X/&#10;KBCY/ywcjf8wKIL/NDR4/zc+bv86SGX/PVFc/0BYVv9FXVL/TGBP/1NjTf9aZEv/YmRL/2pkSv9z&#10;Y0n/fWJJ/4hhSP+XYEj/oWBI/6FgSP+hYEj/oWBI/6FgSP+hYEj/oWBI/6FgSP+hYOSkAADRtQAA&#10;x8UCALzVAwCw/xICpP8cCJj/IRCM/yYagf8qJHf/Li9s/zE4Y/80QFv/N0ZU/ztMTv8/T0v/RVJI&#10;/0tURv9SVUX/WFVE/19VQ/9nVEP/b1RC/3hTQv+DUkH/i1FB/4tRQf+LUUH/i1FB/4tRQf+LUUH/&#10;i1FB/4tRQf+LUdOuAADIvgAAvc4AALDcAACk/w4Dl/8VCIv/GhCA/x4Ydf8iIWv/Jilh/yoxWf8t&#10;OFL/MT1M/zVBSP85Q0X/PkVD/0NGQf9IRz//Tkc+/1NHPf9ZRzz/X0c7/2ZGOv9wRTn/dkU5/3ZF&#10;Of92RTn/dkU5/3ZFOf92RTn/dkU5/3ZFOf92Rcm4AAC+yAAAsdUAAKToAACX/wcDiv8MCH//EQ90&#10;/xYWaf8ZHV//HSRW/yErT/8lMEn/KTRF/y43Qf8yOT7/Njo8/zs7Ov8/PDn/Qzw3/0g8Nv9MPDX/&#10;UTw0/1c7M/9dOzL/Yjoy/2I6Mv9iOjL/Yjoy/2I6Mv9iOjL/Yjoy/2I6Mv9iOsDCAACz0AAApdsA&#10;AJfrAACK/wADff8DCHL/Bw5n/wsUXf8PGlT/EyBM/xclR/8dKUL/Iiw+/yYuOv8qLzj/LTE2/zEx&#10;Nf81MjP/ODIx/zwyMP9AMi//QzIt/0gyLP9NMSv/UDEr/1AxK/9QMSv/UDEr/1AxK/9QMSv/UDEr&#10;/1AxK/9QMf9yDgn/bRgQ/2QjGf9dLiL/YzQn/2Y+L/9lSDj/YVNC/15iTP9acFT/WH1Z/1iKW/9Z&#10;l1z/WaJd/1qrXf9btF3/W71d/1zIXv9c0l7/Xd5e/13pXvtc61/1W+1f8FruX+lY8WDnWPFg51jx&#10;YOdY8WDnWPFg51jxYOdY8WDnWPFg51jxYP9yDgn/bRgQ/2QjGf9dLiL/YzQn/2Y+L/9lSDj/YVNC&#10;/15iTP9acFT/WH1Z/1iKW/9Zl1z/WaJd/1qrXf9btF3/W71d/1zIXv9c0l7/Xd5e/13pXvtc61/1&#10;W+1f8FruX+lY8WDnWPFg51jxYOdY8WDnWPFg51jxYOdY8WDnWPFg51jxYP9yDgn/bRgQ/2QjGf9d&#10;LiL/YzQn/2Y+L/9lSDj/YVNC/15iTP9acFT/WH1Z/1iKW/9Zl1z/WaJd/1qrXf9btF3/W71d/1zI&#10;Xv9c0l7/Xd5e/13pXvtc61/1W+1f8FruX+lY8WDnWPFg51jxYOdY8WDnWPFg51jxYOdY8WDnWPFg&#10;51jxYP9zDgn/bRgQ/2UiGf9gLCH/ZzMm/2o9Lf9pRzf/ZlJC/2JgTP9eblb/W3tb/1qIX/9blGD/&#10;W59h/1ypYf9csmL/Xbti/13GYv9e0GP/Xt1j/F7mY/Zd6GTxW+pk61rsZeNY7mXhWPBk4VjwZOFY&#10;8GThWPBk4VjwZOFY8GThWPBk4VjwZP90DQn/bxgP/2YiGP9lKx//bDIk/3A8K/9wRTX/bk9A/2pd&#10;TP9ka1f/YHdf/16DZP9dkGb/XZto/16laP9ermn+X7hq/V/Cav1gzWr7YNpr9l/ibPBe5WzpXOdt&#10;4lrpbdxZ7WvaWu5q2lruatpa7mraWu5q2lruatpa7mraWu5q2lruav91DQn/cBgP/2ciGP9pKR7/&#10;cTEi/3U7Kf92RDP/dU4//3FbS/9raFf/ZXRi/2F/af1gi2z8YJdu+2Cib/pgqnD5YLRx+GG+cvdh&#10;ynL2Ydhz8GDfdOle4nThW+R12lrndNRc7HDSXO1u0lztbtJc7W7SXO1u0lztbtJc7W7SXO1u0lzt&#10;bv91DQj/cRcP/2khGP9tKBz/dTEg/3o6J/97QzH/e0w9/3hYSv9yZVf9a3Fj+2Z8bPljh3L3YpN1&#10;9mGddvVip3fzYrB482K6efJixnrxYtR76mDcfOFd333ZWuF+0lzmecxe6nTKXutzyl7rc8pe63PK&#10;Xutzyl7rc8pe63PKXutzyl7rc/92DAj/chcO/2ohF/9xJxr/ejAe/385Jf+BQi//gUs7/39WSP15&#10;Ylb5cm1k9mt4b/Nmg3fxZI5872OYfu5jooDtY6yB7GO2gutjwoPpY9CF4mDYhthc3IfQXd+Dyl/j&#10;fsVg5nnDYeh3w2Hod8Nh6HfDYeh3w2Hod8Nh6HfDYeh3w2Hod/93DAj/cxcO/2sgF/91Jhn/fi8c&#10;/4M4I/+GQS3/h0o5/YZVRvmBYFX1emtk8XN1ce1rfnzqZoiD52STh+ZknYnkY6eL4mOxjOFivY7g&#10;YsyP2WHWj85f147IYNuJwmLfhL1j4367Y+R8u2PkfLtj5Hy7Y+R8u2PkfLtj5Hy7Y+R8u2PkfP94&#10;DAf/dBYO/2wgFv95Jhf/gi8b/4g4If+LQCr/jUk2+o1TRPWIXlPwgmhj63pxcuZxen/iaoOJ3maM&#10;kNtkl5PZZKKU12WslNVmuJTUaMeUz2fTlMVj05S/ZNeOumbbibVn34OzZ+GBs2fhgbNn4YGzZ+GB&#10;s2fhgbNn4YGzZ+GBs2fhgf95Cwf/dBYN/28fFf99Jhb/hi4Z/4w3H/+QQCj8kkg09pNSQvGPXFHr&#10;imZi5YJuct94doHYb32P02mGlc9okZjNaJyYy2mnmMprspjJbMCYxmzQmLxo0Ji2aNOUsmnYjq1q&#10;3Iisat6FrGrehaxq3oWsat6FrGrehaxq3oWsat6FrGrehf95Cwf/dRYN/3IeFP+AJRT/iS4X/5A3&#10;Hf+UPyb5l0cy85lQP+2XWk/mkWRg4IlscdiAc4HQd3qOyXCCl8Vti5vCbZacwG6hnL9vrJy+cLmc&#10;vHHKnLRtzZyubNCZqm3Uk6Zu2YylbtqKpW7aiqVu2oqlbtqKpW7aiqVu2oqlbtqKpW7aiv96Cwf/&#10;dhYN/3UdE/+DJRP/jC0V/5M2G/6YPyP2nEcv8J9PPemdWU3il2Jf2pBqcNGHcX/Jf3eMwXd+l7xy&#10;hp24cZCgtnKboLRyp6Czc7OgsnTDoKxxy6Clb8ydonDRl59x1ZCecdiOnnHYjp5x2I6ecdiOnnHY&#10;jp5x2I6ecdiOnnHYjv97Cgf/dxUN/3gcEv+FJBH/jy0U/5Y2GfycPiH0oEYs7aRNOuWjV0renWBd&#10;1JZobsuOb33DhnWLu357lrR4gp6vdouirHaWo6t2oqSpd66jqHi9o6R2yKOdc8mim3TOm5h00pWX&#10;dNSSl3TUkpd01JKXdNSSl3TUkpd01JKXdNSSl3TUkv97Cgb/eBUM/3ocEf+IJBD/ki0S/5o1F/mg&#10;PR/xpEUq6qlMOOKoVkjZo15b0JxnbcaUbXy9jHOJtYV5la1/fp6ne4ako3mRpqF6nKege6mnnnu3&#10;p5x7xqaUdsamk3bLn5F20JiQdtGWkHbRlpB20ZaQdtGWkHbRlpB20ZaQdtGWkHbRlv98Cgb/eBUM&#10;/3wcEP+KJA//lSwR/501FfejPBzvqEQn561LNN+tVEXVqF1Zy6Bla8GZbHq4knKIr4x3lKeFfJ6f&#10;gIKlmn2LqZh9l6qWfqSqlH6yqpN/w6qLecSqi3nIo4l5zZyJec+ZiXnPmYl5z5mJec+ZiXnPmYl5&#10;z5mJec+ZiXnPmf98Cgb/eRUM/38cD/+NJA7/lywP/6A0E/WnOxrsrUMk5LJKMduxUkPRrFtXxqVj&#10;ab2eanizmHCGqpJ1kqGMeZ2YhX+lkoGGq46Akq2MgJ+tioGtrYmCva2DfcGtgnzGp4J8y5+Ce8yd&#10;gnvMnYJ7zJ2Ce8ydgnvMnYJ7zJ2Ce8ydgnvMnf99CQb/ehQM/4EcDv+PIw3/misO/aMzEfOqOxfq&#10;sUIg4bhILde2UEHMsFlWwqphaLijaHeunm6EpZhzkZySd5ySi3yliYaCrISEjLCChJmwgISnsH6F&#10;t7B6gr+veYDDqnp/yKN6f8qgen/KoHp/yqB6f8qgen/KoHp/yqB6f8qgen/KoP9+CQb/ehQL/4Mc&#10;DP+RIwv/nSoM+qYyD/CuORTntkAc3r5GKtO6T0DItFdUva5fZrOpZnWpo2uDoJ5xj5aYdZqMknmk&#10;gox+rXqIhrJ3iJOzdYmisnSKsrJxiL6xcIXCrHKDx6Vyg8ijcoPIo3KDyKNyg8ijcoPIo3KDyKNy&#10;g8ijcoPIo/9+CQX/exQL/4YcC/+UIwr/oCoK+KoxDO2zOBHkvT8Y2sRDKM6/TT7DuVVSuLNdZK6u&#10;Y3OkqWmBm6VujZCfcpmGmnaje5R6rHGQgrJtkI+zbJGfsmuSr7Fqkb+waY3CrGqKxqZricika4nI&#10;pGuJyKRricika4nIpGuJyKRricika4nIpP9/CAX/fBQL/4kbCv+XIgj/oykI9K4vCum5Ng3gxTwS&#10;1cpAJsnFSzy+v1NPs7laYqi0YHGesGZ/lKtqi4qmbpd/onKhc513qmuagK9omo2wZ5udrmacrq1m&#10;ncKsZJfEqWWTyKRlkcmiZZHJomWRyaJlkcmiZZHJomWRyaJlkcmiZZHJov+ACAX/fRMK/40bCP+b&#10;IQb+qCcG8LMsBuXAMgjb0DMOz9A+I8PLSDm4xlFNrMBXX6K7XW+Xt2J8jbNmiYOuapR4qm6ebKdz&#10;pmWlfapjpoyqYqecqWKorahhqcGmYKTHpGCey59hnMyeYZzMnmGczJ5hnMyeYZzMnmGczJ5hnMye&#10;YZzMnv+CCAX/fxMK/5EaBv+gIAT5rSQD67onA9/LKAPU2SwMydY7IL3TRTaxzk1KpslUXJvEWWyQ&#10;wF15hrxhhnu4ZZFvtGmbZbJvomCye6Rfs4qjXrSbol61rKFdtsCgXLHMnlyqz5pcqNCYXKjQmFyo&#10;0JhcqNCYXKjQmFyo0JhcqNCYXKjQmP+DCAT/hBMI/5YZBP+lHALzsx0B5cQaANjbFADM3y8Jwd46&#10;HLXbQzKp1kpGntJQWJPOVWiIylh2fcdbgnHEX41mwWOWXsBsm1vAeZxawYibWsKZmlnEq5lZxb+Y&#10;V8LRlli51JJYttWRWLbVkVi21ZFYttWRWLbVkVi21ZFYttWRWLbVkf+FCAT/ihIF/5wWAv+rFgDq&#10;vA4A1c8IAMzkGwHC5jILt+Y8G63kQi6h4EdBld1MVIraT2R/1lJyc9RVfmfRWIhe0F6QWdBok1fR&#10;d5JW04eRVtSYkFXVqo9U176OU9bZjVPL24lUx9yIVMfciFTH3IhUx9yIVMfciFTH3IhUx9yIVMfc&#10;iP+HBwP/kRAD/6IQAOGzBwDTwwYAzNUHAMLpIgO47TIOrew6HaHrPi6W6UI/jOdGT4HlSl525E1r&#10;auJPdl/hU39Y4VqFVOJlhlPjc4ZS5IKFUeWThFHmo4NQ57WCT+nMgU/h3X9P3OB+T9zgfk/c4H5P&#10;3OB+T9zgfk/c4H5P3OB+T9zgfv+KBwL/mQsA46oDANO6AwDLygQAweEKALjxJQWt9DARofQ2Hpbz&#10;Oi6M8j48gfFBSnfwRFZt8EhiY+9Ma1vvUXJV8Fl2UvBjd1Dxb3dP8n12T/OLdU7zm3RO9KtzTfW+&#10;ckz22nFM8txxTPLccUzy3HFM8txxTPLccUzy3HFM8txxTPLccf+OBgHsogAA1LIAAMvBAwDB0QQA&#10;t/YUAa35JAih+ywSlvsxHov7NSuB+zk4d/o8Q2z6P05j+kJXW/pHX1X6TWRQ+1VnTvxeaEz8aGhM&#10;/XRoS/2BZ0r+j2ZK/p5lSv+tZEn/wmJI/81iSP/NYkj/zWJI/81iSP/NYkj/zWJI/81iSP/NYviY&#10;AADWqwAAy7oAAMHJAgC22AQArP8WAqH/IAmV/yYTiv8rHYD/Lyh2/zMza/82PWL/OUVZ/z1MUv9B&#10;Uk3/R1ZK/09YSP9XWUb/YFlG/2lZRf90WEX/gFdE/4xWQ/+aVUP/q1RD/7JTQ/+yU0P/slND/7JT&#10;Q/+yU0P/slND/7JTQ/+yU9qkAADMtAAAwsMBALfRAACr5AQAoP8TA5T/GgqJ/yASfv8kG3T/KSVq&#10;/ywuYP8wNlj/MzxR/zdCS/87RUf/QUhE/0dKQv9OS0D/VUs//11LPv9mSj3/cEk8/3pJO/+ESDr/&#10;k0c6/5lGOv+ZRjr/mUY6/5lGOv+ZRjr/mUY6/5lGOv+ZRs6uAADDvQAAuMwAAKvYAACf7wMAk/8M&#10;BIf/Ewp9/xgRcv8cGWj/ICFe/yQoVv8oL0//LDRJ/zA4RP80O0H/OT0+/z8+O/9EPjn/Sj83/1A/&#10;Nv9XPjX/Xj40/2Y9M/9vPDH/ezsx/387Mf9/OzH/fzsx/387Mf9/OzH/fzsx/387Mf9/O8W4AAC6&#10;xwAArdMAAJ/cAACS8QABhv8EBHv/CQpw/w4QZv8TFlz/Fx1T/xsjTP8fKEb/JCxB/ycvPP8rMTn/&#10;MDM3/zUzNf85NDP/PjQx/0M0L/9JNC7/TjQt/1QzLP9bMyr/YzIq/2YyKv9mMir/ZjIq/2YyKv9m&#10;Mir/ZjIq/2YyKv9mMrzBAACvzgAAodgAAJLgAACF8QABef8ABG7/AAlj/wQOWf8IFFH/DBlJ/xAe&#10;Qv8VIj3/GiU5/x8nNv8jKTP/Jiox/ysrL/8vKy3/Mysr/zcrKv87Kyj/Pysm/0QrJf9JKiP/Tyoj&#10;/1EqI/9RKiP/USoj/1EqI/9RKiP/USoj/1EqI/9RKv9mEQz/XhkT/1QlG/9RLSL/VjQm/1c8Lf9V&#10;Rzb/UlQ+/09iRf9OcUn/Tn9L/0+LS/9Pl0z/UKFM/1GqTP9Rs0z/UrtM/1PFTP9T0Ev/VNpL/1Tm&#10;TP9U70z/VfdM+1X6TPZU/EzwU/1M8FP9TPBT/UzwU/1M8FP9TPBT/UzwU/1M8FP9TP9mEQz/XhkT&#10;/1QlG/9RLSL/VjQm/1c8Lf9VRzb/UlQ+/09iRf9OcUn/Tn9L/0+LS/9Pl0z/UKFM/1GqTP9Rs0z/&#10;UrtM/1PFTP9T0Ev/VNpL/1TmTP9U70z/VfdM+1X6TPZU/EzwU/1M8FP9TPBT/UzwU/1M8FP9TPBT&#10;/UzwU/1M8FP9TP9nEAz/XxkT/1UkG/9ULCH/WTIl/1s8LP9ZRjX/VVI+/1JgRf9Qb0v/UHxN/1CJ&#10;Tv9RlU//Up9P/1OpT/9TsU//VLlP/1TDT/9Vzk//VdlP/1blT/9W70/8VvdQ91b4UPJV+lDsVPxQ&#10;7FT8UOxU/FDsVPxQ7FT8UOxU/FDsVPxQ7FT8UP9oEAv/YBkS/1YkG/9YKh//XjEk/2E7K/9gRTT/&#10;W089/1hdRv9VbE3/VHlR/1OFU/9UkVT/VZxV/1WlVf9WrlX/VrZV/1fAVf9Xylb+WNZW/FjjVvpY&#10;7lb2WPNX8Ff1V+pW91flVvpV5Vb6VOVW+lTlVvpU5Vb6VOVW+lTlVvpU5Vb6VP9pDwv/YRkS/1cj&#10;Gv9cKR7/YzAi/2Y5Kf9mQzL/Yk08/15bRv9aaU//V3VV/1aCWP9Wjlr/V5la/leiW/5Yq1v9WLRc&#10;/Fm+XPtZx1z6WtRd+FriXfVa7V3vWfBe6FjyX+NX9F3eWPhZ3Vj4Wd1Y+FndWPhZ3Vj4Wd1Y+Fnd&#10;WPhZ3Vj4Wf9qDgv/YxgR/1kjGv9hJxz/aC8g/2w4J/9sQjD/aUw7/2VYRv9gZVD/XHJY/ll+XfxZ&#10;il/7WZVh+VqfYfhaqGL4WrFj91u6Y/ZbxWT1W9Jk8lzgZe5b6mbnWe1m4FjvZttZ82LVWvde1Vr3&#10;XtVa917VWvde1Vr3XtVa917VWvde1Vr3Xv9rDgr/ZBgR/1ojGf9mJRr/bi4e/3I3JP9yQS7/cUo4&#10;/21WRP9nYlD8Ym5b+V56YvdchWb1W5Bo81ybafJcpGrxXK1r8Fy2a+9dwWzuXc9t7F3ebuZc52/d&#10;Welv2Frua9Jc8mfMXfZjzF32Y8xd9mPMXfZjzF32Y8xd9mPMXfZjzF32Y/9sDgr/ZRgR/18hGP9r&#10;JBn/cy0c/3g2Iv95Pyv/eEk2/3VTQvpwX0/2aWtc82N2ZvBfgWzuXotw7F2Wcetdn3PpXal06F2y&#10;deddvXbmXcp35F3beNxa43rUXOh2zl3sccle723EX/Jow1/yaMNf8mjDX/Jow1/yaMNf8mjDX/Jo&#10;w1/yaP9tDQr/ZhgQ/2MfFv9vIxf/eCwa/301H/9/Pij/f0cz+35RQPZ4XU7xcWdc7WpyaOlke3Lm&#10;YIV341+Qe+FemnzfXqN+3l2tf9xeuIDbX8aA2mDYgNJe4oDKX+R8xGDod8Bh63K7Yu9tu2Lvbbti&#10;7227Yu9tu2Lvbbti7227Yu9tu2Lvbf9uDQn/aBcQ/2cdFf90IxX/fSwX/4I0Hf+FPSX9hkYw94ZP&#10;PfGBWkvsemVb5nJuaeFpd3bcY4B/2GCJhNVglIXUYZ6F0mKohdFjs4XPZMCFzmTRhclj3oXBYuCC&#10;u2Pkfbdk53iyZetysmXrcrJl63KyZetysmXrcrJl63KyZetysmXrcv9uDAn/aRcQ/2ocE/94IhP/&#10;gSsV/4c0Gv+KPCL5jEUt841NOuyJWEnmgmJZ4HpradlwcnjSaXqCzmWEiMtljorJZZiKx2ajisVn&#10;rYrEaLqKwmnJisBp2oq3ZtyIsmfggq5o5H2qaOh3qmjod6po6HeqaOh3qmjod6po6HeqaOh3qmjo&#10;d/9vDAn/ahcP/24aEv98IhH/hSoT/4szGP6POx/2kkQq75NMN+iQV0bhimBW2YJoZ9F5cHbKcXeC&#10;xGx/isBqiI6+apOPvGqdj7prqI+5bLSPuG3Cj7Zu1Y+uatiOqmvch6dr4IKjbOR8o2zkfKNs5Hyj&#10;bOR8o2zkfKNs5HyjbOR8o2zkfP9wDAn/axYP/3EaEP9/IRD/iSoR/48yFfuUOxzzl0Mm65lLNOSX&#10;VkLckV9U04lnZcuBbnTDeXSBvHN7irdvg5C0bo2Ssm6Yk7Bvo5OvcK6TrXG8k6xxzpOmbtSTom/Z&#10;jJ9v3Yecb+GAnG/hgJxv4YCcb+GAnG/hgJxv4YCcb+GAnG/hgP9xCwj/axYP/3QaD/+CIQ7/jCkQ&#10;/5MxE/iYOhrwnEIj6J9KMOCdVT/Xl15Rzo9lY8WIbHK9gHJ/tXp4iq91f5KrcoiWqHKSl6dznZel&#10;dKmXpHS2l6J1yJedctGXmnLVkZhy2ouVct6ElXLehJVy3oSVct6ElXLehJVy3oSVct6ElXLehP9x&#10;Cwj/bBYO/3caDv+FIQ3/jygO/5YxEfacORftoEEg5aRJLNyiUzzSnFxPyZVkYcCOanC3h3B9r4B1&#10;iah7fJKjd4OYoHaNmp13mJucd6Sbmnixm5l4wpuVds6aknXSlpB11o+OdNuIjnTciI503IiOdNyI&#10;jnTciI503IiOdNyIjnTciP9yCwj/bRYO/3kZDf+HIQz/kigM/powD/OgOBTqpT8c4apHKNinUTrO&#10;oVpNxJpiX7uTaW6yjW57qodzh6KBeZKbfH+Zl3qInZR6k56Sep+ekXqsno97vJ6NesyeiXfPmoh3&#10;05SHd9mMh3fZjId32YyHd9mMh3fZjId32YyHd9mMh3fZjP9zCwj/bhUO/3wZDP+KIAr/lCcL+50v&#10;DfGkNhLnqj4Z3q9GI9SrTzjKpVlLwJ9gXbeZZ2yuk216pY1yhp2HdpGVgnyZj36Dn4t9jqGJfZqi&#10;h32oooZ+t6GEfsmhgXvMnoB60JeAedWQgHnWkIB51pCAedaQgHnWkIB51pCAedaQgHnWkP9zCgj/&#10;bxUO/34ZC/+MIAn/lycJ+aAtC+6oNQ/krjwV27NDIdCvTjfGqVdKvKNfW7KeZWupmGt4oJNwhJiN&#10;dI+Ph3mZh4N/oYKAiKR/gJWlfYGjpXyBsqV6gsWkd37Jonh9zpt4fNOUeHzTlHh805R4fNOUeHzT&#10;lHh805R4fNOUeHzTlP90Cgf/cBUN/4EYCv+PHwj/miYH9qQsCeusMwvhtDoQ1rdBIMyzTDXBrVVI&#10;t6hdWa6jY2mlnml2nJlugpOUco6JjnaYgIl7oXiFg6Z1hI+oc4Wep3GGradwh8CmboTHpG+CzJ5w&#10;gNGXcIDRlnCA0ZZwgNGWcIDRlnCA0ZZwgNGWcIDRlv91Cgf/chMM/4QYCP+SHgb/niQG86gqBuex&#10;MAjeuzYL0rw/Hce3SjK9slNFsq1bV6mpYWefpGd0lp9rgI2acIyDlXSXeZB4oG+Mf6Zri4uoaoya&#10;qGmNqqZojrylZozIpGeJzJ5ohtCYaIbQl2iG0JdohtCXaIbQl2iG0JdohtCXaIbQl/92CQf/dRIL&#10;/4cXB/+VHQX9oSIE76wmBOO3KwTZwy4JzcE9G8K9SDC3uFFDrbNYVKOvXmSaqmRykKZofoehbIl9&#10;nXGUcph1nmmVfaRllYmlZJaZpGOXqaNjmLuiYZbKoGKSzptijtKWYo7SlmKO0pZijtKWYo7SlmKO&#10;0pZijtKWYo7Slv93CQb/eRAJ/4sWBf+ZHAP5ph8C6rIgAd6/IAHTyCkHx8c6Gb3DRS2yvk5Ap7pV&#10;UZ21W2GUsWBviq1le4CpaYd2pm2Sa6JymmOge59goIigYKGYnl+iqJ1fo7qcXqPOml6d0ZZemNWR&#10;XpjVkV6Y1ZFemNWRXpjVkV6Y1ZFemNWRXpjVkf94CAb/fg8H/5AVA/+eGAH0qxgA5bkTANjLCQDM&#10;ziUFwc43FrbKQimrxks9ocJSTpe9V16NuVxsg7ZgeHiyZINtr2iOY61ulV6seJlcrIeYXK2Wl1uu&#10;p5Zar7mUWrDSk1qq1pBapNqLWqTai1qk2otapNqLWqTai1qk2otapNqLWqTai/95CAb/gw4F/5UT&#10;Af6jEgDjsgoA1MAHAM7QBgDE1SADutUyEq/TPyWkz0c5mctOSo/HU1qFw1doe8BbdHC9Xn9lu2KJ&#10;Xblqj1m5dpBYuoWQWLuVjle8po1WvbmLVr7RilW43IhWsN+EVrDfhFaw34RWsN+EVrDfhFaw34RW&#10;sN+EVrDfhP97BwX/igwD/5oNAOKqBQDUtwUAzcYEAMXVBwC83iICst8zDqfdPCGc2kM0ktZJRYfS&#10;TlV9z1Fjcc1VcGbKWHpdyV2CV8hnhlXJdIZUyoOFU8uUhFPMpYJSzbiBUc7RgFHK435SwOV7UsDl&#10;e1LA5XtSwOV7UsDle1LA5XtSwOV7UsDle/9+BgT/kQkB6qEDANWwAgDMvQMAxMwEALvgCgCy5ScF&#10;qOczEJ7lOh+T5D8wieJEQH7fSE9z3UtdZ9tOal3aUXNV2lh5Utpje1DbcXpQ3IB5T92QeE7eoXdO&#10;4LN2TeHLdUzf5XNN1OpwTdTqcE3U6nBN1OpwTdTqcE3U6nBN1OpwTdTqcP+FAwL1mAEA16gAAM22&#10;AQDExAIAu9IFALHsFQGo7icHnu8wE5PuNiCJ7Toufuw+PHTrQUlp6kVUYOpJX1jpT2ZS6lZrT+pg&#10;bE3rbWxM7HtrTO2KakvummlL76pnSu+9Zknw1WVI7OpkSOzqZEjs6mRI7OpkSOzqZEjs6mRI7Opk&#10;SOzqZP+PAADboQAAz7AAAMW9AQC7ywIAsNgFAKf1GQKd+CQJkvgrFIj3MB9+9zUsdPc5N2n2PEJf&#10;9j9LV/ZEU1H2SlhN91JcSvdbXUn4Zl1I+XJcR/mAW0f6jlpG+p5ZRvuuWEX7v1dF/NxVRfzdVUX8&#10;3VVF/N1VRfzdVUX83VVF/N1VRfzdVd+ZAADRqgAAxrgAALzGAACx0gEApucGAJz/FwSR/x8Lh/8l&#10;FH3/Kh5z/y8oaP8zMl//NjpX/zpBUP8+R0v/REtH/0tNRP9TTkP/XU9C/2dOQf9zTUD/f0xA/41L&#10;P/+bSj//qkk+/8BHPv/BRz7/wUc+/8FHPv/BRz7/wUc+/8FHPv/BR9SkAADIswAAvsAAALLNAACm&#10;2AAAmvIGAZD/EgWF/xkLe/8eE3H/Ixxn/yckXv8rLFX/LzNP/zM4Sf84PET/PT9B/0NBPv9KQTz/&#10;UkI6/1pBOf9jQTj/bkA3/3o/Nv+FPjX/kj01/6I8Nf+jPDX/ozw1/6M8Nf+jPDX/ozw1/6M8Nf+j&#10;PMquAAC/vAAAtMkAAKfTAACZ3AAAjvQBAYP/CgV5/xELb/8WEmX/Ghlb/x8gU/8jJkz/JytG/ysv&#10;Qf8wMj3/NTQ6/zo2N/9ANjT/Rjcz/002Mf9UNjD/XDUu/2U1Lf9vNCz/eTMr/4YyK/+HMiv/hzIr&#10;/4cyK/+HMiv/hzIr/4cyK/+HMsG4AAC2xQAAqdAAAJvZAACN4AAAgfUAAnb/AQVs/wcLYv8MEFn/&#10;ERZQ/xUcSf8ZIEP/HSQ9/yInOf8mKjX/Kisy/y8sMP80LS3/OS0r/z4tKP9ELSf/Sywl/1IsI/9Z&#10;KyL/YSog/2spIP9rKSD/aykg/2spIP9rKSD/aykg/2spIP9rKbjBAACrzAAAndUAAI7dAACA5AAA&#10;dPUAAmn/AAVf/wAKVv8BD03/BRRG/wkYP/8NHDn/Eh40/xYhMf8bIi7/HyMr/yQkKf8oJSf/LCUl&#10;/zElI/82JSD/OyUe/0AkHf9GJBv/TCMZ/1MiGf9TIhn/UyIZ/1MiGf9TIhn/UyIZ/1MiGf9TIv9Z&#10;Ew//TxsW/0UnHf9GLSH/STMl/0k8K/9HSDL/RVU4/0NjPP9Dcj3/RIA9/0SMPf9Flz3/RqE9/0ep&#10;PP9Isjz/SLk8/0nCPP9JzTv/Stg7/0rjO/9L7Tv/S/U6/0z8Ov5M/zr9Tf86+U3/OvlN/zr5Tf86&#10;+U3/OvlN/zr5Tf86+U3/Ov9ZEw7/UBsV/0UnHf9ILCD/SzIl/0s7K/9KRjL/R1M4/0VhPf9FcD//&#10;RX4//0aKP/9Hlj//SJ8//0moP/9JsD7/Srg+/0rBPv9Lyz7/S9Y9/0ziPf9M7D3/TfU9/k38PfxO&#10;/z36Tv899k7/PfZO/z32Tv899k7/PfZO/z32Tv899k7/Pf9aEw7/URsV/0YmHf9MKh//UDAj/1E6&#10;Kv9PRDH/TFE5/0lePv9IbUL/SHtD/0mHQ/9Kk0P/S5xD/0ylQ/9MrkP/TbVD/02+Qv9OyUL/TtNC&#10;/0/gQv5P60L8UPRC+lD8QvhQ/0LzUP9C8FH/QfBR/0HwUf9B8FH/QfBR/0HwUf9B8FH/Qf9bEg7/&#10;UhoV/0gmHP9QKB7/VS4i/1c4KP9VQzD/UU45/05cQP9LakT/THhG/0yER/9NkEf/TppI/06jR/9P&#10;q0f/T7NH/1C8R/9Qxkf+UdFH/FHeSPpS6kj3UvRI9VL8SPFS/0jtUv9G6lP/ROpT/0TqU/9E6lP/&#10;ROpT/0TqU/9E6lP/RP9cEg3/UxoU/0wkG/9VJxz/Wi0g/1w3Jv9bQS//Vkw4/1NZQP9QZ0f/T3RK&#10;/0+BTP9QjE3/UJZN/lGgTf1RqE38UrBN+1K5TfpTw035U89O91TcTvVU6U7yVPNP71T7T+pU/U7m&#10;Vf9L41X/SeNV/0njVf9J41X/SeNV/0njVf9J41X/Sf9eEQ3/VBoU/1AiGv9ZJRv/YCwe/2M2JP9i&#10;QC3/X0o2/1pWQP9WY0n/U3BO/VN9UftTiFP5U5JT+FScVPdUpVT2VK1U9VW2VfRVwFXzVcxW8Vba&#10;Vu9W6FfsVvNX5lb4V+JX+1PdWP5Q2lj/TtpY/07aWP9O2lj/TtpY/07aWP9O2lj/Tv9fEQ3/VhkU&#10;/1UgGP9fIhn/Zysc/2o0If9qPir/Z0g0/2JTP/1dX0n6WWxS91d4V/VWg1rzVo5b8VaYXPBWoVzv&#10;V6ld7leyXu1XvF7rV8hf6ljYYOdY52HiV/Fh3Vn2Xdha+VrTWv1Wz1v/U89b/1PPW/9Tz1v/U89b&#10;/1PPW/9Tz1v/U/9gEAz/VxkT/1keFv9kIRb/bSoZ/3EzH/9xPCf/b0Yx/WxQPfhmXEnzYGhU8Ftz&#10;XO1ZfmHrWIlj6ViTZedYnGbmWKVn5FiuaONYuGniWMRq4FjUa91Y5WzYWu9o0lv0ZMxc+GDIXftc&#10;xV79WcVe/VnFXv1ZxV79WcVe/VnFXv1ZxV79Wf9hEAz/WBkT/14cFP9qIBT/cykX/3cyHP94OyP+&#10;eEQu+HVOOvJvWUftaGRU6WJuYOVdeWfhW4Ns31qNbt1Zl3DbWaBx2VqqcdhbtHHWXMFx1V3RcdJd&#10;4nHNXe1vx1/xasJg9Ga+YPdiu2H5X7th+V+7Yflfu2H5X7th+V+7Yflfu2H5X/9iDwz/WhgS/2Ia&#10;E/9vIBL/eCgU/30xGf9/OiD6f0Mq835LNu15V0TncmFS4WprYdtic2zWXX10012HdtFdkXfPXpt3&#10;zV+kd8xfrnfKYLp3yWHJd8dh23fCYel2vWLscbhj8Gy0Y/NnsmT1ZLJk9WSyZPVksmT1ZLJk9WSy&#10;ZPVksmT1ZP9jDgv/WxgS/2cYEf90HxD/fScS/4IwFv6FORz2hkEm7oZKMuiBVUDhe19Q2nNnYNJq&#10;b23NZHh2yWKBesZhi3zEYpV8wmOffMFjqXy/ZLR8vmXCfLxm1Hy4ZeR8s2Xod69m7HKrZu9tqWfx&#10;aaln8WmpZ/FpqWfxaaln8WmpZ/FpqWfxaf9kDgv/XRgS/2oXD/94Hw7/gSYQ/4cvE/uLNxnyjEAi&#10;6o1JLuOJVDzbg11M03tlXctzbWzEbHR2v2h8fbxmhYC5Zo+BuGeZgbZoo4G0aK6Bs2m7gbJqzIGv&#10;auGBqmnkfKZp6HejautyoWrubqFq7m6hau5uoWrubqFq7m6hau5uoWrubv9lDgv/XhgR/24XDv97&#10;Hw3/hSYN/4suEPeQNhbukj8e5pNHKt6RUzjVilxKzYJjW8V7amm9dHF1t254frNrgIOwa4qFrmuU&#10;haxsnoWqbKmFqW22hahtxoWmbtqGoW3ggp5t5Hybbeh3mWzrc5ls63OZbOtzmWzrc5ls63OZbOtz&#10;mWzrc/9mDQr/YRcQ/3EXDf9/Hgv/iCUM/48tDvSUNRPrlz0a45pGJdqXUjXQkFpHx4liWL+CaGe3&#10;e290sHV1fqtxfIWnb4WIpW+PiaNvmYqhcKSKoHGwip5xwIqdctSKmXDdh5Zw4YGUb+V7km/od5Jv&#10;6HeSb+h3km/od5Jv6HeSb+h3km/od/9nDQr/ZBUP/3QWC/+CHQr/iyQK/JMrDPGYNBDonDwW359F&#10;INWcUDPMlVlFwo5gVrqIZ2Wygm1yqnxyfaR3eYWfdICLnHOKjZpzlI6Yc6COl3SsjpV0u46Udc6O&#10;kHPZjI5z3oWMcuJ/i3Hle4tx5XuLceV7i3Hle4tx5XuLceV7i3Hle/9nDQr/ZhQO/3cWCv+EHQj/&#10;jyMI+pYqCe6cMg3loToS26RDHdGgTjDHmlhDvpRfVLWOZWOtiGtwpYJwe559doWYeXyMlHeFkJF2&#10;j5KPdpuSjnenkox3tpKLd8iSiHbVkIZ124qFdN+EhHTif4R04n+EdOJ/hHTif4R04n+EdOJ/hHTi&#10;f/9oDAr/aRMN/3oVCf+HHAf/kSIG95opB+uhMArhpzcO2KhBG82kTC7DnlZBupheUrGTZGGojWlu&#10;oIhuepiDc4SRfnmNjHqAk4h5ipWGeZaWhHmjloN6sZaBesOWf3nSlX542I5+d9yIfXbfg31234N9&#10;dt+DfXbfg31234N9dt+DfXbfg/9pDAr/axIM/3wVCP+KGwb/lCEF9J0nBeilLQferDQK06w/Gcmo&#10;Syy/o1Q/tp1cT62YY1+kk2hsnI5teJOIcYOLg3aNhH98lH99hZh9fJCZe32emXl9rJl3fr2ZdX3P&#10;mXV81JJ2e9mLdXndh3V53Yd1ed2HdXndh3V53Yd1ed2HdXndh/9qDAn/bhAL/38UB/+NGgT/mCAD&#10;8aEkA+WpKQTbsS4Hz7A9F8WsSSq7p1I8saJaTaidYV2gmWdql5Rrdo6Pb4GGinOMfYV4lXaCgJpy&#10;gYuccIGZnG+CqJxtgrmbbIPOm2yB0pVtf9eObX7bim1+24ptftuKbX7bim1+24ptftuKbX7biv9q&#10;Cwn/cQ4J/4IUBf+QGQP8mx0C7aUgAeGuIgHWtioFy7Q7FcCwRyi2rFA6radYS6SjX1qbn2Rokppp&#10;dImVbX+AkXGKdox1lG2IfJtph4edZ4iVnWaJpZxlibabZIrMmmWH0pVlhdaPZoPai2aD2otmg9qL&#10;ZoPai2aD2otmg9qLZoPai/9rCwn/dAwI/4YTBP+TFwL4nxkB6aoYANy1FQDRuicExrg5E7u1RSWx&#10;sU43qK1WSJ6pXFeWpWJljaFmcYScan16mG+HcJRzkWeRephikIWaYZGUmmGSpJhgk7WXX5PLlV+R&#10;1JJgjdmNYIvbiWCL24lgi9uJYIvbiWCL24lgi9uJYIvbif9tCgj/eAsG/4oRAv+XFAD0oxIA3q8J&#10;ANW7CADLvyQCwL42ELa7QiKst0s0orRTRZmwWVSQrF5ih6hjbn6kZ3pzoWuEaZ5wjmGbeJNem4SU&#10;XZyTk12do5JcnrSQXJ7Kj1uc2Yxcl9yIW5TehVuU3oVblN6FW5TehVuU3oVblN6FW5Tehf9uCgj/&#10;fQoE/44OAficDQDaqQUA07QGAM2/BQDExR8BusUyDbDCPx6mv0gxnLtQQZK3VVCJtFpegLBfa3at&#10;YnZsqmeAYqhsiFyndoxap4ONWaiSjFmooopYqbOJWKrKh1eo3oVYo+GBWJ/jflif435Yn+N+WJ/j&#10;flif435Yn+N+WJ/jfv9wCQf/gwkC/5MJAN+hAgDUrQMAzLgEAMXEAgC8zBkAs80tCqnLOxqfyEUs&#10;lcRMPYvBUUyCvVZaeLpaZ263XXJjtWJ7W7NpglezdIRWs4GEVbSRglW1oYFUtrJ/U7bJflO25HxU&#10;sOZ5VKzod1Ss6HdUrOh3VKzod1Ss6HdUrOh3VKzod/91BgX/iQYB65kCANWnAADNsgIAxb4BALzK&#10;BACz1BAAq9YnB6HUNhaX0kAnjs9HOITMTEd6yVBVb8ZUYmXEV2xbwl10VcFleVPCcXpSwn95UcOP&#10;eFHEoHZQxbJ1T8bJdE/F5HNPwO1wULvublC77m5Qu+5uULvublC77m5Qu+5uULvubv98AQP4kAAA&#10;2Z8AAM+sAADGuAEAvcQBALPQBQCq3hEAo+AoBZnfMxGP3jshhdtCMnvZRkFx1kpOZtRNW1zTUWVU&#10;0lhrUNJibk7Tb25O1H5tTdWNbEzWn2tM17FpS9nJaErY42dL1PFlS870Y0vO9GNLzvRjS870Y0vO&#10;9GNLzvRjS870Y/+GAADemAAA0aYAAMizAAC/vwAAtcsCAKrVBQCi5xkBmeonCI/pMBOF6DYge+c7&#10;LnHmPztn5UNHXeRHUVXjTVpP41RfTOReYEvla2BK5nlfSeaHXknnmF1I6KlbR+m8Wkfq1FlG6e9Y&#10;RuT3V0bk91dG5PdXRuT3V0bk91dG5PdXRuT3V+yPAADVoAAAyq4AAMC6AAC2xgAAq9ECAKDdBQCY&#10;8xkDjvQkCoXzKxR78zAfcfI1K2byOTZd8Tw/VPFBR07yR01K8k9QR/NZUkbzY1JF9HBRRPV+UET1&#10;jU5D9p1NQ/auTEL3wEtB+NlJQfjsSUH47ElB+OxJQfjsSUH47ElB+OxJQfjsSdqZAADMqQAAwrYA&#10;ALjCAACszQAAoNYAAJbvCACN/BYEg/0eC3r9JRRw/SoeZv0uJ1z9Mi9U/TY3Tf07PEj9QUFE/khD&#10;Qf9QRD//WkQ+/2REPf9xQzz/fkE7/41AO/+cPzv/qz46/789Ov/OPDr/zjw6/848Ov/OPDr/zjw6&#10;/848Ov/OPM+kAADEsgAAur4AAK7KAACh0wAAldsAAIr0BgGB/xAFd/8YDG3/HRNk/yIbW/8mIlP/&#10;KylM/y8vRv80M0H/OjY9/0A4Ov9HOTj/Tjk2/1c4Nf9hODT/bDcy/3k1Mf+GNDD/kzMw/6EyMP+t&#10;MTD/rTEw/60xMP+tMTD/rTEw/60xMP+tMcWuAAC8ugAAsMcAAKPQAACV2AAAiN8AAH72AAJ0/wgG&#10;a/8ODGH/FBJZ/xkYUP8dHkr/IiND/yYnPv8rKjn/MCw2/zYuM/88LjD/Qi8u/0kuLP9RLiv/Wi0p&#10;/2QsKP9vKyb/eSol/4UpJP+PKCT/jygk/48oJP+PKCT/jygk/48oJP+PKL23AACywwAApc0AAJfV&#10;AACJ3AAAfOMAAHH3AAJn/wAGXv8EC1b/CRBN/w4VRv8TGj//Fx06/xwgNf8hIzH/JSQu/yolLP8v&#10;Jin/NCYm/zomI/9AJiH/SCUf/1AkHf9YIxz/YCMa/2oiGf9xIRn/cSEZ/3EhGf9xIRn/cSEZ/3Eh&#10;Gf9xIbXAAACnywAAmdIAAIraAAB84QAAb+cAAGT5AAJb/wAGUv8ACkr/AA5C/wMSO/8HFjX/Cxkw&#10;/xAbLP8UHCn/GR4m/x0eI/8hHyH/Jh8e/ysfG/8wHxj/Nh8W/zweFP9DHhL/SR0Q/1EcDv9XHA7/&#10;VxwO/1ccDv9XHA7/VxwO/1ccDv9XHP9LFhH/QR4Y/zgpHf89LCD/PzIj/z48KP88Ry7/OlUx/zlj&#10;M/85cjP/On8z/zuLMv88ljH/PZ8x/z2nMP8+rzD/P7Yv/z+/L/9AyS7/QNQu/0HfLv9B6i3/QvMt&#10;/0L6LP9D/yz+Q/8s/ET/LPxE/yv8RP8r/ET/K/xE/yv8RP8r/ET/K/9MFRH/Qh4Y/zsoHf9BKh//&#10;QzAj/0I5KP9BRS7/PlIy/z1gNf89bzb/PX01/z6JNf8/kzT/QJ00/0GlM/9BrTP/QrQz/0K9Mv9D&#10;xjL/Q9Ey/0TdMf9F6TH/RfIx/Ub6MPxG/zD6Rv8w+Ef/L/hH/y/4R/8v+Ef/L/hH/y/4R/8v+Ef/&#10;L/9NFRH/Qx0X/z4mHP9EKB7/Ry4i/0c3J/9FQy7/QlAz/0FeN/9AbDj/QHo4/0GGOP9CkTj/Q5o3&#10;/0SjN/9Eqzf/RbI2/0W7Nv9GxDb/Rs81/0fbNf5I5zX8SPE1+kj6NfhJ/zX2Sf809Ur/M/RK/zL0&#10;Sv8y9Er/MvRK/zL0Sv8y9Er/Mv9OFRD/RB0X/0IkG/9IJx3/Sywg/0w2Jv9LQS3/R040/0VbOf9E&#10;aTv/RHc8/0SDPP9Fjjz/Rpg7/0egO/9IqDv/SLA6/0m4Ov5Jwjr+Ssw6/ErZOvlL5jr3S/E69Uv5&#10;OvNM/zrxTf858E3/N/BN/zbwTf828E3/NvBN/zbwTf828E3/Nv9QFBD/RR0X/0UiGv9NJBv/USse&#10;/1M1JP9RPyv/Tksz/0pXOv9IZT7/R3NA/0h/QP9JikD+SpRA/UqdQPxLpUD7S61A+ky1QPlMvkD4&#10;TclA903WQPRN5EDxTvBA7075Qe1P/z/rUP896VH/O+hR/zvoUf876FH/O+hR/zvoUf876FH/O/9R&#10;FBD/RhwW/0ogGP9SIhn/WCkc/1szIv9ZPSn/VUgy/1BUO/9NYUH+TG9E+0x7RvlNhkb4TZBH9k6Z&#10;R/VOokf0T6pH80+yR/JPu0fxUMZI8FDUSO1Q40nqUO9J51H5SOVT/0XkVP9D4FT/QN9U/0DfVP9A&#10;31T/QN9U/0DfVP9A31T/QP9SEw//SBwW/08dFv9YHxf/XygZ/2IyH/9hOyb/XkUw/1hQOvtUXUL3&#10;UWpJ9FB2TPJQgU3wUIxO7lGVT+1Rnk/sUaZQ61KuUOlSt1HoUsNR51LRUuRS4VPhUu5T31X5T91X&#10;/0zZV/9J1Fj/RtNY/0XTWP9F01j/RdNY/0XTWP9F01j/Rf9UEw//SRsV/1QaFP9fHhT/ZycX/2ow&#10;G/9qOiP/Z0Ms+mJNN/VdWkLwWGVL7VVxUupUfFXnU4ZX5VOQWORUmVniVKJZ4VSqWt9Us1veVL9c&#10;3FXOXNpV31zWVu1b1Fn4V9Fa/1PMW/9PyFv/TMdb/0vHW/9Lx1v/S8db/0vHW/9Lx1v/S/9VEg//&#10;TBoV/1kZEv9lHhL/bSYU/3EvGP9yOB/7cEEo9GxLNO5nV0DpYGFM5FtsVuBXdlzdVoBg2lWKYthW&#10;lGLWV51j1VemY9NYr2PSWbpj0FnIY85a2mPLWepjyVz3XsVe/VnBXv9WvV7/Urxe/1G8Xv9RvF7/&#10;Ubxe/1G8Xv9RvF7/Uf9WEg7/UBgT/14XEP9rHRD/cyUR/3gtFf95Nhv3eD8k73ZIL+hxVDzial5K&#10;22NnWNZccWLSWntnz1qEaM1ajmnLW5dpyVugacdcqmnGXbRpxF3BacNe0mnAXuVpvmD0Zbph+GC2&#10;YvtcsmL+WLJi/leyYv5XsmL+V7Ji/leyYv5XsmL+V/9XEg7/VRcS/2MVD/9wHQ3/eCQO/30sEfuA&#10;NRfygD4f6n9GKuJ6UjjbdFxH02xkVs1lbWLIYHVqxF9/bcJfiG7AX5JuvmCbbrxgpG67Ya5uuWK7&#10;b7hiy2+2Yt5vtGTva69k9GasZfdiqWX6Xahl+1yoZftcqGX7XKhl+1yoZftcqGX7XP9YEQ3/WBYQ&#10;/2cUDf90HAv/fSMM/4MqDveGMxPuhzwb5YdFJd2DUTPUfFpDzHRiVMVtaWG/Z3FrumR6cLdjg3O1&#10;Y4xzs2SVdLJkn3SwZal0r2W1dK1mxHSsZth0qmfrcqZo8GyjaPNnoGj2Y59o92KfaPdin2j3Yp9o&#10;92KfaPdin2j3Yv9ZEQ3/XBQP/2sUC/94Gwr/gSIK/4cpC/OLMQ/pjToW4Y5EINiKTy/Pg1hBxnxg&#10;Ub91Z1+4b25qsmp1cq5ofnasaId4qmiQeKhomnimaaR4pWmweKRqvnmiatF5oGvmd51r7HGaa+9t&#10;mGrzaJdq82aXavNml2rzZpdq82aXavNml2rzZv9aEA3/XxMO/28TCv97Ggj/hSEI/IsoCe+QLwzm&#10;kzgS3ZRDGtOPTizKiVc+wYNeTrl8ZV2xdmtpq3FycqZueXijbIJ7oWyLfJ9slX2dbaB9nG2rfZpt&#10;uX2Zbst9l27hfZVu6HeSbexxkG3vbI9s8GuPbPBrj2zwa49s8GuPbPBrj2zwa/9bEA3/YhEM/3IT&#10;Cf9/GQf/iB8G+I8mB+yULQnimDUN2ZlBF86UTCrFjlU8vIhdTLSCY1qsfWlnpXdvcp9zdnmbcX1+&#10;mG+GgJZvkIGUb5uBk3CngZFwtIGQcMWBjnDbgoxw5XuLcOl2iW/scYhv7W+Ib+1viG/tb4hv7W+I&#10;b+1viG/tb/9cEAz/ZQ8L/3USB/+CGAX/ix4E9ZMkBemZKwbfnTIJ1J0/FcqYSyjBk1Q5uI5bSa+I&#10;Yliog2hloH5tcJl5cnmUdXmAkHOBg41yi4WMcpaFinOihYhzr4WHc8CGhXPWhoRz4oCDcuV6gnHp&#10;dYFx6nOBcepzgXHqc4Fx6nOBcepzgXHqc/9cDwz/Zw0K/3gRBv+EFwT/jhwD8pYhA+adJwPboy0F&#10;0KE9FMadSSW9mFM3tJJaR6uNYVajiGZjm4NrbpR+cHiNenWAiHd9hoV1hoiDdZGJgXaeioB2q4p+&#10;druKfXbRinx23oR7deN+enTneXpz6Hd6c+h3enPod3pz6Hd6c+h3enPod/9dDgz/agsJ/3oRBf+H&#10;FgP+kRoC75oeAeKhIQHXpioEzKU7EsKhSCO5nFE1sJdZRaeTX1OfjmVhl4lpbI+EbneIf3OAgXt5&#10;h315gYx6eYyNeHmZjXZ5p410eraNc3rLjXN63IhzeOCCcnfkfHJ25XtyduV7cnble3J25XtyduV7&#10;cnble/9eDgz/bQoI/30QBP+KFAL7lBcB650YAN6lGADSqicDyKg5EL6lRiG1oVAyrJxXQqOYXlGb&#10;lGNek49oaouKbHWChXB/e4F1iHR+fY5wfYeQbn2UkWx+o5BrfrKQaX/Hj2p/2otqfd6Fanvif2p6&#10;435qeuN+anrjfmp6435qeuN+anrjfv9fDgv/cAgH/4EOA/+NEgH4mBIA56EOANmqCQDOrSQCw6w3&#10;DrmpRB6wpk4wp6JVQJ6eXE6WmWJcjpVmaIaQanN9jG59dIhyh2yFeY5ng4ORZYSRkWSEoJBjhbCP&#10;YobEjmKG2otjg96FY4DigGOA439jgON/Y4Djf2OA439jgON/Y4Djf/9gDQv/dAgF/4QMAv2RDQDq&#10;mwoA2KUGANKuBgDIsiEBvrE1DLWuQhyrq0stoqhTPZqkWkuRoF9ZiZxkZYGYaHB3lGx7bpBwhGWN&#10;d4xgjIGPX4yPjl6Nno1djq6LXY7Dil2P3Iddi+CDXYjjfl2H5H1dh+R9XYfkfV2H5H1dh+R9XYfk&#10;ff9lCgn/eAcE/4gJAO+VBwDZoAMA0qkEAMuxBADCth0AubYxCa+0PxmmsUkpna5QOZSqV0iMp1xV&#10;g6NhYnugZW1xnGl4Z5lugV+XdYdcloGJW5ePiFqXnoZamK6FWZjDg1mZ3IFZleN9WZHmeVmQ53hZ&#10;kOd4WZDneFmQ53hZkOd4WZDneP9pBwf/fQUC+o0FANyZAADTpAIAzK0CAMS2AQC7vBcAsr0tB6m7&#10;OxWguEUml7VNNo6yU0SGrlhRfatdXnSoYWlqpWVzYaNrfFqic4BYon+BV6KOgFajnX5Wo659VaTC&#10;e1Wk3HpVoeh3Vpzqc1ab63JWm+tyVpvrclab63JWm+tyVpvrcv9vAwX/gwIB55EAANaeAADNqQEA&#10;xbIAALy7AACzwhAAq8QoBaPDNxGawEEhkb5JMYi6Tz9/t1RNdrVYWWyyXGVisGFuWq5ndVatcXhU&#10;rn54U66Md1OvnHVSr610UbDBclGw3HFRru5uUqnwa1Ko8GtSqPBrUqjwa1Ko8GtSqPBrUqjwa/91&#10;AAP4iQAA2pcAANCjAADHrgAAvrcAALXAAACqygYAo80hApvNMQ2SyjwcichEK4DFSjp3wk5HbcBS&#10;VGO+V19avFxnVLtkbFG7b25QvHxtT7yLbE+9m2tOvqxpTb7BaE2+3WdNvfFlTbj2Yk2292JNtvdi&#10;Tbb3Yk2292JNtvdiTbb3Yv9+AAHgjwAA050AAMmpAADAtAAAt70AAK3HAgCi0AYAmtgXAJPYKgmK&#10;1jYWgdQ+JXjSRDRu0EhBZM5MTVrMUVdTy1deT8tgYU3LbGJMzHphS82JYEvOmV5Kz6tdSdDBW0jQ&#10;3lpIzvFZScv8V0nJ/VdJyf1XScn9V0nJ/VdJyf1XScn9V/WGAADZlwAAzKUAAMOwAAC6ugAAr8QA&#10;AKTNAgCZ1gYAkuIZAYrjJwiB4jATeOE3IG7gPS1k30E5W91GRFPdS01N3VJSSt1cVEjeaFRI33ZT&#10;R+CFUUfglVBG4adPReK6TUTj1UxE4e5LQ+D8SkPf/0pD3/9KQ9//SkPf/0pD3/9KQ9//St6PAADQ&#10;nwAAxawAALy3AACywQAApsoAAJrTAQCP4AYAiO0ZA4DuJAt37isUbe0xH2PtNSla7DkzUuw+O0vs&#10;RUFH7U1FRO1WRkPuYUZC725FQe98REHwi0NA8ZtBQPGtQD/ywT8+89k+PvLyPT7y9zw+8vc8PvL3&#10;PD7y9zw+8vc8PvL3PNSZAADHqAAAvrQAALS/AACoyAAAnNAAAJDYAACG7ggBfvgVBXX5Hgxs+SQU&#10;YvkpHFr5LiVS+TMsSvk4MkX5PjZB+kU5PvpNOjz7Vzo6/GI6OfxuODj9fDc4/Yw2N/6cNDf+rDM2&#10;/70yNv/ZMTb/4DE2/+AxNv/gMTb/4DE2/+AxNv/gMcqkAADAsQAAtrwAAKrGAACdzgAAkNUAAITc&#10;AAB79AUBcv8PBmn/Fwxg/xwTWP8hGVD/JiBJ/yslQ/8wKj7/Ni06/zwvNv9DMDT/SzAy/1QvMf9e&#10;Li//ai0u/3gsLf+GKyz/lCks/6IoK/+0Jyv/uScr/7knK/+5Jyv/uScr/7knK/+5J8GuAAC4uQAA&#10;rMQAAJ/MAACR0wAAhNoAAHjhAABv9wACZv8HBl3/DQtV/xMRTf8YFkb/HRtA/yEfOv8mIjb/KyQy&#10;/zEmL/83Jiz/Picq/0UmKP9OJib/VyUk/2IkIv9uIyH/eiIf/4YhHv+VIB7/mB8e/5gfHv+YHx7/&#10;mB8e/5gfHv+YH7q2AACvwgAAocoAAJPRAACF2AAAeN8AAGzlAABi+QADWv8ABlL/AwtK/wgPQ/8M&#10;Ezz/Ehc2/xYaMf8bHC7/IB0q/yUeKP8qHyT/Lx8h/zUfHv88Hxz/RB4Z/00dF/9WHBb/YBwU/2ob&#10;Ev92GhH/eRoR/3kaEf95GhH/eRoR/3kaEf95GrG/AACkyAAAldAAAIfXAAB43gAAa+QAAF/qAAFW&#10;+wADTv8ABkX/AAo+/wANN/8BETL/BRMt/wkVKP8OFyT/Exgh/xgZH/8cGRz/IRoY/yYaFf8rGRL/&#10;MRkN/zkYC/9AGAj/SBcG/1AWBP9ZFgT/WxUE/1sVBP9bFQT/WxUE/1sVBP9bFf8+FxT/NCIZ/zEo&#10;HP81Kx7/NjEh/zQ7Jf8yRyj/MFQq/zBiKv8wcSr/MH4p/zGKKP8ykyf/M5wm/zOkJv80qyX/NbMk&#10;/zW7JP82xCP/Ns4j/zfbIv845iL/OfEh/zn4If85/yD+Ov8g/Dr/IPs6/x/7Ov8f+zr/H/s6/x/7&#10;Ov8f+zr/H/8/FxP/NSEZ/zQnG/84KR3/OS8g/zg5Jf82RSn/NFIr/zRgLP8zbiz/NHwr/zSHKv81&#10;kSr/Npop/zeiKP83qij/OLEn/zm5J/85wib/Oswm/zvZJf875SX/PO8k/jz3JPw9/iP6Pf8j+T3/&#10;I/g+/yL4Pv8i+D7/Ivg+/yL4Pv8i+D7/Iv9AFxP/NiEZ/zckG/88Jxz/PSwg/z03JP87Qyn/OVAt&#10;/zhdLv83ay//OHku/ziFLf85jyz/Opgs/zugK/87qCv/PK8q/zy3Kv89wCn/Psop/z7WKf4/4yj8&#10;P+4o+kD3J/hA/if2Qf8n9UH/JvRB/yX0Qf8l9EH/JfRB/yX0Qf8l9EH/Jf9BFxP/NyAY/zsiGv9A&#10;JBv/Qioe/0M0I/9BQCn/Pk0u/zxaMf88aDL/PHYy/zyCMf89jDD/PpUw/z+eL/9ApS//QKwu/0G0&#10;Lv5BvS79Qscu/ELULflD4S33Q+0t9ET2LfJE/i3wRf8r70X/Ku9G/ynvRv8p70b/Ke9G/ynvRv8p&#10;70b/Kf9CFhL/OCAY/0AfGP9FIhn/SSgc/0oyIf9IPSj/RUku/0JWM/9BZDX/QXE2/0F+Nv5CiDX9&#10;Q5I1+0SaNfpEojT5Rak0+EWxNPdGujT2RsQz9kfRM/NH3zPwR+wz7Uj2NOtI/jPqSf8x6Ur/L+hK&#10;/y7oSv8u6Er/LuhK/y7oSv8u6Er/Lv9DFhL/Ox4X/0QdFv9LHxf/USca/1IxH/9QOyb/TUYt/0lS&#10;NP9GXzn8RW07+UZ5O/dHhDv1R4479EiXO/NInzvySaY78EmuO+9KtzvuSsE77UrOO+tL3TvoS+s8&#10;5Uv2O+NN/jnhTv834E//Nd9P/zPfT/8z30//M99P/zPfT/8z30//M/9FFhL/QBsW/0oaFP9SHBX/&#10;WSUX/1svHP9aOSL/VUMr/VBONPhMWzv1S2g/8kp0Qe9Lf0LtS4lC60ySQupMm0LpTaJD502rQ+ZN&#10;s0PlTb1E5E3KROJN2kXeTelG3FD1QtlR/j/YUv891lP/O9VU/znVVP851VT/OdVU/znVVP851VT/&#10;Of9GFhH/RBkU/1AXEv9ZHBL/YCQU/2MtGP9iNx/+X0An91lKMvFVVzvsUWJD6U9uR+ZPeknjT4RK&#10;4U+NS+BPlkveT55M3E+nTdtQr03aULpN2FHHTdZS2E3TUehO0FT1Ss5V/kbMV/9Dy1j/QclY/z/J&#10;WP8/yVj/P8lY/z/JWP8/yVj/P/9IFRH/SRcT/1YWEP9hGw//aCMR/2srFP9rNBr4aT4j8GRILupf&#10;VDnkWV5E31VpTNtTdFHYUn5T1lKIVNRTkVTSU5lU0FSiVM9Uq1TNVbRUzFXBVMpW0VTHVuNVxVfy&#10;UsNa/U3BW/9KwFz/R71c/0S9XP9EvVz/RL1c/0S9XP9EvVz/RP9JFRH/ThYR/1sTDv9nGg3/biIO&#10;/3IpEfxzMhbzcjwe625FKONpUTXcY1tC1VxkTtFYblbNV3hZyleCWshXi1rGWJRbxFicW8NZpVvB&#10;Wa9bwFq6W75ayVu8WtxbulvtWbhd+lS3X/9QtF//TbJf/0qyX/9Ksl//SrJf/0qyX/9Ksl//Sv9K&#10;FBD/UxMP/2ASDP9sGQv/dCAL/3goDfd6MBHtejkY5XhDI91zTy/VbVk/zWVhTcdgalfDXXNdwFx8&#10;YL1chWC7XI5huV2XYbhdoGG2XqphtV61YbNfw2GyX9Vhr1/oYa5i9lutY/9XqWT/U6dk/1CnZP9Q&#10;p2T/UKdk/1CnZP9Qp2T/UP9MFBD/VhIO/2URCv9xGAj/eR8I/n4mCvKBLg3ogTcT4IBBHNd8TSrO&#10;dVc7xm5fSr9oZle6Y25ftmF3ZLNggGaxYIlmr2GSZ61hm2esYqVnqmKvZ6ljvWeoY85npWPjZ6Vm&#10;82KiZ/pdoGf9WZ5m/1WeZv9Vnmb/VZ5m/1WeZv9Vnmb/Vf9NExD/Wg8M/2kQCf91Fwf/fR0G+4Mk&#10;B+6GKwnkiDQO24hAFtGDTCfIfFU4wHZcSLlvZFWyamtfrWdzZqple2qoZYNrpmWMa6RllmyiZqBs&#10;oWaqbJ9mt2yeZ8hsnGfdbJxp8GeaafZil2n5XpVo/FqVaPxalWj8WpVo/FqVaPxalWj8Wv9OEw//&#10;XQ0L/2wPB/94FQX/gRsE94ciBOqLKAbgjjAJ1o0+FMyISiXDglM2u3xbRbN3YlOscWhepm1vZ6Jq&#10;dmyfaX9vnWmHcJtpkXCZaZtwmGmmcZZqsnGVasJxk2rYcZNr7G2Ra/Nnj2v2Y45q+V+Oavlfjmr5&#10;X45q+V+Oavlfjmr5X/9PEg//YAsK/3AOBv97FAT/hBkD84sfAueQJQPckywF0ZE8EceNSCK/iFIz&#10;toJZQq59YFCneGZcoHNsZptwc26XbXpylGyCdJJsjHWRbJZ1j2yidY5srnWMbL11i23Sdopu6XKJ&#10;bu9sh23zaIZs9WSGbPVkhmz1ZIZs9WSGbPVkhmz1ZP9SEQ7/YwkI/3MNBf9/EwL/iBcB8I4bAeOU&#10;IAHYlykDzZU7EMOSRyC6jVAwsohYQKqDXk6ifmRam3lqZZV0b26QcXZ0jW9+d4pvh3iIb5J5h2+d&#10;eYVvqnmEb7l6gm/NeoJw5XeBcOxxgG/wbH9u8mh/bvJof27yaH9u8mh/bvJof27yaP9UDw3/ZgcH&#10;/3YMBP+BEQH8ixQA7JIWAN+XGADTmycCyZk5Dr+WRh22kU8uro1XPaaIXUuehGNYl39oY5B6bW2K&#10;dnJ0hXN5eYJygnyAcY19fnKZfX1ypn57crR+eXLIfnlz4Xt5c+l1eHLtcHdx8Gx3cfBsd3HwbHdx&#10;8Gx3cfBsd3HwbP9XDQz/aQYG/3gLA/+EDgH3jQ8A6JUOANqbCwDPniQBxZ03DLuaRBuylk4sqpJW&#10;O6KNXEmaiWFWk4RmYYt/a2uEe290fnd2e3p1fn93dYiBdXWUgXN1oYFxdbCBcHbDgW933H9wduZ5&#10;cHXqdG907W9vdO1vb3Ttb2907W9vdO1vb3Ttb/9aCwv/bAUF/3sJAvyHCgDrkAkA2ZgGANSeBwDK&#10;oiIBwKE1CreeQhmum00pppdUOJ6TW0aWjmBTjopkX4eFaWp/gW1zeH1yfHF6eYJteYOEa3mPhWl6&#10;nYRoeqyEZnq/g2Z72IJne+V7Z3nodmd363Jnd+tyZ3frcmd363Jnd+tyZ3frcv9dCQn/bwQE/38H&#10;AfKKBgDbkwIA1JsEAM+iBQDFph4AvKYzCLOjQBeqoEomopxTNpmYWUOSlF5QipBjXIKMZ2d6iGtx&#10;cYRve2mBdoJkf3+FYn+MhmGAmoVggaqEX4G8g16C1IFggeV8YH/od2B963NgfetzYH3rc2B963Ng&#10;fetzYH3rc/9hBwj/cwMD/oIEAOOOAADWlwEAz58DAMmmAgC/qhoAt6owB66oPhSlpUgjnaJQM5We&#10;V0CNmlxNhZdhWX2TZWR0j2lva4xteGOJc39eiH2DXIiKg1uImYFbiamAWoq7flmK031biud5W4bq&#10;dVuE7HFbhOxxW4TscVuE7HFbhOxxW4Tscf9lBAb/dwEB84YAANqRAADSmwAAyqMBAMKqAAC5rhUA&#10;sa8sBamtOxGgq0UgmKhNL5ClVD2IoVlKgJ5eVnibY2Ful2drZZRrdF6ScntakX19WJKKfFiSmXtX&#10;k6l5VpO7eFaU03dXlOtzV5DtcFeN721Xje9tV43vbVeN721Xje9tV43vbf9pAAT/fAAA4IoAANWW&#10;AADNnwAAxKgAALyuAACysw4Aq7UnA6O0Nw6askIckq9KK4qsUDmCqVZFeqZbUXGkX11noWNnX55p&#10;b1mdcXRWnHx1VZ2KdVSemXNUnqlxU567cFKf029TnutsVJvyaVSY82dUmPNnVJjzZ1SY82dUmPNn&#10;VJjzZ/9vAAL2ggAA2o8AANCbAADHpAAAvqwAALWzAACruQYApLwiAZy7MgqUuT4YjLdGJoS1TDR7&#10;slJBcq9WTGmtWlhgq19hWalmaFSob2xSqHtsUamIa1GqmGpQqqhoT6q7Z0+r02VPqutjT6j3YVCk&#10;+V9QpPlfUKT5X1Ck+V9QpPlfUKT5X/92AAHhhwAA1JUAAMqgAADBqgAAuLIAAK65AACjwAAAm8QZ&#10;AJXFLAeNwzgThcFBIHy/Ry50vEw7arpRR2G4VVFZtlpaU7ViYE+1bGJOtXlhTbaHYE23ll9Mt6dd&#10;S7i6XEu41FpLt+xZS7X6V0uy/1VLsv9VS7L/VUuy/1VLsv9VS7L/Vfh+AADajgAAzpsAAMSnAAC7&#10;sAAAsrgAAKe/AACcxgIAkc4MAIzPIwOFzzENfc06GnTLQSdryUY0YcdLP1nGT0lSxVVQTcReVEvF&#10;aVVKxXZVScaFU0nGlFJIx6ZQR8i5T0bI1E5Gx+1NRsX7S0bE/0pGxP9KRsT/SkbE/0pGxP9KRsT/&#10;SuKGAAD/4v/iSUNDX1BST0ZJTEUACQrTlgAAx6MAAL6tAAC1tgAAqr4AAJ/GAACTzQIAiNUHAILc&#10;GQF83CkIdNszE2vaOiBh2D8sWNdEN1HWST9L1VFFSNZaR0bWZkdF2HNGRdiCRUTZkkRD2qNCQ9u3&#10;QULc0kBB2us/Qdj5P0DW/z5A1v8+QNb/PkDW/z5A1v8+QNb/PtmPAADLngAAwKsAALi0AACtvQAA&#10;osUAAJbLAACK0wEAf90GAHroGQNy6CQKaegrE2DnMR1X5zYmT+Y8L0nmQjVE50o5QedUO0DoXzs/&#10;6Ws6Pul5OD7qiDc965k2PeyrNDzswDM77dsyO+zxMTrp/zE66f8xOun/MTrp/zE66f8xOun/Mc+Z&#10;AADDpwAAurIAALC8AACkxAAAl8sAAIvRAAB/2AAAd+0HAW/0FQVn9R4LX/UkE1b0KRpP9S8hR/U0&#10;J0L1Oyw99UIvOvZKMDj3VDA3+F8vNvhsLjX5ei00+YkrNPqaKjP6rCgz+78nMvvYJjL87CUy/Owl&#10;MvzsJTL87CUy/OwlMvzsJcakAAC8sAAAsroAAKbDAACZygAAjNAAAIDWAAB03QAAbPMEAWT/DgZc&#10;/xYLVP8cEU3/IRdG/yYcP/8rIDr/MSM2/zglM/8/JjD/RyYu/1EmLf9bJSv/ZyQq/3YjKP+FISj/&#10;lSAn/6QfJ/+0Hib/xh0m/8YdJv/GHSb/xh0m/8YdJv/GHb6uAAC1uAAAqcEAAJzJAACOzwAAgNUA&#10;AHTcAABp4gAAYPYAAln/BQZR/wsLSv8SEEP/FxQ8/xwYN/8hGzL/Jx0v/y0eK/8zHyj/OR8l/0Ef&#10;I/9KHiH/VB0f/2AcHf9tGxv/exoZ/4kZGf+VGBj/ohcY/6IXGP+iFxj/ohcY/6IXGP+iF7e2AACr&#10;wAAAnsgAAJDOAACB1AAAdNsAAGjhAABd5wAAVfkAA03/AAZG/wEKPv8GDjj/CxEy/xEULv8VFir/&#10;Gxcm/yAYI/8mGSD/Kxkc/zEZGf84GBb/QRgT/0oXEf9VFg7/YBUL/2sUCf93Ewf/gRMH/4ETB/+B&#10;Ewf/gRMH/4ETB/+BE66+AAChxgAAks0AAIPUAAB12wAAaOEAAFznAABR7AABSfwAA0H/AAY5/wAJ&#10;M/8ADC7/AA4o/wMQJP8IEiD/DBMd/xIUGv8XFBf/HBQT/yEUD/8nFAr/LRQH/zUTA/8+EgD/RxEA&#10;/1ARAP9ZEAD/YQ8A/2EPAP9hDwD/YQ8A/2EPAP9hD/8xGxX/JyYY/yonGv8sKhv/LDEe/yk6IP8m&#10;RiL/JVQj/yViIv8lcCH/JX0g/yWIH/8mkR7/J5od/yihHP8oqBv/Ka8b/yq3Gv8qvxr/K8oZ/yzV&#10;GP8t4xj/Lu4X/y72F/8u/Rb+Lv8V/S7/Ffsu/xX7Lv8V+y7/Ffsu/xX7Lv8V+y7/Ff8xGhX/JyYY&#10;/y0lGf8vKBv/Ly4e/y04If8rRCP/KlIk/ylgJP8pbiP/KXoi/ymGIf8qjyD/K5gf/yygHv8spx3/&#10;La4d/y61HP8uvhz/L8cb/zDTGv8x4Rr/Mu0Z/zL1Gfwy/Bj6Mv8Y+TL/F/gy/xf4Mv8X+DL/F/gy&#10;/xf4Mv8X+DL/F/8zGhX/KSQY/zAjGf80JRr/NCsd/zM2If8xQiT/L08m/y5dJv8uayX/Lngk/y6D&#10;I/8vjSL/MJUh/zGdIf8xpSD/Mqwf/zOzH/8zux7/NMUe/zXRHf423x38Nusc+jb0HPg3/Bz1N/8b&#10;9Df/G/M3/xrzN/8a8zf/GvM3/xrzN/8a8zf/Gv80GRT/LSEY/zUgGP84Ihn/OScc/zozIP84PyT/&#10;NUwn/zRZKf8zZyj/M3Qo/zSAJ/81iib/NpMl/zabJP83oiT/OKkj/jiwI/05uSL8OcIi+zrOIvk7&#10;3CH2O+gh9DzzIfE8/CDvPP8g7j3/H+09/x7tPf8e7T3/Hu09/x7tPf8e7T3/Hv81GBT/Mh4X/zod&#10;Fv8+Hhf/QSYa/0IwHv9APCT/PEgp/zpVK/85Yiz/OXAs/zp8K/07hir7PI8q+jyXKfk9nyn4PaYo&#10;9z6tKPY+tij1P78n9EDLJ/JA2SfvQOcn7EHyJ+lB/CboQv8l50L/JOZD/yPlQ/8i5UP/IuVD/yLl&#10;Q/8i5UP/Iv83GBT/NxsW/0AZFf9EGxX/SSQX/0suHP9IOCL/RUQo/0FRLf1AXjD6P2sx90B3MPVA&#10;gjDzQYsv8kKUL/BCmy/vQ6Mv7kOqLu1Esi7sRLwu60XILulF1i/mReUv40byL+BH/C3fR/8r3Uj/&#10;KttJ/yjbSf8o20n/KNtJ/yjbSf8o20n/KP84FxT/PBgU/0UXEv9MGhL/UiIU/1QsGP9SNh//TUAm&#10;+0lMLvZGWTPyRWY17kVyNuxGfTbqRoc26EePNudHmDblSJ825EinNuNIrzfhSLk34EnFN99J1Djb&#10;SeQ42ErxNtVM+zTTTf8y0k3/MNBO/y7QTv8u0E7/LtBO/y7QTv8u0E7/Lv86FxP/QRYS/0wVEP9V&#10;GRD/WyER/10qFf9bMxr7Vz0i81JILO1OVDTpS2A55UptPOJKeD3fS4I93UuLPttLkz7aTJs/2Eyj&#10;P9ZMrD/VTbU/1E3BP9JO0D/PTuFAzE/wPspQ+zvIUv84x1L/NsVT/zTFU/8zxVP/M8VT/zPFU/8z&#10;xVP/M/87FxP/RhQQ/1IRDv9cGA3/YyAO/2UoEP1lMRb0YTsd7FxEJ+VXUTLfU1w721BnQdZPckTU&#10;T3xF0U+FRs9QjkbNUJZGzFGeRspRpkbJUa9Gx1K6RsZSyEfEUtpHwVPrRr9V+EK9Vv8/vFf/PLtY&#10;/zq6WP85ulj/ObpY/zm6WP85ulj/Of89FhP/SxEO/1cPC/9jFwr/ah4K/20mDfdtLhHuazgY5mdC&#10;Id5iTi3WXFg60FdiRMxUbEnIVHZMxlR/TMRUiE3CVZBNwFWYTb5WoU29VqpNu1a0TbpXwU64V9NO&#10;tVfmTrRZ9UmyWv9GsVv/Q7Bd/0CvXf8/r13/P69d/z+vXf8/r13/P/9BFRH/UA4N/10OCf9oFQj/&#10;bxwH/nMkCfJ1KwzodDUS33FAG9dsTCfPZVY3x19eRMJbZ0y+WXBRu1l6UrlZglO3WYtTtVmTVLNa&#10;nFSyWqVUsFuvVK9bu1StW8xUq1vgVapd8VCoX/xMp2H/SaZh/0WlYf9EpWH/RKVh/0SlYf9EpWH/&#10;RP9EExD/VAwL/2IMCP9tFAb/dRoF+nkhBu57KAjjezEM2no+FNB0SiTIblM0wGhbQrpjY021X2xU&#10;sV50V69dfVmtXYVZq16OWalellqoXqBapl+qWqVftlqjX8ZaomDaW6Bh7VefY/pSn2T/Tp1k/0uc&#10;ZP9KnGT/Spxk/0qcZP9KnGT/Sv9IEQ//WAkK/2YLBv9xEgT/eRgD9n4eA+mBJATegi0H1IA8Ecp7&#10;SCHCdlExunBZP7NqYEutZmhUqWNwWqZieF2jYoBeomKJX6Bikl+eYptfnWOlX5tjsWCaY8BgmGPU&#10;YJdk6V6XZvdYlmf/VJRm/1CUZv9PlGb/T5Rm/0+UZv9PlGb/T/9LDg3/WwcI/2oKBf91EAL/fBUB&#10;8YIZAeSFHwHZhykDz4U6D8WBRh69fFAutXdXPK1xXkmnbWVUomlsXJ5nc2CbZntjmWWEZJdljWSW&#10;ZZZklGahZZNmrWWRZrtlkGbOZY5m5WSOaPVejmn9WYxo/1WLaP9Ui2j/VIto/1SLaP9Ui2j/VP9O&#10;DAz/XgUH/20JA/94DQH8gBEA7YUUAOCJGADUiyYCyoo4DcCGRRu4gk4rsH1WOqh4XEeic2NSnG9p&#10;W5drb2KTaXdmkWh/aI9oiGmNaJJpjGidaYpoqWqIabdqh2nJaoZp4GmGa/Njhmv5XoRq/FqEav1Y&#10;hGr9WIRq/ViEav1YhGr9WP9RCwv/YQMG/3AIAv97CgD1gwwA6YgMANuMDADQjyQBxY42C7yLQxm0&#10;h00orIJUN6R9W0SdeWFQl3RmWpFwbGKMbXNoiWx6a4drg22Fa41tg2uYboJrpW6Aa7Juf2vEbn1r&#10;3G5+bfBofm32Y31s+V58bPpdfGz6XXxs+l18bPpdfGz6Xf9UCQr/ZAIF/3MGAfp+BwDohgYA2YsF&#10;ANWQBwDLkyIAwZI0CbiPQhewi0smqIdTNKCDWkGZfl9NknpkWIx1aWKGcm9pgm92bn9uf3B9boly&#10;e26UcnluoHJ4bq5ydm7AcnRu1nN2cO1sdXDzZ3Vu9mJ1bvdhdW73YXVu92F1bvdhdW73Yf9XBwn/&#10;aAEE/3cEAfGBAwDbiQEA1Y8EANCTBQDHlh8AvZYzB7STQBSskEojpIxSMpyIWD+VhF5Ljn9iVod7&#10;Z2CBd2xpe3Ryb3dyenR0cYR1cnGPdnBxnHZucqp2bHK7dmty0nZtdOtwbXPwa21x9GZscfVkbHH1&#10;ZGxx9WRscfVkbHH1ZP9aBQj/awAD/nkCAOSEAADYjAAA0ZICAMuXAwDCmhwAuZowBrCYPxKolUkh&#10;oJFRL5iNVzyRiVxIioVhVIOBZV58fWpodXlvcG93dnZqdn95aHaLeWZ2mHlldqd5Y3a4eGJ3znhk&#10;eOhyZXfvbWV18mhldfNnZXXzZ2V182dldfNnZXXzZ/9dAwb/bgAC9XwAANyHAADUjwAAzZUBAMaa&#10;AQC9nhgAtJ4uBKycPBCkmUcenJZPLJSTVTmNj1tGhotfUX6HZFx3hGhmboBsb2d9c3ZifHx6YHuH&#10;el58lXldfKR4XH21d1t9y3ZdfuZyXX3ubl578mleevJoXnryaF568mheevJoXnryaP9hAAX/cgAB&#10;6YAAANiKAADQkwAAyJkAAMCfAAC3ohMAr6MqA6iiOg2fn0QbmJxNKZCZVDaJlVlCgZJeTnqOYllx&#10;i2ZjaIhqbGGFcHRchHp3WoSGd1mElHZYhaN1V4W0c1eGynJXhuVvWIXwa1iC82dYgfRmWIH0ZliB&#10;9GZYgfRmWIH0Zv9lAAT+dgAA3oQAANSOAADLlwAAw54AALqjAACxpg0AqqgmAqKnNguapUIYk6JK&#10;JYufUTOEnFc/fJlcSnSWYFVrk2RfY5BpaFyOb29XjXlyVo2FcVWOlHBVjqNuVI+0bVOPy2tUj+Rp&#10;VY/0ZVSL9mJUivdhVIr3YVSK92FUivdhVIr3Yf9pAALxewAA2ogAAM+TAADGmwAAvqIAALWoAACq&#10;rAYApK4hAJytMgiVqz4UjalHIYanTi5+pFM6dqFYRm6fXVBlnGFbXZpnY1eYb2hUmHlqU5iGaVKZ&#10;lGhSmaRmUZm1ZVCay2NQmeVhUZj1XlGW+1xRlfxbUZX8W1GV/FtRlfxbUZX8W/9wAAHhgAAA1I0A&#10;AMqYAADBoQAAuagAAK+tAACjsQAAnLQZAJa0LQWOszkQh7FDHH+vSSl3rU82b6pUQWaoWEtepl1U&#10;V6VkXFKkbGBQpHdgT6SEYE+kk15OpaNcTaW0W02ly1lMpeVYTaP1Vk6i/1ROoP9TTqD/U06g/1NO&#10;oP9TTqD/U/l2AADchgAAz5MAAMWeAAC8pgAAs60AAKmzAACduAAAk7sQAI69JgKHvDQLgLo9F3i5&#10;RCNwt0owZ7VPO16zU0VXsVlNUbBgU02waVVMsHVVS7CDVEuxkVNKsaJRSbGzUEmyy05IseZNSK/2&#10;S0iu/0pIrv9KSK7/Skiu/0pIrv9KSK7/SuR+AADUjQAAyZoAAL+kAAC3rAAArbMAAKK5AACWvgAA&#10;isUEAITHHAB/xywHeMY2EXDEPh1nw0QoXsFJM1fATj1Qv1RES75cSEm+ZklHv3NJR7+AR0bAj0ZG&#10;wKBFRcCyQ0TBy0JEwOdBQ773QEO9/z9DvP8/Q7z/P0O8/z9DvP8/Q7z/P9yGAADNlQAAw6EAALqr&#10;AACxswAAprkAAJq/AACOxQAAgssDAHnSDAB01CADbtMtC2bSNhVe0TwgVtBCKk/PSDNJz084Rc9Y&#10;O0TPYzxD0G87QtF9OkHRjThB0p43QNKxNj/TyjQ/0uczPtD2Mz3O/zM9zv8zPc7/Mz3O/zM9zv8z&#10;Pc7/M9OPAADGnQAAvakAALSyAACpuQAAnb8AAJHFAACFywAAetIBAG/aBwBq4RkCY+IkCVvhLBFU&#10;4TIaTOE5IkbgQChC4UgtP+FRLj3iXC4942kuPON2LDvkhSs75ZYpOuWoKDnmvic459omN+TxJTbi&#10;/iY24v8mNuL/Jjbi/yY24v8mNuL/JsqZAAC/pgAAtrAAAKy5AACgwAAAk8UAAIfLAAB70QAAcNgA&#10;AGfpBwBh7xUEWu8dClLwJBBL8CoXRPAwHT7wNyE68D4kN/FHJTXyUSU081wkM/NpIzL0dyIx9Ich&#10;MPWYHy/1qx4v9sAdLvfZHC738Rsu9vUaLvb1Gi729Rou9vUaLvb1GsGkAAC5rwAAr7gAAKO/AACW&#10;xgAAiMsAAHzRAABw1wAAZd4AAF3xAwFW/A0FUPwVCkn9Gw9C/SEUO/0nGDb+LRsy/jQcL/87HSz/&#10;RB4q/00dKf9YHCf/ZBsl/3MaJP+DGCP/lBci/6UWIf+3FSH/zxQh/9gUIf/YFCH/2BQh/9gUIf/Y&#10;FLutAACxtwAApr8AAJjFAACKywAAfdEAAHDXAABl3QAAWuMAAFP1AAJM/wQFRf8LCT7/EQ04/xcR&#10;Mv8cEy7/IhUr/ygXJ/8uFyT/NRgg/z0XHv9GFxv/URYZ/10VF/9rExT/exIT/4oREv+YEBL/qA8S&#10;/60PEv+tDxL/rQ8S/60PEv+tD7S1AACovgAAm8UAAIzLAAB+0QAAcdgAAGTeAABZ4wAATugAAEf4&#10;AAJA/wAFOf8ACDT/BQsu/woOKf8QECX/FREi/xsSH/8hExv/JhMX/y0TE/80Eg//PRIL/0cRCP9T&#10;EAX/Xw8C/2wOAP95DQD/hwwA/4oMAP+KDAD/igwA/4oMAP+KDKu9AACdxAAAj8sAAIDRAABy2AAA&#10;ZN4AAFjkAABN6QAAQ+4AATv7AAM0/wAFLv8ACCn/AAok/wAMIP8CDRz/Bw4Y/wsPFf8SDxL/GA8N&#10;/xwPCP8iDwT/KQ8A/zEOAP87DQD/RgwA/1AMAP9aCwD/ZQoA/2gKAP9oCgD/aAoA/2gKAP9oCv8k&#10;HxX/HicX/yMnF/8kKRn/ITAa/xw5HP8aRhz/GVQc/xlhG/8Ybxn/GHwY/xmGFv8ajxX/G5cU/xuf&#10;FP8cphP/HKwS/x2zEv8euxH/HsUQ/x/QEP8g3g//IeoO/yH0Dv8h+w3/If8N/SH/DPwh/wz7If8M&#10;+yH/DPsh/wz7If8M+yH/DP8lHxX/ISUX/yUkF/8nJxn/JS0a/yE3HP8gRB3/H1Ed/x5fHP8ebRv/&#10;HXkZ/x6EGP8fjRf/IJUW/yCdFf8hpBX/IaoU/yKxE/8juRP/I8MS/yTOEv8l3BH/JukQ/ybyEPwm&#10;+g/6Jv8P+Cb/Dvgm/w73Jv8O9yb/Dvcm/w73Jv8O9yb/Dv8mHhX/JCIW/ykhF/8rIxj/Kika/yk0&#10;Hf8mQR//JU4f/yRcHv8kah3/JHYc/ySBGv8lixn/JpMY/yaaGP8noRf/J6gW/yivFv8ptxX/KcAV&#10;/yvLFP4r2RP8LOcT+SzwEvcs+RL1LP8R8y3/EfMs/xHyLP8R8iz/EfIs/xHyLP8R8iz/Ef8nHRX/&#10;KB8W/y4dFv8wIBf/MCYZ/zExHf8uPh//LEsh/ytYIf8qZiD/KnIf/yt+Hf8shxz/LZAb/y2YG/4u&#10;nxr9LqYZ/S+sGfwwtBj7ML0Y+jHIF/gy1hf1MuMW8zPvFvAz+RbuM/8W7TP/Fewz/xXrM/8V6zP/&#10;Fesz/xXrM/8V6zP/Ff8oHRX/LRsV/zQaFP83GxX/OSMX/zouG/84Oh//NEci/zJUJP8yYSP/Mm4i&#10;/TJ6IfszhCD5NIwf+DSUH/c1nB72NqMe9TaqHfM3sR3zOLoc8TjFHPA50xztOeEb6jnuG+c6+Bvm&#10;Ov8b5Dr/GuM7/xnhO/8Z4Tv/GeE7/xnhO/8Z4Tv/Gf8qHBX/MxgU/zoWEv8/GBP/QyEV/0MrGf9B&#10;Nx7/PUMj/zpPJvs5XCf3OWkm9Tl1JvI6gCXwO4kk7zuRJO08mCPsPJ8j6z2nI+o9riLpPrci5z/C&#10;IuY/0CLjP+Ai4D/tIt5A+CHbQf8g2UH/H9hC/x/WQv8e1kL/HtZC/x7WQv8e1kL/Hv8tGhT/ORUS&#10;/0EUEP9HGBD/TCAS/00pFf9KMxv+Rj4h+EJKJ/I/VyruP2Qr6z9wK+lAeyrmQYQq5UKNKuNClCrh&#10;Qpwq4EOjKt9DqyrdQ7Qq3ES/KttEzSvYRN4r1EXtKtJG+CnPR/8nzUf/JcxI/yTLSP8jy0j/I8tI&#10;/yPLSP8jy0j/I/8yFxP/PxMQ/0cQDv9QFg3/Vh4O/1YmEf9UMBb3UDod8EtGJelHUizkRl4v4UVr&#10;Md5GdjHbRoAx2UeIMddHkDHVSJgx1EifMtJIpzLRSbAyz0m6Ms5JyDPMStkzyErpM8ZL9zDETP8u&#10;wk3/LMFN/yrATv8pwE7/KcBO/ynATv8pwE7/Kf83FRL/QxAO/04MC/9YFQr/XRwK/18lDfleLRHw&#10;WjcY6FRBIeBQTiraTVky1UtlNtJLcDjPS3o4zUyCOctMijnJTZI5x02aOcZNojnETqo6w060OsFO&#10;wTrAT9E6vU/kO7pQ8zi4Uf41t1L/M7ZT/zG1U/8vtVP/L7VT/y+1U/8vtVP/L/88ExD/SQwM/1QL&#10;Cf9fEwf/ZRoH/2ciCfNnKgzpZDMS4GA/GthbSyXRVlUyy1JfOsdRaj3EUXM/wVF8QL9RhUC9UYxA&#10;u1KUQLpSnEC4UqVBt1OvQbVTukG0U8pBslPdQq9U7z+uVvs8rVf/OatZ/zeqWf81qln/NapZ/zWq&#10;Wf81qln/Nf9AEA//TgkK/1oKB/9lEQX/axcE+m4eBe1uJgfjbC8M2mo9E9BlSSHIX1IwwlpbO71X&#10;ZEG5Vm5EtlZ3RrRWf0ayVodHsFaPR69Xl0etV6BHrFeqR6pXtUipWMRIp1jWSKVY6kajW/hColz/&#10;P6Jc/zyhXf86oV3/OqFd/zqhXf86oV3/Ov9DDQ3/UgYI/2AIBf9qDgP/cBQC9XMaAuh0IQPddCoG&#10;03I6D8ltRh7BZ1AtumJYObReYEOwW2lIrVpxS6paekyoWoJNp1uKTaVbkk2jW5tNolulTqBcsE6f&#10;XL5OnVzQTptc5U2bXvVJml//RZlf/0KZYP9AmWD/QJlg/0CZYP9AmWD/QP9HCwz/VQMH/2QHA/9u&#10;CwH+dBAB73gVAOJ5GwHXeicCzXg4DcN0RBu7b04qtGpWN65lXUKoYmVKpGBtT6FfdVGfX31SnV+F&#10;U5xfjVOaX5ZTmV+gU5dfq1SWX7lUlF/LVJJf4VSSYfJPkmL+SpFi/0eRY/9FkWP/RZFj/0WRY/9F&#10;kWP/Rf9LCQr/WQAG/2gFAv9xCAD1eAoA6nsMAN19EADSfyQBx342Cr56Qxi2dkwmr3FUNKhsW0Ci&#10;aGJKnWVpUJpjcFSXYnhWlWKAV5NiiViSYpJYkGKcWY9ip1mNYrRZjGLGWopi3FqKY/BUimX8UIpl&#10;/0yJZf9JiWX/SYll/0mJZf9JiWX/Sf9OBwn/XQAE/2sDAfh0BQDnewQA2n4FANaBCADMgyEAwoM0&#10;CbqAQRWxe0skqndSMqNzWT6cb19Il2plUZNnbFaPZnNajWV7XItkhF2KZI1diGWYXoZlo16FZbBe&#10;g2XBX4Jl11+CZu1agmf6VYJo/1GBZ/9OgWf/ToFn/06BZ/9OgWf/Tv9RBQj/YAAD/24BAO53AADb&#10;fgAA1YIDANGEBgDIhx8AvocyB7WEPxOtgUkhpnxRL594VzuYdF1GknBjUI1saVeJaW9chmh3X4Nn&#10;f2GCZ4ligGeUYn5nn2N9Z6xje2e9Y3ln0mR6aepfe2r5Wntq/1V6af9Semn/Unpp/1J6af9Semn/&#10;Uv9TAwf/YwAC/HEAAOJ6AADYgQAA0YYCAMyIBADDixwAuoswBbGJPRGphUgeooJPLJt+VjmUeVtE&#10;jXVhTohxZleDbmxdf2xzYnxre2V6aoRmeGqPZ3Zqm2d0aqlncmq4aHBqzmhxbOZkcm33XnJs/Fpy&#10;a/9Wcmv/VnJr/1Zya/9Wcmv/Vv9WAQb/ZwAB9HMAAN19AADUhAAAzYkBAMeMAQC+jxkAto8tBK6N&#10;PA+mikYcnodOKZeDVDaQf1pBiXpfTIN2ZFV9c2leeHBvZHRud2hxboBqb26La21ul2trbqVraW61&#10;a2duyWtob+NoanD1Ympw+l1qbvxaam78Wmpu/Fpqbvxaam78Wv9ZAAX/agAB6nYAANqAAADRhwAA&#10;yYwAAMKQAAC6khUAspMrA6qROg2ij0QZmoxNJpOIUzOMhFg/hYBdSX98YlN4eWZdcXZsZWxzc2po&#10;cnxtZXKHbmNyk25icqJuYHOxbV9zxm1fdOBqYXXzZGJ0+GBicvpcYnL6XGJy+lxicvpcYnL6XP9d&#10;AAT/bQAA4HkAANaDAADNiwAAxZAAAL2UAAC1lhEArZcoAqaWOAuelEMXlpFLI4+NUjCIilc8gYZc&#10;RnqDYFFzf2Rba3xpZGR6b2pgeHhuXXiDb1x4kG9beZ9uWXmvbVh5w2tZet5pWnryZFt5+GBbePpd&#10;W3j6XVt4+l1bePpdW3j6Xf9gAAL3cQAA3X0AANKHAADJjwAAwZQAALmYAACvmgsAqJwkAaGbNQia&#10;mUEUkpZJIIuTUC2EkFU4fY1aQ3aKXk5uh2JYZoRnYV6BbWhZgHZsV4CCbFaAj2tWgZ5qVYGuaFSB&#10;wmdUgt1lVYLxYVaB+l1Wf/xbVn/8W1Z//FtWf/xbVn/8W/9kAAHqdQAA2YEAAM6LAADFkwAAvZkA&#10;ALOdAACpnwUAoqEfAJyhMQaVnz0RjZxHHYaaTil/l1M1eJRYP3CRXEpoj2FUYIxlXFmKbGNViXVm&#10;U4mBZlOKj2VSip5jUYquYlGLwmBQi91eUYrxW1KK/VhSiP9WUoj/VlKI/1ZSiP9WUoj/Vv9pAADh&#10;eQAA1IYAAMqQAADBmAAAuJ4AAK6iAACjpQAAnKcZAJanLASPpTkNiKNDGYGhSiR6n1AwcpxVO2qa&#10;WkVimF9PW5VkV1WUa1xSk3VeUJOBXlCUj1xPlJ5bT5WuWU6Vw1dNld1WTpTxU06T/VFOkv9QTpL/&#10;UE6S/1BOkv9QTpL/UPdvAADcfwAAz4sAAMWVAAC8nQAAs6MAAKmnAACbqwAAlK0RAI+uJgKIrTUJ&#10;gqs/FHupRh9zqEwra6ZRNmOkVkBboltIVaBhT1CfaVROn3RVTZ+AVEyfjlJMoJ5RS6CuT0qgw05K&#10;oN5MSp7xSkqd/UlKnP9ISpz/SEqc/0hKnP9ISpz/SOZ2AADWhQAAypEAAMCbAAC3owAArqkAAKSt&#10;AACXsQAAi7QGAIa1HwCBtS4GerQ5D3OzQRprsUclY7BML1yuUTlVrFdBT6teR0urZ0lKq3JKSat/&#10;SUisjUdIrJxGR6ytREasw0NGrN5BRqryQEWp/T9FqP8/Raj/P0Wo/z9FqP8/Raj/P95+AADPjAAA&#10;xJgAALuiAACyqQAAqK8AAJ2zAACRtwAAg7wAAHy/EwB4vyYCcr8yCmu+OxRjvEEeW7tHKFS6TDFO&#10;uVI4SbhaPEa4Yz5FuW89RLl8PES5iztDups5QrqsOEK6wjdBut41QLjzNUC2/jU/tf81P7X/NT+1&#10;/zU/tf81P7X/NdaGAADIlAAAvqAAALapAACtrwAAorUAAJW5AACJvQAAfcMAAHHKBABszBkAZ8wn&#10;BWHLMg1ayjkWU8k/H0zJRidHyE0tQ8hVMEHJXzBAyWwwP8l5Lz7KiC0+ypgsPcuqKjzLwSk7y98o&#10;O8nzKDnH/ik5xv8pOcb/KTnG/yk5xv8pOcb/Kc2PAADCnQAAuacAALCvAACmtgAAmbsAAI2/AACA&#10;xAAAdcoAAGnQAgBf2AgAW9sZAVbbJgdQ2y8OSto2FUTaPhs/2kYgPNtPITvbWiI63GYhOd10IDnd&#10;gh843pMdN96lHDbfuxs14NgaNN3vGzLb+hwx2v8dMdr/HTHa/x0x2v8dMdr/HcWZAAC7pQAAs68A&#10;AKm2AACdvAAAkMEAAIPFAAB3ygAAa9AAAGDXAABX4wYAUuoUA0zqHQhG6iUNP+orEjrqMxY26zsZ&#10;M+tEGjHsThsw7VkaL+5lGS7udBgt74QWLO+VFSvwqRQr8cATKvHdEinw8BEo7v0RKO79ESju/REo&#10;7v0RKO79Eb6jAAC1rgAArLYAAKC8AACSwgAAhccAAHjMAABs0QAAYdcAAFbdAABP7AIBSfgMBEP4&#10;FQg9+BsMN/kiDzL5KBIu+i8UK/o3FSj7QBUl+0kUI/xUFCL9YRMg/XARHv6BEB7+kw8d/qYOHP+6&#10;DRv/0gwb/+cMG//nDBv/5wwb/+cMG//nDLesAACutQAAorwAAJXCAACHxwAAec0AAGzSAABh2AAA&#10;Vt4AAEzjAABF8gABP/4DBDn/Cgcz/xEKLv8XDSr/HA4m/yMQIv8pEB7/MBEb/zkQGP9CEBX/TQ8S&#10;/1oOD/9pDQz/eQwL/4oLCv+bCgr/qgkJ/7kJCf+5CQn/uQkJ/7kJCf+5CbG0AAClvAAAl8IAAInI&#10;AAB7zgAAbdMAAGHaAABV3wAAS+QAAEHpAAA69gACNP8ABC7/AAYp/wQJJf8JCiD/EAwc/xUMGf8b&#10;DRX/IQ0R/ycNDP8vDQj/OQwE/0QLAP9QCgD/XgkA/20JAP97CAD/iQcA/5QHAP+UBwD/lAcA/5QH&#10;AP+UB6i7AACawgAAjMgAAH3OAABv1AAAYdsAAFXhAABJ5gAAP+oAADXuAAEv+gACKf8ABCP/AAYf&#10;/wAHGv8ACRb/AQkT/wYKDv8LCwv/EQsH/xcLAv8dCgD/JAoA/y0JAP84CQD/RAgA/1AHAP9bBwD/&#10;ZgYA/3AGAP9wBgD/cAYA/3AGAP9wBv8ZJBT/GSYU/xslFf8bKBb/Fi4X/w43F/8NRRf/DFMV/wth&#10;FP8LbhL/CnoR/wqEEP8LjQ7/DJUO/w2cDf8Oowz/DqkL/xCwC/8QuAr/EcAK/xLLCf8S2Qj/E+YI&#10;/xPxB/8T+Af/E/8G/RP/BvsS/wb7E/8G+xP/BvsT/wb7E/8G+xP/Bv8aJBT/GyMU/x4jFf8eJRb/&#10;GisX/xY1GP8VQxj/E1EX/xNeFf8SbBT/EXgS/xKCEf8TixD/FJMP/xSaDv8VoQ3/FacN/xauDP8X&#10;tQv/F74L/xjJCv8Z1gr/GeQJ/hnvCPwZ9wj6Gf8H+Bn/CPcZ/wj3Gf8I9xn/CPcZ/wj3Gf8I9xn/&#10;CP8bIxT/HyAU/yIfFf8iIRX/HycX/x4zGP8cQBn/G00Y/xpbF/8ZaBb/GXUU/xl/E/8aiBL/G5AR&#10;/xuXEP8cng//HaUO/x2rDv8esw3/H7sN/x/GDP4g0wz7IeIL+SDsCvYh9grzIf4K8iH/CvEh/wrx&#10;If8K8SH/CvEh/wrxIf8K8SH/Cv8cIhT/IxwU/ycbFP8oHRX/JyQW/ygwGf8lPBr/I0oa/yJXGf8h&#10;ZBj/IXEW/yF8Ff8ihRT/I40T/iSUEv0kmxH8JaIR+yapEPomsBD5J7gP+CjDD/co0A70Kd4O8Snq&#10;De4p9Q3sKf4N6yn/Deop/w3oKv8N6Cr/Degq/w3oKv8N6Cr/Df8hHhT/KBgT/y0WEv8vGBP/MSEV&#10;/zEsGP8vORv/LEUc/ypTHP8qYBv9KWwZ+yp4GPkrgRf3LIoW9SyRFfQtmBXzLZ8U8i6mFPEvrRPw&#10;L7UT7zDAEu4xzRLrMdsS6DHpEeUx9RLjMv4S4TH/Et8y/xHdMv8R3TL/Ed0y/xHdMv8R3TL/Ef8l&#10;GRP/LxUR/zUUEP85FhD/PB4S/zwpFv85NBr/NUEd/TJOHvgyWx70Mmgd8jJzHO8zfRvtNIYa7DWO&#10;Geo1lRnpNpwY6DajGOY3qhjlN7MX5Di9F+M4yhfhONkX3TnpF9o59RfYOf4X1Dr/F9M6/xbSOv8W&#10;0Tr/FtE6/xbROv8W0Tr/Fv8qFhL/NRIQ/zwPDv9CFQ3/Rx0P/0YmEv9DMBf7Pzwc9DtJIO85ViHr&#10;OWIh5zpuIOU7eR/iO4Ie4TyKHt89kR7dPZkd3D2gHdo+qB7ZPrAe2D66HtY/xx7UP9Yf0T/nH81A&#10;9R7KQf8dyUH/HMdB/xzGQf8bxUH/G8VB/xvFQf8bxUH/G/8wFBH/Ow4O/0IKC/9LEwr/UBsL/1Ak&#10;DvxNLBLzSDcY60NDH+VAUCPgQF0k3EFpJNlCdCTWQn0k1EKFJNJDjSXRQ5Qlz0SbJc1EoyXMRKsm&#10;ykW0JslFwCbHRdAmxEXiJ8FG8Sa/R/wkvUf/I7tI/yG6SP8gukj/ILpI/yC6SP8gukj/IP82EQ//&#10;QAoL/0oJCf9UEQf/WBgH/1kgCfVXKQ3rUjMT400/GttKTCLVSFgn0UdjKs1HbivKSHcsyEh/LMZJ&#10;hy3ESY4tw0mWLcFKnS2/SqYtvkqvLrxKui67S8kuuUvbL7ZL7C20TPkrsk3/KbFN/yevT/8mrk//&#10;Jq5P/yauT/8mrk//Jv87DQ3/RgYJ/1EHBv9bDgX/YBUE+mEdBe5gJQfkXC4M2lg8E9JUSB/LUFMp&#10;xk5dL8JNZzK/TXEzvE15NLpOgTS5Tok0t06QNLVPmDW0T6A1sk+pNbFPtDWvT8I2rlDUNqtQ6DWp&#10;UfYyp1P/MKZU/y6lVP8spVT/K6VU/yulVP8rpVT/K/8/Cgz/SwMH/1cGBP9hCwL/ZhEC9GgYAuhn&#10;IAPdZCoG02I5D8peRRzCWU8pvFVYMrhTYje0Ums5slJ0OrBSfDuuU4M7rFOLO6pTkzupVJs8p1Sl&#10;PKZUrzykVLw8o1TOPaFU4j2fVvM5nlf+Np1X/zScWP8ynFj/MZxY/zGcWP8xnFj/Mf9CCAr/TwAG&#10;/10EA/9lCAH6agsA7mwRAOFsFwDWbCUCzGo2DMNmQxm7YU0mtV1VMa9aXTmrWGY+qFduQKZXdkGk&#10;V35BoleGQaFYjkGfWJZCnVigQpxYqkKaWLdDmVjIQ5dY3UOWWfBAlVr8PJVb/zmUW/83lFv/NpRb&#10;/zaUW/82lFv/Nv9GBQn/UwAE/2EBAflpBADsbgUA4XAHANtvCgDQciIBxnE0Cb1uQRa1aUojrmRT&#10;L6hgWjmjXmJAoFxqRJ1cckWbW3lGmVuBR5hbiUeWW5JHlVubSJNbpkiSW7JIkFvCSY9b2EmNXOxG&#10;jV36Qo1d/z+NXv88jF7/O4xe/zuMXv87jF7/O/9KAgj/WAAD/2QAAO5sAADdcQAA2HQDANN0BwDK&#10;dx8AwHcyB7h0PhOwb0ggqWtRLaJnWDidZF9AmWFlRpVfbUmTXnRLkV58TI9ehEyOXo1NjF6XTYte&#10;ok2JXq5OiF6+ToZe00+FXulMhWD4R4Vg/0SFYf9BhWH/QIVh/0CFYf9AhWH/QP9NAAb/WwAC+mgA&#10;AOFvAADZdQAA0ngBAM55BADEexwAu3wvBbN5PRCrdUcdpHFPKp1tVjaYaVw/k2ZiRo9jaUyLYnBP&#10;iWF4UIdhgFGGYYlShGGTUoNhnlOBYapTgGG6U35hzlR9YeZRfmL2TH5j/0h+ZP9FfmT/RH5k/0R+&#10;ZP9EfmT/RP9QAAX/XgAB8moAAN1zAADVeQAAznwAAMh9AgC/fxkAt4AtBK9+Ow6nekUaoHdNJ5lz&#10;VDOTb1o9jWtfRoloZUyFZWxRgmRzVIBke1Z+Y4RXfGSPV3tkmlh5ZKdYd2O2WHZjyVl1ZOJXdmX0&#10;UXZm/013Zv9Jd2b/SXdm/0l3Zv9Jd2b/Sf9TAAT/YgAB6G0AANp2AADRfAAAyoAAAMOBAAC7gxYA&#10;s4QrA6uCOQyjf0QYnHxMJJV4UjCPdFg7iXBdRIRtYkx/amhSe2hvV3hnd1p2ZoBbdGaLXHJnllxw&#10;Z6Ncb2eyXW1mxV1sZ95bbWjyVm5p/lFvaf9Nb2n/TW9p/01vaf9Nb2n/Tf9VAAP/ZQAA4XAAANZ5&#10;AADOgAAAxoQAAL+FAAC2hxMAr4goAqeHNwqghEIVmIFKIpJ9US6LeVY4hXZbQn9yYEt5b2VTdGxr&#10;WXBrc11tanxfa2qGYGlqkmBnaqBgZmquYGRqwWBja9pfZWzwWWZs/FVnbP9RZ2z/UGds/1BnbP9Q&#10;Z2z/UP9YAAL4aAAA3nMAANN8AADKgwAAwocAALqJAACyiw4AqowlAaOLNQiciUATlYZJH46CTyuH&#10;f1U2gXtaQHt4Xkl0dWNSbnJoWWhwb19lbnhiYm6CY2Buj2Nfb5xjXW+rY1xvvmJbb9ZhXXDuW15x&#10;+1dfcP9TX3D/Ul9w/1JfcP9SX3D/Uv9bAAHuawAA23cAANCAAADHhwAAvosAALaOAACtjwkAppAi&#10;AJ+QMgaYjj4QkYtHHIqITieEhVMzfYJYPXZ+XEZve2FQaHhmWGJ2bF9ddHVjWnR/ZFl0jGRYdZpj&#10;V3WqYlZ1vGFVdtVgVnbsW1h2+ldYdf9TWHX/U1h1/1NYdf9TWHX/U/9fAAHkbgAA13sAAMyEAADD&#10;iwAAu5AAALKSAACokwQAoZUeAJqVLwSUkzwOjZBFGYaOTCR/i1EveYhWOnGFW0Nqg19NYoBkVVx9&#10;alxXfHNgVXx+YVR8imBTfZlfUn2pXVF9u1xRftRbUn3sV1J9+lRTff9RU3z/UFN8/1BTfP9QU3z/&#10;UP9kAADgcwAA038AAMiIAAC/jwAAt5QAAK2XAACimAAAm5oYAJWaLAOPmTkLiJdCFYGUSiB7kk8r&#10;dJBUNmyNWT9ki11IXYhiUVeGaVdThXJbUYV9W1CFilpQhphYT4aoVk6Gu1VOh9RTTobsUU6F+U5P&#10;hf9MT4X/TE+F/0xPhf9MT4X/TPNpAADceAAAzoQAAMSNAAC7lAAAs5kAAKmdAACbngAAlKASAI+g&#10;JgGJnzQIgp4/EXycRxx1mk0nbpdSMWaVVztfk1tDWJFhS1OQaFBPj3FTTo99Uk2PilFNkJlPTJCp&#10;TkuQu0xLkNRLS4/sSUuO+kdLjv9FS47/RUuO/0VLjv9FS47/ReZvAADWfgAAyokAAMCTAAC3mgAA&#10;rp8AAKSiAACWpAAAjKYIAIenIACCpy8FfKY6DXWkQhduokkhZ6FOLGCfUzVZnVk9U5tfRE6aZ0hM&#10;mnFJS5p9SUqaikdJm5lGSZupREibvEJHm9VBR5nsQEeY+j9Hl/8+R5f/PkeX/z5Hl/8+R5f/PuB2&#10;AADQhAAAxI8AALuZAACzoAAAqqUAAJ+oAACSqwAAhK0AAH6vFgB6rygCdK40CW6tPRJnrEQbYKpK&#10;JVmpTy5SqFQ2TadbO0mmZD5Hpm8+RqZ7PkaniDxFp5c7RaeoOUSnuzhDp9U2Q6XtNkKk+jVCov81&#10;QqL/NUKi/zVCov81QqL/Ndl9AADKiwAAv5YAALefAACupgAApKsAAJmuAACMsQAAfrQAAHS3CgBw&#10;uB8Aa7gtBWW4Ngxetz4VWLVEHlG0SSZLtFAsR7NXMUSzYDNCs2wzQbN4MkG0hjBAtJUvP7SmLT+0&#10;uiw+tNUqPbLtKjyx+yo7r/8rO6//Kzuv/ys7r/8rO6//K9CGAADEkwAAup4AALKmAACprAAAnrEA&#10;AJG0AACFtwAAeLsAAGvAAABjxBAAYMQhAVvELQdVxDUOT8M8FUnCQxxEwkohQMJSJD7CXCU8wmgl&#10;PMN1JDvDgyM6w5MhOcOkIDnEuR84xNQeN8HtHjbA+x81vv8gNL7/IDS+/yA0vv8gNL7/IMiPAAC+&#10;nAAAtaUAAK2tAACiswAAlrcAAIm6AAB8vgAAcMIAAGTIAABZzgMAUdMPAE7THwJK0ykHRNMyDD/T&#10;OhI700IWONNMFzbUVhg11GIXNdVvFjTVfhUz1o4UMtagEzHXthIw2NIRL9XrES7T+BMs0f8ULNH/&#10;FSzR/xUs0f8VLNH/FcGZAAC4pAAAsK0AAKazAACZuAAAjLwAAH/AAABzxQAAZ8kAAFvPAABR1QAA&#10;R9wFAETjEwE/5B0FOeQlCTTkLg0x5TYPLuVAECzmShAr51UQKudiDynocA4p6IANKOmSDCbqpgsm&#10;6r0KJOvbCiPp8Qkh5v8KIeb/CiHm/woh5v8KIeb/CrqjAACzrAAAqbQAAJy6AACPvgAAgcIAAHTH&#10;AABozAAAXNEAAFLWAABI3AAAQOYAADvzCwI28xQFMfQbCCz0Iwop9CoMJfUyDSP2Ow0g9kUNHvdQ&#10;DBz3XQsZ+G0KGPl+CRf5kAgW+qQHFfq7BhX61gYU+/AFE/v0BRP79AUT+/QFE/v0BbWsAACrtAAA&#10;n7oAAJK/AACExAAAdskAAGnOAABd0wAAUtkAAEjdAAA+4gAANu0AATH6AQMs/wgFKP8QByT/Fggg&#10;/x0JHP8kChn/KwoV/zQKEv8+CQ3/SQkK/1YIBv9lBwT/dwYD/4kFAv+cBQH/rQQB/8IEAf/HAwH/&#10;xwMB/8cDAf/HA66zAACiugAAlMAAAIbFAAB3ygAAatAAAF3VAABR2wAAR+AAADzkAAAz6AAALPIA&#10;ASf9AAMi/wAEHv8CBhr/CAcX/w4HE/8VCA7/GwgK/yIIBf8qCAH/NAcA/z8GAP9MBgD/WwUA/2sE&#10;AP98AwD/iwMA/5oDAP+dAwD/nQMA/50DAP+dA6W6AACXwAAAicYAAHrMAABs0QAAXtgAAFHeAABG&#10;4wAAO+cAADHrAAAo7gAAIfcAARz/AAMY/wAEFP8ABRH/AAYM/wAGCP8EBgT/CgcA/xEHAP8YBgD/&#10;HwYA/ykFAP80BQD/QQQA/04EAP9bAwD/aAMA/3YCAP94AgD/eAIA/3gCAP94Av8MJxL/EyQS/xQk&#10;E/8QJhP/CCwT/wI2Ev8BRBH/AFIQ/wBfDv8AbAz/AHgL/wCCCv8Aiwn/AJII/wCZB/8AoAf/AKYG&#10;/wGtBv8BtAX/ArwF/wLGBP8C0wT/AuED/wLtA/8C9gL/Av4C/QL/AvsC/wL7Av8C+wL/AvsC/wL7&#10;Av8C+wL/Av8RJRL/FiES/xchE/8VIxP/DSkT/wk0E/8IQhL/B1AR/wVdD/8Dag3/AnYM/wOAC/8E&#10;iAr/BZAJ/waXCP8Hngf/B6QH/wiqBv8JsQb/CboF/wrDBf8K0AT/Ct8E/QrrA/sK9AP5Cv0D9wr/&#10;A/YK/wP2Cv8D9gv/BPYL/wT2C/8E9gv/BP8VIhL/Gh4S/xsdEv8aHxP/FSUU/xQxFP8SPhT/EEwS&#10;/w5aEf8MZg//C3IN/wx9DP8Nhgv/Do0K/xCUCf8Qmwn/EaEI/xKoCP8Srwf/E7cG/hTABv0UzQX6&#10;FNsF9xTnBfQU8wTyFPwE8BX/BfAV/wXvFf8F7xX/Be8V/wXvFf8F7xX/Bf8ZHhL/HhkS/yAYEv8f&#10;GhL/HyIT/x4uFP8bOxX/GUgU/xhWEv8XYxH/Fm8P/xZ5Dv8Ygg39GIoM/BmRC/samAr6G54K+Rul&#10;CfgcrAn3HLQI9R29CPQeyQfyHtgH7x7lBuwe8QbqHvwH6B//B+cf/wflIP8I5CD/COQg/wjkIP8I&#10;5CD/CP8dGhL/IxUR/ycUEP8mFRD/Kh8S/ykrFP8mNxb/I0QW/yFRFf4hXhP7IGoR+CB1EPYhfw/0&#10;IocO8yOODfEklQzwJJsM7yWiC+4mqQvtJrEK6ye7CuooxwrpKNQJ5SjkCeIo8QrgKPwK3in/C9sq&#10;/wvaKf8L2Sn/C9kp/wvZKf8L2Sn/C/8iFhH/KhIP/y4QDv8yFA7/NR0P/zQmEv8xMxX/LT8X+itM&#10;F/UqWRXxKmYU7itxEuwrexHqLIMQ6C2LEOYukg/lLpgP5C+fDuIvpg7hMK4O4DG4Dt4xxA3dMdMN&#10;2jHjDtYy8Q/TMvwP0DL/D84y/w/NMv8PzDL/D8wy/w/MMv8PzDL/D/8oExD/MQ0N/zYKDP89EQv/&#10;QBoM/z8jD/87LRL4NzoW8TNHGOsyVBjnM2EX4zRsFeA1dhTeNn8U3DaHE9o3jhPZN5UT1zecE9U4&#10;pBPUOKsT0jm1FNE5wBTPOc4UzTnfFMk67xXGOvsVxDr/FMI7/xTAO/8UwDr/E8A6/xPAOv8TwDr/&#10;E/8uEA7/NwkL/z4HCf9GDwj/ShcI/0kgCvhFKQ7vQDQT5zxBF+E6ThncO1sZ2DxnGNQ9cRnSPXoZ&#10;zz6CGs0+iRrMPpAayj+XGsg/nhrHP6YbxUCvG8NAuhvCQMcbwEDZHL1B6hy6QfgbuEL/GrZC/xm1&#10;Qv8ZtUL/GLVC/xi1Qv8YtUL/GP8zCw3/PQQJ/0YFBv9PDAX/UhQF/FIcBvBPJQnmSi8N3UY8E9ZE&#10;SRnQQ1Ydy0NhH8hDayDFRHQhw0R8IcFFhCG/RYshvUWSIrxFmSK6RqEiuUapIrdGtCO2RsEjtEbS&#10;I7FH5SOvR/QirUj/IKtJ/x+pSv8eqUn/HqlJ/x6pSf8eqUn/Hv85CAv/QgAH/04DBP9WCQL/Wg8C&#10;9VoXAuhYHwTeUykH1FE4DsxNRRnFS1AhwEpbJb1JZSe6SW4ot0p2KLVKfim0SoUpskuMKbBLlCmv&#10;S5wqrUukKqxLriqqTLsqqUzLK6dM3yukTfEpok79J6FO/yWgTv8koE7/I6BO/yOgTv8joE7/I/89&#10;BAn/RwAF/1QAAv9bBQH3XwkA7V8OAOFdFwDWXCUCzFs1C8NXQhe8U0wht1BWKbNPXy2vT2gurU9x&#10;L6tPeDCpT4AwqFCHMKZQjjCkUJcxo1CfMaFQqjGgULUynlHFMpxR2jKbUe0wmVL6LphS/yuYUv8q&#10;l1L/KJdS/yiXUv8ol1L/KP9BAQj/TQAD/1kAAfRgAADlYwEA3GMEANlhCgDPZCEBxWMyCbxfPxS1&#10;W0kgr1hSKapVWjCmVGMzpFRrNaFUczafVHs2nlSCN5xUijebVJI3mVSbN5hUpTiWVLE4lVTAOJNU&#10;1DmSVOk3kVX4NJBW/zGPVv8vj1b/Lo9W/y6PVv8uj1b/Lv9FAAb/UQAC/F0AAOZjAADbaAAA1WkC&#10;ANJnBgDIah4Av2owBrZnPRGvY0cdqF9PKKNcVzGeWl82m1lmOZlYbjuXV3Y8lVd9PJNXhTySV409&#10;kFeWPY9XoT2NV6w+jFe7PopXzz+JV+U9iFj2OohZ/zeIWf80h1n/M4dZ/zOHWf8zh1n/M/9IAAX/&#10;VQAB8mAAAN5nAADWbQAA0G8AAMttAwDCbxoAuXAtBLFtOg6qaUUao2ZNJp1iVDCYX1s3lF1iPJFb&#10;aT+PW3FAjVp4QYtagEKKWolCiFqSQodanUOFWqlDhFq3RIJaykSBWuFDgVv0P4Fc/zyAXP85gFz/&#10;OIBc/ziAXP84gFz/OP9LAAT/WQAA52MAANtsAADScQAAy3MAAMVyAAC9dBcAtHUrA6xzOAylb0MX&#10;nmxLI5hoUi6TZFg3jmFfPYpfZUGIXmxEhV10RYRdfEaCXYRHgV2OR39dmUh9XaVIfF2zSXpdxUl4&#10;XN1JeV7xRHle/kB5X/8+eV//PHlf/zx5X/88eV//PP9OAAP9XAAA4mcAANhvAADOdQAAx3cAAMB3&#10;AAC4eBQAsHkoAqh4NgqhdUEVmnFJIJRtUCuOalY1iWZcPYVjYkKBYWhGfmBvSXxgd0t6YIBMeWCK&#10;THdglU11YKFNc2CvTnFfwU5wX9lPcGHvSXFh/EVyYv9CcmL/QHJi/0ByYv9AcmL/QP9QAAL2XwAA&#10;32oAANRzAADLeAAAw3sAALx7AACzexAArH0mAaR8NAideT8SlnZIHZByTiiKb1QzhGtaO39oX0J7&#10;ZmVId2RrTHRjc09yY3xQcGOGUW5jkVJtY55Sa2OsUmljvVJnYtRTaGTsTWlk+0lqZf9GamX/RGpl&#10;/0RqZf9EamX/RP9SAAHtYQAA3G0AANF2AADIewAAv38AALd/AACvfwwAqIEjAKGAMgaZfj4Qk3tG&#10;G4x4TSaGdFIwgXFYOXtuXEF1a2JIcGhoTm1nb1JqZnhUZ2aCVWZmjVZkZppWYmapVmBmulZfZtFW&#10;YGfqUWFo+UxiaP9JY2j/R2No/0djaP9HY2j/R/9WAAHmZQAA2XEAAM15AADEfwAAvIMAALOEAACq&#10;hAgAo4UfAJyFMAWWgzwOj4BEGIl9SyODelEtfXdWN3Z0Wz9wcV9Iam5lT2VsbFRha3RXX2p+WV1r&#10;illca5dYWmumWFlrt1dXa85XWGzoU1ps+E5bbP9LXGz/SVxs/0lcbP9JXGz/Sf9aAADjaQAA1XUA&#10;AMp9AADBgwAAuIcAAK+IAACmiAMAnokbAJiJLQOSiDkLi4VCFYWCSSB/gE8qeH1UNHJ6WT1rd11F&#10;ZHRiTV5yaVRacXFYWHB7WVZwh1lVcZVYVHGkV1NxtVZSccxVUnLmUVRy901Ucv9LVXL/SVVy/0lV&#10;cv9JVXL/SfleAADfbQAA0XgAAMeBAAC+hwAAtYsAAKuNAACgjQAAmY4XAJOOKQKNjTYJh4tAEoGJ&#10;Rxx6hk0mdIRSMG2BVzpmfltCX3xgSll6Z1FVeG9VUnh5VlF4hlVQeZRUUHmjUk95tVFOectQTnnl&#10;TU959kpPef9IUHj/RlB4/0ZQeP9GUHj/RuxiAADbcgAAzX0AAMOGAAC6jAAAsZAAAKiSAACbkgAA&#10;k5MRAI6UJQGIkzMGgpE9D3yPRRl1jUsjb4tQLGiJVTZhhlo+WoRfRlSCZUxQgW5PToF5UE2BhU9N&#10;gpNNTIKjS0yCtEpLgstIS4LlR0uB9kRLgf9DS4D/QkuA/0JLgP9CS4D/QuZoAADWdwAAyYIAAL+L&#10;AAC2kQAArpUAAKSYAACUlwAAjZkKAIeaIACCmS8EfZg6C3aWQhVwlUkeaZNOKGKRUzFbj1g5VY1d&#10;QFCMZEVNi21HS4t4R0qLhUZKjJNFSYyjQ0iMtEFIjMtAR4vmP0eK9j1Hif88R4n/O0eJ/ztHif87&#10;R4n/O+BvAADQfAAAxIcAALuQAACzlwAAqpsAAJ+eAACSnwAAhaABAIChGAB7oSkCdqA1CHCfPhBp&#10;nUUZY5tLIlyaUCtWmFYzUJdcOUyWYz1Jlm0+SJZ4PkeWhT1HlpQ7RpajOUWWtThElsw3RJXmNUOU&#10;9zVDk/80Q5L/NEOS/zRDkv80Q5L/NNp2AADLgwAAwI4AALeWAACvnQAApqEAAJqkAACNpgAAfacA&#10;AHaoDQBzqSEAbqkvBGioOAtip0ATW6VGHFWkTCRPo1IrSqJZMEeiYTNFoWs0Q6F3M0OihDJCopIw&#10;QqKiL0GitC1AoswsP6HmKz+f9ys+nf8rPp3/Kz6d/ys+nf8rPp3/K9J9AADFigAAu5UAALOdAACr&#10;owAAoKcAAJSqAACIrAAAeq4AAG2xAQBnshYAZLImAV+yMQdZsToNU7BAFU2vRxxIrk0iRK5VJkGu&#10;XSg/rmgoPq50Jz2ugSY9rpAkPK6hIzuusyE6rssgOq3mHzir9yA3qv8hN6n/ITep/yE3qf8hN6n/&#10;IcuGAAC/kgAAt5wAAK+kAAClqQAAmq0AAI2wAACAsgAAdLUAAGa4AABbvAcAV70aAFS9JwJPvTEH&#10;Srw5DUW8QBNAu0cYPLtQGzq7WRw5vGQbOLxwGje8fhk2vI0YNr2eFzW9shY0vMoUM7vmFDG59xYw&#10;uP8XL7f/Fy+3/xcvt/8XL7f/F8OPAAC6mwAAsqQAAKqrAACfrwAAkrMAAIW2AAB4uAAAbLwAAF/A&#10;AABTxQAAScoHAEXMFwBCzCQCPswtBjrMNgo2zD8NM8xIDzLMUg8wzV0PMM1qDi/OeA0uzogMLc6Z&#10;DCzPrQsrz8cKKs7lCSjL9Qsnyf8NJsj/DibI/w4myP8OJsj/Dr2ZAAC1owAArasAAKKxAACWtQAA&#10;ibgAAHu8AABvvwAAYsMAAFfIAABMzAAAQtIAADfYBgAz3REAMN4dAi3eJwQq3jEGKN87BybfRgcl&#10;4FEHJOBdByPhbAYi4nwFIeKNBSDioQQe47kEHeTYAxvh8QMa4PwFGd//BRnf/wUZ3/8FGd//Bbei&#10;AACwqwAAprIAAJm3AACMuwAAfr4AAHHCAABkxgAAWMsAAE3PAABD1AAAOdoAAC/fAAAs7ggBKO4T&#10;AiXvGwQh7yMFHu8sBhzwNgYZ8UAGF/FMBRTxWAUR8mgEEPN5Aw/0jAMN9KICDPS6Agr12QEJ9fAB&#10;CPP5AQjz+QEI8/kBCPP5AbKrAACpsgAAnLgAAI+8AACBwAAAc8UAAGXJAABZzgAATtMAAEPYAAA5&#10;3AAAL+EAACflAAAj9AABIP0GAhz+DgMZ/hYEFf4dBBH+JQUN/y4ECf84BAX/RAQB/1EDAP9hAgD/&#10;dAIA/4gBAP+cAQD/sAEA/8UAAP/ZAAD/2QAA/9kAAP/ZAKuyAACfuAAAkr0AAIPCAAB0xwAAZ8wA&#10;AFrRAABO1gAAQ9sAADjgAAAu5AAAJecAAB7sAAAa+QABFv8AAhP/AAMP/wYDC/8NBAb/FAQC/xwE&#10;AP8kAwD/LgMA/zoCAP9IAgD/WQEA/2wBAP9+AQD/jwAA/58AAP+pAAD/qQAA/6kAAP+pAKK4AACV&#10;vgAAhsMAAHfJAABpzgAAW9QAAE7bAABC4AAAN+QAAC3nAAAj6wAAGu4AABTzAAAQ/QABC/8AAgf/&#10;AAIF/wADAf8AAwD/AwMA/wgDAP8RAwD/GQMA/yMCAP8vAgD/PgEA/04BAP9fAQD/bwAA/3wAAP+F&#10;AAD/hQAA/4UAAP+FAP8IJBD/CyIQ/woiEP8EJBD/ACoP/wA1Dv8AQwz/AFEL/wBeCf8Aawf/AHcG&#10;/wCABf8AiQT/AJAE/wCXA/8AnQP/AKMC/wCpAv8ArwL/ALcB/wDAAf8AzAH/ANsA/wDpAP8A8wD/&#10;AP0A/QD/APsA/wD7AP8A+wD/APsA/wD7AP8A+wD/AP8MIhD/Dx8Q/w4eEP8KIRD/ACYQ/wAyD/8A&#10;QA3/AE4M/wBbCv8AaAj/AHQH/wB+Bv8AhgX/AI4E/wCUBP8AmwP/AKED/wCnAv8ArQL/ALQC/wC9&#10;Af8AyQH+ANgB/QDmAPsA8QD4APwA9gD/APUA/wD1AP8B9QD/AfUA/wH1AP8B9QD/Af8RHxD/FBsQ&#10;/xQaEP8QHBD/CiMQ/wgwEP8GPQ7/A0sN/wFYC/8AZQn/AHAI/wB6B/8Agwb/AYsF/wGRBP8CmAT/&#10;A54D/wSkA/4EqwP9BLIC+wW6AvoExgH5BdQB9gTiAfMF8AHxBfoB7wb/Ae4H/wHuB/8C7An/AuwJ&#10;/wLsCf8C7An/Av8VGxD/GRYQ/xkVD/8WFg//FiAQ/xUsEP8SORD/DkcO/wxUDP8KYQr/CmwJ/wp3&#10;CP0LgAf7DIcG+g2OBfkNlQX3DpsE9hChBPUQqAP0Ea8D8hG4A/ERwwLwEdEC7RHgAuoS7gHnE/kC&#10;5hP/A+QU/wPhFv8E4Bb/BOAW/wTgFv8E4Bb/BP8aFhD/HhMP/x8RDv8fFA7/Ih0P/yApEP8dNRD/&#10;GkIP/xhPDvwXXAz4FmgK9hZzCfMXfAjxGIQH8BmLBu4akgbtG5gF7BueBeocpQXpHK0E6By1BOYd&#10;wATlHc4D4h3eA98e7QTcH/kF2SD/BdYg/wbVIP8G1CD/BtQg/wbUIP8G1CD/Bv8fEw//JA0N/yYK&#10;DP8rEAv/LRoM/ywkDv8oMBD9JD0Q9yJKD/IhVw3uIWMM6yJuCugjeAnmJIAI5CWHCOIljgfhJpUH&#10;3yacB94nowbdJ6oG2yizBtoovgbYKMwG1SndBtIq7AfOKvkIyyr/Cckq/wnIKv8Jxir/CsYq/wrG&#10;Kv8Kxir/Cv8lDg7/KwgL/y8FCf83Dgj/OBcJ/zcgC/wzKw70LjgQ7SxFEOcrUg/iK14N3y1qDNwu&#10;dAvaL30K2C+ECtUwiwrUMJEK0jGYCtAxnwvPMqYLzTKvC8wyuQvKM8YMyDPXDMQz6A3BNPYNvzP/&#10;Dr00/w67M/8OujP/Dboz/w26M/8NujP/Df8rCgz/MgMJ/zoDBv9BCgX/QxMF/0EcB/Q9JgrqODEN&#10;4jQ/ENw0TBDWNVkP0jZlD883bhDMOHcQyjh/EMg5hhHGOYwRxTqTEcM6mhHBOqERwDuqEr47tBK9&#10;O8ASuzvQErg74xO1O/ITszz+E7E7/xOwO/8Srjz/Eq48/xKuPP8Srjz/Ev8xBgr/OAAH/0MBBP9J&#10;BwP/Sw4C90oXA+tGIAXgQCsI2D45DNA9RxLLPlMVxj5eFsM/aBfAP3EXvkB5F7xAgBe6QIcYuEGN&#10;GLdBlBi1QZwYtEGkGbJBrhmwQroZr0LKGq1C3RqqQu4aqEL7GaZD/xilQ/8XpEP/F6RD/xekQ/8X&#10;pEP/F/82AQj/PgAF/0kAAv5PAwH2UQgA71AOAOJNGAHYSyUCzkk1C8ZHQhPARk4Zu0VYHLdFYh21&#10;RWseskZzHrBGeh+vRoEfrUeIH6xHjx+qR5cfqEefIKdHqSClR7QgpEfDIaJI1iGgSOognkj4H5xJ&#10;/x6bSf8dm0j/HJtI/xybSP8cm0j/HP87AAf/RAAD/08AAfFUAADjVgAA3FUEANlQCwDPVCEBxVMx&#10;CL1RPhK2TkkbsUxTIK1LXCOrS2UkqEttJaZLdSWkS3wmo0yDJqFMiiagTJImnkyaJ5xNpCebTK8n&#10;mky+KJhM0CiWTOYolU32JZNN/ySTTf8ikk3/IZJN/yGSTf8hkk3/If8/AAX/SQAB91QAAOJZAADa&#10;XQAA1F0BANFZBgDHXB0AvlwuBrZZOxCvVkYaqVNPIqVRVyeiUGAqn1BoK51QbyybUHcsmVB+LJhQ&#10;hSyWUI0tlVCWLZNQoC2SUKsukFC5Lo9Qyy+NUOEvjFDzLItR/ymKUf8oilH/JopR/yaKUf8milH/&#10;Jv9CAAT/TgAA61cAAN1fAADVYwAAzmQAAMpgAgDAYhkAuGMrBLBgOQ2pXUMXo1pMIZ1XVCiaVVst&#10;l1RjMJRUajGTU3IykVN5Mo9TgDKOU4gzjFORM4tTmzSJU6c0iFO0NYZTxjWFU902hFTxMoNU/S+D&#10;VP8tglT/K4JU/yuCVP8rglT/K/9FAAP9UgAA41wAANlkAADQaAAAyWoAAMNnAAC6ZxUAsmgpAqtn&#10;NgukY0EVnWBJH5hdUSiTWlgvkFhfM41XZjWLV202iVZ0N4dWfDiGVoQ4hFaNOYNWlzmBVqM6gFaw&#10;On5Wwjt9Vtg7fFbuOHxX/DR7V/8ye1f/MHtX/zB7V/8we1f/MP9HAAL1VQAA4GAAANVoAADMbQAA&#10;xG4AAL1sAAC1bBIArW4mAaZsNAifaT8SmWZHHZNiTiaOX1Uuil1bNIZbYjiEWmg6gllwPIBZeDx+&#10;WYA9fVmJPntZlD55WZ8/eFmtP3ZZvkB0WNRAdFnrPXRa+jl0Wv82dFr/NHRa/zR0Wv80dFr/NP9K&#10;AAHsWAAA3WQAANFsAADIcQAAwHMAALlxAACwcA0AqXIjAKJxMgebbz0QlGtFGo5oTCSJZFMthGFY&#10;NIBfXjl9XWQ9elxrP3hcc0F2XHxCdVyFQnNckENxXJxDb1ypRG1cukRrW9BFa1zoQmxd+D1sXf87&#10;bV3/OG1d/zhtXf84bV3/OP9OAADnXAAA2mgAAM5wAADFdAAAvXYAALV1AACsdQoApXYgAJ52LwWX&#10;czsNkXBDF4ttSiGFalArgGdWM3tkWzl3YmE+c2BnQnBfb0VuX3hGbF+BR2pfjEhpX5hIZ1+mSGVf&#10;tkljX8xJY1/lRmRg90FlYP8+ZWD/O2Vg/ztlYP87ZWD/O/9RAADkYAAA1msAAMtzAADCeAAAuXoA&#10;ALF6AACoeQYAoHodAJp6LQOTeDkLjXVCFYdySR+Bb08ofGxUMXZpWThxZ14/bGVkRGlja0hmY3RK&#10;ZGJ9S2JiiExgY5VMXmOjTF1is0xbYshMW2PjSVxj9URdZP9BXmT/Pl5k/z5eZP8+XmT/PvlUAADh&#10;ZAAA028AAMh2AAC/ewAAtn4AAK1+AACjfQIAnH4ZAJZ+KgKPfTcJiXpAEoN3Rxx9dU0leHJSLnJv&#10;VzdsbFw+ZmphRWJoaEpeZ3BNXGd6TlpnhU5YZ5JOV2ehTlZnsU1UZ8ZMVGfgSlVo9EZWaP9DV2j/&#10;QFdo/0BXaP9AV2j/QO9YAADdaAAAz3IAAMV6AAC8fwAAs4IAAKmDAACfggAAl4IVAJGDJwGLgjQH&#10;hX8+EH99RRl5e0sic3hQK212VTRnc1o8YXFfQ1tuZUlXbW1NVWx3T1Ntg05SbZBOUW2fTFBtr0tP&#10;bsRKT27fSFBu80VQbf5CUW3/QFFt/0BRbf9AUW3/QOldAADabAAAzHYAAMF+AAC4hAAAsIcAAKaI&#10;AACZhwAAkocQAIyIIwCHhzEFgYU7DXuDQxZ1gUkfb39PKGh9UzFielg5XHhdQFZ2Y0ZSdGtKT3R1&#10;S050gUtNdY9JTXWeSEx1rkZLdcNFS3XeQ0t18kFLdP4/THT/PUx0/z1MdP89THT/PeViAADVcAAA&#10;yHsAAL6DAAC1iQAArIwAAKKOAACUjAAAjI0JAIaNHgCCjS0DfIw4CnaKQRJwiEcbaoZNJGOEUSxd&#10;glY1V4BbPFJ+YkFOfWpETH11RUt9gURKfo5DSX6eQUl+rkBIfsM+R37ePUd98jtHfP46R3z/OUd8&#10;/zlHfP85R3z/OeBoAADQdgAAxIAAALqIAACyjgAAqZIAAJ+TAACOkgAAhpMCAICTGAB8kykBdpI1&#10;B3CRPQ5qkEQXZI5KH16MTydYi1QvUolaNk2IYTtKh2k9SId0PUeHgTxHh446RoidOUWIrjdFiMM2&#10;RIfeNUOG8jRDhf4zQ4T/MkOE/zJDhP8yQ4T/MttuAADLewAAwIYAALeOAACulAAApZcAAJuZAACN&#10;mgAAf5oAAHiaEQB0myMAb5owBGqZOQpkmEESXpZHGliVTSJSlFIpTZNYL0mSYDNGkWk0RZF0NESR&#10;gDJDko4xQ5KdL0KSri5BksQsQJHeKz+Q8is/j/4rPo7/Kz6O/ys+jv8rPo7/K9R1AADGggAAu4wA&#10;ALOUAACrmgAAop4AAJagAACJoQAAeaIAAG+iBgBqoxoAZqMpAWKiMwZcoTwNVqBDFFGfSRtLnk8h&#10;R51WJkOdXilBnGgqQJ1zKT+dfyg/nY0mPp2dJT2driM8ncQiPJzfITua8yE6mf4iOZj/IjmY/yI5&#10;mP8iOZj/Is19AADAiQAAt5MAAK+bAACnoAAAnaQAAJGmAACDpwAAdqkAAGaqAABfrA0AW6wfAFis&#10;KwNTrDUITqs8DkmqQxREqUoZQKlSHD2pWh47qWQeOqlwHTqpfRw5qYsbOKmbGjeprRg2qcMXNqje&#10;FjSm8hczpf4YM6P/GTOj/xkzo/8ZM6P/GcaGAAC7kQAAs5oAAKuiAACipwAAlqoAAIqsAAB9rgAA&#10;b68AAGGyAABUtQAATrYRAEy3IABItysDRLc0Bz+2PAw7tkQQOLZMEja2VRM0tmATM7ZsEjO2eREy&#10;togQMbaYDzC2qg4vtsENLrXdDCyz8g4rsv4PKrD/ECqw/xAqsP8QKrD/EL+PAAC2mQAAr6IAAKeo&#10;AACbrQAAj68AAIKyAAB1tAAAZ7YAAFu5AABOvQAAQsEBADvEDgA5xR0AN8UoAjPFMQQwxToHLsVE&#10;CCzFTgkrxlkIKsZlCCnGcgcox4IGJ8eTBiXHpgUkx70EI8fbBCHE8QUgwv0HH8D/CB/A/wgfwP8I&#10;H8D/CLmYAACyogAAqqkAAJ+vAACTsgAAhbUAAHi4AABrugAAXr0AAFLBAABHxQAAPMkAADHOAQAo&#10;1AYAJNYSACPWHgAh1ykBH9c0AR7YQAEd2EsBHNlYARvZZgEZ2nYAGNqIABbbnAAU27MAEtvSABHZ&#10;7QAR1/oBEdX/AhHV/wIR1f8CEdX/ArSiAACtqgAAo7AAAJa0AACJuAAAe7sAAG6+AABhwQAAVcUA&#10;AEnJAAA+zQAAM9IAACrWAAAi2wAAG+QFABnoEAAX6BoAFOkkARLpLgEQ6jkBDepGAQrrUwAI62MA&#10;Bux0AATtiAAB7J0AAOu1AADr1wAA6vAAAOn/AADp/wAA6f8AAOn/AK+qAACmsQAAmbYAAIy6AAB+&#10;vQAAcMEAAGLFAABWyQAASs4AAD7SAAA01gAAKtsAACLfAAAa4wAAFOsAABH4AwAN+QsACvkUAQb5&#10;HAEC+SYBAPoxAQD6PgAA+kwAAPldAAD5cAAA+IQAAPeZAAD2rwAA9scAAPfkAAD35AAA9+QAAPfk&#10;AKmxAACdtgAAj7sAAIG/AAByxAAAZMgAAFfNAABK0gAAPtYAADPbAAAp3wAAIOMAABjmAAAR6gAA&#10;C/EAAAf7AAAE/wAAAf8EAQD/CgEA/xMBAP8cAQD/JwAA/zUAAP9EAAD/VgAA/2kAAP99AAD/kAAA&#10;/6EAAP+yAAD/swAA/7MAAP+zAKC3AACSvAAAhMEAAHTGAABmywAAWNEAAEvWAAA+3AAAMuAAACjk&#10;AAAe5wAAFeoAAA7uAAAG8AAAAvcAAAD/AAAA/wAAAP8AAQD/AAEA/wABAP8IAQD/EgAA/x0AAP8q&#10;AAD/OgAA/0wAAP9fAAD/cQAA/4AAAP+PAAD/jwAA/48AAP+PAP8DIg7/BB8O/wEfDv8AIg3/ACgM&#10;/wAzCv8AQQj/AFAG/wBdBf8AaQT/AHUD/wB+Av8AhQH/AIwB/wCTAf8AmQD/AJ8A/wClAP8AqwD/&#10;ALIA/wC7AP4AxgD8ANQA+wDjAPsA8AD7APoA+wD/APsA/wD6AP8A+gD/APoA/wD6AP8A+gD/AP8H&#10;Hw7/CBwO/wYcDv8AHg3/ACQM/wAxC/8APgn/AE0H/wBaBv8AZgT/AHID/wB7Av8AgwL/AIoB/wCQ&#10;Af8AlgH/AJwA/wCiAP4AqQD8ALAA+gC4APkAwwD3ANEA9gDgAPUA7QD1APgA9QD/APQA/wD0AP8A&#10;9AD/APMA/wDzAP8A8wD/AP8LGw//DBcO/woXDv8FGQ3/ACIN/wAuC/8AOwr/AEkI/wBWBv8AYgX/&#10;AG4E/wB4A/8AgAL/AIcB/wCNAf0AlAH7AJoA+gCgAPgApgD2AK0A9QC1APMAwADxAM0A7wDdAO8A&#10;6wDuAPcA7QD/AOwA/wDrAP8A6QD/AOgA/wDoAP8A6AD/AP8QFw7/ExQO/xETDf8KFA3/DR8N/wkq&#10;DP8FNwv/A0UJ/wBSB/8AXgX/AGoE/QB0A/sAfQL4AYQC9wGKAfUBkQH0AZcB8gGdAPEBowDvAaoA&#10;7gGyAOwBvQDqAcoA6QHaAOcC6gDlA/YA4wX/AOAH/wHeCf8B3Qn/Ad0J/wHdCf8B3Qn/Af8WEw7/&#10;GA4M/xcMC/8XEQv/GRsM/xcnDP8TMwv/D0AK/gxOCPkLWgb2CmYF8wpwBPALeQPuDYAC7A6HAuoO&#10;jgHpDpQB5w6aAeYOoQHlD6gA4w+wAOIQugDhEMcA3xHYANsS6ADYFPUB1Bb/AtIW/wLRFv8D0Bb/&#10;A88W/wPPFv8Dzxb/A/8bDg3/HggL/x4FCf8jDQn/JRcJ/yMiC/8fLgv6GzsK8xlICe4YVQfqF2EF&#10;5xhsBOQZdQPiGn0D3xuEAt4biwLcHJEB2xyXAdkcngHYHaYB1h2uAdQeuAHSHsQB0R/UAc0g5QLJ&#10;IvQDxyL/BMUi/wXDIv8FwiL/BcEh/wXBIf8FwSH/Bf8hCQv/JQIJ/yoCB/8vCQb/MBMG/y4dCPgq&#10;KQnvJTUK6CNDCeIiUAfeI1wG2iRnBNclcQTUJnkE0ieABNAohwTOKI0EzSmTBMspmgTJKqEFyCqp&#10;BcYrswXEK78FwyvOBcAs4Aa9LPAHuiz8CLgs/wi2LP8JtSv/CbUr/wm1K/8JtSv/Cf8nBAn/LAAG&#10;/zUABP86BgP/Ow4D+jgXBO4zIgblLi4I3Ss8CNYtSgfRLlcIzTBhCMoxawjHMnMJxTJ7CcMzggnB&#10;M4gJvzSOCb40lQq8NJwKuzSkCrk1rgq3NbkLtjXIC7Q12guxNewMrjX6Daw1/w2qNv8NqTb/Dag2&#10;/w2oNv8NqDb/Df8tAAj/MwAE/zwAAv9BAgH4QggA8UAQAeU7GgLbNiYE0jc2CMs3RAvFOFENwTlb&#10;Dr06ZQ67Om4PuTt1D7c7fA+1O4MPszyJELI8kBCwPJcQrzyfEK08qRGrPbQRqj3CEag91BKmPegS&#10;oz33EqE9/xKgPf8Rnz3/EZ89/xGfPf8Rnz3/Ef8zAAb/OgAC/0MAAPFHAADkRwAA3kQEANs+DQDR&#10;QiEBx0IxB8BBPw66QEsStkBWFLJBXxWwQWgVrUFvFaxCdxaqQn0WqEKEFqdCixalQpIXpEOaF6JD&#10;pBehQ64Xn0O8GJ1DzhibQ+MZmUP0GJhD/xeWQ/8WlkP/FpVD/xWVQ/8VlUP/Ff83AAT/QAAB9EkA&#10;AOJNAADbUAAA1U8BANFIBwDITB0Av0wuBrdKOw6xSEYUrEdQGKhHWRqmR2Ibo0dqHKFHcRygR3gc&#10;nkd/HZxIhh2bSI0dmUiVHZhInx6XSKoelUi3H5RHyB+SR94fkEjwHo9I/R2OSP8cjUj/G41I/xqN&#10;SP8ajUj/Gv87AAP/RQAA5k0AANxVAADUWAAAzVgAAMlRAgDAVBkAt1UqBLBTNwypUEIUpE5LG6BN&#10;VB+cTF0hmkxkIphMbCKWTHMilUx6I5NMgSOSTIgjkEyRJI9MmiSNTKUkjEuyJYpLwyWJS9kmh0vt&#10;JIZM+yKFTP8hhUz/IIVM/x+FTP8fhUz/H/89AAL3SQAA4lQAANhbAADOXwAAx18AAMJaAAC5WhQA&#10;sVwnAqpaNQmjVz8SnVVIG5hSUCGVUVgkklBfJpBPZiiOT24ojE91KYtPfCmJT4QpiE+MKoZPliqF&#10;T6Erg0+uK4JPviyAT9Qsf0/qKn5P+ih+T/8mfU//JH1P/yR9T/8kfU//JP9AAAHsTQAA3lkAANNh&#10;AADKZAAAwmUAALthAACzYBAArGEkAaVgMgeeXj0QmFtFGZJYTSGOVVQmi1RbKohTYiyGUmkthVJw&#10;LoNSeC6CUoAvgFKIL39SkjB9Up4we1KqMXpSujF4Us8yd1LnMHZS+C12U/8rdlP/KXZT/yh2U/8o&#10;dlP/KP9EAADoUgAA214AAM9lAADGaQAAvmoAALZnAACuZQsAp2YhAKBmLwWZYzoOk2BDF41dSh+J&#10;WlEmhVhXLIJXXi9/VmQxfVVsMnxVczN6VXs0eFWENHdVjjV1VZo2c1WnNnFVtjdwVcs3blXkNm5V&#10;9jJuVv8vblb/LW5W/y1uVv8tblb/Lf5IAADlVgAA12IAAMxpAADCbQAAum4AALJsAACpaggAomsd&#10;AJxrLQSVaDgMj2VBFIliSB2EX08lgF1ULHxbWjF5WWA0dlhnNnRYbzhyWHc5cFiBOW9YizptWJY6&#10;a1ikO2lYsztnWMc8ZljgO2ZY9DdnWf80Z1n/MWdZ/zBnWf8wZ1n/MPdLAADiWwAA1GYAAMhtAAC/&#10;cQAAt3IAAK5xAAClbgQAnm8aAJhvKgORbTYJi2s/EoVoRhuAZU0je2JSK3ZfVzFyXV01b1xkOWxb&#10;aztqW3M9aFt9PmZbhz5kW5M/Y1uhP2FbsD9fW8RAXlvdP19b8jpfXP83YFz/NWBc/zRgXP80YFz/&#10;NO9OAADeXgAA0WkAAMVwAAC8dQAAtHYAAKt1AAChcgAAmXMXAJNzKAGNcjQHh289EIFtRBh8aksh&#10;d2dQKXFlVTBsYlo2aGFgO2VgZz5iX3BBYF95Ql5fhEJcX5BCW1+eQllfrUJXX8FCVl/aQldf8D1Y&#10;X/06WV//OFlf/zdZX/83WV//N+tTAADbYgAAzW0AAMJ0AAC5eAAAsXoAAKd6AACcdwAAlXcTAI94&#10;JQGJdzEGg3Q7DX5yQxV4cEkecm1OJm1rUy5naFg1YmZeO15kZEBaY2xDWGN2RFZjgUVVY41EVGOb&#10;RFJjq0NRY79DUGPYQlFk7z5SZPw7UmT/OVNk/zhTZP84U2T/OOhYAADYZgAAynAAAL94AAC3fAAA&#10;rn4AAKR+AACYewAAkHsOAIp8IQCFey8Ef3o5C3p4QRN0dkcbbnNNI2hxUSxib1YzXW1bOlhrYj9U&#10;aWpDUmlzRFBpf0RPaYtETmmaQk1qqkFMar1AS2rWP0xq7jxMafw6TGn/OE1p/zhNaf84TWn/OORd&#10;AADUawAAxnQAALx7AAC0gQAAq4MAAKGEAACTgAAAi4EJAIWBHQCAgSwCe4A2CHV+PxBvfEUYaXpL&#10;IGR4UChedlQwWHRZN1NyYDxPcWhATXByQUtwfUFKcYo/SnGZPklxqT1Icrw7R3LWOkdx7ThHcPs3&#10;R3D/NUdv/zVHb/81R2//NeBiAADPbwAAw3kAALmAAACxhgAAqIgAAJ2JAACNhgAAhYYDAH+HFwB7&#10;hycBdoYzBnCFPA1qg0MUZIFJHF5/TiRZflMsU3xYMk57XjdLemc6SXlxO0h5fDpHeoo5RnqYN0Z6&#10;qTZFerw0RHrVM0N57TJDePsxQ3f/MEN3/zBDd/8wQ3f/MNtoAADLdAAAv34AALaGAACtiwAApY4A&#10;AJqPAACKjQAAf40AAHiNEQB0jiIAb40vA2qMOAlki0AQX4lGGFmISx9ThlEmToVWLEqEXTFHg2Yz&#10;RYNwM0SDfDJEg4kxQ4OYL0KEqC1BhLwsQIPVKkCC7So/gfsqPoD/Kj5//yo+f/8qPn//KtRuAADG&#10;egAAu4QAALOLAACqkQAAoZQAAJeVAACJlQAAepQAAHCUCABslBsAaJUpAWOUNAZekzwMWJJDE1OQ&#10;SRpOj04gSY5UJUWOXClDjWUqQY1wKkCNfChAjYknP42YJT6NqCQ9jbwiPI3VITuM7SE6ivsiOon/&#10;IjmJ/yI5if8iOYn/Is51AADBgQAAt4oAAK+SAACnlwAAnpoAAJKbAACFnAAAdZwAAGicAABhnRIA&#10;Xp0iAFudLgNWnDcIUZs+DUyaRRNHmUwZQ5hSHUCYWh8+mGQgPJhvHzyYex47mIgdOpiXGzmYqBo4&#10;mLwZN5fWGDaW7Rg1lPsZNJP/GjST/xo0k/8aNJP/Gsd9AAC8iAAAtJEAAKyYAACknQAAmaAAAI2i&#10;AACAowAAcaMAAGKkAABXpgYAU6YXAFCnJQBMpi8DSKY4CESlPw0/pUYRPKROFDmkVxU3pGAWNqRr&#10;FTWkeBQ1pIYTNKSVEjOkphAypLsPMaPVDjCh7Q8un/sRLZ7/Ei2d/xItnf8SLZ3/EsGFAAC3kAAA&#10;sJkAAKifAACfpAAAk6YAAIaoAAB5qQAAa6oAAF2sAABQrgAARrAIAEKxGABAsSUAPbEvAzmxNwY1&#10;sD8JM7BICzGwUQwvsFsMLrBnCy2xdAotsYIJK7GSCCqwowcpsLgHJ7DTBiau7AclrPsJJKv/CiOq&#10;/wojqv8KI6r/CruOAACzmAAArKAAAKOmAACYqgAAi6wAAH6uAABxrwAAY7EAAFazAABKtgAAPbkA&#10;ADK8BgAvvhUALr4hACu+KwEpvjUCJ74+AyW/SQQkv1MDI79fAyK/bAMhv3sCH7+MAh6/ngEcv7QB&#10;Gr/PARm96wEZu/oCF7r/Axa5/wQWuf8EFrn/BLaYAACvoQAAp6cAAJysAACQrwAAgrIAAHW0AABn&#10;tgAAW7gAAE67AABCvgAANsIAACzGAAAiygEAG84JABjPFgAWzyEAFc8sABTQOAAS0EQAEdBQABDR&#10;XgAN0W4AC9F/AAnQkgAI0KcABtDBAATP4QAFzvUABcz/AAXL/wAFy/8ABcv/ALGhAACrqAAAoK4A&#10;AJOyAACGtQAAeLgAAGq6AABdvQAAUcAAAEXDAAA5xwAALssAACXPAAAc0wAAFNYAAAvbAgAF3QoA&#10;A90XAALdIwAA3i8AAN88AADgSwAA4FsAAOFtAADhgAAA4ZQAAOGqAADhxAAA4eEAAOHyAADh+AAA&#10;4fgAAOH4AK2pAACjrwAAl7MAAIm3AAB7ugAAbb0AAF/BAABTxAAARsgAADrMAAAv0AAAJNQAABzZ&#10;AAAU3AAADN8AAATiAAAA6wAAAOsGAADqEAAA6RoAAOkmAADrNAAA7UUAAO9WAADvaQAA8H0AAPCS&#10;AADxpwAA8bwAAPHTAADy3wAA8t8AAPLfAKavAACatQAAjLkAAH69AABvwAAAYcQAAFTJAABHzQAA&#10;OtEAAC/VAAAk2gAAGt4AABPiAAAK5QAAA+cAAADpAAAA8QAAAPcAAAD2AAAA9gYAAPURAAD1HAAA&#10;9isAAPk9AAD8UAAA/WQAAP14AAD+jAAA/p0AAP+tAAD/tAAA/7QAAP+0AJ21AACPugAAgb4AAHHD&#10;AABjyAAAVc0AAEjSAAA72AAALtwAACTgAAAZ4wAAEOcAAAjqAAAB7QAAAO8AAADwAAAA9gAAAP4A&#10;AAD/AAAA/wAAAP8AAAD/BQAA/xIAAP8hAAD/MwAA/0cAAP9cAAD/bwAA/4AAAP+NAAD/lAAA/5QA&#10;AP+UAP8AHwz/AB0M/wAdC/8AHwr/ACQI/wAyB/8AQAX/AE4D/wBbAv8AZgH/AHEA/wB6AP8AggD/&#10;AIkA/wCQAP8AlgD/AJwA/wChAP4ApwD9AK0A/QC1APwAvwD7AMsA+wDbAPoA7AD6APgA+gD/APkA&#10;/wD3AP8A9gD/APYA/wD2AP8A9gD/AP8CHA3/ARkM/wAZC/8AGwr/ACEJ/wAvB/8APQX/AEsE/wBY&#10;Av8AYwH/AG4B/wB3AP8AfwD/AIcA/gCNAPwAkwD6AJkA+QCeAPgApAD3AKsA9gCyAPYAuwD1AMcA&#10;9ADYAPQA6ADzAPUA8wD+APEA/wDwAP8A7wD/AO4A/wDuAP8A7gD/AP8GGA3/BRQM/wEUC/8AFgr/&#10;AB8J/wArCP8AOQb/AEcE/wBUA/8AYAH/AGsB/wB0AP0AfAD6AIQA9wCKAPUAkADzAJYA8gCbAPEA&#10;oQDwAKgA7wCvAO4AuADtAMQA7ADTAOsA5ADrAPEA6gD7AOgA/wDnAP8A5QD/AOUA/wDlAP8A5QD/&#10;AP8LFAz/ChAL/wcOCv8CEgr/AxwJ/wAoCP8ANQb/AEME/wBQA/8AXAL8AGcB+ABwAPUAeQDyAIAA&#10;7wCHAO0AjQDqAJMA6QCYAOgAngDnAKUA5gCsAOQAtQDjAMAA4gDPAOEA3wDgAO4A3wD6ANwA/wDa&#10;AP8A2QD/ANkA/wDZAP8A2QD/AP8RDwz/EQkK/w0HCf8ODQn/EBkI/wwjCP8HMAf/Az4F+gBLA/UA&#10;VwLxAGIB7gBsAOsAdQDpAH0A5gCDAOMAiQDhAI8A3wCVAN4AmwDdAKIA2wCpANoBsgDZAb4A1wLM&#10;ANUD3gDUBe8A0An8AM0K/wDMC/8Aywv/AckM/wHJDP8ByQz/Af8XCQv/GAMJ/xcBB/8cCQb/HBQH&#10;/xkfB/4VKwb1EDkF7wxGA+kNUgLlDF4B4g1oAN8NcQDcDXkA2g2AANgNhgDWDowA1Q6SANMQmQDS&#10;EKAA0BGoAM4SsQDNE7wAyxPLAMkV3QDFF+4Awhj7AcAZ/wK+Gf8CvRn/ArwY/wO8GP8DvBj/A/8c&#10;Awn/HgAG/yMABf8oBQT/Jw4E/iQZBPMgJQXqGzIE4xhAA90YTQHZGVkB1BtjANEcbQDPHXUAzB58&#10;AMofggHJH4gBxyCOAcUglQHEIZwBwiKjAcAirAG+I7gBvSPFAbsj2AG4JOkDtST4BLMk/wSxJP8F&#10;sCT/Ba4k/wWuJP8FriT/Bf8iAAf/JQAE/y0AAv8xAQH8MAgB9C0SAekoHQLfIioD2CI5AtElRwLM&#10;J1QDxyheA8QqZwPBK3AEvyt3BL0sfQS7LIQEui2KBLgtkAS3LZcEtS2fBLQuqAWyLrIFsC7ABa8u&#10;0QWsLuUGqi70B6cv/wilL/8IpC7/CKMu/wijLv8Ioy7/CP8oAAX/LQAC/zYAAPM4AADpNwAA5TIH&#10;AN4sEgDULSMByy8zBMUxQga/Mk4HuzNYCLg0YQi1NGoIszVxCLE1eAmwNX4JrjaFCa02iwmrNpIJ&#10;qjaaCag3owqnN60KpTe6CqM3ywuhN+ALnjfxDJw3/gybN/8Mmjb/DJk2/wyZNv8MmTb/DP8uAAP/&#10;NQAB8zwAAOM/AADcQQAA1j4BANM2CADKOR0AwTouBbo6PAm1OkgMsTtSDa08XA2rPGQOqDxsDqc8&#10;cw6lPXkOoz2AD6I9hg+gPY0Pnz6VD50+nhCcPqkQmj61EJk+xRGXPdoRlT3uEZM9/BGRPf8RkT3/&#10;EJA9/xCQPf8QkD3/EP8xAAL9OwAA50IAANxKAADUTAAAzkkAAMlCBADBRBkAuEUpBLFDNwqrQkMP&#10;p0JNEaNCVhOhQl4UnkJmFJxDbRSbQ3QUmUN6FZhDgRWWQ4gVlUOQFZNDmhaSQ6QWkEOwFo9DwBeN&#10;QtUXi0LqF4pC+haIQv8WiEL/FYdC/xWHQv8Vh0L/Ff80AAHxQAAA4UsAANZSAADOVAAAxlMAAMFM&#10;AAC5TBQAsU4mAqpMMwikSj4Pn0lIFJtIUReYR1kZlkdgGZRHaBqSR28akEd1Go9HfBuNR4QbjEeM&#10;G4pHlRyJR6Ach0esHYZHux2ER9Aeg0fmHYFH9xyAR/8bgEf/Gn9H/xl/R/8Zf0f/Gf85AADqRQAA&#10;3VEAANFYAADIWwAAwFsAALpUAACyUg8Aq1UiAaRUMAedUjsOmE9EFZNNTRqQTFQdjUtcHotLYx+J&#10;S2kgiEtwIIZLeCCFS38hg0uIIYJLkSGAS5wif0uoIn1KtyN8SsskekrjI3lL9SF4S/8geEv/HnhK&#10;/x14Sv8deEr/Hf49AADmTAAA2VcAAM1eAADEYQAAvGEAALRcAACsWQoApVofAJ5aLQWYWDgMklVB&#10;FI1SSRqJUVAfhk9XIoRPXiOCTmUkgE5sJX9OcyZ9TnsmfE6DJnpOjSd4Tpgnd06lKHVOsylzTscp&#10;ck3fKXFO8yZwTv8kcE7/I3BO/yJwTv8icE7/IvZBAADjUQAA1VwAAMliAADAZgAAuGYAALBiAACn&#10;XgYAoF8bAJpfKwOTXTYKjVs/EohYRhmEVU0fgFRTJH1SWiZ7UmAoeVFnKndRbyp1UXcrdFGALHJR&#10;iSxwUZUtb1GhLW1RsC5rUcMvaVDbL2lR8StpUf4paVH/J2lR/yZpUf8maVH/Ju9FAADfVQAA0WAA&#10;AMZmAAC9agAAtGoAAKxnAACjYwIAm2QYAJVkKAKPYjQIiWA9EIRdRBd/Wksee1hRJHdWVih0VVwr&#10;cVRjLW9Uay9tVHMwbFR8MWpUhjFoVJEyZlSeMmRUrTNjVL8zYVTYNGFU7jBhVP0tYVT/K2JU/yli&#10;VP8pYlT/KexJAADcWQAAzmQAAMNqAAC6bgAAsW4AAKhsAACeaAAAl2gUAJFoJQGLZzEGhWU7DYBi&#10;QhV7YEgcdl1OI3FbVChtWVktalhfMGhYZzNlV280ZFd4NWJXgjZgV442XlebN1xXqjdbV7w3WVfU&#10;N1lX7TRaV/sxWlj/LltY/y1bWP8tW1j/LelOAADZXQAAy2cAAMBuAAC3cQAArnIAAKVxAACabAAA&#10;kmwQAIxtIgCHbC8EgWo4C3xnQBN2ZUYacWJMIWxgUShoXlcuZF1cMmBcYzZeW2s4XFt1OVpbfzpY&#10;W4s6V1uZOlVbqDpUW7o6UlvSOVNb6zZTW/ozVFv/MVRb/y9UW/8vVFv/L+ZTAADVYQAAyGsAAL1x&#10;AAC0dQAAq3YAAKJ1AACVcAAAjXAMAIhxHgCCcCwDfW82CXhtPhByakUYbWhKH2hmTyZjZFQtXmJa&#10;M1phYDdXYGg6VF9yO1NffDxRX4k7UGCWO09gpjpNYLg6TGDQOUxg6TZNYPk0Tl//Mk5f/zBOX/8w&#10;Tl//MOJYAADSZQAAxW8AALt1AACyeQAAqXsAAJ96AACRdQAAiXUHAIN1GgB+dSkBeXQ0B3RyPA1u&#10;cEMVaW5JHGNsTiRealMrWWhYMVRnXjZRZmY6TmVvO01lejtMZYc6S2aVOUpmpThJZrc3SGbONkdm&#10;6DRIZfkySGX/MUhk/zBIZP8wSGT/MN5dAADOagAAwXMAALh5AACvfQAApn8AAJt/AACMegAAhHoC&#10;AH16FgB5eyUAdHoxBW94Ogtqd0ESZHVHGV9zTCBZcVEnVHBWLk9uXDNMbWQ2Sm1uN0hteTdHbYY2&#10;Rm2UNUZupDNFbrYyRG7OMENt5y9DbPguQ2v/LUNr/y1Da/8tQ2v/LdpiAADKbgAAvncAALV+AACs&#10;ggAAo4UAAJmFAACJgQAAfoAAAHeAEQBzgSEAb4AuA2p/Nwhkfj8OX3xFFVp7ShxUeU8jT3hUKUt2&#10;Wy5IdmMxRnVtMUR1eDFEdoUvQ3aTLkJ2oyxBdrUrQHbNKUB15yg/dPgoPnP/KD5y/yg+cv8oPnL/&#10;KNRoAADFcwAAu3wAALKDAACpiAAAoIoAAJaLAACGiAAAeocAAHCHCQBshxsAaIcpAWOHMwVehjsL&#10;WYRCEVSDRxhPgk0eSoBTI0Z/WidDf2IpQn9sKUF/eChAf4UnP3+TJT5/oyQ9f7UiPX/NITx+5yE7&#10;ffghOnz/Ijl7/yI5e/8iOXv/Is9uAADBeQAAt4IAAK6JAACmjQAAnZAAAJORAACFkAAAdo8AAGmO&#10;AQBjjxQAYI8jAFyPLgNYjjcHU40+DU6MRBJJi0oYRYpRHEGJWB8/iWEgPYlrIDyJdx87iYQeO4mS&#10;HDqJohs5ibUaOInNGTeI5xg2hvgaNYX/GjWE/xs1hP8bNYT/G8l1AAC9gAAAs4gAAKuPAACjlAAA&#10;mpYAAI6XAACBlwAAcZYAAGOWAABalwoAVpcbAFOXKABPlzIES5Y6CEeVQQ1ClUcRPpROFTuUVhc5&#10;k18XOJNqFzeTdhY2k4MVNZOREzWTohI0k7QRM5PMEDKR5xAwkPgSL4//Ey+O/xQvjv8UL47/FMJ8&#10;AAC4hwAAsI8AAKiWAACgmgAAlZwAAImeAAB8ngAAbZ4AAF6fAABRoAAASqEQAEehHgBFoSkBQaEz&#10;BD2gOwc6oEIKNp9KDTSfUw4yn1wOMZ9nDjCfcw0wn4EML5+PCy6foAosnrMJK57LCCqc5ggpmvgK&#10;KJn/CyeY/wwnmP8MJ5j/DL2FAAC0jwAArJcAAKWdAACboQAAj6MAAIKkAAB1pQAAZ6UAAFmnAABM&#10;qAAAP6oAADirEQA2qx4ANKwoADKrMgIvqzoELatDBSurTQYpq1cGKKtiBSerbgUmq3wEJauLBCOr&#10;nAMiq7ACIKrIAh+p5QIdp/cEHKX/BRyk/wYcpP8GHKT/BreOAACwlwAAqZ4AAKCjAACVpgAAiKkA&#10;AHuqAABtqwAAX6wAAFKuAABFsAAAObIAAC61AAAltwsAI7gZACK4JAAguC4AHrg4AB24QgEcuE0A&#10;GrhYABm5ZQAXuXQAFriEABS4lgASuKoAELjDAA624gAOtPYADrP/AQ6y/wEOsv8BDrL/AbOXAACs&#10;nwAApKUAAJmpAACMrAAAf64AAHKwAABksgAAV7MAAEq2AAA+uAAAMbsAACe+AAAdwgAAFMUDAAzH&#10;DQAKxxoACcclAAfHMQAGxzwABcdJAATHVgADx2UAAcd3AADHiQAAxp0AAMazAADFzwAAxOkAAMP3&#10;AADD/wAAw/8AAMP/AK6gAACopwAAnasAAJCvAACDsgAAdbQAAGe2AABauAAATbsAAEG+AAA0wQAA&#10;KcQAAB/IAAAWzAAADc4AAATRAAAA0wgAANMTAADUHgAA1SoAANY2AADXRAAA2VMAANlkAADZdwAA&#10;2YsAANmgAADYuAAA19UAANbrAADW9wAA1vcAANb3AKunAACgrQAAlLEAAIa0AAB4uAAAaroAAFy9&#10;AABPwAAAQsMAADbGAAAqygAAH84AABfSAAAO1QAABtgAAADbAAAA3QAAAN8AAADgCgAA4RYAAOMh&#10;AADlLwAA5z4AAOpOAADrYQAA63UAAOyKAADsoAAA7LYAAOvNAADr4gAA6+IAAOviAKOuAACXsgAA&#10;ibYAAHu6AABsvQAAXsEAAFHFAABEyQAANswAACvQAAAg1AAAFtkAAAzdAAAF4AAAAOEAAADkAAAA&#10;5gAAAOgAAADpAAAA6wAAAO0KAADwFwAA8iYAAPU2AAD4SAAA+lwAAPtxAAD8hgAA/JkAAP2pAAD9&#10;tgAA/bYAAP22AJq0AACNuAAAfrwAAG/BAABgxQAAU8kAAEXOAAA30gAAK9cAAB/cAAAU3wAAC+QA&#10;AALnAAAA6QAAAOsAAADsAAAA7QAAAPAAAADxAAAA8wAAAPUAAAD4AAAA+wwAAP4cAAD/LgAA/0IA&#10;AP9WAAD/agAA/30AAP+LAAD/lwAA/5cAAP+XAP8AHAv/ABoK/wAYCf8AGwf/ACIG/wAwBP8APgL/&#10;AEsB/wBYAP8AZAD/AG8A/wB4AP8AfwD/AIYA/wCMAP8AkgD/AJcA/gCcAP4AogD9AKgA/ACvAPsA&#10;uAD7AMQA+gDTAPgA5AD2APQA9QD/APUA/wD1AP8A9QD/APYA/wD2AP8A9gD/AP8AGQv/ABYK/wAV&#10;Cf8AFgf/AB8G/wAtBP8AOwL/AEgB/wBVAP8AYQD/AGsA/wB1AP0AfAD7AIMA+gCJAPkAjwD5AJQA&#10;+ACZAPcAnwD2AKUA9QCsAPQAtQDzAMAA8gDOAPAA4ADuAPEA7QD9AO0A/wDtAP8A7QD/AO0A/wDt&#10;AP8A7QD/AP8BFAv/ABIK/wARCf8AEAj/ABwG/wApBP8AOAL/AEUB/wBRAP8AXQD8AGgA+ABxAPUA&#10;eQD0AIAA8wCGAPIAiwDwAJEA7wCWAO4AnADtAKIA7ACpAOsAsQDqALsA6ADJAOYA3ADkAO0A4wD5&#10;AOMA/wDiAP8A4gD/AOIA/wDiAP8A4gD/AP8FEAr/AwsJ/wAJCP8ADwf/ABkG/wAlBP8AMwP/AEAB&#10;/gBNAPgAWQDzAGQA7wBtAO0AdQDrAHwA6QCCAOgAiADnAI0A5gCTAOQAmADjAJ4A4gCmAOAArgDe&#10;ALcA3ADFANoA1wDYAOgA2AD0ANYA/gDVAP8A1AD/ANQA/wDTAP8A0wD/AP8KCQr/CAQI/wIBB/8G&#10;Cgb/BhYF/wEhBP8ALgP8ADsB9QBIAO4AVADoAF8A5QBpAOMAcQDhAHgA3wB+AN0AhADbAIoA2gCP&#10;ANgAlQDWAJsA1QCjANMAqwDRALUAzwDCAM0A0gDMAOQAygDyAMkA/gDHAP8AxQD/AMQA/wDEAP8A&#10;xAD/AP8RAwj/DwAG/xAABf8UBgT/ExEE/w8dA/kIKALxBDUB6gFDAOMATwDdAFoA2gBkANcBbADU&#10;AnQA0gJ6ANEDgADPA4YAzQOMAMwEkgDKBJkAyASgAMcFqADFBrMAwwbAAMII0ADACeQAvQz1ALoO&#10;/wC4D/8AtxD/AbcQ/wG3EP8BtxD/Af8XAAf/FgAE/xwAA/8eAQL/HQoC+BkVAu4TIgHlDS4A3go8&#10;ANcLSQDSDVUAzg9fAMsRaADJEnAAxhN2AMQUfQDCFYMAwRaJAL8WjwC+F5YAvBedALoYpgC5GLAA&#10;txm9ALYZzgCzGuEAsBzyAa4c/wGsHP8Cqhz/Aqkc/wKpHP8CqRz/Av8dAAX/HgAC/yYAAfcnAADv&#10;JQEA7iALAOMZGADZFSUA0Rg1AMscRADFHlAAwSBaAL4hYwC8ImsAuiNyAbgjeQG2JH8BtCSFAbMl&#10;iwGxJZIBsCWZAa4mogGsJqwBqya4AakmyAKoJ9wCpSfuA6In/ASgJ/8Enyf/BZ8m/wWfJv8Fnyb/&#10;Bf8iAAP/JwAB9C4AAOUvAADeLwAA2ikBANceCwDNIx8AxScwAb8pPgK6K0oDtixVA7MtXgOwLmYE&#10;ri5tBKwvdASqL3oEqS+ABKcvhgSmMI0EpDCVBKMwnQWhMKcFoDGzBZ4xwwWdMdYGmjHrB5gw+geW&#10;MP8IlTD/CJQv/wiUL/8IlC//CP8mAAL8LgAA6DYAAN48AADVPQAAzzgAAMswBQDDMBkAuzMqArQ0&#10;OAWvNEUGqzVPB6g2WAimNmAIozdnCKI3bgigN3UInjd7CZ04gQmbOIgJmjiQCZg4mQmXOKMKlTiv&#10;CpQ4vgqSONELkDjnC4439wyMN/8Mizf/DIs3/wyKN/8Mijf/DP8qAADuNAAA4kAAANZGAADORwAA&#10;x0QAAME+AAC6OxQAsj0lAqs9MwamPT8Joj1JC549UwycPVsNmj1iDZg9aQ2WPW8OlT12DpM9fQ6S&#10;PYQOkD2LDo8+lA+NPp8PjD6qEIo9uRCJPcwRhz3jEYU99RGDPf8Qgz3/EII9/xCCPP8Qgjz/EP8w&#10;AADpPQAA3EgAANFOAADHUQAAwE4AALlHAACyRA4Aq0YhAaRGLwaeRDoLmUNEDpZDTRGTQlUSkUJd&#10;Eo9CZBONQmoTjEJxE4pCeBOJQn8Uh0KHFIZCkBSEQpoVg0KmFYFCtBaAQscWfkLeF3xC8hZ7Qv8V&#10;e0L/FHpB/xR6Qf8UekH/FPc0AADlRAAA108AAMxVAADCWAAAulYAALNQAACrTAoApE0dAJ5NLASY&#10;SzcKk0lAD45ISROLR1EWiUZYF4dGXxiFRmUYg0ZsGIJGcxmARnsZf0aDGX1GjBp8RpYaekajG3lG&#10;sRt3RsMcdUbaHXRG8BtzRv4ackb/GXJF/xhyRf8YckX/GPA5AADhSgAA01UAAMdbAAC+XQAAtlwA&#10;AK5XAACmUgUAn1MaAJhTKAOSUjQIjU89D4hNRRSETEwYgktTGn9KWhx9SmEdfElnHXpJbx54SXYe&#10;d0l/H3VKiB90SpMgckqfIHBJrSFuSb8hbUnWImxJ7SBrSfweakn/HWpJ/xxqSf8cakn/HOxAAADd&#10;TwAAz1oAAMRgAAC7YgAAsmEAAKldAACgWAEAmVgWAJNZJgGNVzEHiFU6DYNTQhR/UUkZe09QHHhO&#10;Vh92TVwgdE1jInJNaiJwTXIjb017JG1NhCRrTY8lak2cJWhNqiZmTbsnZEzSJ2NM6yVjTfojY03/&#10;IWNM/yBjTP8gY0z/IOlFAADaVAAAzF4AAMFkAAC3ZgAAr2YAAKZiAACbXQAAlFwSAI5dIgCJXC8F&#10;g1o4C35YQBJ6VUYYdVNMHXJSUiFvUVgjbFBfJWpQZidoUG4oZ1B3KGVQgSljUIwqYlCZKmBQpyte&#10;ULgrXFDPLFxQ6CpcUPknXFD/JVxQ/yNcUP8jXFD/I+ZKAADWWAAAyWIAAL5nAAC1agAArGoAAKJn&#10;AACXYQAAj2ENAIphHwCEYSwDf182CXpdPhB1WkQWcFhKHGxWTyFoVVUlZVRbKGNTYiphU2osX1Nz&#10;LV1Tfi5cU4kuWlOWLlhTpC9WU7UvVVPML1RT5i1VU/gqVVP/KFVT/yZVU/8mVVP/JuNOAADTXAAA&#10;xmUAALtrAACybgAAqW4AAJ9sAACTZgAAi2UJAIVmHACAZSkCe2QzB3ZiPA5xYEIUbF1IG2dbTSBj&#10;WlMmX1hYKlxYXy1ZV2cvWFdwMVZXezFUV4YxU1eTMVFXojFQV7MxTlfJMU5X5C9OV/csT1f/Kk9X&#10;/ylPVv8oT1b/KOBTAADQYAAAw2kAALhvAACvcgAApnMAAJxxAACPagAAhmoFAIBqGAB8aiYBd2kx&#10;BXJnOQtsZUASZ2NGGWJhSx9eYFElWV5WKlZdXS9TXGQxUVttM09beDNOW4QzTFyRMktcoDJKXLIx&#10;SFzIMEhc4y9IW/YsSVv/K0lb/ypJW/8pSVv/KdxYAADMZAAAwG0AALZyAACtdgAApHcAAJl2AACL&#10;bwAAgm8AAHtuFAB3byMAcm4uBG1tNwloaz4PY2pEFl5oSh1ZZk8jVWRUKVBjWi1NYmIxS2FrMklh&#10;djJIYoIxR2KQMEZiny9FYrAuRGLGLUNi4SxDYfUqQ2H/KUNg/ylDYP8oQ2D/KNhcAADIaQAAvXEA&#10;ALN2AACqegAAoXwAAJd7AACHdQAAfXQAAHV0DgBxdB8AbXQrAmhzNQdjcjwNXnBCE1lvSBlVbU0g&#10;UGtSJUxqWSpIaWAtRmlqLkVpdS5EaYEtQ2mPK0JqnipBarAoQGrGJz9p4SY+aPQmPmf/Jj5n/yU+&#10;Zv8lPmb/JdNiAADFbQAAuXUAALB7AACofwAAnoEAAJSAAACFfAAAeXoAAHB6CQBrehoAZ3onAWN6&#10;MgReeToKWXhAEFR2RhZQdUsbS3NRIUdyVyVEcl8nQnFpKEFxdCdAcoEmP3KOJD5yniM9cq8hPHLF&#10;IDxy4B86cPQgOW//IDlu/yE5bv8hOW7/Ic9nAADAcgAAtnoAAK2AAAClhQAAnIcAAJGHAACChAAA&#10;doIAAGmBAgBjgRQAYIEiAFyBLgJYgDYHVH89DE9+QxFKfUkWRnxPG0J7Vh4/e14gPntoID17cx88&#10;e4AeO3uOHTp7nRs5e68aOHvFGTh64Bg2efQZNXf/GjR2/xs0dv8bNHb/G8luAAC8eAAAs4AAAKqG&#10;AACiigAAmY0AAI+NAACBjAAAcooAAGSJAABbiQwAV4kcAFSJKAFRiTIETYg5CEiHQAxEhkYRQIVN&#10;FT2FVBc6hV0YOYRnGDiEchc3hX8WNoWNFDWEnRM0hK4SM4TFETOD4BAxgvQSMID/Ey9//xQvf/8U&#10;L3//FMN0AAC4fgAAr4YAAKeNAACfkQAAlpMAAIqTAAB9kwAAbZIAAGCRAABSkQIATZITAEuSIQBI&#10;kisBRJE0BECRPAg9kEMLOZBKDjaPUg80j1sQM49lDzKPcQ8xj34OMI+MDC+PnAsujq0KLY7ECSyN&#10;3wkri/MLKor/DCmJ/w0pif8OKYn/Dr57AAC0hgAArI0AAKWTAACdlwAAkpkAAIWaAAB4mQAAaZkA&#10;AFqZAABNmgAAQpsIAD6bFwA8myMAOZstATabNQMzmz0FMZpGBy+aTggtmlgILJpiCCuabgcqmnsG&#10;KJqJBSeZmQUmmawEJJnCAyOY3gMilvMFIZT/BiCT/wcgk/8HIJP/B7mEAACwjQAAqZUAAKKaAACY&#10;nQAAjJ8AAH+gAABxoAAAY6AAAFWhAABIowAAO6QAADCmCAAsphYAK6YhACmmKwAnpjQBJaY9AiOm&#10;RwIiplECIKZcAh+maAEepnYBHKaFARullQAZpagAF6S+ABWk2wAWovEBFqD+ARSe/wIUnv8CFJ7/&#10;ArSNAACslQAAppwAAJ2hAACSowAAhaUAAHemAABppwAAXKgAAE6pAABBqwAANK0AACmvAAAfsQMA&#10;GbIQABeyHAAWsiYAFLIwABOyOwARskUAELJRAA2yXQALsmwACbJ8AAixjQAGsaAABLC1AAOvzwAD&#10;rukABK34AASs/wAErP8ABKz/AK+WAACpngAAoqMAAJanAACJqQAAfKsAAG6sAABgrQAAU68AAEax&#10;AAA5swAALbUAACK4AAAYugAADrwAAAW+CgABvhYAAL8hAAC/KwAAvzcAAL9DAAC/TwAAv14AAL9u&#10;AAC/gAAAvpMAAL2oAAC9wAAAvN0AALvvAAC6+QAAuvsAALr7AKyfAAClpQAAmqkAAI2sAACArwAA&#10;crEAAGSyAABWtAAASbcAADy5AAAwuwAAJL4AABrBAAARxAAAB8YAAADJAAAAygYAAMsQAADMGwAA&#10;zSUAAM4xAADOPgAAz0wAANBcAADQcAAA0IQAANCZAADPrwAAzskAAM7jAADN8gAAzfQAAM30AKim&#10;AACdqwAAka4AAIOxAAB1tAAAZrcAAFm5AABMvAAAPr8AADLBAAAmxAAAG8gAABLLAAAIzwAAANAA&#10;AADTAAAA1QAAANcAAADZBwAA2xIAAN0dAADfKQAA4TcAAORHAADlWQAA5W8AAOWGAADlnQAA5bIA&#10;AOXKAADk3wAA5OMAAOTjAKCsAACUsAAAh7QAAHi3AABpugAAW74AAE7BAABAxQAAM8gAACfLAAAb&#10;zgAAEdMAAAfYAAAA2wAAANwAAADeAAAA4AAAAOIAAADkAAAA5gAAAOkHAADsFAAA7yEAAPIxAAD1&#10;QgAA91UAAPhrAAD4gwAA95oAAPeuAAD3wAAA98QAAPfEAJeyAACKtgAAfLoAAGy+AABewgAAUMYA&#10;AELKAAA0zgAAJ9IAABvWAAAP2wAABuAAAADjAAAA5QAAAOYAAADoAAAA6QAAAOsAAADtAAAA8AAA&#10;APIAAAD1AAAA+QkAAPwYAAD/KQAA/zwAAP9QAAD/ZQAA/3oAAP+MAAD/nQAA/6AAAP+gAP8AGAn/&#10;ABUI/wAUBv8AFwX/ACAD/wAuAf8AOwD/AEkA/wBWAP8AYgD/AGwA/wB0AP8AfAD/AIIA/wCIAP8A&#10;jQD/AJIA/gCXAP4AnQD9AKMA/ACqAPkAsgD3ALwA9gDMAPUA3wD0AO8A9AD9APQA/wD0AP8A8wD/&#10;APIA/wDyAP8A8gD/AP8AFQn/ABEI/wAPB/8AEgX/AB0D/wArAv8AOAD/AEYA/wBTAP8AXgD+AGgA&#10;/QBxAPwAeAD6AH8A+QCFAPgAigD4AI8A9wCUAPYAmgD1AKAA8wCmAPAArgDuALgA7QDHAOwA2QDr&#10;AOsA6wD6AOoA/wDpAP8A6AD/AOgA/wDoAP8A6AD/AP8AEQn/AA0I/wALBv8ADgX/ABoD/wAnAv8A&#10;NAD/AEIA/QBPAPkAWgD3AGQA9QBtAPMAdQDyAHsA8QCBAO8AhwDuAIwA7QCRAOwAlgDqAJwA6ACj&#10;AOYAqwDkALUA4wDCAOEA0gDgAOcA3wD2AN4A/wDdAP8A3AD/ANwA/wDcAP8A3AD/AP8ACwn/AAYH&#10;/wADBv8ADAX/ABcD/wAjAv8AMAD7AD4A9ABKAPEAVgDuAGAA6wBpAOkAcQDoAHcA5gB9AOUAgwDj&#10;AIgA4gCNAOAAkwDdAJkA2wCfANkApwDYALEA1gC9ANQAzQDTAOIA0QDyANAA/ADPAP8AzgD/AM0A&#10;/wDNAP8AzQD/AP8EBAj/AAAG/wAABf8ABwT/ABQD/wAfAf0AKgDyADgA6gBFAOcAUQDjAFsA4ABk&#10;AN4AbADcAHMA2gB5ANgAfwDVAIQA0wCKANEAjwDPAJUAzQCcAMwApADKAK0AyAC5AMcAyQDFANwA&#10;xADsAMIA+ADBAP8AwAD/AL8A/wC/AP8AvwD/AP8JAAb/BQAE/wgAA/8KAgL/Bw0B/gEZAfQAJADm&#10;ADEA4AA/ANsASwDYAFYA1ABfANEAaADOAG8AzAB1AMoAewDIAIEAxgCGAMQAjADDAJIAwQCZAL8A&#10;oQC+AKoAvAC2ALoAxQC5ANgAtwDpALUC+ACzBP8AsgT/ALAG/wCvBv8Arwb/AP8QAAX/DAAC/xQA&#10;Af0VAAD4EQUA8woRAOgCHADbACoA1QA5ANABRgDLA1EAxwRaAMQFYwDCB2oAvwhxAL4IdwC8CX0A&#10;ugqDALkKiQC3C48AtguXALQMnwCzDKkAsQ21AK8OxACuDtgAqxHrAKkT+wCmFP8ApRT/AKQU/wGk&#10;FP8BpBT/Af8VAAP/GAAB+B0AAOgcAADiGQAA3hAEANoGEADSCSEAyg0xAMQSPwC/FUsAuxZVALgX&#10;XgC2GGYAtBltALIacwCwGnkArxt/AK0bhQCsHIwAqhyTAKgcnACnHaUApR2xAKQewACiHtMAoB/n&#10;AJ0f9wGcH/8Cmx//Apof/wKZH/8CmR//Av8ZAAH8IQAA6ScAAOAsAADYKwAA0iQAAM8ZCADHGhsA&#10;vx4sALkhOgC0I0YAsCRRAK0lWQGrJmEBqSZoAacnbwGlJ3UBpCh7AaIogQGhKIgBnyiPAZ4pmAGc&#10;KaEBmimtApkpuwKXKc0ClSnjA5Mp9QSRKf8EkCn/BY8o/wWPKP8Fjyj/Bf8eAADuKAAA4jMAANg5&#10;AADPOQAAyDQAAMMrAgC8JxUAtSsmAK8sNQKqLkEDpi9LA6MvVAOgMFwEnjBjBJwxagSbMXAEmTF2&#10;BJgxfASWMYMElTGLBZMxkwWSMZ0FkDKpBY8ytgaNMcgGizHfB4kx8geHMf8IhjH/CIUx/wiFMP8I&#10;hTD/CP0lAADpMgAA3D0AANFDAADHRAAAwEAAALo5AACzMw8ArDYhAKY2LwOhNjsFnTdGB5k3TweX&#10;N1cIlTdeCJM3ZAiRN2sIkDdxCI44eAmNOH8JiziGCYo4jwmIOJkKhzikCoU4sgqEOMQLgjjaC4A4&#10;7wx+N/4MfTf/DH03/wx9N/8MfTf/DPMqAADkPAAA1kYAAMtMAADBTQAAuUoAALJDAACrPQkApT8d&#10;AJ4/KwOZPjYHlD1BCpE9SguOPVIMjD1ZDIo9Xw2IPWYNhz1sDYU9cw2EPXoOgj2CDoE9iw5/PZUP&#10;fj2hD3w9rg97Pb8QeT3WEXc97BF2PfwQdTz/EHU8/xB0PP8PdDz/D+8zAADfQwAA0U0AAMVTAAC8&#10;VAAAtFEAAKxLAAClRQQAnkYYAJhGJwKSRTIHjUQ8C4lCRQ6GQk0QhEFUEYJBWhGAQWESf0FnEn1B&#10;bhJ8QXYSekF+E3lBhxN3QZEUdUGdFHRBqxVyQbsVcEHRFm9B6RVtQfoVbUH/FGxA/xNsQP8TbED/&#10;E+s6AADbSQAAzVMAAMFYAAC4WQAAsFgAAKdSAACfTAAAmEsUAJJNIwGMSy8Fh0o5C4NIQQ9/R0gS&#10;fUZPFHpFVhV4RVwWd0VjFnVFahdzRXEXckV6GHBFgxhvRY0ZbUWZGWtFpxppRbgaaEXNG2ZF5hpl&#10;RfgZZUT/GGVE/xdlRP8XZUT/F+dAAADYTgAAyVgAAL5dAAC1XgAArF0AAKNYAACaUgAAklAQAI1S&#10;IACHUSwEgk82CX1NPg95S0UTdkpMFnNJUhhxSVgab0hfGm1IZhtrSG0cakh2HGhIfx1mSIoeZUmW&#10;HmNIpB9hSLUfX0jKIF5I5B9eSPYdXUj/HF1I/xtdSP8aXUj/GuRFAADUUwAAxlwAALthAACyYwAA&#10;qWIAAKBeAACVWAAAjVULAIhWHQCCVikDfVQzCHhSOw10UEIScE9IF2xNThppTFQcZ0xbHmVMYh9k&#10;TGkgYkxyIWBMfCJfTIciXUyTI1tMoSNZTLIkWEvHJFZL4SNWS/UhVkv/H1dL/x5XS/8dV0v/HeFK&#10;AADQVwAAw2AAALhkAACvZwAApmYAAJxjAACRXQAAiVoHAINaGQB+WycBeVkxBnRXOQtvVUARalNG&#10;FmZSSxpjUFEeYFBXIV5PXiNcT2YkWk9vJVlPeSZXT4QmVU+RJ1RPnydST68nUE/EJ09P3idQT/Mk&#10;UE//IlBO/yFQTv8gUE7/IN1OAADNWwAAwGMAALZoAACtawAApGsAAJpoAACOYQAAhF8DAH5fFgB5&#10;XyQBdV4uBHBcNwlrWj4PZllEFWFXSRpdVU4eWlRUIldTWyVVU2MnU1NsKVFTdilQU4EpTlOOKU1T&#10;nSlLU60pSlPCKUlT3ChJU/ImSVP/JEpS/yNKUv8iSlL/ItpTAADKXwAAvWcAALNsAACqbgAAoW8A&#10;AJdsAACKZgAAgGMAAHljEgB1ZCAAcGMsA2tiNQdmYDwNYl5CE11dRxhZW00eVVpSI1FYWSZPWGAp&#10;TFdpKktXcytJWH8qSFiMKkdYmylGWKwoRFjAKENY2ydDWPElQ1f+JERX/yNEVv8jRFb/I9ZXAADG&#10;YwAAu2oAALFwAACocwAAn3MAAJVxAACGawAAe2gAAHRoDQBvaB0Aa2gpAWdnMgViZjoLXWVAEFlj&#10;RhZUYUscUGBQIUxfVyVJXl4oR15nKUVecilEXn4oQ16LJ0JemiZBX6slQF+/JD9f2iM+XvAiPl3+&#10;Ij5c/yI+XP8iPlz/ItJcAADDZwAAuG8AAK50AACmdwAAnHgAAJJ3AACDcQAAeG8AAG5uCABpbhgA&#10;ZW4lAGFuLwRdbTcIWWs+DlRqRBNQaEkZS2dPHkdmVSJEZV0kQmVmJUFlcSVAZX0kP2aKIj5mmSE9&#10;ZqogPGa/Hjtm2R06ZPAeOWP9Hjlj/x44Yv8fOGL/H81hAAC/bAAAtXMAAKx4AACjfAAAmn0AAJB8&#10;AACBeAAAdnYAAGh0AgBidBMAX3QhAFt0LAJYdDQGU3M7Ck9xQRBLcEcVRm9NGUNuVB1AblsfPm1l&#10;HzxtcB48bnwdO26JHDpumRs5bqkZOG6+GDdu2Rc2bO8YNWv9GTRq/xo0af8aNGn/GshnAAC8cQAA&#10;sngAAKl+AAChggAAmIMAAI2DAAB/gAAAcn4AAGR8AABbewwAV3scAFV7JwBRezEDTXo4B0l5PwxF&#10;eEUQQXhLFD53Uhc7d1oYOXZkGDh2bxc3d3sWNneJFTV3mBQ1d6kSNHa9ETN22BAxde8SMHP9Ey9y&#10;/xQvcf8UL3H/FMNtAAC4dgAAr34AAKeEAACeiAAAlYkAAIuKAAB9iAAAboYAAGGEAABTgwUAToMV&#10;AEyDIQBJgywBRoM0BEKCOwg+gUILO4FJDjiAUBA2gFkRNIBjETOAbhAygHoPMYCIDjCAlwwvgKgL&#10;Ln+9Ci1/2Aosfe8LK3z8DSp7/w4pev8PKXr/D75zAAC0fQAAq4QAAKSKAACcjgAAk5AAAIeQAAB6&#10;jwAAaY0AAFyMAABPjAAARIwLAEGMGQA/jCUAPYwuATmMNgQ2iz4GM4tFCDGLTQkvi1YKLopgCS2K&#10;bAksingIK4qGBymKlQYoiqcFJ4m7BCWJ1gQlh+4FJIb8ByOE/wgjhP8JI4T/Cbl7AACwhAAAqYsA&#10;AKGRAACZlQAAjpYAAIKWAAB0lQAAZZQAAFaUAABJlQAAPJUAADSWDgAylhwAMJYmAC6WLwEsljgC&#10;KpZAAyiVSQMmlVIDJZVdAyOVaAMilXUCIZWDAh+VkwEelKQBHJO5ABqT1AAake0BGZD8AhiP/wMY&#10;jv8EGI7/BLWDAACtjAAAppMAAJ+YAACVmwAAiZwAAHucAABtnAAAX5wAAFCcAABDnQAAN54AACug&#10;AAAjoQ0AIaEaAB+hJAAdoS0AHKE3ABuhQAAZoUoAGKFVABahYQAUoG4AEqB9ABCgjQAOn6AAC560&#10;AAmdzQAKnOgAC5r5AAuZ/wALmf8AC5n/ALCMAACplAAAo5oAAJqeAACOoAAAgaIAAHSiAABmowAA&#10;WKMAAEqkAAA8pgAAMKcAACWpAAAaqwAAEKwIAAysFAAKrB8ACawpAAesNAAGrD4ABKxKAAKsVgAA&#10;rGQAAKtzAACrhAAAqpYAAKmqAACowgAAp90AAKfvAACm+QAApv4AAKb+AKyVAACmnAAAn6EAAJOk&#10;AACGpgAAeKgAAGqoAABdqQAAT6sAAEKsAAA1rgAAKLAAAB6yAAAUtAAACbUAAAC3BwAAtxIAALgc&#10;AAC4JgAAuDEAALg8AAC4SAAAuFYAALhmAAC4eAAAuIoAALefAAC2tQAAtdEAALPqAACz9gAAs/sA&#10;ALP7AKmdAACjowAAl6cAAIqqAAB9rAAAbq0AAGCvAABTsAAARbIAADi0AAAstwAAILkAABa7AAAL&#10;vgAAA78AAADBAAAAwgQAAMMNAADEGAAAxSIAAMYtAADGOQAAx0YAAMlVAADJZwAAyXsAAMmQAADI&#10;pgAAx78AAMbbAADF7QAAxfUAAMX1AKalAACbqQAAjqwAAIGvAABysQAAY7MAAFW1AABIuAAAOroA&#10;AC69AAAivwAAF8IAAAzFAAADyAAAAMkAAADMAAAAzgAAAM8AAADRBQAA0xAAANUbAADXJwAA2TQA&#10;ANtDAADeVAAA32gAAN9+AADflAAA36oAAN/BAADf2AAA3uQAAN7kAJ6rAACSrgAAhLEAAHW1AABm&#10;twAAWLoAAEq9AAA8wAAAL8MAACPGAAAXyQAADM0AAALRAAAA1QAAANUAAADYAAAA2gAAANwAAADf&#10;AAAA4QAAAOQEAADoEQAA6h4AAOwtAADvPgAA8VIAAPJnAADzfwAA9JUAAPSpAAD0uQAA9MUAAPTF&#10;AJWwAACHswAAebcAAGq7AABbvgAATcIAAD7GAAAwygAAJM0AABfRAAAK1QAAAdoAAADeAAAA4QAA&#10;AOEAAADjAAAA5QAAAOcAAADpAAAA7AAAAO8AAADyAAAA9gYAAPoVAAD9JQAA/zcAAP9NAAD/ZAAA&#10;/3wAAP+QAAD/nwAA/6cAAP+nAP8AEwf/ABEG/wARBP8AEwP/AB4B/wArAP8AOQD/AEgA/wBUAP8A&#10;XgD/AGgA/wBxAP8AeAD/AH4A/wCDAP8AiQD/AI4A/QCTAPsAmAD5AJ4A9wClAPYArQD1ALcA9ADE&#10;APQA2ADzAOwA8gD7APAA/wDvAP8A7wD/AO8A/wDwAP8A8AD/AP8AEAf/AAwG/wALBP8ADAP/ABsB&#10;/wAnAP8ANgD/AEQA/wBQAP8AWwD+AGUA/ABtAPsAdAD5AHsA+ACAAPcAhQD1AIsA9ACQAPIAlQDw&#10;AJsA7wCiAO0AqgDsALMA6wC/AOoA0gDpAOYA5wD2AOUA/wDlAP8A5QD/AOQA/wDkAP8A5AD/AP8A&#10;DAf/AAcG/wAGBP8ADAP/ABcB/wAkAP8AMgD8AD8A+gBMAPgAVwD1AGEA8wBpAPEAcQDwAHcA7gB9&#10;AOwAggDqAIcA6ACMAOYAkgDlAJcA5ACeAOIApgDhAK8A3wC7AN4AywDbAOAA2QDyANgA/wDYAP8A&#10;1gD/ANYA/wDXAP8A1wD/AP8ABQf/AAAF/wAABP8ACQL/ABUB/wAfAPkALQDzADsA8ABHAO4AUgDr&#10;AFwA6ABlAOYAbADkAHMA4QB5AN8AfgDdAIMA2wCJANoAjgDYAJQA1gCaANQAogDSAKoA0QC2AM4A&#10;xQDMANkAywDtAMkA+wDIAP8AyAD/AMgA/wDIAP8AyAD/AP8AAAb/AAAE/wAAA/8ABQL/ABEB/AAa&#10;AO4AJwDpADUA5gBCAOIATQDfAFcA3ABgANkAaADVAG8A0gB1ANAAegDPAH8AzQCFAMsAigDKAJAA&#10;yACXAMYAngDEAKcAwgCyAMAAvwC+ANMAvQDoALwA9gC7AP8AugD/ALkA/wC4AP8AuAD/AP8BAAT/&#10;AAAD/wAAAf8AAAD/AAoA8wASAOQAIADfAC4A2gA8ANUASADRAFIAzQBbAMoAYwDHAGoAxQBxAMMA&#10;dgDCAHwAwACBAL4AhgC9AIwAuwCTALkAmwC3AKQAtQCuALMAvACyAM4AsADhAK8A8QCuAPwAqwD/&#10;AKoA/wCqAP8AqgD/AP8GAAP/BgAB/QoAAPIIAADsAgAA5gAJANsAGADUACcAzgA1AMkAQgDEAE0A&#10;wABWAL0AXgC7AGYAuQBsALcAcgC1AHgAtAB9ALIAgwCwAIkArwGQAK0CmACrAqEAqgOsAKgEuQCn&#10;BMoApQbfAKMI8QChCv4AoAr/AJ8K/wCeCv8Angr/AP8KAAH+EQAA6xUAAOMYAADdFAAA2AoBANIA&#10;DgDLAR4AwwQuAL4HPAC5CUcAtQtRALIMWQCwDmEArg5oAKwQbgCqEHQAqRF6AKcRgACmEoYApBKN&#10;AKMTlQChE58AnxSqAJ4VuACcFckAmhbfAJgX8gCWF/8AlRj/AJQX/wGUF/8BlBf/Af8RAADvGgAA&#10;5CQAANooAADRJgAAyx8AAMcUBADAEBcAuRUnALMYNQCuGkIAqhtMAKccVAClHVwAox5jAKEeaQCg&#10;H28Anh91AJwgfACbIIIAmiCKAJggkgCXIJsAlSGmAJMhtACSIcUAkCHaAI4i7wGMIv4CiyL/Aooi&#10;/wOJIf8DiSH/A/oYAADpJwAA3TEAANE1AADINQAAwTAAALsmAAC2HhEAryIiAKklMACkJj0AoSdH&#10;AZ0oUAGbKVcBmSleAZcpZQGWKWsBlCpxAZMqdwGRKn4BkCqFAY4qjgKNKpcCiyuiAokrrwKIK8AC&#10;hyvWA4Qr7ASCK/wEgSv/BYAq/wWAKv8FgCr/BfIiAADkMQAA1jsAAMpAAADBQAAAuTsAALM0AACs&#10;KwoApi0cAKAvKwGbMDcClzBCA5QxSwSSMVIEkDFZBI4xYASMMWYEizFsBIkxcwSIMnoFhjKBBYUy&#10;igWDMpMFgjKfBYAyrAZ/MrwGfTLRB3sy6Qd5MvkIeDH/CHgx/wh3Mf8IdzH/CO0qAADeOgAA0EQA&#10;AMRIAAC7SQAAs0UAAKw/AAClNgQAnjYXAJg4JgGTNzIEjzc9Bow3RQeJN00HhzdUCIU3WwiDN2EI&#10;gjdnCIA3bgh/N3UIfTd9CXw4hgl6OI8JeTibCnc4qAp2OLgLdDfNC3I35QxxN/cMbzf/DG83/wxv&#10;Nv8Mbzb/DOkzAADZQgAAy0sAAMBPAAC2UAAArk0AAKZHAACeQAAAlz0TAJE/IgGMPi4EiD44B4Q9&#10;QQmBPEkLfzxQC308Vgx7PFwMejxjDHg8ag12PHENdTx5DXM8gg5yPIwOcDyXDm88pQ9tPLQPazzJ&#10;EGk84hBoPPUQZzz/EGc7/w9mO/8PZjv/D+U6AADVSAAAx1EAALxVAACzVgAAqlMAAKFOAACZRwAA&#10;kUMOAItFHgCGRSoDgUQ0B35CPQp6QUQNeEFLDnVAUg9zQFgQcUBeEHBAZRFuQG0RbUB1EmtAfhJp&#10;QIgTaECUE2ZAohRkQLEUYkDFFWFA3xVgQPMUX0D/E18//xNfP/8SXz//EuFAAADRTQAAw1UAALlZ&#10;AACvWwAAp1kAAJ1UAACUTgAAi0oJAIZKGgCBSycCfEkxBnhIOQp0RkEOcEVHEW5EThJrRFQTaURa&#10;FGhEYRVmRGkWZURxFmNEexdhRIUXYESRGF5EnxhcRK4ZWkTCGVlD3BpYQ/EYWEP/F1hD/xZYQ/8V&#10;WEP/Fd5FAADNUgAAwFkAALZeAACtXwAApF4AAJpZAACQUwAAh08FAIFPFwB8UCQBd04uBXJNNwlu&#10;Sz4OakpEEWdIShRkSFAWYkdWGGBHXRleR2UaXUdtGltHdxtaR4IbWEeOHFZHnBxVR6wdU0e/HVFH&#10;2R1RR/AcUUf+GlFG/xlRRv8YUUb/GNpJAADKVgAAvl0AALNhAACqYwAAoWIAAJdeAACMWQAAglQB&#10;AHxTEwB3VCEAclMsA25SNAhpUDsMZU5BEWFNRxRdTE0XW0tTGllLWhxXS2EdVUtqHlRLdB9SS38f&#10;UUuLIE9LmSBNS6kgTEu9IEpL1iBKS+4eSkr9HUtK/xxLSv8bS0r/G9dOAADHWgAAu2EAALFlAACo&#10;ZwAAn2cAAJVjAACJXQAAflkAAHdYDwByWB4AblgpAmlXMgZkVTkLYFQ/EFxSRRRYUUoYVVBQHFJP&#10;Vx5QT14gTk9nIU1PcSJLT3wiSk+JIkhPlyJHT6ghRk+7IURP1CFET+0fRE78HkRO/x1FTv8cRU7/&#10;HNNSAADEXQAAuGQAAK9pAACmawAAnWsAAJJoAACGYgAAel4AAHJdCwBtXRoAaV0mAWRcLwRgWzcJ&#10;XFk9DldYQxNUVkgXUFVOHE1UVB9KVFwhSFRlIkZUbyNFVHoiRFSHIkNUliFBVaYgQFW5ID9V0x8+&#10;VOwePlP7Hj5T/x0+Uv8dPlL/HdBXAADBYQAAtmgAAKxtAACkcAAAmnAAAJBuAACCaAAAd2QAAG1i&#10;BgBnYhYAZGIjAGBiLQNbYTUHV2A7DFNeQRFPXUcVS1xMGkhaUx1FWlogQ1pjIUFabSFAWnkgP1qG&#10;Hz5blR49W6UdPFu4HDpb0hs5WusbOVn7GzhY/xs4WP8bOFj/G8tcAAC+ZgAAs2wAAKpxAAChdAAA&#10;mHUAAI5zAACAbgAAdWsAAGdoAQBhaBIAXWgfAFpoKQFWZzIFUmY5CU5lPw5KZEUSRmNLF0NiURpA&#10;YVkcPmFiHTxhbBw7YXgcOmKFGjlilBk5YqUYOGK4FzZi0RY1YeoWNF/6FzNe/xgzXv8YM17/GMdh&#10;AAC7agAAsHEAAKh2AACfeQAAlnoAAIx5AAB+dQAAcnMAAGRwAABabgwAV24aAFRvJgBRbi8DTW02&#10;BklsPQpFbEMPQWtJEj5qUBU7algXOWphFzhqaxc3ancWNmqFFDVqkxM0aqQSM2q3ETJq0BAxaOoR&#10;MGf6Ei9m/xMuZf8ULmX/FMNmAAC3bwAArnYAAKV7AACdfwAAlIAAAIp/AAB8fAAAb3oAAGF4AABU&#10;dQUAT3UVAEx2IQBKdisBRnUzBEN0Ogc/dEALPHNHDjlzThA2clYRNXJgETNyahAycnYPMXKEDjFy&#10;kg0wcqMML3K2Cy1yzwoscekLK2/5DSpu/w4pbf8PKW3/D75sAAC0dQAAq3wAAKOBAACbhQAAkoYA&#10;AIiGAAB6hAAAa4EAAF2AAABPfgAARn0NAEN9GwBBfiUAPn0uATt9NgQ4fT0GNXxECDN8TAoxfFUK&#10;L3xeCi58aQotfHUJLHyDCCt7kQcpe6IGKHu1BSd6zgUmeekFJXj5ByR2/wkjdf8KI3X/CrpyAACw&#10;ewAAqIIAAKGIAACZiwAAkI0AAISMAAB2iwAAZokAAFiIAABLhwAAPYYEADeGEgA1hx4ANIcnADGH&#10;MAEvhjgCLYZABCuGSQUphlEFJ4ZbBCaGZgQlhnMDJIWAAyKFjwIhhaACH4S0AR6EzAEdgugBHIH5&#10;AxyA/wQbf/8FG3//BbV6AACtgwAApYoAAJ6PAACWkgAAi5MAAH+TAABxkQAAYZAAAFOQAABGkAAA&#10;OJAAACyQBwAokBQAJpAeACSRKAAjkTEAIZE6ACCRQwEekEwBHZBWABuQYgAakG4AGJB8ABaPjAAU&#10;j50AEo6xABCNyQAQjOUAEYv3ABGK/wEQif8BEIn/AbGCAACpigAAo5EAAJyWAACSmAAAhZkAAHiZ&#10;AABqmAAAW5cAAEyYAAA/mAAAM5kAACeZAAAbmwYAFpsSABWbHQATmyYAEpswABGbOQAOm0MADJtO&#10;AAqbWgAIm2cAB5p1AAWahQADmZYAAJiqAACXwQAAltsAAJXuAACU+gABk/8AAZP/AK2LAACnkgAA&#10;oJgAAJicAACLngAAfp8AAHCfAABingAAVJ8AAEagAAA4oQAALKIAACCjAAAWpAAAC6YEAAOmDwAA&#10;pxoAAKckAACnLgAApzgAAKZDAACmTwAApl0AAKZrAAClfAAApY0AAKShAACitwAAoNMAAJ/rAACf&#10;9QAAn/wAAJ/8AKqUAACkmgAAnJ8AAJCiAACDowAAdaQAAGelAABZpQAAS6YAAD2oAAAwqQAAJKsA&#10;ABmsAAAPrgAABa8AAACwBAAAsQ4AALEYAACyIgAAsiwAALI2AACyQgAAsk8AALNfAACycAAAsoIA&#10;ALGWAACwqwAAr8UAAK3jAACs8wAAq/0AAKv9AKecAACgogAAlaUAAIinAAB6qQAAa6oAAF2rAABP&#10;rAAAQa4AADSwAAAnsgAAHLQAABG2AAAHtwAAALkAAAC6AAAAuwEAALwJAAC9FAAAvh4AAL8oAADA&#10;MwAAwT8AAMJOAADDYAAAw3MAAMKIAADCngAAwbUAAMDRAAC/5wAAvvUAAL71AKOjAACYpwAAjKoA&#10;AH6sAABvrgAAYLAAAFKyAABEtAAANrYAACm4AAAduwAAEr0AAAfAAAAAwgAAAMMAAADEAAAAxgAA&#10;AMgAAADKBAAAzA0AAM4YAADQIwAA0i8AANQ8AADYTQAA2WAAANp2AADajQAA2aQAANi7AADY0gAA&#10;2OcAANjnAJupAACPrAAAga8AAHKyAABjtAAAVbcAAEe5AAA4vAAAK78AAB7CAAASxQAAB8gAAADL&#10;AAAAzgAAAM4AAADQAAAA0wAAANUAAADYAAAA2wAAAN4EAADhEQAA5B0AAOYqAADqOQAA7UwAAO9h&#10;AADweAAA8Y8AAPGjAADwtQAA8McAAPDHAJKuAACFsQAAdrUAAGe4AABYuwAASb8AADrCAAAsxgAA&#10;H8kAABPMAAAF0AAAANQAAADYAAAA3AAAANwAAADeAAAA4AAAAOIAAADlAAAA6AAAAOwAAADvAAAA&#10;8wUAAPUVAAD4JAAA+zYAAP5KAAD/YAAA/3cAAP+MAAD/nAAA/6kAAP+pAP8ADwb/AAwE/wALA/8A&#10;DgH/ABoA/wApAP8AOAD/AEUA/wBRAP8AWwD/AGUA/wBtAP8AdAD/AHoA/gCAAPwAhQD7AIoA+QCP&#10;APgAlAD3AJoA9wChAPYAqQD0ALMA8wC/APIA0QDvAOcA7gD5AO0A/wDtAP8A7QD/AO0A/wDtAP8A&#10;7QD/AP8ADAb/AAkE/wAIA/8ACgH/ABcA/wAlAP8ANAD/AEEA/wBNAP8AWAD9AGEA+wBpAPkAcQD3&#10;AHcA9QB9APMAggDxAIcA8ACMAO8AkQDuAJcA7QCdAOwApQDqAK4A6QC6AOYAygDkAOEA4wD0AOEA&#10;/wDhAP8A4QD/AOEA/wDfAP8A3gD/AP8ABgX/AAME/wABAv8ACgH/ABQA/wAhAP0ALwD6ADwA+ABJ&#10;APYAUwDzAF0A8QBlAO4AbQDrAHMA6QB5AOcAfgDmAIMA5QCIAOQAjQDiAJMA4QCZAN8AoQDdAKoA&#10;2gC1ANcAxADWANoA1ADuANMA/QDSAP8A0AD/AM0A/wDMAP8AywD/AP8AAAX/AAAD/wAAAv8ABwH/&#10;ABAA+QAcAPMAKgDwADgA7QBEAOsATwDoAFkA5ABhAOEAaQDeAG8A3AB1ANoAegDZAH8A1wCEANUA&#10;iQDUAI8A0gCVAM8AnQDNAKYAygCwAMgAvgDHANIAxQDnAMQA+QDAAP8AvgD/AL0A/wC9AP8AvQD/&#10;AP8AAAT/AAAC/wAAAf8AAgD+AAkA7wAWAOkAJADlADIA4QA/AN4ASgDaAFQA1QBdANIAZADPAGsA&#10;zQBxAMsAdgDKAHsAyACAAMYAhQDEAIsAwgCRAMAAmQC+AKEAvACsALoAuQC4AMoAtgDhALMA8wCx&#10;AP8AsQD/ALAA/wCwAP8AsAD/AP8AAAP/AAAB/wAAAPwAAADzAAIA5QAPAN8AHgDZACsA1AA5AM8A&#10;RADLAE8AxwBYAMQAXwDCAGYAvwBsAL4AcgC8AHcAugB8ALgAggC2AIcAtQCOALMAlQCxAJ4ArwCo&#10;AK0AtACqAMUAqADbAKcA7gCmAPoApQD/AKUA/wCkAP8ApAD/AP8AAAH/AAAA8QAAAOkAAADhAAAA&#10;2wAHANQAFgDNACUAxwAyAMIAPwC+AEkAugBSALcAWgC1AGEAswBnALEAbQCvAHMArgB4AKwAfgCq&#10;AIQAqQCKAKcAkgClAJsAowClAKEAsQCgAMEAngDVAJ0A6QCbAPcAmgH/AJkB/wCZAf8AmAH/AP8A&#10;AADxCAAA5hIAAN0UAADVDgAAzwUAAMkADQDCABwAvQAqALcAOACzAEMArwFNAKwDVQCqBFwAqAVj&#10;AKYFaQCkBm4AowZ0AKEHegCgB4AAngiHAJwJjwCbCZgAmQqjAJcKrwCWCr8AlAvUAJIN6gCRDvoA&#10;jw//AI8P/wCOD/8Ajg//APkJAADqGAAA3iEAANMkAADKIgAAwxsAAL4OAAC5BhQAsgojAK0OMQCo&#10;ET0ApRJHAKITTwCfFFcAnRVeAJsVZACaFmoAmBZwAJcWdgCVF30AlBeEAJIXjACRGJUAjxigAI0Y&#10;rACMGLwAihnRAIga6ACHG/kAhRv/AYUb/wGEGv8BhBr/AfIWAADkJQAA1i4AAMoyAADBMQAAuisA&#10;ALQhAACuFgsAqBkdAKMcKwCeHjcAmx9CAJggSwCVIFIAkyFZAJEhXwCQIWUAjiFsAI0icgCLInkA&#10;iiKAAIgjiACHI5EAhSOcAIQjqQCCI7gAgSTNAX8k5AF9JPcCfCT/Ansk/wN7I/8DeyP/A+0hAADe&#10;LwAAzzgAAMM8AAC7PAAAszcAAKwwAACmJQUAnyQXAJonJgCVKDIAkik9AY8pRgGMKk4BiipVAYgq&#10;WwGHKmEBhSpnAYQrbgGCK3QCgSt8An8rhAJ+LI4CfCyZAnsspQN5LLUDeCzIA3Ys4QR0LPUFcyv/&#10;BXIr/wVyK/8FcSr/BugqAADYOQAAyUIAAL5FAAC1RQAArUEAAKU6AACeMgAAly0SAJIwIQCNMC0B&#10;iTE4A4YxQQOEMUkEgjFQBIAxVgR+MVwEfTFiBHsxaQR6MXAFeDJ4BXcygAV1MooFczKVBnIyogZw&#10;MrEGbzLFB20y3QdrMvIIajH/CGkx/whpMf8IaTH/COMyAADTQAAAxUgAALpMAACxTAAAqEkAAKBD&#10;AACYPAAAkDUMAIs3HQCGNykCgjczBH83PAZ8N0QHejdLB3g2Ugd2NlgIdDZeCHM2ZQhxNmwIcDd0&#10;CW43fQlsN4cJazeSCmk3nwpnN64LZjfBC2Q32gxiN/AMYTb+DGE2/wxhNv8LYTb/C985AADORgAA&#10;wU4AALZRAACtUgAApVAAAJxKAACTQwAAij0IAIU9GQCAPiUBfD0vBHg8OAd1PEAJcjtHCnA7TQtu&#10;O1QLbDtaC2o7YAxpO2gMZztwDWY7eQ1kO4MNYjuPDmE7nA5fO6sPXTu+D1s71hBaO+4QWjv9D1k6&#10;/w9ZOv8PWTr/Dts/AADKTAAAvlMAALNWAACqVwAAoVUAAJhQAACPSgAAhUMDAH9DFQB7RCIBdkMs&#10;A3JCNQduQTwKa0BDDGg/SQ1mP08OZD9WD2I/XBBhP2QQXz9sEV4/dhFcP4ASWz+MElk/mRNXP6gT&#10;VT+7FFQ/0xRTP+wTUz78E1M+/xJTPf8RUz3/EdhEAADHUAAAu1cAALFbAACoXAAAn1oAAJVVAACL&#10;UAAAgUoAAHpIEQB1SR8AcUgpAmxHMgZoRTkJZERADGFDRg9fQ0wRXEJSEltCWRNZQmAUWEJpFVZD&#10;chVVQ30WU0OJFlFDlhZQQ6YXTkO4F0xC0BdMQuoXTEL7FUxB/xVMQf8UTEH/FNRJAADEVAAAuFsA&#10;AK5fAACmYAAAnF8AAJJbAACIVQAAfU8AAHVNDABwTRsAbE0mAWdMLwVjSzYIX0k9DFtIQg9YR0gS&#10;VkZOFFRGVRZSRl0XUEZlGE9GbxlNR3oZTEeGGUpHlBlJR6QZR0e2GUVHzhlFRugZRUb6GEVF/xdF&#10;Rf8WRkX/FtBOAADBWAAAtl4AAKxjAACjZAAAmmMAAJBgAACEWgAAeVUAAHBSCABrUhgAZ1IkAWJR&#10;LQNeUDQHWk46C1ZNQA9TTEYSUEtMFU1LUhhLSloaSkpiG0hLbBtHS3gbRUuEG0RLkhtCS6IaQUu0&#10;Gj9LzBo/S+cZP0r5GD9K/xg/Sf8YP0n/F81SAAC/XAAAtGIAAKpmAAChaAAAmGgAAI5lAACCXwAA&#10;dloAAGtXBQBlVxQAYVcgAF5WKgJaVjIFVlQ4CVJTPg5OUkQSS1FKFUhQUBhFUFgaQ1BgG0JQahtA&#10;UHYbP1CCGz5RkRo9UaEZPFGzGDpRyxg5UOYXOU/4GDhP/xg4Tv8XOU7/F8lWAAC8YAAAsWYAAKhq&#10;AACfbQAAlmwAAIxqAAB+ZAAAc2EAAGZdAABfXBAAXFwdAFhcJwFVWy8EUVs2CE1ZPAxJWEIQRldI&#10;FENWTxdAVlYZPlZfGTxWaRk7VnQZOleBGDlXkBc4V6AWN1eyFTZXyhQ1V+UUNFX3FTNU/xYzVP8W&#10;M1P/FsZbAAC5ZAAAr2oAAKZvAACdcQAAlHEAAIpwAAB8awAAcWgAAGRlAABZYgsAVWIZAFNiJABP&#10;YiwCTGE0BUhgOglFX0ANQV5GED5eTRM7XVUVOV1eFThdaBU3XnQUNl6BEzVejxI0Xp8RM16xEDJe&#10;yQ8xXeQPL1z3ES5a/xIuWv8TLln/E8JgAAC2aQAArG8AAKR0AACbdgAAkncAAIh2AAB6cgAAb28A&#10;AGFsAABUaQUATmgUAExpHwBJaSkBRmgxA0JnOAY/Zz4KPGZFDTlmTA82ZVQQNGVdEDNlZxAyZnMP&#10;MWaADjBmjg0vZp4MLmaxCy1lyAosZeQKK2P2DCpi/w4pYf8PKWD/D75lAACzbgAAqnQAAKJ5AACZ&#10;fAAAkH0AAIZ8AAB5eQAAbHYAAF50AABQcQAARnANAERwGgBBcCQAP3AtATtvNAQ4bzsGNW5CCDNu&#10;SgoxblILL25bCy5uZQotbnEJLG5/CCtujQcqbp0HKW6wBidtxwUmbeMFJWv2ByRp/wkjaP8KI2j/&#10;CrprAACwcwAAp3oAAJ9/AACXggAAj4MAAIWDAAB3gAAAaH0AAFp7AABMegAAPngGADl4FAA3eB4A&#10;NXgoADN4MAExeDgDLnc/BCx3RwUrd1AFKXdZBSh3ZAUmd3AEJXd9BCR3jAMid5wCIXauAh92xQEf&#10;deIBHnP1Ax1y/wUccf8GHHH/BrVyAACsegAApYEAAJ2GAACWiQAAjYoAAIGJAABzhwAAY4UAAFWD&#10;AABIggAAOoEAAC+BCgAsgRcAKoEgACiBKgAngTIAJYE6ASOBQwEhgUwBIIFWAR+BYAEdgW0BG4F6&#10;ABqAiQAYgJkAFn+sABR+wwATfd8AFHz0ABR7/wEUev8CFHr/ArF5AACpgQAAoogAAJuNAACUjwAA&#10;iJAAAHyPAABtjgAAXowAAFCLAABCiwAANYsAACiKAAAfiwsAHIsXABqLIAAZiykAF4syABaLOwAV&#10;i0UAE4tPABGLWgAPi2cADYt1AAqKhAAIiZQABoinAASHvQAEhtYABIbsAAWE+gAGg/8ABoP/AK2B&#10;AACmiQAAoI8AAJmTAACPlQAAg5YAAHWVAABmlAAAWJMAAEmTAAA7kwAAL5QAACOUAAAYlQAADJYK&#10;AAmWFgAHlSAABpYpAAWWMgADlTwAApVHAACVUwAAlWAAAJVuAACUfQAAk44AAJOgAACRtQAAkNAA&#10;AI/nAACP9AAAjvsAAI7+AKqKAACkkQAAnpYAAJWZAACJmwAAe5sAAG2bAABemwAAUJsAAEGbAAA0&#10;nAAAKJ0AAByeAAASnwAABqABAACgCwAAoBYAAKAfAACgKAAAoTIAAKE9AACgSQAAoFYAAKBlAACg&#10;dQAAn4YAAJ6YAACdrQAAnMcAAJrkAACZ9AAAmfsAAJn9AKeTAAChmQAAmZ0AAI6fAACBoQAAcqEA&#10;AGShAABVogAAR6IAADmkAAAspQAAIKYAABWnAAAKqAAAAKkAAACqAQAAqwoAAKsUAACrHQAArCYA&#10;AKwwAACtPAAArUkAAK1YAACtaAAArXoAAKyOAACqpAAAqbwAAKjaAACn7wAApvoAAKb9AKSbAACd&#10;oAAAkqMAAIWlAAB3pgAAaKcAAFqoAABLqQAAPaoAADCsAAAjrQAAF68AAAuwAAACsQAAALMAAAC0&#10;AAAAtQAAALYFAAC3EAAAuBkAALkiAAC6LQAAuzoAALxIAAC9WQAAvWwAAL2AAAC8lQAAu6wAALnI&#10;AAC35AAAtvQAALb4AKGiAACWpQAAiagAAHuqAABsqwAAXa0AAE+uAABAsAAAMrIAACW0AAAYtgAA&#10;DLgAAAK6AAAAvAAAAL0AAAC+AAAAwAAAAMEAAADDAAAAxQgAAMcTAADKHQAAzCkAAM42AADRRwAA&#10;0loAANJwAADThgAA0pwAANKzAADRygAA0eAAANHmAJmoAACNqgAAf60AAG+wAABgsQAAUrMAAEO2&#10;AAA0uAAAJ7sAABq9AAAMwAAAAsMAAADGAAAAxwAAAMgAAADJAAAAywAAAM4AAADQAAAA0wAAANYB&#10;AADaDAAA3hgAAOIlAADlMwAA6UYAAOtbAADscgAA7IoAAOygAADsswAA7MQAAOzLAJCsAACCrwAA&#10;c7MAAGS1AABVuAAARrsAADe/AAAowgAAG8UAAA3IAAABywAAAM8AAADSAAAA1AAAANQAAADWAAAA&#10;2QAAANsAAADeAAAA4QAAAOUAAADpAAAA7QUAAPESAAD0IAAA+DAAAPxFAAD+WwAA/3IAAP+IAAD/&#10;mgAA/6gAAP+tAP8ACwT/AAkC/wAHAf8ACAD/ABgA/wAnAP8ANQD/AEIA/wBNAP8AWAD/AGEA/wBq&#10;AP8AcQD8AHcA+wB9APoAggD5AIYA+ACLAPcAkQD2AJcA9QCdAPQApQDzAK4A8QC6AO4AywDsAOIA&#10;6wD2AOsA/wDqAP8A6AD/AOUA/wDiAP8A3gD/AP8ABwT/AAQC/wADAf8ACAD/ABQA/wAjAP8AMQD/&#10;AD4A/wBKAP4AVAD7AF4A+ABmAPUAbgDzAHQA8gB5APAAfgDvAIMA7gCIAO0AjQDsAJMA6wCZAOkA&#10;oQDnAKoA5AC1AOIAxQDgANoA3wDxAN4A/wDaAP8A1gD/ANQA/wDUAP8A1AD/AP8AAQT/AAAC/wAA&#10;Af8AAwD/ABEA/gAeAPsALAD4ADkA9gBFAPQAUADwAFoA7ABiAOkAagDoAHAA5gB1AOUAewDjAH8A&#10;4gCEAOAAiQDfAI8A3QCVANoAnQDYAKUA1QCwANMAvgDRANIAzwDrAMsA/ADHAP8AxgD/AMYA/wDG&#10;AP8AxgD/AP8AAAP/AAAC/wAAAP8AAAD7AAoA9AAZAPAAJwDtADQA6gBAAOcASwDiAFYA3wBeANwA&#10;ZQDaAGwA2ABxANYAdgDUAHsA0gCAANEAhQDOAIsAzACRAMoAmADIAKEAxQCrAMMAuADBAMsAvQDj&#10;ALoA9gC5AP8AuQD/ALkA/wC5AP8AuAD/AP8AAAL/AAAB/wAAAP8AAADwAAUA6gATAOUAIgDhAC8A&#10;3AA7ANcARwDTAFAA0ABZAM0AYADKAGcAyABtAMYAcgDEAHcAwgB8AMAAgQC/AIcAvQCNALsAlAC5&#10;AJ0AtwCnALMAswCwAMQArwDaAK4A8ACtAP8ArAD/AKwA/wCrAP8AqwD/AP8AAAH/AAAA+wAAAO8A&#10;AADmAAAA3wAMANkAGwDSACgAzQA2AMkAQQDFAEsAwgBUAL8AWwC8AGIAugBoALgAbQC2AHMAtAB4&#10;ALMAfQCxAIMArwCJAK0AkACrAJkAqACiAKYArgClAL0AowDSAKIA6QChAPkAoAD/AJ8A/wCeAP8A&#10;ngD/AP8AAAD2AAAA7AAAAOMAAADbAAAA0wAFAMwAFADFACIAwAAvALwAOwC4AEUAtQBOALEAVgCv&#10;AF0ArQBjAKsAaQCqAG4AqABzAKYAeQClAH8AowCFAKEAjACfAJUAnQCeAJwAqgCaALgAmADMAJcA&#10;4wCVAPMAlAD+AJMA/wCTAP8AkgD/APoAAADsBgAA4Q4AANcQAADOCQAAxwAAAMEACwC7ABoAtQAn&#10;ALEAMwCtAD8AqQBIAKYAUACkAFcAogBeAKAAZACeAGkAnQBvAJsAdQCaAHsAmACBAJYAiQCVAJEA&#10;kwCbAJEBpwCPAbUAjgLIAIwD3gCLBfEAiQb+AIgH/wCHB/8Ahwf/APIIAADlFwAA2B8AAMwiAADD&#10;HgAAvRYAALcKAACxABEAqwAfAKYELQCiBzgAnwhCAJwJSwCZClIAlwtZAJYMXwCUDGUAkgxqAJEM&#10;cACQDXcAjg1+AIwOhgCLDo8AiQ6aAIgPpgCGELUAhBDIAIMR4ACBE/QAgBT/AH8U/wB+FP8AfhP/&#10;AO0WAADeIwAA0CwAAMQvAAC7LAAAtCcAAK0dAACoEQYAog8YAJwTJgCYFTIAlRY9AJIXRQCQGE0A&#10;jRhUAIwZWgCKGWAAiBlmAIcabACGGnMAhBp6AIMbggCBG4sAgBuWAH4bogB9G7EAexzEAHkc3AB4&#10;HfEAdh3/AXYd/wF1Hf8BdRz/AechAADYLgAAyDYAAL45AAC1OAAArTMAAKYrAACfIQAAmRsSAJMe&#10;IQCPIC0AjCE4AIkiQQCHIkkAhSNQAIMjVgCBI1wAfyNiAH4jaAB9JG8AeyR2AHokfwB4JIgAdyWT&#10;AHUlnwF0Ja4BciXAAXAl2AFuJe8CbSX+A2wl/wNsJP8DbCT/A+IqAADRNwAAwz8AALlCAACwQQAA&#10;qD0AAKA2AACYLgAAkSUMAIsnHACHKSgAgyozAYEqPAF+KkQBfCpLAXorUgF5K1gCdyteAnUrZAJ0&#10;K2sCcityAnErewJvLIUCbiyQA2wsnANrLKsDaSy9BGcs1ARlLOwFZCz8BWMr/wZjK/8GYyv/Bt0y&#10;AADMPwAAv0YAALVJAACsSQAAo0UAAJs/AACSOAAAii8HAIQvFwCAMCQAfDAuAnkxNwN2MUADdDFH&#10;BHIxTQRwMVMEbzFZBG0xYAVrMWcFajFvBWgxdwVnMYEFZTKMBmQymQZiMqgHYDK6B14y0QhdMuoI&#10;XDH7CFsx/whbMP8IWzD/CNg5AADIRQAAvEsAALFOAACoTwAAn0wAAJdGAACOQAAAhDgCAH42EwB6&#10;NyAAdTcqAnI2MwRvNjsFbDZCBmo2SQdoNU8HZjVVB2U1XAhjNWMIYjZrCGA2dAlfNn4JXTaJCVs2&#10;lgpaNqUKWDa3C1Y2zgtVNugMVDX6C1Q1/wtUNf8LVDT/C9Q/AADFSgAAuVAAAK9UAACmVAAAnFEA&#10;AJNMAACKRgAAgD8AAHg7DgB0PBwAbzwnAWs8MARoOzcGZTo+CGI6RQlgOksKXjlRCl05WAtbOl8L&#10;WjpnDFg6cAxXOnsNVTqGDVQ7kw5SO6MOUDq0D086yw9NOuYPTTn4D005/w5NOP8OTTj/DtBEAADC&#10;TgAAtlUAAKxYAACjWQAAmlcAAJBRAACGTAAAfEYAAHNBCgBuQRkAakIkAWZBLQNiQDQGXj87CFs+&#10;QQpZPkcMVz1NDVU9VA5UPVsPUj5kD1E+bRBPPngQTj6EEUw+kRFLPqARST6yEkc+yBJGPuQSRj33&#10;EUY9/xFGPP8QRzz/EM1JAAC/UgAAtFgAAKpcAAChXQAAmFsAAI5XAACDUQAAeUwAAG5HBgBoRhUA&#10;ZEchAGBGKgJcRTEFWUQ4CFVDPgtSQkMNUEJKD05BURFNQVgSS0JhEkpCahNIQnUTR0KBE0VDjxRE&#10;Q54UQkOwFEBCxhQ/QuITP0L2Ez9B/xJAQP8SQED/EspNAAC8VgAAsVwAAKhgAACfYQAAlmAAAIxc&#10;AACAVwAAdVIAAGlMAgBjSxIAX0seAFtLJwFYSi8EVEk1B1BIOwtNR0ENS0dHEEhGThJGRlUUREZe&#10;FUNGaBVBR3MVQEd/FT9HjRU9R5wUPEeuFDpHxBM5R+ATOUb1EzlG/xM5Rf8TOUX/E8dRAAC6WgAA&#10;r2AAAKZkAACdZQAAlGQAAIphAAB+XAAAclcAAGVSAABdUA0AWlEaAFZRJAFTUCwDT08zBkxOOQlI&#10;TT8NRUxFEENMTBJATFMUPkxcFT1MZhU7THEVOkx+FDlNixM4TZsTN02tEjVNwxE0Td8RM0z0EjNL&#10;/xIzSv8TM0r/E8RVAAC3XgAArWQAAKRoAACbagAAkmkAAIhnAAB7YQAAcF4AAGNaAABYVgkAVFYW&#10;AFFWIQBOVioCSlUxBEdUNwhEVD0LQFNEDj1SShA7UlISOVJaEzdSZBM2UnASNVN8ETRTixAzU5oP&#10;MlOsDjFTwg4wU94NL1LzDy5Q/xAuUP8RLU//EcBaAAC0YgAAq2gAAKJsAACZbwAAkW4AAIZsAAB5&#10;aAAAbmUAAGFhAABTXQQATVwSAEtcHQBIXCcBRVwuA0JbNQU+WjwIO1pCCzhZSQ02WVAPNFlZDzNZ&#10;Yw8yWm8OMVp8DTBaigwvWpoLLlqsCi1awQksWt0JKljzCylX/w0oVv8OKFX/Dr1fAACyZwAAqG0A&#10;AKBxAACYdAAAj3QAAIVyAAB3bgAAbGwAAF5pAABQZQAARmMMAENjGQBBYyMAPmMrATtiMgM4YjkF&#10;NWFACDNhRwkxYU8KL2FYCi5hYgotYm4JLGJ7CCtiiQcpYpkHKGGrBidhwAUmYdwFJV/yByRd/wkj&#10;XP8KI1z/C7lkAACvbAAApnIAAJ53AACWeQAAjXoAAIN5AAB2dgAAaXMAAFtwAABNbQAAP2sGADpq&#10;EwA4ah4ANmonADRqLwExajYDL2o9BC1qRQUrak0GKWpWBihqYAUnamwFJmp5BCRqhwMjaZcDImmp&#10;AiBpvwIfaNsBHmfxAx1l/gUdZP8GHGP/B7VqAACscgAApHgAAJx9AACUfwAAi4AAAIKAAAB0fQAA&#10;ZXoAAFd4AABJdgAAO3QAADFyDAAuchcALHIhACpzKQAoczIAJ3M5ASVzQQIjc0oCInNTAiBzXgEf&#10;c2oBHXJ3ARxyhQAacpUAGHGnABdxvQAVcNkAFm7wABZt/gEVbP8CFWz/A7FxAACpeAAAoX8AAJqE&#10;AACThgAAiocAAH6GAABwhAAAYIEAAFKAAABEfgAANnwAACp7AwAiexAAIHsaAB57IwAdfCsAG3w0&#10;ABp8PAAYfEUAF3xPABV8WgAUfGYAEnxzABB7ggANe5IAC3qkAAl5uQAIeNIACHfrAAp1+gAKdf8A&#10;CnT/AK54AACmgAAAn4YAAJiKAACRjQAAho0AAHmMAABqigAAW4gAAEyHAAA/hgAAMYYAACWFAAAZ&#10;hQQAEYYQABCGGQANhiMADIYrAAqGNAAJhj4ACIVIAAaFUwAEhmAAAoVtAACFfAAAhIwAAIOeAACC&#10;sgAAgM0AAH/kAAB/8wAAfvsAAH3/AKqAAACkiAAAnY0AAJeRAACMkwAAgJMAAHKSAABjkQAAVJAA&#10;AEWPAAA4jwAAK48AAB+PAAAUjwAACJAGAACQEQAAkBoAAJAjAACQLAAAkDYAAJBAAACQTAAAkFgA&#10;AJBmAACPdQAAj4YAAI6YAACMrAAAi8QAAIniAACI8gAAiPkAAIf+AKeJAAChkAAAm5UAAJKXAACG&#10;mAAAeJgAAGqYAABblwAATJcAAD2XAAAwmAAAJJgAABiYAAAMmQAAApoAAACaCAAAmhIAAJobAACa&#10;JAAAmywAAJs3AACbQgAAm08AAJtdAACbbQAAmn4AAJmQAACYpAAAl7wAAJbZAACU8AAAk/oAAJP/&#10;AKSRAACflwAAl5sAAIudAAB+ngAAb54AAGCeAABSngAAQ58AADWgAAAooAAAHKEAABCiAAAFowAA&#10;AKQAAAClAAAApQYAAKUQAACmGAAApiEAAKcrAACnNgAAp0IAAKdRAACoYgAAp3QAAKeHAACmmwAA&#10;pbIAAKTOAACi6QAAovYAAKH9AKKaAACbngAAkKEAAIOiAAB0owAAZaQAAFakAABIpQAAOacAACuo&#10;AAAeqQAAEqoAAAasAAAArAAAAK4AAACvAAAArwAAALACAACxCwAAshUAALMeAAC0KAAAtTQAALZB&#10;AAC3UgAAt2UAALd5AAC1jgAAtKYAALPAAACz3QAAsu8AALH3AJ+hAACTpAAAhqYAAHioAABpqQAA&#10;WqoAAEurAAA8rQAALq4AACCwAAAUsgAAB7QAAAC1AAAAtgAAALgAAAC5AAAAugAAALwAAAC9AAAA&#10;vwQAAMAOAADDGAAAxSQAAMcxAADJQQAAy1QAAM1pAADNfgAAzZUAAMysAADJxgAAyN4AAMfsAJam&#10;AACKqQAAfKsAAG2tAABergAAT7AAAECyAAAwtQAAI7cAABa5AAAHvAAAAL4AAADBAAAAwQAAAMMA&#10;AADEAAAAxgAAAMgAAADKAAAAzQAAANAAAADTBwAA2RMAANwfAADfLQAA40AAAOVVAADmbAAA54QA&#10;AOiaAADnrgAA578AAOfMAI2rAACArQAAcbAAAGGyAABStQAAQ7gAADO7AAAkvgAAF8EAAAnDAAAA&#10;xwAAAMoAAADNAAAAzgAAAM8AAADQAAAA0QAAANQAAADYAAAA3AAAAOAAAADkAAAA6AAAAO0MAADx&#10;GwAA9CoAAPg/AAD7VgAA/G4AAPyFAAD8mQAA/KcAAPyxAP8ABwL/AAUB/wABAP8ABgD/ABUA/wAk&#10;AP8AMgD/AD4A/wBKAP8AVQD/AF8A/gBnAPwAbgD7AHQA+gB6APkAfwD4AIMA9wCIAPYAjQD1AJMA&#10;9ACZAPIAoQDvAKoA7QC2AOwAxwDqAN4A6QDzAOcA/wDiAP8A3gD/AN4A/wDZAP8A1gD/AP8AAgL/&#10;AAAB/wAAAP8AAwD/ABIA/wAgAP8ALQD/ADoA/wBGAPsAUQD3AFsA9ABjAPIAagDxAHAA8AB2AO4A&#10;ewDtAIAA7ACEAOsAiQDpAI8A5wCWAOUAnQDjAKYA4QCxAN8AwADdANUA2gDsANQA/wDRAP8A0AD/&#10;ANAA/wDQAP8AzQD/AP8AAAL/AAAB/wAAAP8AAAD/AAwA+wAbAPgAKQD2ADYA8wBCAO8ATQDrAFcA&#10;6QBfAOcAZgDlAGwA4wByAOEAdwDgAHwA3gCBANwAhgDaAIsA2ACSANUAmQDTAKEA0QCsAM8AuQDL&#10;AM0AxgDmAMQA+gDDAP8AwgD/AMIA/wDCAP8AwgD/AP8AAAH/AAAA/wAAAP4AAAD2AAcA8QAWAO0A&#10;IwDpADEA5AA9AOEASADeAFIA2wBaANgAYgDVAGgA0wBtANEAcwDPAHgAzQB9AMsAggDJAIcAxwCN&#10;AMUAlQDDAJ0AwQCnAL0AtAC5AMUAtwDeALYA8wC1AP8AtAD/ALQA/wC0AP8AtAD/AP8AAAH/AAAA&#10;/wAAAPMAAADrAAIA5QAQAOAAHgDZACsA1AA4ANEAQwDOAE0AywBVAMgAXADFAGMAwgBpAMAAbgC/&#10;AHMAvQB4ALsAfQC6AIMAuACJALYAkACzAJgAsACiAK4ArgCsAL0AqgDUAKkA6wCoAPwApwD/AKcA&#10;/wCnAP8ApgD/AP8AAAD/AAAA8AAAAOgAAADgAAAA2AAKANAAGADLACYAxgAyAMIAPQC/AEcAvABQ&#10;ALkAVwC2AF4AtABkALIAaQCxAG4ArwB0AK0AeQCsAH4AqQCFAKcAjACmAJQApACdAKIAqACgALcA&#10;ngDKAJ0A4wCcAPYAmwD/AJoA/wCaAP8AmQD/AP8AAADxAAAA5wAAAN0AAADTAAAAywADAMQAEgC/&#10;AB8AugArALUANwCyAEEArwBKAKwAUgCqAFgApwBfAKYAZACkAGoAogBvAKEAdACfAHoAngCAAJwA&#10;hwCaAI8AmACZAJYApACUALEAkwDDAJEA3ACQAPAAjwD9AI0A/wCMAP8AjAD/APUAAADoBAAA3AsA&#10;ANALAADHBgAAwAAAALoACQC0ABcArgAkAKoALwCnADoAowBEAKEATACeAFMAnABZAJoAXwCZAGUA&#10;lwBqAJYAbwCUAHUAkwB8AJEAgwCPAIsAjQCVAIsAoACKAK4AiAC/AIYA1QCEAOsAgwD5AIIA/wCC&#10;AP8AgQD/AO0HAADgFQAA0R0AAMYeAAC9GgAAthEAALAFAACqAA4ApQAcAKAAKACcADMAmQA9AJYA&#10;RgCUAU0AkgJUAJADWgCOA18AjQRlAIsEawCKBHEAiAV4AIYFgACFBogAgwaSAIEGngCABqwAfga8&#10;AH0H0wB7CeoAegv6AHkL/wB4C/8AeAv/AOcVAADYIgAAySoAAL4rAAC2KAAAriMAAKcZAAChDAQA&#10;mwUUAJYJIgCSCy0Ajww3AIwOQACKD0gAiBBPAIYQVQCEEVsAgxFhAIESZwCAEm0AfhJ0AH0TfAB7&#10;E4YAehOQAHgTnAB2E6oAdRS8AHMU0wBxFusAcBb8AG8W/wBvFv8Abxb/AOEhAADQLQAAwzQAALg2&#10;AACvNAAAqC8AAKAnAACZHQAAkhMMAI0VHACJFygAhRkyAIMaOwCBGkMAfxtKAH0bUAB7G1YAehxc&#10;AHgcYgB3HGkAdRxxAHMdeQByHYIAcB2NAG8dmQBtHqcAbB65AGoezwBoH+gAZx/6AWYf/wFmHv8C&#10;ZR7/AtspAADKNgAAvjwAALM+AACqPQAAojkAAJozAACSKgAAiiAHAIUfFgCBISMAfSItAHsjNwB4&#10;Iz8AdiNGAHQkTABzJFIAcSRYAG8kXwBuJGUAbCRtAGsldQBpJX8BaCWKAWYmlgFkJqUBYya2AWEm&#10;zAJfJuYCXib4A10m/wNdJf8EXSX/BNYyAADGPQAAukMAALBGAACnRQAAnkEAAJY7AACNNAAAhCsB&#10;AH4nEgB5KB4AdikpAHMqMgFwKjoBbipCAWwqSAJqKk4CaCpUAmcrWwJlK2ECZCtpAmIrcgJhLHwD&#10;XyyHA14skwNcLKIEWiyzBFksyQRXLOMFViz3BVUr/wZVK/8GVSr/BtE5AADCQwAAt0kAAK1MAACk&#10;SwAAm0gAAJJCAACJPAAAfzQAAHcuDABzLxoAbzAlAGswLgFoMDYCZjA9A2QwRARiMEoEYDBQBF8w&#10;VwRdMF4FXDBmBVowbwVZMXkGVzGEBlYxkQZUMZ8HUjGwB1ExxgdPMeEITjD1CE4w/whOL/8ITi//&#10;CM0/AAC/SAAAtE4AAKpRAAChUQAAmE4AAI5IAACFQwAAezwAAHI1CABsNRYAaTYhAGU2KgJhNTID&#10;XzU5BVw1QAZaNEYGWDRMB1c0UwdVNFoIVDViCFM1awhRNXYJUDWBCU42jglMNp0KSzauCkk1wwtI&#10;Nd4LRzX0C0c0/wtHNP8LRzP/CspEAAC8TAAAsVIAAKhVAACfVgAAllMAAIxOAACCSQAAeEMAAG07&#10;BABnOhMAYzseAF87JwFbOi8DWDk2BVY5PAdTOEIIUThICVA4TwpOOFcKTTlfC0s5aAtKOXMMSDp/&#10;DEc6jAxFOpsNQzqsDUI6wQ1AOdwNQDnzDUA4/w1AOP8NQTf/DMdIAAC6UQAAr1YAAKZZAACdWgAA&#10;lFgAAIlTAAB/TgAAdUkAAGlCAABhPw4AXUAbAFpAJAFWPywDUz4zBU89OQdNPT8JSz1FC0k9TAxH&#10;PVQNRj1cDkQ9ZQ5DPnAOQT58DkA+ig4+PpkOPD6qDjs+vw46PtoOOT7xDjk9/w46PP8OOjz/DsRM&#10;AAC3VAAArVoAAKRdAACbXgAAkl0AAIhZAAB8UwAAcU4AAGVIAABcRQoAV0UXAFRFIQBRRSkCTUQw&#10;BEpDNgdHQjwJRUJDC0NCSQ1BQlEOP0JZDz1CYw88Qm4POkN6DzlDiA84Q5cPNkOoDjVDvQ40Q9kN&#10;M0LwDjNC/w8zQf8PNED/D8FQAAC1WAAAq14AAKJhAACZYwAAkGEAAIZeAAB6WQAAblQAAGJPAABX&#10;SwYAUkoUAE9KHgBMSicBSUouA0VJNAZCSDoIP0hBCz1HRw07R08OOUdXDzdIYQ82SGwPNUh5DjRJ&#10;hg4zSZYNMkmnDDBJvAsvSdgLLkjvDC5H/g4tRv8OLUX/Dr5UAACzXAAAqWIAAKBmAACXZwAAjmYA&#10;AIRjAAB3XgAAbFsAAGBXAABTUgIATFAQAElQGwBGUCQAQ1AsAkBPMgQ9TzgHOk4/CThORgs1Tk0M&#10;NE5WDTJOYA0xTmsMME94Cy9PhgsuT5UKLU+nCSxPuwgqT9YIKU7uCShM/QsoS/8MKEv/DbtZAACw&#10;YQAAp2YAAJ5qAACWbAAAjWsAAINpAAB2ZAAAa2IAAF5eAABRWgAARlYLAEJWFwBAViEAPVYpATpW&#10;MAM3VjYFNVU9BzJVRAgwVUwJL1VVCS1VXwksVmoJK1Z3CCpWhQcpVpQGKFamBidWugUlVtUEJFTu&#10;BiNT/QgiUv8JIlH/CrheAACuZgAApWsAAJxvAACUcQAAi3EAAIFvAAB0awAAaWkAAFxmAABOYgAA&#10;QF4GADpdEgA4XRwANl0lADNdLQExXTQCL107BC1dQgUrXUoFKV1TBihdXQUnXWkFJV11BCRdgwMj&#10;XZMDIl2kAiBduQIfXNQBHlvtAx1Z/AUdWP8GHFj/B7VjAACrawAAo3EAAJt1AACTdwAAincAAIB2&#10;AABzcwAAZnAAAFhtAABKagAAPGcAADJlDAAvZRcALWUgACtlKAApZTABJ2U4ASVlQAIkZUgCImVR&#10;AiFlWwIfZWYBHmVzAR1lggEbZZEAGmSjABhktwAXY9IAF2LsABdg+wIWYP8DFV//BLFpAACocQAA&#10;oHYAAJl7AACRfQAAiX4AAH99AABxegAAYncAAFR0AABGcgAAOG8AACtuBQAkbREAIm0aACFtIwAf&#10;bSsAHm0zABxtOwAbbUQAGW1NABhtWAAWbWMAFG1wABJtfwAQbY4ADmygAAxrtAAKas0AC2noAAxo&#10;+QANZ/8ADWb/Aa5wAACmdwAAnn0AAJeBAACQhAAAh4UAAHuDAABsgAAAXX4AAE98AABBegAAM3gA&#10;ACd3AAAbdggAFnYTABR2HAASdiQAEXYsAA92NQANdj4ADHZIAAp2UwAIdl4ABnZsAAR2egACdYoA&#10;AHWbAAB0rgAAcscAAHHhAABw8gAAb/wAAW7/AKp3AACjfgAAnIQAAJaIAACOiwAAg4oAAHaJAABn&#10;hwAAV4UAAEmEAAA7ggAALoEAACGAAAAWgAAACYAJAASAFAACgB0AAYAmAACALgAAgDcAAIBCAACA&#10;TQAAgFkAAIBmAAB/dQAAf4UAAH6WAAB9qQAAe8EAAHreAAB57wAAePkAAHj+AKd/AAChhgAAm4wA&#10;AJSPAACKkAAAfZAAAG+PAABgjQAAUYwAAEKLAAA0iwAAJ4oAABuKAAAQigAABIsDAACLDAAAixYA&#10;AIseAACLJwAAiy8AAIs6AACKRQAAilEAAItfAACKbgAAin4AAImQAACHowAAhrsAAITYAACD7wAA&#10;gvsAAIL/AKSIAACfjgAAmZMAAJCVAACDlgAAdpUAAGeUAABYlAAASZMAADqTAAAtkwAAIJMAABSU&#10;AAAIlAAAAJUAAACVBQAAlQ0AAJUWAACVHgAAlScAAJYwAACWOwAAlUgAAJZWAACWZQAAlXYAAJWI&#10;AACUnAAAk7IAAJHOAACQ6QAAjvgAAI3/AKKQAACdlgAAlZkAAImaAAB7mwAAbJsAAF2aAABPmgAA&#10;P5sAADGcAAAknAAAF50AAAqdAAAAngAAAJ8AAACgAAAAoAMAAKAMAACgFQAAoR0AAKEmAAChMAAA&#10;oj0AAKJLAACiWwAAomwAAKJ/AAChkwAAoKkAAJ/DAACe4QAAnfIAAJ38AKCYAACZnAAAjZ4AAICg&#10;AABxoQAAYqEAAFOhAABEogAANaMAACekAAAapQAADaYAAAGnAAAAqAAAAKkAAACqAAAAqwAAAKsA&#10;AACrBwAArBAAAK0ZAACvIgAAsC0AALA7AACxTQAAsWAAALB0AACwiAAAsJ4AAK+2AACu0wAArukA&#10;AK32AJyfAACRogAAhKQAAHWlAABmpgAAV6cAAEioAAA5qQAAKqsAAB2sAAAOrgAAAq8AAACxAAAA&#10;sQAAALMAAAC0AAAAtQAAALYAAAC3AAAAuAEAALoKAAC9FAAAvx8AAMErAADDOwAAxU0AAMdiAADG&#10;eAAAxJAAAMKoAADCwQAAwdkAAMHrAJSkAACIpwAAeqkAAGuqAABbrAAATK0AADyvAAAtsQAAH7MA&#10;ABG1AAADtwAAALoAAAC8AAAAvAAAAL4AAAC/AAAAwQAAAMMAAADFAAAAxwAAAMoAAADNAwAA0g0A&#10;ANQbAADYKQAA3DsAAN9QAADiZgAA4n0AAOOTAADhqAAA4LwAAN/RAIupAAB+rAAAbq4AAF+wAABQ&#10;sgAAQLUAADC3AAAgugAAE70AAAS/AAAAwgAAAMUAAADIAAAAyAAAAMoAAADLAAAAzAAAAM8AAADS&#10;AAAA1gAAANoAAADeAAAA4wAAAOkHAADtFgAA8CUAAPQ6AAD2UgAA+GoAAPmBAAD5lQAA+qQAAPmx&#10;AP8AAgH/AAAA/wAAAP8ABAD/ABIA/wAgAP8ALgD/ADsA/wBHAP8AUgD+AFwA/ABkAPsAawD6AHEA&#10;+AB2APcAewD2AIAA9QCFAPQAigDyAI8A8ACWAO4AngDtAKcA6wCyAOoAwQDoANkA5ADxAN4A/wDb&#10;AP8A3AD/ANkA/wDTAP8A0AD/AP8AAAH/AAAA/wAAAP8AAAD/AA4A/wAcAP8AKgD9ADcA+gBDAPcA&#10;TgD0AFgA8gBgAPAAZwDvAG0A7QBzAOwAeADqAHwA6QCBAOcAhgDlAIwA4wCSAOEAmgDgAKIA3gCt&#10;ANsAuwDXANEA0QDqAM4A/QDNAP8AzQD/AM0A/wDJAP8AxgD/AP8AAAH/AAAA/wAAAP8AAAD9AAkA&#10;+QAXAPUAJQDxADMA7QA/AOsASQDoAFMA5QBbAOMAYgDhAGkA3wBuAN0AdADbAHgA2QB9ANYAggDV&#10;AIgA0wCOANEAlQDPAJ4AzQCoAMgAtQDDAMkAwQDiAL8A9wC/AP8AvgD/AL4A/wC+AP8AvAD/AP8A&#10;AAD/AAAA/wAAAPkAAADyAAQA7QATAOgAIADiAC4A3gA6ANwARADZAE4A1QBWANIAXgDQAGQAzQBq&#10;AMsAbwDJAHQAyAB5AMYAfgDEAIMAwwCJAMEAkQC+AJkAugCjALcArwC1AMAAswDXALIA8ACxAP8A&#10;sAD/AK8A/wCvAP8ArwD/AP8AAAD/AAAA9wAAAO4AAADmAAAA4AANANgAHADSACgAzgA0AMsAPgDI&#10;AEgAxQBRAMEAWQC/AF8AvQBlALsAagC6AG8AuAB0ALYAeQC1AH8AsgCFALAAjACuAJQArACeAKoA&#10;qQCoALgApgDMAKUA5wCjAPoAogD/AKIA/wCiAP8AogD/AP8AAAD2AAAA7AAAAOMAAADaAAAA0AAI&#10;AMkAFgDEACIAwAAuALwAOQC4AEIAtgBLALMAUwCxAFoArwBgAK0AZQCrAGoAqQBwAKcAdQCmAHoA&#10;pACAAKMAhwChAI8AnwCYAJ0ApACbALEAmQDDAJgA3QCXAPMAlgD/AJUA/wCUAP8AlAD/APkAAADs&#10;AAAA4QAAANYAAADMAAAAxAABAL4ADwC4ABwAswAoAK8AMwCsADwAqQBFAKYATQCkAFQAogBaAKAA&#10;YACeAGUAnQBqAJwAcACaAHUAmQB7AJcAggCVAIoAkwCTAJEAnwCPAKsAjQC8AIwA0wCKAOwAiQD8&#10;AIkA/wCIAP8AhwD/APAAAADiAgAA1QgAAMkIAADBAQAAugAAALMABwCtABUAqAAhAKQALACgADYA&#10;nQA/AJsARwCZAE4AlwBUAJUAWgCTAGAAkgBlAJAAawCPAHAAjQB3AIsAfgCKAIYAiACPAIYAmgCE&#10;AKcAggC3AIEAzQCAAOYAfgD2AH0A/wB8AP8AfAD/AOgHAADaFAAAyxsAAMAaAAC4FgAAsAwAAKoB&#10;AACkAAwAngAZAJoAJQCWAC8AkwA5AJAAQQCOAEgAjABPAIoAVQCJAFsAhwBgAIYAZgCEAGwAggBy&#10;AIEAegB/AIIAfQCMAHwAlwB6AKQAeAC0AHcAyAB1AeEAdALzAHMD/wByA/8AcgP/AOEVAADQIQAA&#10;wycAALkoAACwJQAAqR8AAKIVAACbCAIAlQARAJAAHgCMAikAiQMzAIYFOwCEBkMAggdJAIAIUAB/&#10;CFYAfQhbAHwJYQB6CWgAeAlvAHcKdgB1Cn8AcwqKAHIKlQBwC6MAbwuzAG0LyABrDeIAag71AGkO&#10;/wBpDv8AaA7/ANsgAADKLAAAvjEAALMzAACqMQAAoisAAJskAACTGQAAjA0HAIcMFwCDDiIAfxAt&#10;AH0RNQB7Ej0AeRNEAHcUSwB1FFEAcxRXAHIUXQBwFWMAbxVrAG0VcwBsFXwAahaHAGgWkwBnFqEA&#10;ZRaxAGMXxwBiGOEAYRj1AGAY/wBfGP8AXxj/AdQqAADFNAAAuToAAK48AACmOgAAnTUAAJUvAACN&#10;JgAAhRwBAH4XEQB6GR0AdxooAHQbMQByGzkAcBxAAG4cRwBsHU0Aah1TAGkdWQBnHWAAZh5nAGQe&#10;cABjHnkAYR+EAGAfkABeH58AXB+vAFsgxABZIN4AWCDzAVcg/wJXH/8CVx//As8yAADAOwAAtUEA&#10;AKtDAACiQgAAmT4AAJE4AACIMAAAfygAAHcgCwBzIRkAbyIkAGwiLQBqIzUAaCM8AGYkQwBkJEkA&#10;YiRPAGEkVQBfJFwAXSVkAVwlbAFbJXYBWSaBAVcmjgFWJpwBVCasAlMmwQJRJtsCUCbyA08m/wNP&#10;Jf8ETyX/BMo5AAC9QQAAskcAAKhJAACfSAAAlkUAAI0/AACEOQAAezEAAHEoBwBsKBUAaCkgAGUp&#10;KQBiKTEBYCo4AV4qPwFcKkUCWipLAlkqUgJXKlkCVitgAlQraQNTK3MDUSt+A1AsiwNOLJkETCyq&#10;BEssvgRJLNkFSCvwBUgr/wZIKv8GSCr/Bsc+AAC6RgAAr0wAAKZOAACcTgAAlEsAAIpFAACBQAAA&#10;dzkAAGwxAgBlLhEAYS8cAF4vJQBbLy0BWC80AlYvOwNUL0EEUi9HBFEvTgRPL1UFTi9dBU0wZgVL&#10;MHAFSjB8BkgxiQZHMZcGRTGoB0MxvAdBMNYHQTDvCEEv/ghBL/8IQS7/CMRCAAC3SwAArVAAAKNS&#10;AACaUwAAkVAAAIhLAAB+RgAAdD8AAGk4AABgNAwAWzQYAFg1IgBVNCoBUjQwA08zNwRNMz0FSzND&#10;BkozSgZIM1IHRzRaB0U0YwhENG0IQjV5CEE1hgk/NZUJPTWmCTw1ugk6NdQJOjXtCTo0/Qo6M/8K&#10;OjP/CcFHAAC1TwAAq1QAAKJXAACZVwAAj1UAAIVQAAB7SwAAcEYAAGU/AABbOggAVjkVAFI6HwBP&#10;OScBTDktA0k4NARGNzoGRThAB0M4RwhBOE8JQDhXCT45YAo9OWsKOzl3Cjk6hAo4OpMKNzqkCjU6&#10;uAo0OtIJMznsCjM4/As0OP8LNDf/C79LAACzUwAAqVgAAKBbAACXWwAAjloAAIRWAAB5UAAAbkwA&#10;AGFGAABWQAQAUD4RAE0/GwBKPyQBRz4rAkQ+MQRBPTcGPz0+CD09RQk7PUwKOT1VCzc+Xgs2PmkL&#10;NT51CzM/gwoyP5IKMT+jCTA/twkuP9AILj7rCS09+wotPP8LLjz/C7xPAACxVwAAp1wAAJ5fAACV&#10;YAAAjF4AAIJbAAB2VgAAa1EAAF9NAABTRwAASkQNAEdEGABERCEAQUQoAT5ELwM8QzUFOUM8BzdD&#10;Qwg1Q0oJM0NTCjJDXAoxRGcKL0R0CS5EgQktRZEILEWiBytFtgcpRc8GKETqByhD+wknQf8KJ0H/&#10;C7lTAACuWwAApWAAAJxjAACUZAAAi2MAAIFgAAB0WwAAaVgAAF1UAABRTwAARUsJAEFKFQA+Sh4A&#10;O0omADlKLQI2SjMENEo6BTFJQQcwSUkILkpRCC1KWwgsSmYHKktzBylLgAYoS5AFJ0uhBSZLtQQk&#10;S84EI0rpBSJI+gciR/8IIkb/CbdYAACsXwAAo2QAAJtoAACSaQAAiWgAAH9mAABzYgAAaF8AAFxc&#10;AABPVwAAQVIEADlREQA3URoANVEjADNRKgEwUTECLlE4AyxQPwQqUEcFKVFQBSdRWgUmUWUEJVFx&#10;BCNSfwMiUo8DIVKgAiBRtAIeUc0BHlDoAhxP+QQcTv8FHE3/BrRdAACqZAAAoWkAAJltAACRbgAA&#10;iG4AAH5tAABxaQAAZ2cAAFljAABMXwAAPVsAADJYCwAvWBYALVgfACtYJwApWC4AJ1g1ASVYPQIk&#10;WEUCIlhOAiFYWAIfWGMBHllwAR1ZfgEbWI0AGlieABlYsgAXV8sAF1bnABdV+QEWVP8DFVP/BLBi&#10;AACnaQAAn28AAJdyAACQdAAAh3QAAH1zAABxcAAAY20AAFZqAABIZgAAOmMAAC1gBQAlXxEAI18a&#10;ACJfIgAgXyoAH2AxAB1gOQAcYEIAGmBLABlgVQAXYGAAFWBtABRgewASYIsAEF+cAA5fsAAMXsgA&#10;DF3kAA5b9wAOWv8BDlr/Aa1oAAClbwAAnXUAAJZ4AACOegAAhnsAAHx6AABudwAAX3QAAFFxAABE&#10;bgAANWwAAChqAAAcaAkAGWgTABdoHAAVaCQAFGgsABJoNAARaD0ADmhHAA1oUQALaFwACWhpAAdo&#10;dwAFZ4cAA2eXAAJmqgABZcIAAmTdAAJj8AADYv0ABGH/AKpvAACidgAAm3sAAJR/AACNgQAAhYIA&#10;AHiAAABqfQAAWnoAAEx4AAA+dgAAMHQAACNzAAAYcgAADHELAAlxFQAHcR4ABnEmAARxLwADcTgA&#10;AXFCAABxTAAAcVgAAHFkAABwcwAAcIIAAG+TAABvpgAAbrwAAGzZAABq7QAAafgAAGn+AKd2AACg&#10;fQAAmoMAAJOGAACMiAAAgYgAAHOGAABkhAAAVIEAAEaAAAA3fgAAKn0AAB58AAASewAABnsHAAB7&#10;EAAAexkAAHshAAB7KQAAezEAAHs7AAB6RwAAe1IAAHtfAAB6bgAAen4AAHmOAAB4oQAAd7cAAHXT&#10;AAB07QAAc/gAAHL9AKR+AACehQAAmIoAAJKNAACHjgAAeo0AAGyMAABdigAATokAAD+IAAAxhwAA&#10;JIYAABeGAAALhgAAAIYBAACGCQAAhhIAAIUaAACFIgAAhikAAIYzAACFPwAAhUsAAIVYAACFZwAA&#10;hHgAAIOJAACCnAAAgbEAAIDMAAB/6QAAffgAAH3/AKKHAACcjQAAl5EAAI2TAACBkwAAc5MAAGSR&#10;AABVkAAARpAAADaQAAApjwAAHI8AABCPAAAEkAAAAJAAAACQAgAAkAkAAJASAACQGgAAkCEAAJEq&#10;AACRNQAAkEIAAJFPAACRXgAAkW8AAJCBAACPlQAAjaoAAIzEAACK4wAAifQAAIn9AKCPAACblAAA&#10;k5cAAIaYAAB4mQAAaZgAAFqXAABLlwAAPJgAAC2YAAAgmAAAE5gAAAaZAAAAmgAAAJsAAACbAAAA&#10;mwAAAJsIAACbEAAAmxgAAJwgAACdKgAAnTYAAJ1EAACeVAAAnmUAAJ54AACdjAAAnKIAAJu5AACa&#10;1gAAmO4AAJf5AJ6XAACXmwAAi5wAAH6eAABvngAAX54AAFCeAABBngAAMaAAACOhAAAWoQAACKIA&#10;AACjAAAApAAAAKUAAACmAAAApgAAAKYAAACnAwAApwsAAKgUAACpHQAAqikAAKo3AACrRwAArFkA&#10;AKxsAACsgQAArJcAAKuuAACqyQAAqeMAAKnxAJqeAACPoAAAgqIAAHOjAABkowAAVKQAAEWlAAA1&#10;pgAAJ6gAABmpAAAKqgAAAKsAAACtAAAArQAAAK4AAACwAAAAsQAAALEAAACyAAAAswAAALUFAAC3&#10;DwAAuRkAALslAAC9NAAAvkgAAL9eAAC+dAAAvooAAL6hAAC9uQAAvdMAALzlAJKjAACFpQAAd6cA&#10;AGioAABYqQAASaoAADisAAAprgAAG7AAAAyxAAAAswAAALUAAAC3AAAAtwAAALkAAAC6AAAAvAAA&#10;AL0AAAC/AAAAwQAAAMMAAADGAAAAywkAAM4WAADSIwAA1TQAANlKAADcYAAA3HgAANmRAADYqAAA&#10;1r0AANbQAImnAAB7qgAAa6wAAFyuAABNrwAAPLEAACy0AAAdtwAADbkAAAC7AAAAvgAAAMEAAADD&#10;AAAAwwAAAMUAAADGAAAAyAAAAMoAAADNAAAA0AAAANQAAADZAAAA3QAAAOMDAADnEgAA6yIAAO81&#10;AADzTAAA9WQAAPZ8AAD2kQAA96IAAPWvAP8AAAD/AAAA/wAAAP8AAQD/AA4A/wAdAP8AKwD/ADgA&#10;/wBEAP4ATwD8AFgA+gBgAPkAZwD3AG0A9gBzAPUAeADzAH0A8gCCAPAAhwDvAIwA7QCTAOwAmgDq&#10;AKQA6QCuAOcAvQDjANQA3QDvANoA/wDZAP8A2QD/ANMA/wDOAP8AygD/AP8AAAD/AAAA/wAAAP8A&#10;AAD/AAsA/wAZAP0AJwD4ADQA9gBAAPQASgDxAFQA7wBcAO0AYwDrAGkA6QBvAOcAdADlAHkA5AB+&#10;AOIAgwDhAIkA4ACPAN4AlgDcAJ8A2gCpANQAtwDPAMwAzADnAMsA+wDKAP8AyQD/AMgA/wDDAP8A&#10;wAD/AP8AAAD/AAAA/wAAAP8AAAD6AAYA9gAUAPAAIgDrAC8A6QA7AOcARQDjAE8A4QBXAN0AXwDb&#10;AGUA2QBrANYAcADVAHUA0wB6ANIAfwDQAIQAzwCKAM0AkgDKAJoAxQClAMIAsQDAAMMAvgDdALwA&#10;9AC6AP8AugD/ALoA/wC4AP8AtQD/AP8AAAD/AAAA/QAAAPUAAADuAAEA6AAQAOEAHQDdACoA2QA2&#10;ANYAQADTAEoAzwBSAMsAWgDJAGAAxwBmAMUAawDEAHAAwgB1AMEAewC/AIAAvQCGALoAjQC3AJYA&#10;tQCfALMAqwCxALoArwDRAK0A7ACsAP8ArAD/AKsA/wCrAP8AqwD/AP8AAAD8AAAA8gAAAOkAAADh&#10;AAAA2AAKANEAGQDMACQAyAAwAMUAOgDBAEQAvgBNALsAVAC5AFsAtwBhALUAZgC0AGsAsgBxALAA&#10;dgCuAHsArQCBAKsAiACpAJAAqACZAKYApACkALMAogDGAKAA4QCfAPgAngD/AJ0A/wCdAP8AnAD/&#10;AP4AAADxAAAA5gAAAN0AAADSAAAAygAGAMMAEwC+AB8AuQAqALYANQCzAD4AsABGAK0ATgCrAFUA&#10;qABbAKYAYQClAGYApABrAKMAcAChAHYAoAB8AJ4AgwCdAIoAmwCUAJkAnwCXAKwAlQC9AJMA1gCR&#10;APAAkAD/AI8A/wCPAP8AjwD/APQAAADnAAAA2wAAAM4AAADFAAAAvgAAALcADACyABkArQAkAKkA&#10;LgCmADgAowBAAKAASACeAE8AnABVAJsAWwCZAGAAmABmAJcAawCVAHEAlAB3AJIAfgCQAIUAjgCP&#10;AIwAmQCKAKYAiAC2AIYAzQCFAOgAhAD7AIQA/wCDAP8AgwD/AOsAAADdAQAAzgYAAMQEAAC7AAAA&#10;swAAAK0ABQCnABIAogAeAJ4AKACaADEAmAA6AJUAQgCTAEkAkQBPAI8AVQCOAFsAjABgAIsAZgCJ&#10;AGsAiAByAIYAeQCEAIEAggCKAIEAlQB/AKIAfQCxAHwAxQB6AOAAeQD1AHkA/wB3AP8AdwD/AOMG&#10;AADSEwAAxRgAALsXAACyEgAAqwgAAKQAAACeAAoAmQAXAJQAIQCQACsAjQA0AIoAPACIAEMAhgBK&#10;AIUAUACDAFUAggBbAIAAYQB/AGcAfQBtAHsAdQB6AH0AeACGAHYAkQB0AJ4AcgCtAHEAwABwANoA&#10;bgDvAG0A/ABsAP8AbAD/ANsVAADKIAAAviQAALQlAACrIQAAoxsAAJwRAACVBQAAjwAOAIoAGgCG&#10;ACUAgwAuAIAANgB+AD4AfABEAHsASgB5AFAAeABWAHYBXAB0AWIAcgJpAHECcQBvAnkAbQODAGwD&#10;jwBqA5wAaAOrAGcDvgBlBNYAZAbsAGMH+wBiB/8AYgf/ANMhAADEKgAAuC8AAK4wAACmLQAAnigA&#10;AJYgAACOFgAAhwoFAIEEEwB9BR4AegcoAHcIMQB0CTgAcgo/AHEKRQBvC0sAbQxRAGwMVwBqDF4A&#10;aA1lAGcNbQBlDXcAYw6BAGIOjQBgDpsAXg+rAF0QvwBbENkAWhHvAFkS/QBZEv8AWRH/AM0pAAC/&#10;MgAAtDcAAKo5AAChNwAAmTIAAJArAACIIwAAgBkAAHgQCwB0ERgAcBIiAG0TKwBrFDMAaRQ6AGcV&#10;QQBlFUcAZBZNAGIWUwBgFloAXxdhAF0XagBcF3MAWhh+AFkYigBXGJgAVhmoAFQZvABSGdUAUhru&#10;AFEa/gBRGf8BUBn/AckxAAC7OgAAsD8AAKdAAACePwAAlToAAIw0AACDLQAAeyQAAHEcBQBsGRMA&#10;aBoeAGUbJwBjHC8AYRw2AF8dPQBdHUMAXB1JAFoeUABYHlYAVx5eAFUfZwBUH3EAUh98AFEgiABP&#10;IJYATiCmAEwguQBLINMBSiDsAUkg/QJJIP8CSR//AsU3AAC4PwAArUQAAKRGAACbRQAAkkEAAIk8&#10;AACANQAAdi4AAGwlAQBkIQ4AYSEaAF4iIwBbIysAWSMyAFcjOQBVIz8AVCRGAFIkTAFRJFMBTyVb&#10;AU4lZAFMJW4BSyZ5AUkmhgFIJpQCRiakAkQmtwJDJtACQibrA0Em/ANBJf8EQST/BMI9AAC1RAAA&#10;q0kAAKFLAACYSwAAj0gAAIZCAAB8PQAAczUAAGguAABfKAoAWigWAFcoHwBUKScAUikvAVApNQFO&#10;KTwBTClCAkspSAJJKVACSCpYAkYqYQNFK2sDQyt2A0IrgwNALJIEPiyiBD0stQQ7K84EOivpBTor&#10;+wU6Kv8FOin/Bb9BAACzSQAAqU4AAJ9QAACWTwAAjU0AAIRIAAB6QwAAbz0AAGU1AABZLwYAVC0S&#10;AFEuHABOLiQASy4rAUkuMQJHLjgDRS4+A0MuRQRCLk0EQC9VBD8vXgU9L2gFPDB0BTowgQU5MJAF&#10;NzCgBjUwswY0MMwGMzDnBjMv+QczL/8HNC7/B7xFAACxTQAAp1IAAJ1UAACVVAAAjFIAAIJOAAB4&#10;SAAAbUMAAGE8AABWNgIATjMOAEszGQBIMyEARTMoAUIzLgI/MjQDPjI7BDwzQgU7M0oGOTNSBjg0&#10;WwY2NGYGNTVyBjM1fwYyNY4GMTWfBi81sgYuNcoGLTXmBi00+ActM/8ILTL/CLpKAACuUQAApVYA&#10;AJxYAACTWAAAilcAAIBTAAB1TgAAakkAAF5DAABTPQAASTkKAEU4FQBCOR4APzglATw4LAI6ODID&#10;ODg4BDY4QAU0OEcGMzlQBzE5WQcwOWQHLzpwBy46fgYsOo0GKzudBSo6sAUoOskFJzrkBSc5+Acn&#10;OP8HJzf/CLdOAACsVQAAo1oAAJpcAACSXQAAiVsAAH9YAABzUwAAZ08AAFxKAABRRQAARD8GAD4+&#10;EgA8PhsAOT4iADc+KQE0PjACMj42BDA+PgUvPkUGLT5OBiw/WAYrP2IGKUBvBShAfAUnQIsEJkCc&#10;BCRArwMjQMcDIkDjAyE+9wUhPf8GITz/B7VSAACqWQAAoV4AAJlhAACQYQAAh2AAAH1eAABxWAAA&#10;ZlUAAFtSAABPTQAAQUcCADhFDQA1RBcAM0UgADFFJwAvRS4BLUU0AitFPAMpRUQEJ0VMBCZFVgQl&#10;RmEEJEZtAyJGewMhRooCIEabAh9GrgEdRsYBHUXiARxE9gMbQ/8FG0L/BrJXAACoXgAAoGMAAJdm&#10;AACPZgAAhmYAAHxkAABwXwAAZV0AAFpZAABNVAAAP08AADJLCQAuSxQALEscACpLJAAoTCsAJkwy&#10;ASRMOgEjTEICIUxKAiBMVAIfTF8BHk1sARxNegEbTYkAGU2aABhMrQAXTMUAFkvhABZK9QEWSf8C&#10;FUj/A69cAACmYwAAnmgAAJZrAACObAAAhWwAAHtqAABvZgAAZGQAAFdgAABJXAAAO1cAAC5UBAAm&#10;Ug8AJFIYACJSIAAgUygAH1MvAB1TNwAcUz8AGlNIABlTUgAXU10AFlNpABRTdwASU4cAEVOYAA9T&#10;qwANUsIADFHeAA5Q9AAPT/8BD07/Aa1hAACkaAAAnG0AAJRwAACNcgAAhHIAAHpxAABubgAAYWsA&#10;AFNnAABFYwAAN2AAACpdAAAeWgkAGloTABhaHAAXWiMAFVorABRaMwASWjsAEVpFAA5aTwAMW1oA&#10;CltmAAladAAHWoMABVqUAARZpgADWb0AA1fYAARX7QAFVvwABlX/AKpnAACibgAAmnMAAJN2AACL&#10;eAAAg3gAAHp4AABrdAAAXXEAAE9uAABBawAAM2gAACZmAAAZZAIAEGMMAAxjFgAKYx4ACWMmAAdj&#10;LgAGYzcABGNAAAJjSwAAY1YAAGNiAABicAAAYn8AAGKQAABhogAAYLcAAF/UAABd6gAAXPcAAFz+&#10;AKduAACfdAAAmHoAAJJ9AACKfwAAgoAAAHZ9AABnegAAV3cAAEl1AAA7cwAALXEAACBvAAAVbQAA&#10;CG0HAAFsEAAAbBkAAGwhAABsKQAAbDEAAGw7AABsRgAAbFEAAGxeAABrbAAAa3sAAGqLAABpngAA&#10;aLMAAGfOAABm6QAAZPYAAGT9AKR1AACdfAAAl4EAAJGEAACJhgAAfoUAAHCDAABhgQAAUX4AAEN8&#10;AAA0ewAAJ3kAABp4AAAOdwAAAncDAAB3DAAAdhQAAHYcAAB2IwAAdisAAHY1AAB2QAAAdUwAAHVZ&#10;AAB1ZwAAdHYAAHSHAABzmQAAcq4AAHHIAABv5gAAbvcAAG7/AKJ9AACbgwAAlogAAJCLAACFjAAA&#10;eIsAAGmJAABahwAAS4UAADuEAAAugwAAIIIAABSBAAAHgQAAAIEAAACBBwAAgQ4AAIEWAACAHQAA&#10;gCQAAIEtAACAOAAAgEUAAIBSAACAYAAAgHEAAH+CAAB+lQAAfakAAHzCAAB64QAAefQAAHj+AJ+G&#10;AACaiwAAlY8AAIuRAAB/kQAAcJD/4v2+SUNDX1BST0ZJTEUACgoAAGGOAABSjQAAQo0AADOMAAAm&#10;jAAAGIsAAAuLAAAAiwAAAIwAAACMAAAAjAYAAIsOAACLFQAAix0AAIwkAACMLgAAjDsAAIxJAACM&#10;WAAAjGgAAIt7AACKjwAAiaQAAIe7AACG2QAAhfEAAIT7AJ6OAACZkwAAkJUAAISWAAB2lgAAZ5UA&#10;AFeUAABIlAAAOJQAACqUAAAclAAAD5QAAAKVAAAAlQAAAJYAAACXAAAAlwAAAJYEAACWCwAAlxMA&#10;AJcbAACYJAAAmC8AAJg+AACZTQAAml4AAJlxAACZhQAAmJoAAJazAACU0QAAk+oAAJL4AJyWAACV&#10;mQAAiZoAAHubAABsmwAAXJsAAE2bAAA9mwAALpwAAB+dAAASnQAABJ4AAACeAAAAnwAAAKAAAACh&#10;AAAAoQAAAKIAAAChAAAAoggAAKMRAACkGQAApSMAAKYwAACmQQAAp1IAAKhlAACoegAAqJAAAKen&#10;AACmwgAApd0AAKTuAJicAACMngAAf6AAAHChAABhoQAAUaEAAEGiAAAxowAAI6QAABWlAAAGpgAA&#10;AKcAAACpAAAAqQAAAKoAAACsAAAArAAAAK0AAACuAAAArgAAALABAACxCgAAtBQAALUhAAC2MAAA&#10;t0QAALhYAAC5bgAAuYQAALmbAAC4sgAAuM0AALjiAJChAACDowAAdaUAAGWmAABWpgAARqcAADWp&#10;AAAlqwAAF60AAAiuAAAArwAAALEAAACzAAAAswAAALUAAAC2AAAAtwAAALkAAAC6AAAAuwAAAL0A&#10;AADAAAAAxAQAAMgQAADLHgAAzy4AANJEAADTXQAA0XYAANKNAADSowAA0bgAANHMAIemAAB5qAAA&#10;aaoAAFqrAABKrQAAOa8AACmxAAAaswAACbYAAAC4AAAAugAAALwAAAC/AAAAvgAAAMAAAADCAAAA&#10;wwAAAMYAAADIAAAAywAAAM4AAADRAAAA1gAAAN0AAADiDQAA5h0AAOswAADuRwAA8l8AAPJ4AADw&#10;kAAA7qUAAO60AP8AAAD/AAAA/wAAAP8AAAD/AAoA/wAaAP8AKAD/ADUA/wBAAPwASwD6AFQA+ABc&#10;APYAYwD0AGoA8gBvAPAAdQDuAHoA7QB+AOwAhADrAIkA6gCPAOkAlwDnAKAA5gCrAOEAugDcANAA&#10;2QDrANgA/wDWAP8A1QD/AM8A/wDIAP8AxAD/AP8AAAD/AAAA/wAAAP8AAAD/AAcA/gAWAPgAJAD1&#10;ADAA8wA8APEARgDuAFAA6wBYAOgAXwDlAGYA4wBrAOIAcQDgAHUA3wB6AN4AgADcAIUA2wCLANkA&#10;kgDWAJsA0QCmAM0AtADLAMcAygDiAMgA+QDGAP8AxQD/AMMA/wC9AP8AugD/AP8AAAD/AAAA/wAA&#10;AP0AAAD3AAMA8AARAOsAHwDnACwA5QA2AOIAQQDeAEsA2gBTANYAWwDUAGEA0gBnANAAbADPAHEA&#10;zQB2AMwAewDLAIEAyQCHAMUAjgDCAJcAwAChAL4ArQC8AL0AugDWALgA8QC2AP8AtQD/ALUA/wCz&#10;AP8AsAD/AP8AAAD/AAAA+QAAAPEAAADqAAAA4QANANwAGgDXACYA0wAyAM8APADLAEUAyABOAMUA&#10;VQDDAFwAwQBiAL8AZwC+AGwAvABxALoAdwC4AHwAtQCCALQAiQCzAJEAsQCbAK8ApwCuALUAqwDL&#10;AKoA6ACoAP0ApwD/AKcA/wCnAP8ApAD/AP8AAAD3AAAA7QAAAOQAAADaAAAA0QAHAMsAFQDGACAA&#10;wgAsAL4ANgC7AD8AuABIALUAUACzAFYAsQBcAK4AYgCtAGcAqwBsAKoAcQCpAHcAqAB9AKcAhACl&#10;AIsAowCVAKEAoACgAK0AngDBAJwA3ACaAPUAmAD/AJcA/wCXAP8AlwD/APoAAADtAAAA4QAAANUA&#10;AADLAAAAxAADAL0ADwC4ABwAswAmALAAMACtADoAqgBCAKcASgCkAFAAowBWAKEAXACgAGEAnwBm&#10;AJ0AbACcAHEAmwB3AJkAfgCYAIYAlgCPAJQAmgCSAKcAkAC4AI0A0ACMAOwAiwD/AIoA/wCKAP8A&#10;igD/AO8AAADiAAAA1AAAAMgAAAC/AAAAuAAAALEACQCsABYApwAhAKMAKgCgADMAnQA8AJsAQwCZ&#10;AEoAlwBQAJUAVgCUAFsAkgBhAJEAZgCQAGwAjgByAI0AeQCLAIEAiQCKAIcAlACFAKEAgwCxAIIA&#10;xQCAAOMAfwD4AH8A/wB+AP8AfgD/AOUAAADVAAAAyAMAAL4BAAC2AAAArgAAAKcAAwCiAA8AnQAa&#10;AJgAJQCVAC0AkgA2AJAAPQCNAEQAiwBKAIoAUACIAFYAhwBbAIUAYQCEAGcAgwBtAIEAdAB/AHwA&#10;fQCFAHwAkAB6AJwAeACrAHYAvgB1ANoAdADyAHMA/wBzAP8AcgD/ANwHAADMEQAAwBUAALYUAACt&#10;DgAApgUAAJ8AAACYAAgAkwAUAI4AHgCLACcAhwAvAIUANwCDAD4AgQBFAH8ASwB+AFAAfABWAHsA&#10;WwB5AGEAeABoAHYAbwB0AHgAcgCBAHAAjABuAJgAbQCnAGsAuQBqANIAaQDsAGgA/ABnAP8AZgD/&#10;ANMVAADFHQAAuSEAAK8iAACmHgAAnhcAAJcNAACQAgAAigAMAIUAFwCBACEAfgAqAHsAMQB5ADkA&#10;dwA/AHUARQBzAEsAcQBRAHAAVwBuAF0AbQBjAGsAawBpAHQAZwB+AGUAiQBkAJUAYgCkAGAAtQBf&#10;AM4AXgDmAF0A9gBcAP8AXAD/AM0gAAC/KAAAsywAAKotAAChKgAAmSQAAJEcAACJEwAAgQgCAHwA&#10;DwB3ABoAdAAkAHEALABuATMAbAI6AGoCQABpA0YAZwRMAGUFUgBkBVgAYgZfAGAGZwBfBnAAXQZ7&#10;AFsHhgBaB5MAWAejAFYItQBVCMsAVAnlAFMK9gBTCv8AUgr/AMcoAAC6MAAArzUAAKY2AACdNAAA&#10;lC4AAIwnAACDIAAAexcAAHMMBwBuCBQAagkeAGcKJgBkCy4AYgw1AGAMOwBfDUEAXQ5IAFwOTgBa&#10;D1QAWBBcAFcQZABVEG4AVBF5AFIRhQBQEpIATxKiAE0StQBMEs0ASxPnAEoT+QBKE/8AShP/AMMw&#10;AAC2OAAArDwAAKI9AACZPAAAkTcAAIgxAAB/KgAAdiIAAG0ZAABlEg0AYRMYAF4UIQBcFSkAWhUw&#10;AFgWNwBWFj0AVRdEAFMXSgBRF1EAUBhYAE4YYQBNGGsASxl2AEoZggBIGpAARxqgAEUasgBEGsoA&#10;QxrlAEIa+QBCGv8BQhr/Ab82AACzPgAAqUIAAKBEAACXQgAAjj4AAIU5AAB7MgAAcisAAGgjAABe&#10;GwgAWhoUAFcbHQBUHCUAUhwtAFAdMwBOHTkATR1AAEseRgBKHk0ASB5VAEcfXgBFH2gARCBzAEIg&#10;gABBIY4APyGeAT4hsAE8IcgBOiHkATog+AI6IP8COh//Ar07AACxQwAAp0cAAJ1JAACVSAAAjEUA&#10;AII/AAB5OgAAbjIAAGQrAABZJAQAUyEQAFAhGgBNIiIASyIpAEkiLwBHIzYARSM8AEQjQwFCJEoB&#10;QSRSAUAkWwE+JWUBPCVxATsmfgE5JowCOCacAjYmrwI0JsYCMybiAjMm9gMzJf8DMyT/BLpAAACu&#10;RwAApUsAAJtNAACTTAAAikoAAIBFAAB2QAAAbDoAAGEzAABVLAAATScLAEknFgBGJx4ARCglAEEo&#10;LAA/KDIBPSg4ATwoQAI7KUcCOilQAjgqWQI3KmMDNStvAzMrfAMyK4oDMSuaAy8rrQMtK8QDLCvg&#10;Aywq9QQtKv8ELSn/BbdEAACsSwAAo1AAAJpSAACRUQAAiE8AAH5LAAB0RgAAaUAAAF46AABSMwAA&#10;SC4IAEMtEgBALRsAPS0iADotKAE4LC8BNi01AjUtPQM0LkQDMy5NAzEvVgMwL2EELjBtBC0wegMs&#10;MIkDKjGZAykxrAMnMMIDJjDeAyYv9AQmL/8FJy7/BbVIAACqTwAAoVQAAJhWAACQVgAAhlQAAHxQ&#10;AABySwAAZ0YAAFtAAABQOwAARDUEADwyDgA5MxgANzMfADUyJgAyMiwBMTMzAi8zOgMuM0IDLDRL&#10;BCs0VAQqNV8DKDVrAyc1eAMmNocDJDaYAiM2qgIiNsECIDbdAiA18wMgM/8FIDP/BbNNAACoUwAA&#10;n1gAAJdaAACOWgAAhVkAAHtVAABwUAAAZEwAAFpIAABOQwAAQj0AADc5CgAzOBUAMTgcAC85JAAt&#10;OSoBKzkxASk5OAIoOUACJjpJAyU6UgMkOl0CIjtpAiE7dwIgO4YBHzuWAR07qQEcO8ABGzvcABs6&#10;8gIaOf8DGjj/BLBRAACnVwAAnlwAAJVeAACNXwAAhF4AAHpbAABuVgAAY1MAAFhPAABNSwAAQEUA&#10;ADJABwAtPxEAKz8ZACk/IQAnPygAJT8vASNANgEiQD4BIEBHAR9AUQEeQFsBHEFoARtBdQAaQYQA&#10;GEGVABdBqAAVQb4AFEDaABU/8QEVPv8CFD3/A65WAAClXAAAnGEAAJRjAACMZAAAg2MAAHlhAABt&#10;XQAAYloAAFhXAABLUgAAPU0AADBIAwAmRQ0AI0UWACFGHgAgRiUAHkYsABxGNAAbRjwAGkdFABhH&#10;TgAXR1kAFUdlABNHcwASR4MAEEeTAA5HpgAMRrwAC0bWAA1F8AAORP4ADkP/AatbAACjYQAAmmYA&#10;AJNoAACLaQAAgmkAAHhnAABsZAAAYmIAAFVeAABHWQAAOVUAACxRAAAfTQgAG00SABlNGgAXTSEA&#10;Fk0pABRNMAATTTgAEU1CAA9OTAANTlcAC05jAAlOcQAIToAABk6QAAVNogADTbcAA0zRAARL6QAF&#10;SvoABkr/AKlgAACgZgAAmWsAAJFuAACKbwAAgW8AAHhuAABsawAAX2gAAFFkAABDYAAANV0AAChZ&#10;AAAbVgMAElUMAA5VFQAMVR0AC1UlAAlVLQAIVTUABlU+AARVSQACVVQAAVVgAABVbQAAVXwAAFWM&#10;AABUngAAU7MAAFLOAABR5gAAUfUAAFD+AKZmAACebAAAl3EAAJB0AACJdgAAgXYAAHd1AABpcgAA&#10;Wm4AAExrAAA+aAAAMGUAACNiAAAXYAAAC14HAAReEAABXhkAAF4hAABeKQAAXjEAAF46AABeRQAA&#10;XlAAAF1cAABdagAAXXkAAFyJAABcmwAAW68AAFrJAABZ5QAAV/QAAFf8AKRtAACccwAAlngAAI97&#10;AACIfQAAgH0AAHN7AABkeAAAVXUAAEdyAAA4bwAAKm0AAB1rAAASaQAABWgEAABoDAAAaBUAAGcc&#10;AABnJAAAZywAAGc1AABnQAAAZ0sAAGZYAABmZQAAZXUAAGWFAABklwAAZKsAAGLEAABh4gAAYPUA&#10;AF/9AKF0AACbegAAlX8AAI6CAACHhAAAfIMAAG6AAABefgAAT3sAAEB5AAAxdwAAJHUAABd0AAAL&#10;cwAAAHMAAAByCAAAchAAAHIXAABxHgAAcSYAAHEuAABxOgAAcEYAAHBSAABwYAAAcHAAAG+BAABu&#10;kwAAbacAAGy/AABr3gAAafMAAGj+AJ98AACZggAAlIYAAI2JAACDigAAdogAAGeGAABXhAAASIIA&#10;ADiAAAAqfwAAHX4AABB9AAADfQAAAH0AAAB9BAAAfAoAAHwSAAB8GQAAfCAAAHwnAAB8MgAAez8A&#10;AHtMAAB7WgAAe2oAAHp7AAB5jgAAeKIAAHe5AAB22AAAdfAAAHT8AJ2EAACYigAAk44AAImPAAB8&#10;jwAAbo0AAF6MAABPigAAP4kAADCJAAAiiAAAFYcAAAeHAAAAhwAAAIgAAACIAAAAhwMAAIcKAACH&#10;EQAAhxgAAIcfAACHKAAAhzUAAIdEAACHUgAAh2IAAId1AACGiAAAhJ0AAIO0AACC0AAAgesAAID6&#10;AJuNAACXkgAAjpQAAIKUAAB0lAAAZJMAAFWSAABFkQAANZEAACaRAAAZkQAACpAAAACRAAAAkQAA&#10;AJIAAACSAAAAkgAAAJIAAACSBwAAkg4AAJMWAACUHgAAlCkAAJM4AACURwAAlVgAAJVqAACUfwAA&#10;k5YAAJGuAACQyQAAj+YAAI71AJqVAACSlwAAhpgAAHmZAABpmQAAWpgAAEqYAAA6mAAAK5kAAByZ&#10;AAANmQAAAJoAAACaAAAAmwAAAJwAAACdAAAAnQAAAJ0AAACdAAAAnQMAAJ4LAACgEwAAoR0AAKIq&#10;AAChOgAAo0wAAKRfAACkcwAApIoAAKOhAACiugAAoNsAAJ7vAJabAACKnAAAfZ4AAG6eAABengAA&#10;Tp4AAD6fAAAuoAAAH6EAABGiAAACowAAAKQAAAClAAAApgAAAKcAAACoAAAAqQAAAKkAAACqAAAA&#10;qgAAAKsAAACsBwAArhEAAK8dAACxKwAAsj4AALRSAAC1ZwAAtX4AALWVAAC0rQAAtMcAALPgAI6f&#10;AACBoQAAcqMAAGOjAABTpAAAQ6UAADKmAAAhqAAAE6oAAAOrAAAArAAAAK0AAACvAAAArwAAALEA&#10;AACyAAAAswAAALQAAAC2AAAAtgAAALgAAAC7AAAAvgAAAMIKAADFGQAAxisAAMhCAADKWQAAzHAA&#10;AM2HAADNngAAzbQAAMzKAISkAAB2pgAAZ6cAAFepAABHqgAANqwAACWuAAAWsAAABrIAAAC0AAAA&#10;tgAAALgAAAC6AAAAugAAALwAAAC9AAAAvwAAAMEAAADDAAAAxQAAAMcAAADLAAAAzwAAANcAAADc&#10;BwAA4RcAAOUqAADpQgAA610AAOl4AADpjwAA6qMAAOq0AP8AAAD/AAAA/wAAAP8AAAD/AAcA/wAX&#10;AP8AJQD+ADEA/QA8APoARwD3AFAA9ABZAPEAYADvAGYA7QBsAOwAcQDrAHYA6gB7AOgAgADnAIYA&#10;5gCMAOUAkwDiAJwA3QCnANkAtgDXAMoA1QDmANQA/QDTAP8A0gD/AMoA/wDDAP8AvwD/AP8AAAD/&#10;AAAA/wAAAP8AAAD/AAQA+QATAPUAIQDyAC0A8AA3AO0AQgDpAEwA5QBUAOIAXADgAGIA3gBoANwA&#10;bQDbAHIA2gB3ANgAfADWAIEA1QCIANEAjwDNAJgAygCiAMkArwDHAMEAxgDbAMQA9gDCAP8AwQD/&#10;AL4A/wC4AP8AtQD/AP8AAAD/AAAA/wAAAPoAAADyAAAA6wAOAOYAHADjACgA4AAyANwAPQDXAEcA&#10;0wBPANAAVwDOAF0AzABjAMoAaADJAG0AxwByAMUAeADCAH0AwACDAL4AigC9AJIAuwCcALkAqAC4&#10;ALgAtgDPALQA7QCyAP8AsQD/ALEA/wCtAP8AqgD/AP8AAAD+AAAA9QAAAO0AAADjAAAA3AAKANYA&#10;FgDRACIAzAAuAMkANwDFAEEAwgBKAL8AUQC9AFgAuwBeALgAYwC2AGgAtABtALMAcwCyAHgAsAB+&#10;AK8AhQCuAI0ArQCWAKsAogCpALAApwDEAKUA4gCkAPsAowD/AKEA/wCgAP8AnQD/AP4AAADzAAAA&#10;6AAAAN4AAADTAAAAzAAEAMUAEgDAAB0AuwAoALgAMgC1ADsAsgBDAK8ASwCsAFIAqgBYAKkAXQCn&#10;AGMApgBoAKUAbQCkAHIAowB4AKIAfwCgAIcAnwCQAJ0AmwCbAKgAmQC6AJcA1QCUAPIAkwD/AJMA&#10;/wCSAP8AkgD/APUAAADnAAAA2gAAAM4AAADFAAAAvgAAALcADACyABgArgAiAKoALACnADUApAA9&#10;AKEARQCfAEwAngBSAJwAVwCbAFwAmQBiAJgAZwCXAG0AlQBzAJQAeQCTAIEAkQCKAI8AlQCMAKIA&#10;igCyAIkAyQCHAOgAhgD+AIYA/wCFAP8AhQD/AOoAAADbAAAAzQAAAMIAAAC6AAAAsgAAAKwABwCm&#10;ABMAoQAdAJ4AJgCbAC8AmAA3AJYAPgCTAEUAkgBLAJAAUQCOAFYAjQBcAIwAYQCKAGcAiQBtAIcA&#10;dACFAHwAhACFAIIAkACAAJwAfgCrAH0AwAB7AN0AegD3AHkA/wB5AP8AeQD/AN8AAADPAAAAwwAA&#10;ALkAAACwAAAAqAAAAKIAAACcAAwAlwAXAJMAIQCPACkAjAAxAIoAOQCIAD8AhgBFAIQASwCDAFEA&#10;gQBWAIAAXAB/AGEAfQBoAHwAbwB6AHcAeACAAHYAiwB0AJcAcgCmAHEAuABvANMAbgDvAG0A/wBt&#10;AP8AbQD/ANUHAADHDgAAuxIAALARAACoCgAAoQEAAJkAAACTAAUAjgARAIkAGwCFACQAggArAH8A&#10;MwB9ADoAewBAAHoARgB4AEsAdgBRAHUAVgBzAFwAcQBjAHAAagBuAHIAbAB8AGoAhwBpAJMAZwCi&#10;AGUAsgBkAMsAYwDnAGIA+wBhAP8AYQD/AM0UAAC/GwAAtB8AAKoeAACiGgAAmhQAAJIJAACLAAAA&#10;hQAJAIAAFAB8AB4AeAAmAHUALQBzADQAcQA7AG8AQQBtAEYAawBMAGoAUQBoAFcAZgBeAGUAZgBj&#10;AG4AYQB4AF8AgwBeAJAAXACeAFoArwBZAMUAWADiAFcA9QBWAP8AVgD/AMceAAC6JgAAryoAAKUq&#10;AACdJgAAlCAAAIwZAACEEAAAfQUAAHcADAByABcAbgAgAGsAKABoAC8AZgA1AGQAOwBjAEEAYQBH&#10;AF8ATQBeAFMAXABaAFoAYQBYAGsAVwB1AFUAgABTAI0AUgCcAFABrQBPAcIATgHcAE0C8ABMAvsA&#10;TAL/AMInAAC1LgAAqzIAAKEzAACZMQAAkCsAAIckAAB/HQAAdhQAAG4JBQBoAhAAZAIZAGEDIgBe&#10;BCkAXAQwAFoFNgBZBjwAVwZCAFUHSABUB08AUghWAFAIXgBPCWcATQlyAEwKfgBKCowASAqbAEcL&#10;rABFCsIARAvcAEML8QBDC/4AQwv/AL4uAACyNgAApzoAAJ47AACVOQAAjDQAAIQuAAB6JwAAcR8A&#10;AGgWAABfDAgAWwsUAFgMHABVDSQAUw0rAFEOMQBPDjcATg8+AEwQRABLEUsASRFTAEcRWwBGEmUA&#10;RBNwAEMTfABBE4oAPxSaAD4UrAA8FMIAOxTdADsU8wA7FP8AOxP/ALo1AACvPAAApUAAAJtBAACT&#10;PwAAijsAAIE2AAB3LwAAbSgAAGMgAABaGAIAUxQNAE8UGABNFSAASxUnAEkWLQBHFjMARRc6AEQX&#10;QABCGEgAQRhPAD8ZWAA+GWIAPBptADsaegA5G4gANxuYADYbqgA0G8AAMxvbADMb8gAzGv8BMxn/&#10;Abg6AACsQQAAo0UAAJlGAACRRQAAiEIAAH48AAB1NwAAay8AAGApAABVIQAATBsJAEgbFABGGxwA&#10;QxwjAEEcKQA/HDAAPR02ADwdPQA7HkQAOR5NADgfVgA2H2AANSBrADMgeAAyIYYAMCGWAC8hqAAt&#10;IL4BKyDZASwg8QEsH/8CLB//ArU/AACqRQAAoUkAAJhLAACPSgAAhkcAAHxCAAByPQAAaDcAAF0w&#10;AABSKQAARyIFAEEhEAA+IRgAPCEfADohJgA4ISwANiIzADQiOgAzI0IBMiRKATEkUwEwJF0BLiVp&#10;ASwldgErJoQBKSaUASgmpwEmJrwBJSbYASUl8AIlJf8CJiT/A7NDAACoSgAAn04AAJZPAACNTgAA&#10;hEwAAHtIAABwQwAAZj0AAFs3AABPMQAARCsBADsnCwA4JxUANSccADMnIwAwJykALycwAC4oNwEt&#10;KD8BKylHASopUQEpKlsBJypnASYrdAEkK4MBIyuTASErpQEgK7sBHivWAB4r7wEfKv4CHyn/A7FH&#10;AACmTgAAnVIAAJVTAACMUwAAg1EAAHlOAABuSAAAY0MAAFg+AABNOQAAQjMAADYuBwAxLBEALywZ&#10;AC0tIAArLScAKS0tACcuNAEmLjwBJS5FASQvTwEiL1kBITBlASAwcwEeMYEBHTGSABsxpAAaMLkA&#10;GDDUABkw7gEZL/0CGS7/A65MAAClUgAAnFYAAJNXAACLWAAAglYAAHhTAABsTgAAYkoAAFdFAABM&#10;QQAAQDsAADM2BAArMw0AKDMWACczHQAlMyQAIzMrACE0MgAgNDoBHzRDAR41TQEcNVgAGzVjABk2&#10;cQAYNoAAFjaQABU2owATNrgAEjXTABM17AAUNP0BEzP/AqxQAACjVgAAmloAAJJcAACKXAAAgVsA&#10;AHdYAABrVAAAYVEAAFZNAABLSQAAP0MAADE+AAAlOgoAIjkTACA5GwAeOSIAHTopABs6MAAaOjgA&#10;GDtBABc7SwAVO1UAFDtiABI8bwARPH4ADjyPAAw8oQAKO7UACTvPAAs66QAMOfsADTj/AapUAACh&#10;WgAAmV8AAJFhAACJYQAAgGEAAHZeAABqWgAAYFgAAFZVAABJUAAAO0sAAC5GAAAhQgYAGkAQABlA&#10;FwAXQB8AFUAmABRBLQASQTUAEUE+AA5BSAAMQVMAC0JfAAlCbQAHQnwABkKMAARBngACQbIAAkHL&#10;AANA5AAFP/YABj7/AKhZAACfXwAAl2QAAJBmAACIZwAAf2cAAHVlAABpYQAAYF8AAFNbAABFVgAA&#10;N1IAACpOAAAdSgEAFEcKABBHEwANSBsAC0gjAApIKgAISDIAB0g7AAVIRQADSFAAAklcAABJagAA&#10;SXkAAEmJAABImwAAR64AAEfHAABG4gAARfIAAET8AKVfAACdZQAAlmkAAI5sAACHbQAAf20AAHVs&#10;AABpaQAAXWYAAE9hAABBXQAAM1oAACVWAAAZUwAADVAGAAZQEAADUBgAAVAfAABQJwAAUC8AAFA4&#10;AABQQgAAUE4AAFBZAABQZwAAUHYAAFCGAABPmAAATqwAAE3EAABM4QAAS/EAAEv7AKNlAACbawAA&#10;lG8AAI1yAACGdAAAfnQAAHVzAABmbwAAWGwAAEpoAAA8ZAAALmEAACBfAAAUXAAACFoEAABaDAAA&#10;WRUAAFkcAABZIwAAWSsAAFk0AABZPwAAWUoAAFhWAABYYwAAWHIAAFiCAABXlAAAVqgAAFXAAABT&#10;3gAAUvMAAFL7AKFsAACZcgAAk3YAAI15AACGegAAfnsAAHF4AABidQAAU3IAAERvAAA1bAAAKGkA&#10;ABpnAAAOZgAAAmQBAABkCQAAYxEAAGMYAABjHwAAYicAAGIvAABiOgAAYkYAAGJSAABhXwAAYW4A&#10;AGB/AABfkAAAXqQAAF28AABc2gAAW/IAAFr9AJ5zAACYeQAAkn0AAIyAAACFggAAeoAAAGt+AABc&#10;ewAATHgAAD12AAAvdAAAIXIAABRwAAAHbwAAAG8AAABuBQAAbgwAAG0TAABtGgAAbSEAAG0oAABs&#10;MwAAbEAAAGtNAABrWgAAa2oAAGp6AABpjAAAaKAAAGe3AABm1QAAZe8AAGT8AJx7AACXgQAAkYUA&#10;AIuIAACBhwAAc4UAAGSDAABVgQAARX8AADV9AAAnewAAGXoAAAt5AAAAeQAAAHkAAAB5AAAAeAcA&#10;AHgNAAB3FAAAdxsAAHciAAB3KwAAdzgAAHZGAAB2VAAAdmQAAHV1AAB0iAAAc5wAAHKyAABxzgAA&#10;cOwAAG/7AJuDAACWiAAAkYwAAIeNAAB6jAAAa4sAAFyJAABMiAAAPIYAAC2FAAAfhAAAEYMAAAOD&#10;AAAAgwAAAIMAAACDAAAAgwAAAIMGAACCDAAAghMAAIIaAACDIgAAgy8AAII+AACCTQAAglwAAIJu&#10;AACBggAAgJcAAH6tAAB9yAAAfeYAAHz3AJmMAACVkAAAjJIAAICSAABxkQAAYpAAAFKPAABCjgAA&#10;Mo4AACOOAAAVjQAAB40AAACNAAAAjQAAAI4AAACOAAAAjgAAAI4AAACOAwAAjgkAAI4RAACPGAAA&#10;jyMAAI8xAACPQgAAkFIAAJFkAACPegAAjpAAAI2nAACLwQAAiuAAAIrzAJmUAACQlgAAhJcAAHaX&#10;AABnlgAAV5UAAEeVAAA2lQAAJ5UAABiWAAAJlgAAAJYAAACXAAAAlwAAAJgAAACZAAAAmQAAAJkA&#10;AACZAAAAmQAAAJoGAACbDgAAnBcAAJ0jAACdNAAAnkYAAJ9YAACgbQAAoIMAAJ+cAACcuAAAm9kA&#10;AJnvAJSZAACImwAAe5wAAGycAABcmwAAS5sAADqcAAAqnQAAG54AAAyeAAAAnwAAAKAAAAChAAAA&#10;ogAAAKMAAACkAAAApAAAAKUAAAClAAAApQAAAKYAAACnAgAAqgoAAKsXAACtJQAArTgAAK9LAACx&#10;YAAAsXcAALGPAACxqAAAr8EAAK/dAIyeAAB/nwAAcKEAAGChAABQoQAAP6IAAC6kAAAepQAADqcA&#10;AACoAAAAqQAAAKoAAACrAAAArAAAAK0AAACuAAAAsAAAALEAAACyAAAAsgAAALMAAAC2AAAAuAAA&#10;ALsHAAC9FgAAvycAAME8AADFUgAAx2oAAMiCAADImQAAyLEAAMfHAIKjAAB0pAAAZaUAAFWmAABE&#10;pwAAMqkAACKsAAASrQAAAq8AAACxAAAAsgAAALQAAAC2AAAAtgAAALgAAAC5AAAAuwAAAL0AAAC+&#10;AAAAwQAAAMIAAADFAAAAyQAAANAAAADVAgAA2xIAAN4mAADgQAAA4lsAAORzAADligAA5qAAAOay&#10;AP8AAAD/AAAA/wAAAP8AAAD/AAQA/wAUAP4AIQD7AC0A+gA4APcAQwDzAE0A7wBVAO0AXQDrAGMA&#10;6QBoAOgAbgDmAHMA5QB3AOQAfQDjAIIA4QCIAN0AkADZAJkA1gCjANQAsADTAMQA0QDgANAA+QDO&#10;AP8AzQD/AMUA/wC+AP8AugD/AP8AAAD/AAAA/wAAAP8AAAD7AAIA9QAQAPEAHQDuACkA7AAzAOgA&#10;PgDjAEgA4ABQAN0AWADaAF4A2ABkANYAaQDVAG4A0wBzANEAeADOAH4AywCEAMgAjADHAJQAxgCd&#10;AMQAqgDDALsAwQDUAL8A8QC+AP8AvQD/ALkA/wC0AP8AsAD/AP8AAAD/AAAA/QAAAPYAAADsAAAA&#10;5wALAOIAGADeACQA2QAvANUAOQDRAEMAzQBLAMoAUgDIAFkAxgBfAMMAZADBAGkAvgBvALwAdAC7&#10;AHkAugB/ALkAhgC4AI4AtgCXALUAowCzALIAsQDIAK8A5wCuAP8ArQD/AKwA/wCnAP8AowD/AP8A&#10;AAD6AAAA8QAAAOYAAADdAAAA1gAHANAAEwDKAB8AxgAqAMMAMwDAADwAvABFALkATQC2AFMAswBZ&#10;ALEAXwCwAGQArwBpAK4AbgCtAHQArAB6AKoAgACpAIgAqACRAKYAnACkAKsAogC9AKEA2gCeAPcA&#10;nAD/AJsA/wCaAP8AmAD/APoAAADuAAAA4wAAANYAAADNAAAAxgABAL8ADgC6ABkAtgAkALIALgCv&#10;ADYArAA/AKkARgCnAE0ApQBTAKQAWQCiAF4AoQBjAKAAaACfAG4AngB0AJwAewCbAIIAmQCLAJgA&#10;lgCWAKMAkwC0AJEAzQCPAO4AjgD/AI0A/wCNAP8AjAD/APEAAADiAAAA0wAAAMgAAADAAAAAuAAA&#10;ALEACQCsABUAqAAeAKQAKAChADEAnwA4AJwAQACaAEcAmQBNAJcAUgCWAFgAlABdAJMAYgCRAGgA&#10;kABuAI8AdQCNAH0AiwCFAIkAkACHAJ0AhQCtAIQAwgCCAOMAgQD7AIAA/wCAAP8AgAD/AOQAAADU&#10;AAAAyAAAAL0AAAC0AAAArQAAAKcABAChAA8AnAAaAJgAIgCVACsAkwAzAJAAOgCOAEAAjABGAIsA&#10;TACJAFEAiABXAIYAXACFAGIAgwBoAIIAbwCAAHcAfwCAAH0AiwB7AJcAeQCmAHcAugB2ANYAdADy&#10;AHQA/wBzAP8AcwD/ANgAAADJAAAAvgAAALMAAACrAAAAowAAAJ0AAACXAAkAkgAUAI4AHQCKACUA&#10;hwAtAIUANACDADsAgQBAAH8ARgB+AEwAfABRAHsAVwB5AFwAdwBjAHYAagB0AHIAcgB7AHAAhgBu&#10;AJIAbQChAGsAswBpAMsAaADrAGcA/gBnAP8AZwD/AM8FAADBDAAAtg8AAKwNAACjBwAAnAAAAJQA&#10;AACOAAIAiQANAIQAFwCAACAAfQAnAHoALgB4ADUAdgA7AHQAQQByAEYAcQBMAG8AUQBtAFcAbABd&#10;AGoAZQBoAG0AZgB3AGQAggBiAI4AYQCcAF8ArQBdAMMAXADiAFwA9wBbAP8AWwD/AMcTAAC6GQAA&#10;rxwAAKYbAACdFwAAlRAAAI0GAACGAAAAgAAGAHsAEQB2ABoAcwAiAG8AKQBtAC8AawA2AGkAPABn&#10;AEEAZQBHAGQATABiAFIAYABZAF4AYABdAGkAWwBzAFkAfgBXAIoAVgCYAFQAqQBTAL4AUQDaAFEA&#10;8wBRAP8AUAD/AMIdAAC1JAAAqicAAKEnAACYIwAAkB0AAIcWAAB/DAAAeAIAAHEACgBsABQAaAAc&#10;AGUAJABiACoAYAAwAF4ANgBdADwAWwBCAFkASABXAE4AVgBVAFQAXABSAGUAUQBvAE8AegBNAIcA&#10;SwCVAEoApgBIALoASADUAEcA7QBGAPoARgD/AL0mAACwLQAApjAAAJ0wAACULQAAjCgAAIMhAAB6&#10;GgAAchEAAGkGAgBjAAwAXwAWAFsAHgBYACUAVgArAFQAMQBTADcAUQA9AE8AQwBOAEkATAFQAEoB&#10;WABIAmEARwJsAEUDeABDA4UAQQSUAEAEpAA/A7gAPQPRADwD6AA8BPcAPAT/ALktAACtNAAAozcA&#10;AJo4AACRNgAAiDEAAH8rAAB2JAAAbRwAAGQUAABbCgUAVQUOAFIFGABPBR8ATQYmAEsHLABJBzIA&#10;Rwg4AEYIPwBECUUAQglNAEEKVQA/Cl8APQtqADsLdgA6DIQAOAyTADYMpAA1DLgAMwzRADIM6gAz&#10;DPkAMwz/ALY0AACqOgAAoT4AAJg+AACPPAAAhjgAAH0zAABzLAAAaSUAAF8eAABWFgAATQ4IAEkN&#10;EgBGDRoARA4hAEEOJwBADy4APhA0ADwQOgA7EUIAORJJADcSUgA2E1wANBNnADMUdAAxFIIALxWS&#10;AC4VowAsFLgAKhTSACoV7AArFPsALBT/ALM5AACoPwAAn0MAAJZEAACNQgAAhD8AAHo6AABxNAAA&#10;Zy0AAFwmAABSHwAASBgDAEEVDQA+FRYAOxUdADkWJAA3FioANhYwADQXNwAzFz4AMRhHADAYUAAv&#10;GVoALRllACwacgAqG4AAKBuQACYbogAlGrYAIxrQACMb6gAkGvwAJBn/AbE+AACmQwAAnUcAAJRI&#10;AACLRwAAg0UAAHhAAABvOgAAZDQAAFouAABPJwAARCAAADscCQA2GxIANBsZADIbIAAwGyYALhwt&#10;AC0cNAAsHTwAKh5EACkeTQAoH1gAJh9jACUgcAAjIH8AISCOACAgoAAeILUAHCDOAB0g6QAdIPsB&#10;Hh//Aa5CAACkSAAAm0sAAJNNAACKTAAAgUoAAHdFAABtQAAAYjsAAFg1AABMLwAAQSkAADYjBQAw&#10;IQ0ALSEWACshHAAoISMAJyEqACYiMQAlIjkAIyNCACIkSwAhJFYAICVhAB4lbgAcJn0AGyaNABkl&#10;nwAYJbMAFiXNABcl6AAYJPoBFyT/AaxGAACjTAAAmlAAAJFRAACJUQAAgE4AAHZLAABrRgAAYEEA&#10;AFY8AABLNgAAQDEAADQsAQAqJwoAJiYTACQnGgAiJyAAIScnAB8oLwAeKDYAHSk/ABwpSQAbKlQA&#10;GSpfABcrbQAWK3sAFCuLABMrnQARK7IADyrLABAq5wARKvkAEin/AapKAAChUAAAmFQAAJBVAACI&#10;VQAAf1QAAHVQAABpSwAAX0cAAFVDAABKPwAAPzoAADM1AAAmLwcAIC0QAB4tFwAcLR4AGy4lABku&#10;LAAYLjQAFy89ABUvRwAUL1IAEjBdABAwawAOMXoADDGKAAowmwAJMK8ABzDHAAgv4gAKL/cACy7/&#10;AKhOAACfVAAAl1gAAI9aAACHWgAAflkAAHRWAABoUQAAXk4AAFRLAABJRwAAPUIAADA8AAAjNwQA&#10;GjQMABczFAAVNBsAFDQiABI0KgARNTEADzU6AA01RAALNU8ACjZbAAg2aAAGN3cABTeHAAM2mQAB&#10;NqwAADbEAAE13wADNPIABDP/AKZTAACeWQAAlV0AAI5fAACGXwAAfV4AAHNcAABnWAAAXlYAAFRS&#10;AABITgAAOkgAAC1DAAAfPwAAFDsIABA6EQANOxkACzsgAAk7JwAIPC8ABjw4AAU8QgADPE0AATxZ&#10;AAA9ZgAAPXUAAD2FAAA8lgAAPKoAADvBAAA73QAAOu8AADn6AKRYAACcXgAAlGIAAI1kAACFZQAA&#10;fGQAAHNiAABnXwAAXl0AAFFZAABEVAAANk8AAChLAAAbRwAAEEQFAAdCDQAEQxYAAkMdAABDJQAA&#10;Qy0AAEQ1AABDPwAAQ0oAAENWAABEYwAARHIAAESCAABDlAAAQqcAAEG+AABB3AAAQO8AAD/5AKJe&#10;AACaYwAAk2cAAIxqAACEawAAfGsAAHJpAABnZwAAW2MAAE1fAAA/WwAAMVcAACNTAAAXUAAAC00D&#10;AAFMCwAASxQAAEwbAABMIgAASyoAAEsyAABLPAAAS0gAAEtTAABLYAAAS28AAEt/AABKkQAASaUA&#10;AEi8AABH2QAARvAAAEX6AKBkAACYagAAkm0AAItwAACEcgAAfHIAAHNxAABkbQAAVmkAAEhlAAA5&#10;YgAAK14AAB5bAAASWAAABVYBAABWCQAAVREAAFUXAABVHgAAVCYAAFQuAABUOQAAVEQAAFNQAABT&#10;XQAAU2wAAFN8AABSjgAAUaIAAFC5AABO1gAATe8AAE38AJ5qAACXcAAAkXQAAIp3AACDeAAAfHkA&#10;AG92AABfcwAAUG8AAEJsAAAzaQAAJWYAABdkAAALYgAAAGEAAABgBgAAXw0AAF8UAABeGgAAXiEA&#10;AF4pAABdNAAAXUAAAF1MAABcWgAAXGgAAFt5AABbigAAWp4AAFi1AABX0wAAVu4AAFT8AJxyAACV&#10;dwAAkHsAAIp+AACDgAAAd34AAGl7AABZeAAASXUAADpzAAAscAAAHm4AABFtAAAEawAAAGsAAABq&#10;AgAAaggAAGkPAABpFQAAaBwAAGgjAABoLQAAZzoAAGdHAABmVQAAZmQAAGV0AABkhgAAY5oAAGKw&#10;AABhzQAAX+sAAF77AJp6AACVfwAAj4MAAImGAAB/hQAAcYMAAGKBAABSfgAAQnwAADJ6AAAkeAAA&#10;FncAAAh2AAAAdQAAAHUAAAB1AAAAdAMAAHQJAABzEAAAcxYAAHMdAABzJQAAcjIAAHFAAABxTgAA&#10;cV4AAHBvAABvggAAbpYAAG2sAABsxwAAa+YAAGr5AJiCAACUhwAAj4sAAIWLAAB4igAAaYgAAFmG&#10;AABJhQAAOIMAACmCAAAbgQAADYAAAAB/AAAAfwAAAH8AAAB/AAAAfwAAAH4CAAB+CAAAfg4AAH4W&#10;AAB+HAAAfigAAH03AAB9RwAAflYAAH1oAAB8ewAAe5AAAHmmAAB4wAAAeOAAAHf1AJeLAACTjwAA&#10;ipAAAH2QAABvjwAAX40AAE+MAAA/iwAAL4sAACCKAAARigAAA4kAAACJAAAAigAAAIoAAACKAAAA&#10;igAAAIoAAACJAAAAigUAAIoMAACLEwAAix0AAIsrAACKPAAAi00AAItfAACLcwAAiokAAIigAACH&#10;uQAAhtoAAIXxAJeSAACOlAAAgpUAAHSVAABklAAAVJMAAESSAAAzkwAAJJIAABWSAAAFkgAAAJMA&#10;AACTAAAAlAAAAJUAAACVAAAAlQAAAJUAAACVAAAAlQAAAJYBAACWCQAAmBEAAJkdAACZLgAAmUAA&#10;AJtSAACcZgAAm34AAJmYAACXsQAAltAAAJXsAJKYAACGmQAAeZoAAGmZAABZmQAASZkAADeZAAAn&#10;mgAAGJsAAAibAAAAmwAAAJwAAACdAAAAngAAAJ8AAACgAAAAoAAAAKEAAAChAAAAoQAAAKIAAACj&#10;AAAApQUAAKcRAACoHwAAqDIAAKpFAACsWgAArXEAAK2JAACtogAAq74AAKngAIqcAAB9ngAAbZ8A&#10;AF6fAABOnwAAPJ8AACuhAAAbogAACqQAAAClAAAApQAAAKYAAACnAAAAqAAAAKoAAACrAAAArAAA&#10;AK0AAACtAAAArQAAAK4AAACwAAAAsgAAALUDAAC4EQAAuyEAALw2AAC/TAAAwmQAAMN8AADDlAAA&#10;w6wAAMLEAIChAAByowAAYqMAAFKkAABBpQAAL6cAAB6pAAAOqwAAAKwAAACuAAAArwAAALEAAACy&#10;AAAAswAAALQAAAC2AAAAtwAAALkAAAC6AAAAvAAAAL0AAADAAAAAxAAAAMoAAADOAAAA0hAAANMk&#10;AADYPAAA3VUAAOBtAADhhQAA4ZwAAOGwAP8AAAD/AAAA/wAAAP8AAAD/AAEA/gARAPsAHgD5ACkA&#10;9gA0APIAQADuAEkA6wBRAOgAWQDmAF8A5ABlAOMAagDhAG8A4AB0AN4AeQDbAH8A2ACFANQAjQDS&#10;AJUA0QCfANAAqwDOAL0AzQDaAMsA9gDKAP8AyQD/AMEA/wC6AP8AtQD/AP8AAAD/AAAA/wAAAP4A&#10;AAD2AAAA8QALAO0AGQDqACUA5gAvAOIAOgDeAEQA2gBMANcAVADUAFoA0gBgANAAZQDNAGoAygBw&#10;AMgAdQDFAHoAxACBAMMAhwDCAI8AwQCZAMAApQC+ALQAvADNALoA7AC5AP8AuAD/ALUA/wCvAP8A&#10;qgD/AP8AAAD/AAAA+gAAAPAAAADoAAAA4gAIAN0AFADWACAA0gArAM8ANADLAD4AxwBHAMQATgDB&#10;AFUAvgBbALsAYAC5AGUAuABqALcAbwC2AHUAtQB7ALQAggCzAIoAsQCTALAAngCuAKwArADBAKsA&#10;4QCpAPsApwD/AKYA/wChAP8AngD/AP8AAAD2AAAA7AAAAOAAAADYAAAA0AADAMkAEADEABsAwAAl&#10;AL0ALwC6ADgAtQBAALIASACvAE8ArgBVAKwAWgCrAF8AqgBlAKkAagCoAG8ApwB1AKUAfACkAIQA&#10;owCNAKEAmACfAKUAngC3AJsA0gCYAPIAlwD/AJcA/wCVAP8AkwD/APUAAADpAAAA3AAAANAAAADI&#10;AAAAwAAAALkACwC0ABYAsAAgAKwAKQCpADIApgA6AKQAQgCiAEgAoQBOAJ8AVACeAFkAnABeAJsA&#10;ZACaAGkAmQBvAJcAdgCWAH4AlACHAJIAkQCQAJ4AjgCvAIwAxgCKAOgAiQD/AIgA/wCIAP8AhwD/&#10;AOsAAADbAAAAzQAAAMMAAAC6AAAAsgAAAKwABgCnABIAogAbAJ8AJACcACwAmgA0AJcAOwCVAEIA&#10;kwBIAJIATQCQAFMAjwBYAI4AXQCMAGMAiwBpAIkAcACIAHgAhgCBAIQAiwCCAJgAgACoAH8AvAB9&#10;ANwAfAD4AHsA/wB6AP8AewD/AN0AAADOAAAAwgAAALcAAACvAAAAqAAAAKEAAQCcAAsAlwAWAJMA&#10;HgCQACYAjQAuAIsANQCJADwAhwBBAIYARwCEAE0AgwBSAIEAVwCAAF0AfgBjAH0AagB7AHIAeQB7&#10;AHcAhgB1AJIAcwCiAHIAtABwANAAbwDvAG4A/wBtAP8AbQD/ANIAAADEAAAAuAAAAK8AAACmAAAA&#10;nwAAAJgAAACSAAYAjQARAIkAGgCFACEAggAoAH8ALwB9ADYAfAA8AHoAQQB4AEcAdwBMAHUAUgBz&#10;AFcAcgBeAHAAZQBuAG0AbAB2AGoAgQBoAI0AZwCcAGUArgBjAMUAYgDlAGEA/ABhAP8AYAD/AMkE&#10;AAC8CgAAsQwAAKcKAACfBAAAlwAAAJAAAACJAAAAhAAKAH8AFAB7ABwAeAAkAHUAKQByADAAcAA2&#10;AG4APABsAEEAawBHAGkATABnAFIAZgBYAGQAYABiAGgAYABxAF4AfABcAIkAWwCXAFkAqABXAL0A&#10;VgDbAFUA9QBVAP8AVQD/AMIRAAC1GAAAqxoAAKIYAACZFAAAkQwAAIkDAACBAAAAewAEAHYADQBx&#10;ABYAbQAeAGoAJQBnACoAZQAxAGMANwBhADwAXwBCAF4ASABcAE0AWgBUAFgAWwBWAGMAVQBtAFMA&#10;eABRAIUATwCTAE4AowBMALcASwDTAEoA7gBKAP8ASgD/ALwcAACwIgAApiUAAJ0kAACUIAAAixoA&#10;AIMTAAB7CgAAcwAAAGwABwBnABEAYwAYAF8AIABdACYAWgAsAFgAMQBXADcAVQA9AFMAQwBSAEkA&#10;UABPAE4AVwBMAF8ASgBpAEkAdQBHAIEARQCQAEMAoABCALMAQQDMAEAA6QBAAPoAQAD/ALgkAACs&#10;KwAAoi4AAJkuAACQKgAAiCUAAH8fAAB2FwAAbQ0AAGUDAABeAAoAWQATAFYAGgBTACEAUAAnAE4A&#10;LABNADIASwA4AEkAPgBIAEQARgBLAEQAUwBCAFwAQABmAD4AcgA9AH8AOwCNADkAnQA4ALAANwDI&#10;ADYA4wA1APQANQD+ALQsAACpMgAAnzUAAJY1AACOMwAAhS4AAHsoAAByIQAAaRkAAF8RAABXCAMA&#10;UAELAEwAFABJABsARwAhAEUAJwBDAC0AQQEzAD8BOQA+AkAAPANHADoDTwA4BFkANgVjADQFcAAz&#10;BX0AMQWMAC8GnAAuBa8ALQTGACwF4AArBvIAKwX9ALEzAACmOAAAnTsAAJQ8AACLOgAAgjUAAHkw&#10;AABvKQAAZSIAAFsbAABSFAAASQwFAEIHDQBABhUAPQccADsIIwA5CCkANwgvADYJNQA0CTwAMgpE&#10;ADALTAAvC1YALQxhACsMbgApDXwAJw6LACUOnAAkDbAAIg3IACEO4gAiDvQAIw3/AK44AACkPQAA&#10;m0EAAJJBAACKQAAAgTwAAHc3AABtMQAAYyoAAFkkAABOHQAARRYAADsQBwA2DRAANA4XADEOHgAw&#10;ECQALhAqACwQMQArETgAKRJBACgSSgAmE1QAJRNfACMUbAAhFXoAHxWKAB4VmwAcFK8AGhTHABoU&#10;4wAbFfYAGxT/AKw8AACiQgAAmUUAAJFGAACIRQAAf0IAAHU9AABrOAAAYTEAAFYrAABLJQAAQR4A&#10;ADcZAgAwFQsALBUTACoVGgAoFiAAJhYnACQWLgAjFzUAIhg+ACEYRwAfGVIAHhldABwaagAaGnkA&#10;GRuIABcamgAVGq0AFBrGABMa4gAVGvYAFRr/AKpAAAChRgAAmEkAAI9KAACHSgAAfkcAAHRDAABp&#10;PgAAXzgAAFUyAABJLQAAPycAADQiAAAqHQcAJRsPACIbFgAgGxwAHxwjAB4cKwAcHTMAGx07ABoe&#10;RQAZHlAAFx9bABUfaAAUIHcAEiCHABAgmAAOIKwADB/DAAwf3wAOH/UAEB7/AKhFAACfSgAAlk4A&#10;AI5PAACFTgAAfUwAAHNIAABoQwAAXT8AAFM6AABINAAAPTAAADMrAAAoJQMAHyELABwhEwAaIRoA&#10;GCEhABciKAAWIjAAFSM5ABMjQwASI04AECRZAA4lZwAMJXUACiaFAAkllgAHJakABSXAAAYk2wAH&#10;JPEACSP/AKdJAACdTgAAlVIAAI1TAACFUwAAfFEAAHJOAABmSQAAXEUAAFJBAABIPQAAPTgAADIz&#10;AAAmLgAAGigJABYnEQAUJxgAEigfABAoJgAOKS4ADSk2AAspQAAKKksACCpXAAYrZAAFK3MAAyyD&#10;AAErlAAAK6cAACq9AAAq2AAAKe0AAin8AKVNAACcUgAAlFYAAIxXAACEWAAAe1YAAHFTAABlTwAA&#10;XEwAAFJJAABIRQAAPEAAAC86AAAiNQAAFjAFAA4uDQAMLhYACi8dAAgvJAAHMCwABTA0AAQwPgAC&#10;MEkAATFVAAAxYgAAMnEAADKAAAAxkgAAMaUAADC7AAAw1wAAL+wAAC74AKNSAACaVwAAkloAAItc&#10;AACDXQAAelwAAHBaAABlVgAAW1MAAFJQAABGTAAAOEYAACtBAAAePQAAEjgDAAg1CwAENhQAAjYb&#10;AAA3IgAANyoAADcyAAA3PAAAN0cAADdTAAA3YAAAOG4AADh+AAA4kAAAN6MAADa5AAA11QAANOwA&#10;ADT4AKFXAACZXAAAkWAAAIpiAACCYwAAemIAAHBgAABlXQAAXFsAAFBXAABCUgAANE0AACdIAAAZ&#10;RAAADUECAAM+CgAAPhIAAD4YAAA+HwAAPycAAD8wAAA/OQAAPkQAAD5QAAA+XQAAP2wAAD98AAA+&#10;jgAAPaEAADy3AAA70wAAO+0AADr4AJ9cAACXYgAAkGUAAIloAACCaQAAeWkAAHBnAABlZQAAWWEA&#10;AEtdAAA9WAAAL1QAACFQAAAVTAAACEkAAABICAAARw8AAEcWAABHHQAARyQAAEcsAABGNgAARkIA&#10;AEZOAABGWwAARmkAAEZ5AABGiwAARZ8AAEO0AABC0QAAQewAAED6AJ1jAACWaAAAj2wAAIhuAACB&#10;cAAAeXAAAHBvAABiawAAVGcAAEZjAAA3XwAAKVsAABtYAAAOVQAAA1MAAABSBgAAUQwAAFETAABQ&#10;GgAAUCEAAE8pAABPMwAATz4AAE9LAABOWAAATmYAAE52AABOiAAATZwAAEuyAABJzwAASOsAAEf7&#10;AJtpAACUbwAAjnIAAIh1AACBdwAAencAAGx0AABdcAAATm0AAD9pAAAxZgAAImMAABVhAAAIXgAA&#10;AF0AAABcAwAAWwkAAFsQAABaFgAAWR0AAFkkAABZLgAAWDoAAFhGAABYVAAAV2MAAFdzAABWhQAA&#10;VZkAAFSvAABSywAAUOoAAE/7AJlxAACTdgAAjXoAAId8AACBfgAAdXwAAGZ5AABXdgAAR3MAADhw&#10;AAApbQAAG2sAAA1pAAABaAAAAGcAAABmAAAAZgUAAGUKAABkEQAAZBgAAGMfAABjKAAAYzQAAGJB&#10;AABiTwAAYV4AAGBvAABggQAAXpUAAF2rAABcxgAAW+YAAFn6AJd5AACSfgAAjYEAAIiEAAB9gwAA&#10;b4EAAF9+AABPfAAAP3kAAC93AAAhdQAAE3MAAAVyAAAAcgAAAHEAAABxAAAAcAAAAHAFAABvCgAA&#10;bxEAAG4YAABuHwAAbiwAAG06AABtSQAAbVgAAGxpAABqfAAAaZAAAGimAABnwAAAZuEAAGX3AJaB&#10;AACShgAAjYkAAIOJAAB2iAAAZoYAAFaEAABGggAANYAAACZ/AAAYfQAACXwAAAB7AAAAewAAAHwA&#10;AAB7AAAAewAAAHsAAAB6BAAAegoAAHoRAAB6FwAAeiIAAHkxAAB5QQAAeVEAAHliAAB4dQAAdooA&#10;AHWgAABzuQAActsAAHHzAJaJAACSjgAAiI4AAHuOAABtjQAAXYsAAE2KAAA8iQAALIgAAByHAAAN&#10;hgAAAIYAAACFAAAAhgAAAIYAAACGAAAAhgAAAIYAAACFAAAAhQEAAIUHAACGDgAAhxcAAIYlAACF&#10;NwAAhkcAAIZZAACGbQAAhYMAAISaAACCswAAgdIAAIDvAJaRAACNkwAAgJMAAHKTAABikgAAUpAA&#10;AEGQAAAwkAAAIJAAABGPAAACjwAAAI8AAACPAAAAkAAAAJEAAACRAAAAkQAAAJEAAACRAAAAkQAA&#10;AJEAAACSBAAAlAoAAJUXAACVJwAAlDsAAJZNAACXYQAAlXkAAJSSAACTqwAAkcgAAJDoAJCWAACE&#10;lwAAdpgAAGeXAABXlgAARpYAADSXAAAkmAAAFJgAAASYAAAAmAAAAJkAAACZAAAAmgAAAJsAAACc&#10;AAAAnQAAAJ0AAACdAAAAnQAAAJ4AAACfAAAAoAAAAKMKAACkGAAApCwAAKVAAACoVAAAqWsAAKmD&#10;AACnnwAApb4AAKPdAIibAAB7nAAAa5wAAFucAABLnAAAOZ0AACieAAAYnwAAB6AAAAChAAAAogAA&#10;AKMAAACjAAAApQAAAKYAAACnAAAAqAAAAKkAAACpAAAAqQAAAKoAAACrAAAArQAAALEAAACzCgAA&#10;thsAALYwAAC5RgAAvV4AAL52AAC+jwAAvqgAAL7CAH6fAABvoQAAYKEAAFCiAAA+owAALKQAABun&#10;AAAKqAAAAKkAAACqAAAArAAAAK0AAACuAAAArwAAALEAAACyAAAAtAAAALUAAAC2AAAAuAAAALgA&#10;AAC7AAAAvQAAAMEAAADGAAAAygsAAM0eAADRNgAA1k8AANtoAADcgAAA3JgAANyuAP8AAAD/AAAA&#10;/wAAAP8AAAD/AAAA+wAMAPgAGgD1ACUA8QAwAO0APADpAEUA5gBNAOQAVQDhAFsA3wBhAN0AZgDb&#10;AGsA2ABxANQAdgDRAHwA0ACCAM4AiQDNAJEAzACbAMsApwDKALcAyADSAMYA8QDFAP8AxAD/AL0A&#10;/wC1AP8AsQD/AP8AAAD/AAAA/wAAAPkAAADzAAAA7QAHAOkAFQDkACEA4AArAN0ANgDYAEAA1ABI&#10;ANEATwDOAFYAygBcAMcAYgDEAGcAwgBsAMEAcQDAAHYAvwB8AL4AgwC9AIsAvACVALoAoAC5AK4A&#10;twDFALYA5wC0AP8AswD/AK8A/wCoAP8ApAD/AP8AAAD/AAAA9QAAAOsAAADkAAAA3QAFANUAEQDQ&#10;ABwAzAAnAMkAMADFADoAwQBCALwASgC5AFAAtwBWALUAXAC0AGEAswBmALIAawCxAHEAsAB3AK8A&#10;fgCuAIUArACPAKsAmgCpAKcAqAC6AKYA2QCjAPcAoQD/AKAA/wCcAP8AmQD/APwAAADyAAAA5QAA&#10;ANsAAADSAAAAygAAAMMADAC+ABcAugAhALcAKwCzADMArwA8AK0AQwCrAEoAqQBQAKgAVQCmAFsA&#10;pQBgAKQAZQCjAGsAogBxAKAAeACfAH8AngCIAJwAkwCaAKAAmACwAJUAywCTAO4AkgD/AJIA/wCQ&#10;AP8AjgD/APAAAADiAAAA1QAAAMsAAADCAAAAugAAALQACACvABMAqgAcAKYAJQCkAC0AogA1AJ8A&#10;PQCdAEQAnABKAJoATwCZAFQAlwBZAJYAXwCVAGUAkwBrAJIAcgCRAHkAjwCCAIwAjQCKAJkAiQCp&#10;AIcAwACFAOIAhAD9AIMA/wCDAP8AgQD/AOQAAADUAAAAxwAAAL0AAAC0AAAArQAAAKcAAgChAA0A&#10;nQAXAJoAIACXACgAlAAvAJIANgCQAD0AjgBDAI0ASQCLAE4AigBTAIkAWACHAF4AhgBlAIQAawCC&#10;AHMAgQB8AH8AhwB9AJMAewCiAHkAtwB4ANUAdgD1AHUA/wB1AP8AdQD/ANYAAADJAAAAvQAAALIA&#10;AACqAAAAowAAAJwAAACXAAgAkgATAI4AGwCLACIAiAApAIYAMACEADcAggA9AIAAQgB/AEgAfQBN&#10;AHwAUgB6AFgAeQBeAHcAZgB1AG0AcwB3AHEAgQBwAI4AbgCdAGwArwBqAMkAaQDrAGgA/wBnAP8A&#10;ZwD/AMwAAAC/AAAAswAAAKoAAAChAAAAmgAAAJMAAACNAAMAiAAMAIQAFgCAAB4AfQAkAHoAKgB4&#10;ADEAdgA3AHQAPQBzAEIAcQBHAG8ATQBuAFIAbABZAGoAYABoAGgAZgBxAGQAfABiAIkAYQCXAF8A&#10;qQBdAMAAXADgAFsA+QBaAP8AWgD/AMQCAAC3CAAArAkAAKMHAACaAQAAkgAAAIsAAACEAAAAfwAH&#10;AHoAEQB2ABkAcgAgAG8AJQBsACsAagAyAGgANwBnAD0AZQBCAGMASABiAE0AYABUAF4AWwBcAGMA&#10;WgBsAFgAdwBWAIQAVQCSAFMAowBRALgAUADVAE8A8gBOAP8ATgD/AL0QAACxFgAApxcAAJ0VAACV&#10;EQAAjAkAAIQBAAB9AAAAdgABAHEACgBsABMAaAAaAGQAIQBhACYAXwAsAF0AMgBbADgAWgA9AFgA&#10;QwBWAEkAVABPAFIAVgBRAF4ATwBnAE0AcwBLAH8ASQCOAEcAngBGALEARADLAEQA6wBDAP0AQwD/&#10;ALcaAACsIAAAoiIAAJkhAACQHQAAhxcAAH8QAAB3BwAAbgAAAGgABQBiAA0AXgAVAFoAGwBXACIA&#10;VAAnAFIALABRADIATwA4AE0APgBMAEQASgBKAEgAUgBGAFoARABkAEIAbwBAAHwAPwCKAD0AmgA7&#10;AK0AOgDFADkA4wA5APgAOQD/ALMjAACoKQAAnysAAJYrAACNJwAAhCEAAHscAAByFAAAaQoAAGAA&#10;AABZAAcAVAAPAFAAFgBNABwASgAiAEgAKABGAC0ARQAzAEMAOQBBAD8APwBGAD0ATQA7AFYAOQBg&#10;ADcAbAA2AHkANQCIADMAmAAxAKkAMQDAADAA3QAwAPMALwD/AK8rAAClMAAAnDMAAJMzAACKMAAA&#10;gSsAAHclAABuHgAAZRcAAFsOAABTBQAATAAIAEcAEABEABcAQQAdAD4AIwA9ACkAOwAuADkANAA3&#10;ADsANQBCADMASgAxAFMALwBeAC4AagAsAHcAKwCFACkAlgAnAKgAJgC9ACYA2QAlAO4AJAD6AK0x&#10;AACjNwAAmTkAAJE5AACINwAAfzMAAHUtAABsJgAAYiAAAFcZAABOEQAARQoCAD4ECQA6ARIANwAY&#10;ADUBHgAzASQAMQIqAC8CMAAuAzcALAM+ACoERwAoBVAAJgVbACQGZwAjB3UAIQeEAB8IlQAdB6cA&#10;HAa9ABoG1gAZB+wAGQj5AKo3AAChPAAAlz8AAI8/AACGPQAAfToAAHM0AABpLgAAXygAAFUhAABL&#10;GgAAQRQAADgNBAAwCAoALQcSACsIGQApCR8AJwklACUJKwAkCjMAIgo7ACALRAAfDE4AHQxZABsN&#10;ZgAZDnQAFw6EABUOlQAUDqgAEg2+ABEN2QASDu4AEw37AKg7AACfQAAAlkMAAI1EAACFQgAAfEAA&#10;AHI6AABoNQAAXi8AAFMpAABIIwAAPhwAADQXAAArEgUAJBAMACEPFAAfDxoAHhAgABwQKAAbES8A&#10;GhE4ABgSQQAXE0wAFRNXABMUZAARFHIAEBWCAA0VkwALFaYACRW8AAkU1gAKFO8ADBT9AKY/AACd&#10;RAAAlEcAAIxIAACERwAAe0UAAHFAAABmOwAAXDYAAFIwAABHKwAAPCUAADIgAAApGwAAHxcIABoV&#10;EAAYFRYAFxYdABUWJQAUFywAExc1ABIYPwAQGEkADRlVAAsaYgAJG3AACBuAAAYbkQAFG6QAAxq5&#10;AAMa0wAEGeoABhn7AKVDAACbSAAAk0sAAItMAACCTAAAeUoAAHBGAABlQQAAWzwAAFA3AABGMgAA&#10;Oy4AADEpAAAnJAAAHR8FABQbDAASGxQAEBwbAA4cIgAMHSoACx4zAAoePQAIH0cABx9TAAUgYAAD&#10;IG4AASF+AAAgjwAAIKIAAB+3AAAf0QAAH+kAAB73AKNHAACaTQAAklAAAIpRAACCUAAAeE8AAG9M&#10;AABkRwAAWkMAAFA/AABGOwAAOzYAADEyAAAlLAAAGSYCAA4iCgAKIhIACCMZAAcjIAAFJCgABCQx&#10;AAIlOwABJUUAACVRAAAlXgAAJmwAACd8AAAnjQAAJqAAACW1AAAk0AAAI+gAACP2AKFMAACYUQAA&#10;kVQAAIlVAACBVgAAeFQAAG5RAABjTQAAWUoAAFBHAABGQwAAPD8AAC45AAAhMwAAFS4AAAoqCQAE&#10;KRAAASoYAAAqHwAAKyYAACsvAAAsOAAAK0MAACtPAAAsXAAALGoAAC16AAAsiwAALJ4AACuzAAAq&#10;zgAAKegAACj2AJ9QAACXVQAAj1gAAIhaAACAWwAAd1oAAG5XAABiVAAAWVEAAFBOAABFSgAAN0UA&#10;ACo/AAAcOgAAETYAAAUyCAAAMg4AADIWAAAyHAAAMiQAADItAAAzNgAAMkEAADJNAAAyWgAAM2gA&#10;ADN4AAAzigAAMp0AADGxAAAwzAAAL+gAAC73AJ1VAACVWwAAjl4AAIdgAAB/YAAAd2AAAG1eAABj&#10;WwAAWlkAAE5VAABAUAAAMksAACVGAAAXQgAACz4AAAA7BwAAOg0AADoUAAA6GgAAOiIAADoqAAA6&#10;MwAAOj4AADlKAAA5VwAAOmYAADp2AAA6iAAAOZsAADewAAA2ywAANegAADX4AJxbAACUYAAAjWQA&#10;AIZmAAB/ZwAAd2YAAG1lAABjYwAAV18AAElaAAA7VgAALVIAAB9NAAASSQAABkYAAABEBgAAQwsA&#10;AEMSAABDGAAAQh8AAEInAABCMAAAQjwAAEFIAABBVQAAQWMAAEFzAABBhQAAQJkAAD6uAAA9yQAA&#10;POcAADv5AJphAACTZgAAjGoAAIZsAAB/bgAAd24AAG5sAABgaAAAUmUAAERgAAA1XAAAJ1kAABlV&#10;AAAMUgAAAE8AAABOAwAATQkAAEwPAABMFQAASxwAAEskAABKLQAASjgAAEpFAABJUgAASWAAAElx&#10;AABJgwAASJYAAEesAABFxwAAQ+cAAEL5AJhoAACSbQAAjHEAAIZzAAB/dQAAeHUAAGpyAABbbgAA&#10;TGoAAD1mAAAuYwAAIGAAABJdAAAFWwAAAFkAAABYAAAAVwUAAFYLAABWEQAAVRgAAFQfAABUKAAA&#10;VDQAAFNBAABTTgAAUl0AAFJtAABRfwAAUZMAAFCqAABNxQAATOUAAEr5AJZwAACRdAAAi3gAAIV7&#10;AAB/fAAAc3oAAGR3AABUcwAARXAAADVtAAAnagAAGGgAAAlmAAAAZAAAAGMAAABiAAAAYgEAAGEH&#10;AABgDAAAYBMAAF8aAABeIgAAXi4AAF47AABdSQAAXVgAAFxpAABbewAAWo8AAFmlAABYwAAAVuIA&#10;AFT4AJV3AACQfAAAi4AAAIaCAAB7gQAAbH8AAF18AABNeQAAPHcAAC10AAAecgAAEHAAAAFvAAAA&#10;bgAAAG4AAABtAAAAbAAAAGwBAABrBgAAagwAAGoUAABqGgAAaSYAAGk0AABoQwAAaFMAAGdkAABm&#10;dgAAZYoAAGSgAABiugAAYdwAAGD1AJSAAACQhAAAi4gAAIGIAABzhgAAZIMAAFSBAABEfwAAMn0A&#10;ACN8AAAUegAABXkAAAB4AAAAeAAAAHgAAAB4AAAAdwAAAHcAAAB2AAAAdgUAAHULAAB1EwAAdhwA&#10;AHUqAAB0OwAAdEsAAHRcAABzcAAAcoQAAHCbAAButAAAbdQAAG3xAJSIAACQjAAAho0AAHmMAABq&#10;igAAWokAAEqHAAA5hgAAKYUAABmEAAAJgwAAAIIAAACCAAAAggAAAIMAAACDAAAAggAAAIIAAACB&#10;AAAAgQAAAIEDAACBCgAAghEAAIIfAACBMAAAgUIAAIJTAACCZwAAgH0AAH+UAAB9rQAAfMsAAHvr&#10;AJSQAACLkQAAfpEAAHCQAABgjwAAT44AAD6NAAAtjQAAHY0AAA2MAAAAjAAAAIwAAACMAAAAjQAA&#10;AI0AAACOAAAAjgAAAI4AAACOAAAAjQAAAI0AAACOAAAAkAUAAJARAACQIQAAjzYAAJBJAACRXQAA&#10;kXMAAJCLAACOpQAAjcEAAIzkAI6VAACClgAAdJYAAGWVAABUlAAAQ5QAADKUAAAhlQAAEJUAAACV&#10;AAAAlQAAAJUAAACWAAAAlwAAAJgAAACZAAAAmQAAAJkAAACZAAAAmQAAAJoAAACbAAAAnAAAAJ8E&#10;AACgEgAAoCUAAKE6AACjTwAApWUAAKOAAAChmwAAoLcAAJ/YAIaZAAB4mgAAaZoAAFmaAABImgAA&#10;NpoAACWcAAAUnAAAA50AAACeAAAAngAAAJ8AAACgAAAAoQAAAKIAAACkAAAApAAAAKUAAAClAAAA&#10;pgAAAKYAAACnAAAAqQAAAK0AAACvBAAAsRUAALEqAAC0QQAAuFgAALlwAAC5iQAAuaMAALjCAHye&#10;AABtnwAAXp8AAE6fAAA7oAAAKaIAABekAAAGpQAAAKYAAACnAAAAqQAAAKoAAACrAAAArAAAAK4A&#10;AACvAAAAsAAAALEAAACyAAAAswAAALMAAAC1AAAAtwAAALoAAADAAAAAxAUAAMgZAADKMAAAz0kA&#10;ANViAADWewAA1pMAANarAP8AAAD/AAAA/wAAAP8AAAD8AAAA+AAIAPUAFgDwACIA7QAsAOkANwDl&#10;AEEA4QBJAN4AUQDcAFcA2ABdANMAYwDRAGgAzgBtAMwAcgDMAHgAygB+AMkAhQDIAI0AxwCXAMYA&#10;ogDEALEAwwDJAMEA7ADAAP8AvwD/ALkA/wCxAP8AqwD/AP8AAAD/AAAA/gAAAPUAAADvAAAA6QAE&#10;AOMAEgDeAB4A2wAnANYAMQDSADsAzgBEAMkASwDFAFIAwgBYAMAAXQC+AGIAvQBnALwAbQC7AHIA&#10;ugB4ALkAfwC4AIcAtwCQALUAnAC0AKoAsgC9ALEA4ACvAP0ArQD/AKkA/wCjAP8AnwD/AP8AAAD7&#10;AAAA7wAAAOYAAADfAAAA1gACAM8ADADKABgAxgAjAMMAKwC+ADUAuQA+ALYARQC0AEwAsgBSALEA&#10;VwCvAFwArgBhAK0AZwCsAGwAqwByAKoAeQCoAIEApwCKAKYAlQCkAKIAowCzAKAA0QCdAPMAnAD/&#10;AJwA/wCXAP8AlAD/APgAAADsAAAA3wAAANUAAADMAAAAxAAAAL0ACQC4ABMAtAAdALAAJgCtAC4A&#10;qgA3AKgAPwCmAEUApABLAKMAUQCiAFYAoABbAJ8AYQCeAGYAnQBsAJsAcwCaAHsAmACEAJcAjgCU&#10;AJsAkgCrAJAAxACOAOkAjQD/AIwA/wCLAP8AiAD/AOsAAADbAAAAzwAAAMUAAAC8AAAAtQAAAK4A&#10;BACpABAApQAYAKIAIQCfACkAnQAxAJoAOACYAD8AlwBFAJUASgCUAFAAkgBVAJEAWgCQAGAAjgBm&#10;AI0AbQCLAHUAiQB+AIcAiACFAJUAhACkAIIAuQCAANwAfwD6AH4A/wB9AP8AfAD/AN4AAADPAAAA&#10;wgAAALgAAACwAAAAqQAAAKIAAACdAAoAmAAUAJUAGwCSACMAjwArAI0AMgCLADgAiQA+AIgARACG&#10;AEkAhQBOAIQAVACCAFkAgABgAH8AZwB9AG8AfAB4AHoAggB4AI8AdgCeAHQAsQByAM8AcQDyAHAA&#10;/wBvAP8AbwD/ANEAAADDAAAAuAAAAK0AAAClAAAAngAAAJgAAACSAAUAjQAOAIkAGACGAB4AgwAl&#10;AIEAKwB/ADIAfQA4AHsAPQB6AEMAeABIAHcATgB1AFMAcwBaAHEAYQBwAGkAbgByAGwAfQBqAIkA&#10;aACYAGYAqgBkAMMAYwDnAGIA/wBhAP8AYQD/AMcAAAC6AAAArwAAAKYAAACdAAAAlQAAAI4AAACI&#10;AAAAgwAJAH8AEgB7ABoAeAAfAHUAJgByACwAcAAyAG8AOABtAD0AawBCAGoASABoAE4AZgBUAGQA&#10;WwBiAGMAYABsAF4AdwBdAIQAWwCSAFkApABXALoAVgDbAFUA9wBUAP8AVAD/AL8BAACyBgAAqAYA&#10;AJ8EAACWAAAAjgAAAIYAAACAAAAAegAEAHUADABxABUAbQAcAGkAIQBnACcAZAAtAGMAMwBhADgA&#10;XwA+AF4AQwBcAEkAWgBPAFgAVgBWAF4AVABnAFIAcgBQAH8ATwCNAE0AngBLALIASQDPAEgA7wBI&#10;AP8ASAD/ALgOAACsFAAAoxUAAJkTAACQDQAAiAYAAIAAAAB4AAAAcQAAAGsABwBnAA8AYgAWAF8A&#10;HQBcACMAWQAnAFcALQBWADMAVAA4AFIAPgBQAEQATwBKAE0AUQBLAFkASQBiAEcAbQBFAHoAQwCJ&#10;AEEAmQBAAKwAPgDGAD0A5gA9APwAPQD/ALMZAACoHgAAniAAAJUeAACMGgAAgxQAAHsNAAByBAAA&#10;agAAAGMAAgBdAAoAWAARAFUAFwBRAB0ATgAjAE0AKABLAC0ASQAzAEcAOABGAD8ARABFAEIATQBA&#10;AFUAPQBeADsAagA6AHcAOACFADYAlQA1AKgAMwC+ADMA3wAyAPYAMgD/AK4iAACkJwAAmykAAJIo&#10;AACJJAAAgB4AAHcZAABuEQAAZQgAAFwAAABVAAUAUAALAEsAEgBIABgARAAdAEIAIwBAACgAPwAt&#10;AD0AMwA7ADoAOQBBADcASAA1AFEAMwBbADEAZgAvAHQALgCCAC0AkgArAKQAKgC5ACoA1gApAPAA&#10;KQD/AKspAAChLgAAmDEAAI8wAACGLQAAfSgAAHQhAABqHAAAYRQAAFcLAABPAwAARwAGAEMADAA+&#10;ABMAOwAZADgAHgA2ACQANQApADMALwAxADUALwA9AC0ARAArAE4AKQBYACcAZAAmAHEAJACAACIA&#10;kAAhAKIAHwC2AB8A0QAfAOwAHwD6AKkwAACfNQAAljcAAI03AACENAAAezAAAHIqAABoJAAAXh0A&#10;AFQXAABKDgAAQQgAADoBBwA1AA0AMgAUAC8AGQAtAB8AKwAlACkAKwAnADEAJQA5ACMAQQAhAEsA&#10;HwBVAB4AYgAcAG8AGgF+ABgBjgAXAaAAFgC0ABUAzgAUAOgAEwD3AKY1AACdOgAAlDwAAIw8AACD&#10;OwAAejcAAHAxAABmKwAAXCYAAFIfAABHGAAAPhIAADQLAQAsBggAKAMOACUCFAAjAhoAIQMgAB8D&#10;JgAdBC0AHAQ1ABoFPgAYBUgAFwZTABQHXwATB20AEQh9AA4IjQANB6AACwe0AAoGzAAJB+UACQf0&#10;AKQ5AACbPgAAk0EAAIpBAACCQAAAeD0AAG44AABlMgAAWywAAFAnAABFIQAAOxsAADIWAAApEQIA&#10;IAwIABsJDgAZCBUAFwkbABYJIgAUCioAEwoyABELOwAPDEYADA1RAAoOXgAID2wABxB7AAUQjAAE&#10;EJ8AAxCzAAEOywABDeQAAg32AKM9AACZQgAAkUUAAIlGAACBRQAAd0MAAG0+AABjOQAAWTQAAE8u&#10;AABEKQAAOiQAADAfAAAnGgAAHRYDABQRCAAODg4ADRAXAAwRHwALEScACRIvAAgTOQAHFEMABRRP&#10;AAMVXAABFmoAABZ5AAAWigAAFpwAABWxAAAVyQAAFOMAABPzAKFCAACYRwAAkEkAAIhKAAB/SQAA&#10;dkgAAG1EAABiPwAAWDoAAE41AABEMAAAOSwAADAoAAAnIwAAHR8AABEZBgAJFg0ABhcVAAUYHQAD&#10;GCUAAhktAAEaNwAAGkEAABpNAAAbWgAAG2gAABx4AAAciQAAG5sAABuvAAAayAAAGeIAABjzAJ9G&#10;AACXSwAAj00AAIdPAAB/TgAAdk0AAGxJAABhRQAAV0EAAE49AABEOQAAOjUAADExAAAlLAAAGSUA&#10;AAwgBgAEHgwAAB4UAAAeGwAAHyMAAB8rAAAgNQAAIEAAACBLAAAgWAAAIWYAACF2AAAihwAAIZoA&#10;AB+uAAAexgAAHuMAAB3zAJ5KAACVTwAAjlIAAIZTAAB+UwAAdVIAAGtPAABgSwAAV0gAAE5FAABF&#10;QQAAOz0AAC03AAAgMgAAFCwAAAgnBgAAJgwAACUTAAAmGQAAJiEAACYpAAAnMgAAJz0AACZJAAAn&#10;VgAAJ2QAACd0AAAohQAAJ5gAACWsAAAkxQAAI+MAACP1AJxPAACUVAAAjVYAAIVYAAB9WQAAdVgA&#10;AGtVAABgUgAAV08AAE9NAABESAAANkMAACk9AAAbOAAADjMAAAMvBQAALgsAAC0RAAAtFwAALR8A&#10;AC4nAAAuMAAALjsAAC1HAAAtVAAALmIAAC5yAAAuhAAALZcAACyrAAAqxAAAKeIAACn2AJpUAACT&#10;WQAAjFwAAIReAAB9XgAAdF4AAGtcAABgWQAAWFcAAE1TAAA/TgAAMUkAACNEAAAWPwAACTsAAAA4&#10;BQAANgoAADYQAAA1FQAANR0AADUlAAA2LQAANTkAADVFAAA0UgAANGAAADVwAAA1ggAANJUAADKq&#10;AAAxwwAAMOIAAC/2AJhaAACSXgAAi2IAAIRkAAB9ZQAAdWQAAGtjAABhYQAAVV0AAEhYAAA5UwAA&#10;K08AAB1LAAAQRgAABEMAAABAAwAAPwgAAD8NAAA+EwAAPRoAAD0iAAA9KgAAPTYAADxCAAA8TwAA&#10;PF0AADxuAAA8gAAAPJMAADqpAAA4wgAAN+IAADb2AJdgAACQZQAAimgAAINqAAB9bAAAdWwAAGxr&#10;AABeZgAAUGIAAEJeAAAzWgAAJVYAABdSAAAJTgAAAEwAAABKAAAASQUAAEgKAABIEQAARxcAAEYe&#10;AABGJwAARTIAAEU/AABFTAAARFsAAERrAABEfQAARJEAAEKnAABAwQAAPuEAAD33AJVnAACPbAAA&#10;iW8AAINxAAB9cwAAdnMAAGhwAABZbAAASmgAADtkAAAsYAAAHV0AAA5aAAADWAAAAFUAAABUAAAA&#10;UwIAAFIHAABSDAAAURMAAFAZAABPIgAATy4AAE87AABOSQAATlcAAE1oAABNegAATY4AAEukAABK&#10;vgAAR+AAAEX3AJRuAACPcwAAiXYAAIN5AAB9egAAcXgAAGJ1AABScQAAQm4AADNqAAAkZwAAFmUA&#10;AAZjAAAAYQAAAGAAAABfAAAAXgAAAF0DAABcCAAAWw0AAFoVAABaHQAAWSgAAFk1AABYRAAAWFMA&#10;AFdkAABWdgAAVooAAFWgAABTugAAUd4AAFD3AJN2AACOewAAiX4AAISBAAB5fwAAanwAAFp5AABK&#10;dwAAOXQAACpxAAAbbwAADG0AAABsAAAAawAAAGoAAABpAAAAaQAAAGgAAABnAgAAZggAAGYOAABl&#10;FgAAZSAAAGQuAABkPQAAY00AAGNeAABhcQAAYIUAAF+bAABetAAAXdcAAFv0AJJ/AACOgwAAioYA&#10;AH+GAABxhAAAYoEAAFJ/AABBfQAAMHoAACB5AAARdwAAAnYAAAB1AAAAdQAAAHQAAAB0AAAAcwAA&#10;AHMAAAByAAAAcgEAAHEHAABxDgAAcRYAAHEkAABwNQAAcEUAAG9XAABvagAAbX8AAGuVAABqrgAA&#10;ac4AAGjvAJKHAACOiwAAhYsAAHeKAABoiAAAWIYAAEeFAAA2gwAAJYIAABaBAAAGfwAAAH8AAAB+&#10;AAAAfwAAAH8AAAB/AAAAfwAAAH4AAAB+AAAAfQAAAH0AAAB9BQAAfgoAAH4YAAB9KQAAfTwAAH1O&#10;AAB9YQAAfHcAAHqOAAB5pwAAd8QAAHboAJKPAACJkAAAfJAAAG6OAABdjQAATYwAADuLAAAqiwAA&#10;GooAAAmJAAAAiAAAAIgAAACJAAAAiQAAAIoAAACKAAAAigAAAIoAAACKAAAAiQAAAIoAAACKAAAA&#10;iwEAAIwKAACMGwAAijEAAItEAACMVwAAjW0AAIuGAACKnwAAiLsAAIfeAI2UAACAlAAAcpQAAGKT&#10;AABSkgAAQZIAAC+SAAAekgAADJIAAACSAAAAkgAAAJIAAACTAAAAlAAAAJUAAACVAAAAlgAAAJYA&#10;AACWAAAAlQAAAJYAAACXAAAAmAAAAJoAAACcCwAAnB8AAJw1AACeSgAAn2EAAJ57AACdlQAAm7AA&#10;AJrSAISYAAB2mAAAZ5gAAFeYAABGlwAAM5gAACGZAAARmgAAAJoAAACbAAAAmwAAAJwAAACdAAAA&#10;ngAAAJ8AAACgAAAAoQAAAKEAAACiAAAAogAAAKIAAACjAAAApQAAAKgAAACrAAAArQ4AAKwlAACv&#10;OwAAslIAALVqAAC1hAAAsqIAALDCAHqcAABrnQAAW50AAEudAAA5ngAAJp8AABShAAACogAAAKMA&#10;AACkAAAApQAAAKYAAACnAAAAqQAAAKoAAACsAAAArQAAAK0AAACuAAAArwAAAK4AAACwAAAAsgAA&#10;ALUAAAC7AAAAvwAAAMITAADEKwAAyUQAAM5cAADQdgAA0Y8AANGnAAAAAAAAAAAAAAAAAAAAAAAB&#10;AwQFBggJCgsNDg8REhMUFhcYGhscHR8gISIkJSYoKSorLS4vMDIzNDY3ODk7PD0+QEFCREVGR0lK&#10;S01OT1BSU1RVV1hZW1xdXmBhYmNlZmdpamtsbm9wcXN0dXd4eXp8fX6AgYKDhYaHiIqLjI6PkJGT&#10;lJWWmJmanJ2en6Gio6Smp6iqq6ytr7Cxs7S1tri5uru9vr/BwsPExsfIycvMzc/Q0dLU1dbX2drb&#10;3d7f4OLj5Obn6Onr7O3u8PHy9PX29/n6+/z+////////////////////////////////////////&#10;//////////////8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BAgMEBQYHCAkKCwwNDg8QERITFBUWFxgZGhscHR4fICEiIyQlJicoKSorLC0u&#10;LzAxMjM0NTY3ODk6Ozw9Pj9AQUJDREVGR0hJSktMTU5PUFFSU1RVVldYWVpbXF1eX2BhYmNkZWZn&#10;aGlqa2xtbm9wcXJzdHV2d3h5ent8fX5/gIGCg4SFhoeIiYqLjI2Oj5CRkpOUlZaXmJmam5ydnp+g&#10;oaKjpKWmp6ipqqusra6vsLGys7S1tre4ubq7vL2+v8DBwsPExcbHyMnKy8zNzs/Q0dLT1NXW19jZ&#10;2tvc3d7f4OHi4+Tl5ufo6err7O3u7/Dx8vP09fb3+Pn6+/z9/v9tZnQxAAAAAAMBIQAAAQAAAAAA&#10;AAAAAAAAAAAAAAEAAAAAAAAAAAAAAAAAAAABAAAAAQIDBAQFBgcICQoLDAwNDg8QERITFBQVFhcY&#10;GRobHB0eHh8gISIjJCUmJygpKiorLC0uLzAxMjM0NTY3ODk6Ozs8PT4/QEFCQ0RFRkdISUpLTE1O&#10;T1BRUlNUVVZXWFlaW1xdXl9gYWJjZGVmZ2hpamtsbW5vcHFyc3R1dnd4eXp7fH1+f4CBgoOEhYaH&#10;iImKi4yNjo+QkZKTlJWWl5iam5ydnp+goaKjpKWmp6ipqqusra6vsbKztLW2t7i5uru8vb6/wMHC&#10;w8XGx8jJysvMzc7P0NHS09TV19jZ2tvc3d7f4OHi4+Tl5ujp6uvs7e7v8PHy8/T19vj5+vv8/f7/&#10;AAEBAgIDAwQEBQYGBwcICAkJCgsLDAwNDQ4PDxAQERESExMUFBUWFhcXGBkZGhobHBwdHh4fICAh&#10;IiIjJCQlJiYnKCkpKissLS0uLzAxMjIzNDU2Nzg5Ojs8PT4/QEJDREVGSElKTE1PUFJTVVdYWlxe&#10;YGJkZmhqbW9xdHZ5fH6Bg4aJi46QkpWXmZudn6Gjpaeoqqytr7Cys7W2t7m6u7y9v8DBwsPExcbH&#10;yMnKy8zNzc7P0NHS0tPU1dbW19jZ2drb29zd3d7f3+Dh4eLj4+Tl5ebm5+jo6enq6+vs7O3u7u/v&#10;8PDx8vLz8/T09fb29/f4+Pn5+vv7/Pz9/f7+/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10;////////////////////////////////////////////////////////////////////////////&#10;////////////////////////////////////////////////////////////////////////////&#10;////////////////////////////////////////////////////////////////////////////&#10;////////////////////////////////////////////////////////////////////////////&#10;////////////////////////////////////////////////////////////////////////////&#10;////////////////////////////////////////////////////////////////////////////&#10;////////////////////////////////////////////////////////////////////////////&#10;////////////////////////////////////////////////////////////////////////////&#10;////////////////////////////////////////////////////////////////////////////&#10;////////////////////////////////////////////////////////////////////////////&#10;////////////////////////////////////////////////////////////////////////////&#10;////////////////////////////////////////////////////////////////////////////&#10;////////////////////////////////////////////////////////////////////////////&#10;////////////////////////////////////////////////////////////////////////////&#10;////////////////////////////////////////////////////////////////////////////&#10;////////////////////////////////////////////////////////////////////////////&#10;////////////////////////////////////////////////////////////////////////////&#10;////////////////////////////////////////////////////////////////////////////&#10;////////////////////////////////////////////////////////////////////////////&#10;////////////////////////////////////////////////////////////////////////////&#10;////////////////////////////////////////////////////////////////////////////&#10;////////////////////////////////////////////////////////////////////////////&#10;////////////////////////////////////////////////////////////////////////////&#10;////////////////////////////////////////////////////////////////////////////&#10;////////////////////////////////////////////////////////////////////////////&#10;////////////////////////////////////////////////////////////////////////////&#10;////////////////////////////////////////////////////////////////////////////&#10;////////////////////////////////////////////////////////////////////////////&#10;////9P/////////////////////////////////////////23vL/////////////////////////&#10;////////////////8///////////////////////////////////////////////////////////&#10;////////////////////////////////////////////////////////////////////////////&#10;////////////////////////////////////////////////////////////////////////////&#10;////////////////////////////////////////////////////////////////////////////&#10;////////////////////////////////////////////////////////////////////////////&#10;////////////////////////////////////////////////////////////////////////////&#10;////////////////////////////////////////////////////////////////////////////&#10;////////////////////////////////////////////////////////////////////////////&#10;////////////////////////////////////////////////////////////////////////////&#10;////////////////////////////////////////////////////////////////////////////&#10;////////////////////////////////////////////////////////////////////////////&#10;////////////////////////////////////////////////////////////////////////////&#10;////////////////////////////////////////////////////////////////////////////&#10;////////////////////////////////////////////////////////////////////////////&#10;////////////////////////////////////////////////////////////////////////////&#10;////////////////////////////////////////////////////////////////////////////&#10;////////////////////////////////////////////////////////////////////////////&#10;///////////////////////////////////////////65ff/////////////////////////////&#10;//////////q0lLD2/////////////////////////////////////+aXb5Lh////////////////&#10;//////////////////////mzlK/1///////////////////////////////////////55Pb/////&#10;////////////////////////////////////////////////////////////////////////////&#10;////////////////////////////////////////////////////////////////////////////&#10;////////////////////////////////////////////////////////////////////////////&#10;////////////////////////////////////////////////////////////////////////////&#10;////////////////////////////////////////////////////////////////////////////&#10;////////////////////////////////////////////////////////////////////////////&#10;////////////////////////////////////////////////////////////////////////////&#10;////////////////////////////////////////////////////////////////////////////&#10;////////////////////////////////////////////////////////////////////////////&#10;////////////////////////////////////////////////////////////////////////////&#10;////////////////////////////////////////////////////////////////////////////&#10;////////////////////////////////////////////////////////////////////////////&#10;////////////////////////////////////////////////////////////////////////////&#10;////////////////////////////////////////////////////////////////////////////&#10;////////////////////////////////////////////////////////////////////////////&#10;////////////////////////////////////////////////////////////////////////////&#10;//////////////////////////////////////////////////bBpsr/////////////////////&#10;/////////////////7h6UH/R////////////////////////////////////4pZNA1i6////////&#10;////////////////////////////0Y1pSnHH////////////////////////////////////8dG8&#10;mLLt////////////////////////////////////////7f//////////////////////////////&#10;////////////////////////////////////////////////////////////////////////////&#10;////////////////////////////////////////////////////////////////////////////&#10;////////////////////////////////////////////////////////////////////////////&#10;////////////////////////////////////////////////////////////////////////////&#10;////////////////////////////////////////////////////////////////////////////&#10;////////////////////////////////////////////////////////////////////////////&#10;////////////////////////////////////////////////////////////////////////////&#10;////////////////////////////////////////////////////////////////////////////&#10;////////////////////////////////////////////////////////////////////////////&#10;////////////////////////////////////////////////////////////////////////////&#10;////////////////////////////////////////////////////////////////////////////&#10;////////////////////////////////////////////////////////////////////////////&#10;////////////////////////////////////////////////////////////////////////////&#10;////////////////////////////////////////////////////////////////////////////&#10;///////////////////////////////////////////////q2P//////////////////////////&#10;/////////////8OLbrf////////////////////////////////////9uoI/DXbI////////////&#10;///////////////////////Jf0MBAEOc//////////////////////////////////+jWxcAACGC&#10;6////////////////////////////////+qKNgUAAAV45f//////////////////////////////&#10;/9pxUD8rAAB/7P///////////////////////////////8ugi4l5PVmG/P//////////////////&#10;//////////////fZ2uTEnbnk////////////////////////////////////////////////////&#10;////////////////////////////////////////////////////////////////////////////&#10;////////////////////////////////////////////////////////////////////////////&#10;////////////////////////////////////////////////////////////////////////////&#10;////////////////////////////////////////////////////////////////////////////&#10;////////////////////////////////////////////////////////////////////////////&#10;////////////////////////////////////////////////////////////////////////////&#10;////////////////////////////////////////////////////////////////////////////&#10;////////////////////////////////////////////////////////////////////////////&#10;////////////////////////////////////////////////////////////////////////////&#10;////////////////////////////////////////////////////////////////////////////&#10;////////////////////////////////////////////////////////////////////////////&#10;////////////////////////////////////////////////////////////////////////////&#10;////////////////////////////////////////////////////////////////////////////&#10;//////////LCr7L/////////////////////////////////////1I5QM1vK////////////////&#10;///////////////////di0MAACyV9f////////////////////////////////akWg8AAAltzv//&#10;/////////////////////////////8Z0KQAAAABPs////////////////////////////////6FH&#10;AAAAAAA3n///////////////////////////////730WAAAAAAAejv//////////////////////&#10;////////1kcAAAAAAAAFiP//////////////////////////////qj4JAAAAAAAAgP//////////&#10;////////////////////yoNEEwAAAAAAcP3//////////////////////////////9CdaDw0M0hn&#10;ivL////////////////////////////////9zKaeo7fU+f//////////////////////////////&#10;////////////////////////////////////////////////////////////////////////////&#10;////////////////////////////////////////////////////////////////////////////&#10;////////////////////////////////////////////////////////////////////////////&#10;////////////////////////////////////////////////////////////////////////////&#10;////////////////////////////////////////////////////////////////////////////&#10;////////////////////////////////////////////////////////////////////////////&#10;////////////////////////////////////////////////////////////////////////////&#10;////////////////////////////////////////////////////////////////////////////&#10;////////////////////////////////////////////////////////////////////////////&#10;////////////////////////////////////////////////////////////////////////////&#10;////////////////////////////////////////////////////////////////////////////&#10;/////////////////////////////////////////////////9q0oJa3////////////////////&#10;///////////////yq2tBLiNd1f////////////////////////////////+qYh0AAAAyo///////&#10;/////////////////////////8lzKQAAAAASfuz//////////////////////////////5tDAAAA&#10;AAAAYc//////////////////////////////0WsKAAAAAAAASbn/////////////////////////&#10;////qTAAAAAAAAAANKf/////////////////////////////fQAAAAAAAAAAHpb/////////////&#10;///////////////sNgAAAAAAAAAAB4j///////////////////////////+2AAAAAAAAAAAAAHr/&#10;//////////////////////////9dIAAAAAAAAAAAAGb9//////////////////////////++czAA&#10;AAAAAAAAAE3t////////////////////////////4aFeKgUAAAAAAC7Z////////////////////&#10;///////////NlWdTTl51kK3V//////////////////////////////////rr7fv/////////////&#10;////////////////////////////////////////////////////////////////////////////&#10;////////////////////////////////////////////////////////////////////////////&#10;////////////////////////////////////////////////////////////////////////////&#10;////////////////////////////////////////////////////////////////////////////&#10;////////////////////////////////////////////////////////////////////////////&#10;////////////////////////////////////////////////////////////////////////////&#10;////////////////////////////////////////////////////////////////////////////&#10;////////////////////////////////////////////////////////////////////////////&#10;////////////////////////////////////////////////////////////////////////////&#10;////////////////////////////////////////////////////////////////////////////&#10;/////////////+7VxLeryv/////////////////////////////////koW9RQDIjYOX/////////&#10;/////////////////////9eLRgoAAAAAN7X/////////////////////////////9pRHAAAAAAAA&#10;F4//////////////////////////////v18JAAAAAAAAAHHv////////////////////////////&#10;kykAAAAAAAAAAFnY///////////////////////////uaAAAAAAAAAAAAEXE////////////////&#10;///////////CJAAAAAAAAAAAADGz//////////////////////////+QAAAAAAAAAAAAABuh////&#10;//////////////////////89AAAAAAAAAAAAAASQ/////////////////////////+EAAAAAAAAA&#10;AAAAAACB/////////////////////////18AAAAAAAAAAAAAAABr////////////////////////&#10;/yIDAAAAAAAAAAAAAABR/v//////////////////////q55rKwAAAAAAAAAAAAAz5///////////&#10;///////////////5v3I3EgAAAAAAAAEWzP////////////////////////////W7jGtZVF1reYiV&#10;2v/////////////////////////////////6+f//////////////////////////////////////&#10;////////////////////////////////////////////////////////////////////////////&#10;////////////////////////////////////////////////////////////////////////////&#10;////////////////////////////////////////////////////////////////////////////&#10;////////////////////////////////////////////////////////////////////////////&#10;////////////////////////////////////////////////////////////////////////////&#10;////////////////////////////////////////////////////////////////////////////&#10;////////////////////////////////////////////////////////////////////////////&#10;////////////////////////////////////////////////////////////////////////////&#10;//////////////////////////////////////////////////////////Dh0vH/////////////&#10;///////////////////pso92ZFVEM3j//////////////////////////////8V6OxEAAAAAAELP&#10;////////////////////////////zHQnAAAAAAAAABih///////////////////////////2iTUA&#10;AAAAAAAAAAKF//////////////////////////+/VAAAAAAAAAAAAABu/v//////////////////&#10;//////+SHAAAAAAAAAAAAABZ6/////////////////////////hmAAAAAAAAAAAAAABH2v//////&#10;/////////////////9YiAAAAAAAAAAAAAAA0yf///////////////////////68AAAAAAAAAAAAA&#10;AAAfuP///////////////////////1UAAAAAAAAAAAAAAAAIpf///////////////////////wAA&#10;AAAAAAAAAAAAAAAAk///////////////////////lgAAAAAAAAAAAAAAAAAAgP//////////////&#10;////////AAAAAAAAAAAAAAAAAAAAY//////////////////////JAAAAAAAAAAAAAAAAAAAAQv//&#10;////////////////////H0YqBQAAAAAAAAAAAAAALe//////////////////////9P/domM5GQAA&#10;AAAAAQ4cLuf////////////////////////////Rq4x/foaRnaq4xf//////////////////////&#10;////////////////////////////////////////////////////////////////////////////&#10;////////////////////////////////////////////////////////////////////////////&#10;////////////////////////////////////////////////////////////////////////////&#10;////////////////////////////////////////////////////////////////////////////&#10;////////////////////////////////////////////////////////////////////////////&#10;////////////////////////////////////////////////////////////////////////////&#10;////////////////////////////////////////////////////////////////////////////&#10;////////////////////////////////////////////////////////////////////////////&#10;////////////////////////////////////////////////////////////6Mu0oI9+bWLJ////&#10;/////////////////////////8SEVDQcBQAAAAyT////////////////////////////s2AXAAAA&#10;AAAAAABk+v/////////////////////////KZhEAAAAAAAAAAAA5y///////////////////////&#10;//+IJwAAAAAAAAAAAAARov///////////////////////8pPAAAAAAAAAAAAAAAAf///////////&#10;/////////////5cYAAAAAAAAAAAAAAAAX////////////////////////2MAAAAAAAAAAAAAAAAA&#10;UPn/////////////////////4SMAAAAAAAAAAAAAAAAAQOv/////////////////////qQAAAAAA&#10;AAAAAAAAAAAALdv/////////////////////VAAAAAAAAAAAAAAAAAAAF8n/////////////////&#10;////AAAAAAAAAAAAAAAAAAAAALX///////////////////+gAAAAAAAAAAAAAAAAAAAAAJ//////&#10;///////////////QAAAAAAAAAAAAAAAAAAAAAIP/////////////////////AAAAAAAAAAAAAAAA&#10;AAAAAHr/////////////////////KQAAAAAAAAAAAAAAAAAAAHH/////////////////////gAkO&#10;AAAAAAAAAAAAAAAAAGv/////////////////////98y/nndXPSYYFBskLztHVHP/////////////&#10;////////////////7dTMzNLb5O35////////////////////////////////////////////////&#10;////////////////////////////////////////////////////////////////////////////&#10;////////////////////////////////////////////////////////////////////////////&#10;////////////////////////////////////////////////////////////////////////////&#10;////////////////////////////////////////////////////////////////////////////&#10;////////////////////////////////////////////////////////////////////////////&#10;////////////////////////////////////////////////////////////////////////////&#10;////////////////////////////////////////////////////////////////////////////&#10;////////////////////////////+ubUwa3B/////////////////////////////+e0kHNbRTEb&#10;BgBl+f//////////////////////////rmInAAAAAAAAAAA1yf////////////////////////+t&#10;UAAAAAAAAAAAAAAGm////////////////////////9JhAgAAAAAAAAAAAAAAcP//////////////&#10;/////////4wiAAAAAAAAAAAAAAAAR+3/////////////////////4E8AAAAAAAAAAAAAAAAAIcr/&#10;////////////////////qBkAAAAAAAAAAAAAAAAAAKr/////////////////////bAAAAAAAAAAA&#10;AAAAAAAAAIv/////////////////////JgAAAAAAAAAAAAAAAAAAAGz////////////////////G&#10;AAAAAAAAAAAAAAAAAAAAAE7///////////////////+JAAAAAAAAAAAAAAAAAAAAADL/////////&#10;//////////+qAAAAAAAAAAAAAAAAAAAAACDy///////////////////UAAAAAAAAAAAAAAAAAAAA&#10;ABfn////////////////////AAAAAAAAAAAAAAAAAAAAABXj////////////////////JwAAAAAA&#10;AAAAAAAAAAAAABHc////////////////////aQAAAAAAAAAAAAAAAAAAAAvS////////////////&#10;////xgAAAAAAAAAAAAAAAAAAAAbL/////////////////////zwJBgAAAAAAAAAAAAAAAAHI////&#10;/////////////////+zTv6iNeGlhYGdweoSPmqXY////////////////////////////////////&#10;////////////////////////////////////////////////////////////////////////////&#10;////////////////////////////////////////////////////////////////////////////&#10;////////////////////////////////////////////////////////////////////////////&#10;////////////////////////////////////////////////////////////////////////////&#10;////////////////////////////////////////////////////////////////////////////&#10;////////////////////////////////////////////////////////////////////////////&#10;////////////////////////////////////////////////////////////////////////////&#10;////////////////////////////////5sqynId0X0dB0P//////////////////////////yopb&#10;OBsAAAAAAAAEm/////////////////////////+mTgQAAAAAAAAAAAAAav//////////////////&#10;/////7NLAAAAAAAAAAAAAAAAPOT/////////////////////5mIAAAAAAAAAAAAAAAAAELn/////&#10;////////////////niMAAAAAAAAAAAAAAAAAAJD/////////////////////XAAAAAAAAAAAAAAA&#10;AAAAAGz////////////////////lHwAAAAAAAAAAAAAAAAAAAEn///////////////////+fAAAA&#10;AAAAAAAAAAAAAAAAACbx//////////////////96AAAAAAAAAAAAAAAAAAAAAATR////////////&#10;//////+VAAAAAAAAAAAAAAAAAAAAAACz//////////////////+1AAAAAAAAAAAAAAAAAAAAAACX&#10;///////////////////aAAAAAAAAAAAAAAAAAAAAAACC////////////////////AAAAAAAAAAAA&#10;AAAAAAAAAAB4////////////////////LQAAAAAAAAAAAAAAAAAAAAB2////////////////////&#10;ZgAAAAAAAAAAAAAAAAAAAABz////////////////////qQAAAAAAAAAAAAAAAAAAAABv////////&#10;/////////////xwAAAAAAAAAAAAAAAAAAABq/////////////////////4UAAAAAAAAAAAAAAAAA&#10;AABl//////////////////////86JSUbDQEAAAAHEBkjLTdd///////////////////////////s&#10;2cvGydDa4+rz/f//////////////////////////////////////////////////////////////&#10;////////////////////////////////////////////////////////////////////////////&#10;////////////////////////////////////////////////////////////////////////////&#10;////////////////////////////////////////////////////////////////////////////&#10;////////////////////////////////////////////////////////////////////////////&#10;////////////////////////////////////////////////////////////////////////////&#10;////////////////////////////////////////////////////////////////////////////&#10;//fizbegwv///////////////////////////9ivjXBWPygQAAAAcf//////////////////////&#10;//+8bTIFAAAAAAAAAAAAO+P//////////////////////6hGAAAAAAAAAAAAAAAACLH/////////&#10;////////////zk0AAAAAAAAAAAAAAAAAAIP/////////////////////eAAAAAAAAAAAAAAAAAAA&#10;AFf////////////////////mLAAAAAAAAAAAAAAAAAAAAC7z//////////////////+TAAAAAAAA&#10;AAAAAAAAAAAAAAnQ//////////////////9tAAAAAAAAAAAAAAAAAAAAAACt////////////////&#10;//+JAAAAAAAAAAAAAAAAAAAAAACL//////////////////+oAAAAAAAAAAAAAAAAAAAAAABp////&#10;///////////////GAAAAAAAAAAAAAAAAAAAAAABJ///////////////////nAAAAAAAAAAAAAAAA&#10;AAAAAAAt////////////////////CgAAAAAAAAAAAAAAAAAAAAAb////////////////////NQAA&#10;AAAAAAAAAAAAAAAAAAAU+///////////////////ZwAAAAAAAAAAAAAAAAAAAAAT9f//////////&#10;////////oQAAAAAAAAAAAAAAAAAAAAAT9f//////////////////5QwAAAAAAAAAAAAAAAAAAAAM&#10;7////////////////////10AAAAAAAAAAAAAAAAAAAAE6f///////////////////8YEAAAAAAAA&#10;AAAAAAAAAAAA4f////////////////////+GAAAAAAAAAAAAAAAAAAAA1P//////////////////&#10;////j3BrY19cX2VveICJkZqk1P//////////////////////////////////////////////////&#10;////////////////////////////////////////////////////////////////////////////&#10;////////////////////////////////////////////////////////////////////////////&#10;////////////////////////////////////////////////////////////////////////////&#10;////////////////////////////////////////////////////////////////////////////&#10;////////////////////////////////////////////////////////////////////////////&#10;////////////////////////////////////////////////////////////////////////////&#10;////9di+p5F7ZU0zRfH////////////////////////5sH1TMRIAAAAAAAAADbn/////////////&#10;/////////71eEwAAAAAAAAAAAAAAAIT/////////////////////ykkAAAAAAAAAAAAAAAAAAFH/&#10;////////////////////YAAAAAAAAAAAAAAAAAAAACDi//////////////////+3DQAAAAAAAAAA&#10;AAAAAAAAAAC2//////////////////9fAAAAAAAAAAAAAAAAAAAAAACP//////////////////91&#10;AAAAAAAAAAAAAAAAAAAAAABp//////////////////+XAAAAAAAAAAAAAAAAAAAAAABG////////&#10;//////////+1AAAAAAAAAAAAAAAAAAAAAAAj///////////////////TAAAAAAAAAAAAAAAAAAAA&#10;AAAA7f/////////////////yAAAAAAAAAAAAAAAAAAAAAAAAzP//////////////////GwAAAAAA&#10;AAAAAAAAAAAAAAAAsf//////////////////QgAAAAAAAAAAAAAAAAAAAAAAnv//////////////&#10;////bQAAAAAAAAAAAAAAAAAAAAAAlf//////////////////ngAAAAAAAAAAAAAAAAAAAAAAkf//&#10;////////////////2wUAAAAAAAAAAAAAAAAAAAAAkP///////////////////0oAAAAAAAAAAAAA&#10;AAAAAAAAjv///////////////////5wAAAAAAAAAAAAAAAAAAAAAh/////////////////////9D&#10;AAAAAAAAAAAAAAAAAAAAe//////////////////////HHQAAAAAAAAAAAAAAAAAAaP//////////&#10;////////////ySYAAAAAAAADDBQcJC01Uf/////////////////////////59/Ht7fD1+///////&#10;////////////////////////////////////////////////////////////////////////////&#10;////////////////////////////////////////////////////////////////////////////&#10;////////////////////////////////////////////////////////////////////////////&#10;////////////////////////////////////////////////////////////////////////////&#10;////////////////////////////////////////////////////////////////////////////&#10;///////////////////////////////////////////////////34cmxl8//////////////////&#10;/////////+G1knRZQSoSAAAAAIr///////////////////////+eVyIAAAAAAAAAAAAAAFT/////&#10;////////////////4F8EAAAAAAAAAAAAAAAAAB7g////////////////////XQAAAAAAAAAAAAAA&#10;AAAAAACt//////////////////+bAAAAAAAAAAAAAAAAAAAAAAB9//////////////////9RAAAA&#10;AAAAAAAAAAAAAAAAAABS//////////////////96AAAAAAAAAAAAAAAAAAAAAAAp////////////&#10;//////+iAAAAAAAAAAAAAAAAAAAAAAAD6P/////////////////EAAAAAAAAAAAAAAAAAAAAAAAA&#10;xf/////////////////jAAAAAAAAAAAAAAAAAAAAAAAAo///////////////////CQAAAAAAAAAA&#10;AAAAAAAAAAAAgf//////////////////KgAAAAAAAAAAAAAAAAAAAAAAYv//////////////////&#10;TwAAAAAAAAAAAAAAAAAAAAAASP//////////////////eAAAAAAAAAAAAAAAAAAAAAAAOP//////&#10;////////////pgAAAAAAAAAAAAAAAAAAAAAAMP//////////////////2gUAAAAAAAAAAAAAAAAA&#10;AAAALf///////////////////0AAAAAAAAAAAAAAAAAAAAAALP///////////////////4cAAAAA&#10;AAAAAAAAAAAAAAAAK////////////////////9giAAAAAAAAAAAAAAAAAAAAH///////////////&#10;//////+CAAAAAAAAAAAAAAAAAAAADf//////////////////////VgAAAAAAAAAAAAAAAAAAAP//&#10;/////////////////////2UAAAAAAAAAAAAAAAAAAN////////////////////////+4ZmltcniB&#10;iI2Un6Wttdj/////////////////////////////////////////////////////////////////&#10;////////////////////////////////////////////////////////////////////////////&#10;////////////////////////////////////////////////////////////////////////////&#10;////////////////////////////////////////////////////////////////////////////&#10;////////////////////////////////////////////////////////////////////////////&#10;/////////////////////////////////////////////////////+rPtp+Hb1U7IVb/////////&#10;////////////////uIFULxAAAAAAAAAAACDk/////////////////////55CAAAAAAAAAAAAAAAA&#10;AACu////////////////////eAMAAAAAAAAAAAAAAAAAAAB5//////////////////+YAAAAAAAA&#10;AAAAAAAAAAAAAABH//////////////////9FAAAAAAAAAAAAAAAAAAAAAAAW9v//////////////&#10;//95AAAAAAAAAAAAAAAAAAAAAAAAzP////////////////+nAAAAAAAAAAAAAAAAAAAAAAAApP//&#10;///////////////PAAAAAAAAAAAAAAAAAAAAAAAAfv/////////////////zAAAAAAAAAAAAAAAA&#10;AAAAAAAAWv//////////////////IAAAAAAAAAAAAAAAAAAAAAAAN///////////////////QQAA&#10;AAAAAAAAAAAAAAAAAAAAFf//////////////////YwAAAAAAAAAAAAAAAAAAAAAAAP//////////&#10;////////hgAAAAAAAAAAAAAAAAAAAAAAAO//////////////////rgAAAAAAAAAAAAAAAAAAAAAA&#10;AN3/////////////////3g0AAAAAAAAAAAAAAAAAAAAAANP//////////////////0IAAAAAAAAA&#10;AAAAAAAAAAAAAM3//////////////////34AAAAAAAAAAAAAAAAAAAAAAMr/////////////////&#10;/8INAAAAAAAAAAAAAAAAAAAAAMf///////////////////9gAAAAAAAAAAAAAAAAAAAAAL//////&#10;///////////////AJQAAAAAAAAAAAAAAAAAAAKz/////////////////////mxEAAAAAAAAAAAAA&#10;AAAAAI///////////////////////6YmAAAAAAAAAAAAAAAAAGX////////////////////////9&#10;fBQAAAACDBQcJi0zPE3/////////////////////////////////////////////////////////&#10;////////////////////////////////////////////////////////////////////////////&#10;////////////////////////////////////////////////////////////////////////////&#10;////////////////////////////////////////////////////////////////////////////&#10;////////////////////////////////////////////////////////////////////////////&#10;///////////////////////////kya3///////////////////////////HEnn1gRSsSAAAAAACu&#10;//////////////////////mYUh0AAAAAAAAAAAAAAAB2////////////////////uDkAAAAAAAAA&#10;AAAAAAAAAABC//////////////////+yEQAAAAAAAAAAAAAAAAAAAAAP7f////////////////86&#10;AAAAAAAAAAAAAAAAAAAAAAAAu/////////////////90AAAAAAAAAAAAAAAAAAAAAAAAjf//////&#10;//////////+oAAAAAAAAAAAAAAAAAAAAAAAAYv/////////////////WAAAAAAAAAAAAAAAAAAAA&#10;AAAAOv//////////////////DAAAAAAAAAAAAAAAAAAAAAAAE///////////////////MgAAAAAA&#10;AAAAAAAAAAAAAAAAAPj/////////////////VwAAAAAAAAAAAAAAAAAAAAAAANf/////////////&#10;////egAAAAAAAAAAAAAAAAAAAAAAALf/////////////////nQAAAAAAAAAAAAAAAAAAAAAAAJv/&#10;////////////////wgAAAAAAAAAAAAAAAAAAAAAAAIb/////////////////6hgAAAAAAAAAAAAA&#10;AAAAAAAAAHb//////////////////0cAAAAAAAAAAAAAAAAAAAAAAG3//////////////////34A&#10;AAAAAAAAAAAAAAAAAAAAAGj//////////////////7wGAAAAAAAAAAAAAAAAAAAAAGT/////////&#10;//////////9MAAAAAAAAAAAAAAAAAAAAAF////////////////////+dAQAAAAAAAAAAAAAAAAAA&#10;AFX/////////////////////YwAAAAAAAAAAAAAAAAAAADz/////////////////////304AAAAA&#10;AAAAAAAAAAAAABf//////////////////////+1jAAAAAAAAAAAAAAAAAAD/////////////////&#10;////////wVMAAAMTHyw8UmyHqdT/////////////////////////////////////////////////&#10;////////////////////////////////////////////////////////////////////////////&#10;////////////////////////////////////////////////////////////////////////////&#10;////////////////////////////////////////////////////////////////////////////&#10;////////////////////////////////////////////////////////////////////////////&#10;/////////////////////////////////////////////////////////////////8SVb1pQSUE6&#10;MiohFw40/////////////////////48vAAAAAAAAAAAAAAAAAAAC5f/////////////////1RAAA&#10;AAAAAAAAAAAAAAAAAAAAsf////////////////81AAAAAAAAAAAAAAAAAAAAAAAAf///////////&#10;//////9pAAAAAAAAAAAAAAAAAAAAAAAAUP////////////////+oAAAAAAAAAAAAAAAAAAAAAAAA&#10;Iv/////////////////cAAAAAAAAAAAAAAAAAAAAAAAAAPr/////////////////FgAAAAAAAAAA&#10;AAAAAAAAAAAAANL/////////////////QgAAAAAAAAAAAAAAAAAAAAAAAK3/////////////////&#10;agAAAAAAAAAAAAAAAAAAAAAAAIn/////////////////jwAAAAAAAAAAAAAAAAAAAAAAAGf/////&#10;////////////swAAAAAAAAAAAAAAAAAAAAAAAEn/////////////////2AYAAAAAAAAAAAAAAAAA&#10;AAAAADD//////////////////y0AAAAAAAAAAAAAAAAAAAAAABz//////////////////1cAAAAA&#10;AAAAAAAAAAAAAAAAAA///////////////////4UAAAAAAAAAAAAAAAAAAAAAAAb/////////////&#10;/////7kEAAAAAAAAAAAAAAAAAAAAAAD///////////////////hDAAAAAAAAAAAAAAAAAAAAAAD/&#10;//////////////////+LAAAAAAAAAAAAAAAAAAAAAAD////////////////////bPwAAAAAAAAAA&#10;AAAAAAAAAAD/////////////////////oBgAAAAAAAAAAAAAAAAAAAD5////////////////////&#10;/44VAAAAAAAAAAAAAAAAAADS//////////////////////+vOgAAAAAAAAAAAAAAEjS/////////&#10;/////////////////5hdcX+PobLE2fT/////////////////////////////////////////////&#10;////////////////////////////////////////////////////////////////////////////&#10;////////////////////////////////////////////////////////////////////////////&#10;////////////////////////////////////////////////////////////////////////////&#10;////////////////////////////////////////////////////////////////////////////&#10;///////////////////////////////////////////////////////////////////////////w&#10;5NnSy8bBvbeyq6an8P//////////////////+5lvUTknGAoAAAAAAAAAAAAAav//////////////&#10;//+MIQAAAAAAAAAAAAAAAAAAAAAAO/////////////////9SAAAAAAAAAAAAAAAAAAAAAAAADf//&#10;//////////////+hAAAAAAAAAAAAAAAAAAAAAAAAAOH////////////////gAAAAAAAAAAAAAAAA&#10;AAAAAAAAALb/////////////////HQAAAAAAAAAAAAAAAAAAAAAAAIv/////////////////TwAA&#10;AAAAAAAAAAAAAAAAAAAAAGP/////////////////egAAAAAAAAAAAAAAAAAAAAAAAD3/////////&#10;////////owAAAAAAAAAAAAAAAAAAAAAAABn/////////////////yQAAAAAAAAAAAAAAAAAAAAAA&#10;AAD/////////////////7x0AAAAAAAAAAAAAAAAAAAAAAAD//////////////////0IAAAAAAAAA&#10;AAAAAAAAAAAAAAD3/////////////////2oAAAAAAAAAAAAAAAAAAAAAAADk////////////////&#10;/5UAAAAAAAAAAAAAAAAAAAAAAADW/////////////////8MNAAAAAAAAAAAAAAAAAAAAAADM////&#10;//////////////hCAAAAAAAAAAAAAAAAAAAAAADF//////////////////9/AAAAAAAAAAAAAAAA&#10;AAAAAAC////////////////////HKwAAAAAAAAAAAAAAAAAAAAC1////////////////////fQAA&#10;AAAAAAAAAAAAAAAAAACi////////////////////4VIAAAAAAAAAAAAAAAAAAACB////////////&#10;/////////9RTAAAAAAAAAAAAAAAAAABO///////////////////////2fxwAAAkYJzdHXHOLqM7/&#10;/////////////////////////+7S5vT/////////////////////////////////////////////&#10;////////////////////////////////////////////////////////////////////////////&#10;////////////////////////////////////////////////////////////////////////////&#10;////////////////////////////////////////////////////////////////////////////&#10;////////////////////////////////////////////////////////////////////////////&#10;////////////////////////////////////////////////////////////////////////////&#10;//////////////////////////////////////////////3WuqSRhn11bmhiXVdSTUhFR///////&#10;///////////Ff0ohCAAAAAAAAAAAAAAAAAAAAMP///////////////+PAAAAAAAAAAAAAAAAAAAA&#10;AAAAAJj////////////////dAAAAAAAAAAAAAAAAAAAAAAAAAG7/////////////////HAAAAAAA&#10;AAAAAAAAAAAAAAAAAET/////////////////VwAAAAAAAAAAAAAAAAAAAAAAABv/////////////&#10;////iQAAAAAAAAAAAAAAAAAAAAAAAAD/////////////////tQAAAAAAAAAAAAAAAAAAAAAAAAD6&#10;////////////////3gwAAAAAAAAAAAAAAAAAAAAAAADZ/////////////////zMAAAAAAAAAAAAA&#10;AAAAAAAAAAC6/////////////////1kAAAAAAAAAAAAAAAAAAAAAAACg/////////////////38A&#10;AAAAAAAAAAAAAAAAAAAAAACJ/////////////////6cAAAAAAAAAAAAAAAAAAAAAAAB3////////&#10;/////////9EbAAAAAAAAAAAAAAAAAAAAAABr//////////////////9KAAAAAAAAAAAAAAAAAAAA&#10;AABi//////////////////+AAAAAAAAAAAAAAAAAAAAAAABb//////////////////+8HwAAAAAA&#10;AAAAAAAAAAAAAABT////////////////////ZgAAAAAAAAAAAAAAAAAAAABG////////////////&#10;////ujIAAAAAAAAAAAAAAAAAAAAr/////////////////////5UcAAAAAAAAAAAAAAAAAAAA////&#10;//////////////////+YKgAAAAAAAAAAAAshOVh7////////////////////////yWJdbHuKm67C&#10;2PP/////////////////////////////////////////////////////////////////////////&#10;////////////////////////////////////////////////////////////////////////////&#10;////////////////////////////////////////////////////////////////////////////&#10;////////////////////////////////////////////////////////////////////////////&#10;////////////////////////////////////////////////////////////////////////////&#10;////////////////////////////////////////////////////////////////////////////&#10;///////////////////////////////////////////////////////////88Ojh29bQzMjGw8PC&#10;xe//////////////////2aWDa1dGOC8nIBoTDQYAAAAAAEf////////////////UPw8AAAAAAAAA&#10;AAAAAAAAAAAAAB7/////////////////EgAAAAAAAAAAAAAAAAAAAAAAAAD/////////////////&#10;VAAAAAAAAAAAAAAAAAAAAAAAAAD4////////////////kwAAAAAAAAAAAAAAAAAAAAAAAADS////&#10;////////////xwAAAAAAAAAAAAAAAAAAAAAAAACs////////////////8x8AAAAAAAAAAAAAAAAA&#10;AAAAAACI/////////////////0kAAAAAAAAAAAAAAAAAAAAAAABn/////////////////3AAAAAA&#10;AAAAAAAAAAAAAAAAAABK/////////////////5cAAAAAAAAAAAAAAAAAAAAAAAAw////////////&#10;/////7wFAAAAAAAAAAAAAAAAAAAAAAAa/////////////////+MsAAAAAAAAAAAAAAAAAAAAAAAL&#10;//////////////////9XAAAAAAAAAAAAAAAAAAAAAAAA//////////////////+GAAAAAAAAAAAA&#10;AAAAAAAAAAAA//////////////////+9IAAAAAAAAAAAAAAAAAAAAAAA///////////////////4&#10;XQAAAAAAAAAAAAAAAAAAAAAA////////////////////oBkAAAAAAAAAAAAAAAAAAAAA////////&#10;////////////+WwAAAAAAAAAAAAAAAAAAAAA/////////////////////9lbAAAAAAAAAAAAAAAA&#10;AAAa6v/////////////////////hagkADRkmNkdbcIijweX//////////////////////////8jH&#10;2ur5////////////////////////////////////////////////////////////////////////&#10;////////////////////////////////////////////////////////////////////////////&#10;////////////////////////////////////////////////////////////////////////////&#10;////////////////////////////////////////////////////////////////////////////&#10;////////////////////////////////////////////////////////////////////////////&#10;////////////////////////////////////////////////////////////////////////////&#10;////////////////////////////////////////////////////////////////////////////&#10;///////////////////////////////fxranm5CJhH55dHBsa2psb3j/////////////////lGRC&#10;KBUEAAAAAAAAAAAAAAAAAADP////////////////TQAAAAAAAAAAAAAAAAAAAAAAAACn////////&#10;////////lwAAAAAAAAAAAAAAAAAAAAAAAACB////////////////1AAAAAAAAAAAAAAAAAAAAAAA&#10;AABc/////////////////y0AAAAAAAAAAAAAAAAAAAAAAAA4/////////////////1sAAAAAAAAA&#10;AAAAAAAAAAAAAAAV/////////////////4YAAAAAAAAAAAAAAAAAAAAAAAAA////////////////&#10;/64AAAAAAAAAAAAAAAAAAAAAAAAA/////////////////9QeAAAAAAAAAAAAAAAAAAAAAAAA////&#10;//////////////pEAAAAAAAAAAAAAAAAAAAAAAAA//////////////////9qAAAAAAAAAAAAAAAA&#10;AAAAAAAA+P////////////////+UAAAAAAAAAAAAAAAAAAAAAAAA7P/////////////////DJQAA&#10;AAAAAAAAAAAAAAAAAAAA4//////////////////5XAAAAAAAAAAAAAAAAAAAAAAA2P//////////&#10;////////mRIAAAAAAAAAAAAAAAAAAAAAyv//////////////////31cAAAAAAAAAAAAAAAAAAAAA&#10;s////////////////////6kzAAAAAAAAAAAAAAAAAAAAif////////////////////+fMAAAAAAA&#10;AAAMIThQbIyu4v//////////////////////tVtnd4eVpbjN5P7/////////////////////////&#10;////////////////////////////////////////////////////////////////////////////&#10;////////////////////////////////////////////////////////////////////////////&#10;////////////////////////////////////////////////////////////////////////////&#10;////////////////////////////////////////////////////////////////////////////&#10;////////////////////////////////////////////////////////////////////////////&#10;////////////////////////////////////////////////////////////////////////////&#10;////////////////////////////////////////////////////////////////////////////&#10;////////////////////////////////////////////+O3l4t/c2tjW1dba4+v/////////////&#10;////7bqZf25hVk1FPzo1MSwoJiUlJyle////////////////nTAOAAAAAAAAAAAAAAAAAAAAAAAp&#10;////////////////3AAAAAAAAAAAAAAAAAAAAAAAAAAG/////////////////zUAAAAAAAAAAAAA&#10;AAAAAAAAAAAA/////////////////2oAAAAAAAAAAAAAAAAAAAAAAAAA/////////////////5kA&#10;AAAAAAAAAAAAAAAAAAAAAAAA/P///////////////8MMAAAAAAAAAAAAAAAAAAAAAAAA4P//////&#10;/////////+w1AAAAAAAAAAAAAAAAAAAAAAAAxP////////////////9dAAAAAAAAAAAAAAAAAAAA&#10;AAAArP////////////////+DAAAAAAAAAAAAAAAAAAAAAAAAmP////////////////+qCwAAAAAA&#10;AAAAAAAAAAAAAAAAiv/////////////////TNQAAAAAAAAAAAAAAAAAAAAAAf///////////////&#10;////YwAAAAAAAAAAAAAAAAAAAAAAdP//////////////////mBEAAAAAAAAAAAAAAAAAAAAAZv//&#10;////////////////1E8AAAAAAAAAAAAAAAAAAAAAUf///////////////////5UgAAAAAAAAAAAA&#10;AAAAAAAALv////////////////////BzCgAAAAAAAAAAAAASK0hmkf/////////////////////k&#10;cA8aKjlIWGh7kqzI5////////////////////////////cHN3vD/////////////////////////&#10;////////////////////////////////////////////////////////////////////////////&#10;////////////////////////////////////////////////////////////////////////////&#10;////////////////////////////////////////////////////////////////////////////&#10;////////////////////////////////////////////////////////////////////////////&#10;////////////////////////////////////////////////////////////////////////////&#10;////////////////////////////////////////////////////////////////////////////&#10;////////////////////////////////////////////////////////////////////////////&#10;////////////////////////////////////////////////////////////////////////////&#10;///////////////r1sa6r6ehm5aTj4uJh4mNlqGu////////////////94FiSzkrHxUOBwEAAAAA&#10;AAAAAAAA/////////////////zcAAAAAAAAAAAAAAAAAAAAAAAAA5f///////////////3cAAAAA&#10;AAAAAAAAAAAAAAAAAAAAw////////////////6wAAAAAAAAAAAAAAAAAAAAAAAAApP//////////&#10;/////9ohAAAAAAAAAAAAAAAAAAAAAAAAh/////////////////9MAAAAAAAAAAAAAAAAAAAAAAAA&#10;av////////////////91AAAAAAAAAAAAAAAAAAAAAAAAUP////////////////+cAAAAAAAAAAAA&#10;AAAAAAAAAAAAOP/////////////////DJAAAAAAAAAAAAAAAAAAAAAAAJ//////////////////q&#10;SwAAAAAAAAAAAAAAAAAAAAAAGv//////////////////dQAAAAAAAAAAAAAAAAAAAAAADv//////&#10;////////////oxoAAAAAAAAAAAAAAAAAAAAAAP//////////////////1U8AAAAAAAAAAAAAAAAA&#10;AAAAAP///////////////////4sXAAAAAAAAAAAAAAAAAAAAAP///////////////////9ZdAAAA&#10;AAAAAAAAAAAAABgzV/////////////////////+5SAAAAAALGis+VG6Kqcrw////////////////&#10;////////t2h6jJ6vwtPm////////////////////////////////////////////////////////&#10;////////////////////////////////////////////////////////////////////////////&#10;////////////////////////////////////////////////////////////////////////////&#10;////////////////////////////////////////////////////////////////////////////&#10;////////////////////////////////////////////////////////////////////////////&#10;////////////////////////////////////////////////////////////////////////////&#10;////////////////////////////////////////////////////////////////////////////&#10;////////////////////////////////////////////////////////////////////////////&#10;////////////////////////////////////////////////////////////////////////////&#10;//////////////////////////////748+/r5+Xj5unw+v///////////////////9Wym4t9cWli&#10;XllVUk5LSkxQVl9quf///////////////4o2Hg4AAAAAAAAAAAAAAAAAAAAAZP//////////////&#10;/8AAAAAAAAAAAAAAAAAAAAAAAAAARf////////////////MyAAAAAAAAAAAAAAAAAAAAAAAAKv//&#10;//////////////9iAAAAAAAAAAAAAAAAAAAAAAAADf////////////////+NAAAAAAAAAAAAAAAA&#10;AAAAAAAAAP////////////////+2FwAAAAAAAAAAAAAAAAAAAAAAAP/////////////////cPgAA&#10;AAAAAAAAAAAAAAAAAAAAAP//////////////////ZAAAAAAAAAAAAAAAAAAAAAAAAP//////////&#10;////////iwIAAAAAAAAAAAAAAAAAAAAAAP//////////////////tSwAAAAAAAAAAAAAAAAAAAAA&#10;AP//////////////////41oAAAAAAAAAAAAAAAAAAAAAAP///////////////////44YAAAAAAAA&#10;AAAAAAAAAAAAAPr//////////////////8lUAAAAAAAAAAAAAAAAAAASMvj/////////////////&#10;//+dMwAAAAAAAAAUKkNefJy83P/////////////////////9ji89T2BwgZSqwt7/////////////&#10;/////////////////83a7P//////////////////////////////////////////////////////&#10;////////////////////////////////////////////////////////////////////////////&#10;////////////////////////////////////////////////////////////////////////////&#10;////////////////////////////////////////////////////////////////////////////&#10;////////////////////////////////////////////////////////////////////////////&#10;////////////////////////////////////////////////////////////////////////////&#10;////////////////////////////////////////////////////////////////////////////&#10;////////////////////////////////////////////////////////////////////////////&#10;////////////////////////////////////////////////////////////////////////////&#10;////////////////////////////////////////////////////////////////////////////&#10;6dnOxb22sa2qqKalpqmvucXU3v///////////////+eBbFxPRT01LikkHxwaGRkaHSIqN///////&#10;//////////8+AAAAAAAAAAAAAAAAAAAAAAAAAP////////////////90AAAAAAAAAAAAAAAAAAAA&#10;AAAAAP////////////////+kAgAAAAAAAAAAAAAAAAAAAAAAAP/////////////////PLwAAAAAA&#10;AAAAAAAAAAAAAAAAAP/////////////////3WAAAAAAAAAAAAAAAAAAAAAAAAOn/////////////&#10;////fgAAAAAAAAAAAAAAAAAAAAAAANX/////////////////pBoAAAAAAAAAAAAAAAAAAAAAAMT/&#10;////////////////zEMAAAAAAAAAAAAAAAAAAAAAALT/////////////////9m0AAAAAAAAAAAAA&#10;AAAAAAAAAKf//////////////////5okAAAAAAAAAAAAAAAAAAAAAJP//////////////////8pX&#10;AAAAAAAAAAAAAAAAAAAFI5X///////////////////+SKgAAAAAAAAAADCRAXn2dvOz/////////&#10;///////////hdBUOIDBAUWZ9lrHQ8///////////////////////////1YyYq7/R5Pn/////////&#10;////////////////////////////////////////////////////////////////////////////&#10;////////////////////////////////////////////////////////////////////////////&#10;////////////////////////////////////////////////////////////////////////////&#10;////////////////////////////////////////////////////////////////////////////&#10;////////////////////////////////////////////////////////////////////////////&#10;////////////////////////////////////////////////////////////////////////////&#10;////////////////////////////////////////////////////////////////////////////&#10;////////////////////////////////////////////////////////////////////////////&#10;////////////////////////////////////////////////////////////////////////////&#10;////////////////////////////////////////////////////////////////////////////&#10;//////////////////78+vj7/P/////////////////////////Tt6abk4uFfnl1cm9wcHN4f4ye&#10;rP////////////////+WSjgqIRoSCwQAAAAAAAAAAAAAAMn////////////////AEwAAAAAAAAAA&#10;AAAAAAAAAAAAALD////////////////tRgAAAAAAAAAAAAAAAAAAAAAAAJn/////////////////&#10;cgAAAAAAAAAAAAAAAAAAAAAAAIT/////////////////mg8AAAAAAAAAAAAAAAAAAAAAAG7/////&#10;////////////wTcAAAAAAAAAAAAAAAAAAAAAAFr/////////////////510AAAAAAAAAAAAAAAAA&#10;AAAAAEr//////////////////4UOAAAAAAAAAAAAAAAAAAAAADr//////////////////643AAAA&#10;AAAAAAAAAAAAAAAAACb//////////////////9lkAAAAAAAAAAAAAAAAAAAJKUv/////////////&#10;//////+VLgAAAAAAAAAAABEuTWyOstn////////////////////Waw0AABAgMUZddpGx0/b/////&#10;////////////////////umFneo2fssji/f///////////////////////////////+vw////////&#10;////////////////////////////////////////////////////////////////////////////&#10;////////////////////////////////////////////////////////////////////////////&#10;////////////////////////////////////////////////////////////////////////////&#10;////////////////////////////////////////////////////////////////////////////&#10;////////////////////////////////////////////////////////////////////////////&#10;////////////////////////////////////////////////////////////////////////////&#10;////////////////////////////////////////////////////////////////////////////&#10;////////////////////////////////////////////////////////////////////////////&#10;////////////////////////////////////////////////////////////////////////////&#10;////////////////////////////////////////////////////////////////////////////&#10;//////////////////////////////////////////////////////////////Hl3NbRzMfDwcDA&#10;xcnP1+X6///////////////////1lIFyaWJcV1JNSkhHR0lMU15vhqb/////////////////XR8Q&#10;BQAAAAAAAAAAAAAAAAAAACf/////////////////jAAAAAAAAAAAAAAAAAAAAAAAABT/////////&#10;////////tywAAAAAAAAAAAAAAAAAAAAAAAD/////////////////31QAAAAAAAAAAAAAAAAAAAAA&#10;AAD//////////////////3wEAAAAAAAAAAAAAAAAAAAAAAD//////////////////6MrAAAAAAAA&#10;AAAAAAAAAAAAAAD//////////////////8hRAAAAAAAAAAAAAAAAAAAAAAD/////////////////&#10;//B4EAAAAAAAAAAAAAAAAAAcQWL///////////////////+jPQAAAAAAAAAAAA0rS26Tu9f/////&#10;///////////////YbxIAAAAOHzNKY3+gw+f/////////////////////////sE1DV2t+kqjB3Pr/&#10;/////////////////////////////7670uf8////////////////////////////////////////&#10;////////////////////////////////////////////////////////////////////////////&#10;////////////////////////////////////////////////////////////////////////////&#10;////////////////////////////////////////////////////////////////////////////&#10;////////////////////////////////////////////////////////////////////////////&#10;////////////////////////////////////////////////////////////////////////////&#10;////////////////////////////////////////////////////////////////////////////&#10;////////////////////////////////////////////////////////////////////////////&#10;////////////////////////////////////////////////////////////////////////////&#10;////////////////////////////////////////////////////////////////////////////&#10;////////////////////////////////////////////////////////////////////////////&#10;////////////////////////////////////////////////////////////////////////////&#10;////////////////////////////////////58m7saqkn5yamJiYmqClsL3T7P//////////////&#10;////vWNWTEU+OTUwLCooJygsMjlKaIv/////////////////3EYAAAAAAAAAAAAAAAAAAAAAAAD/&#10;/////////////////3QAAAAAAAAAAAAAAAAAAAAAAAD//////////////////5wjAAAAAAAAAAAA&#10;AAAAAAAAAAD//////////////////8NKAAAAAAAAAAAAAAAAAAAAAAD//////////////////+lw&#10;BwAAAAAAAAAAAAAAAAAAAAD7//////////////////+WLAAAAAAAAAAAAAAAAA40XH//////////&#10;//////////+8UwAAAAAAAAAAABU0VXukze3////////////////////kfR8AAAAGFyxDXX2ewuj/&#10;////////////////////////s1IuQlZqf5Wuy+r/////////////////////////////+KWUrMLZ&#10;7///////////////////////////////////////////////////////////////////////////&#10;////////////////////////////////////////////////////////////////////////////&#10;////////////////////////////////////////////////////////////////////////////&#10;////////////////////////////////////////////////////////////////////////////&#10;////////////////////////////////////////////////////////////////////////////&#10;////////////////////////////////////////////////////////////////////////////&#10;////////////////////////////////////////////////////////////////////////////&#10;////////////////////////////////////////////////////////////////////////////&#10;////////////////////////////////////////////////////////////////////////////&#10;////////////////////////////////////////////////////////////////////////////&#10;////////////////////////////////////////////////////////////////////////////&#10;////////////////////////////////////////////////////////////////////////////&#10;////////////////////////////////////////////////9/Ds6OXl4+Ll6u31////////////&#10;/////////////7abkYqFgX59enl6e4CIlKO42vT//////////////////5tCOTEqJSIfGhUSEBAS&#10;FBkoSHLk/////////////////71AAAAAAAAAAAAAAAAAAAAAAACm/////////////////+RrAAAA&#10;AAAAAAAAAAAAAAAAAACV//////////////////+SJwAAAAAAAAAAAAAAAAAABi6k////////////&#10;//////+3TQAAAAAAAAAAAAAABi1Te5/f///////////////////ccRIAAAAAAAAAAiJGbJO65v//&#10;///////////////////+ljgAAAAHGi9HYoSozvb/////////////////////////wWEiN0xido2o&#10;xeb/////////////////////////////+Z58lavD2/T/////////////////////////////////&#10;//3p////////////////////////////////////////////////////////////////////////&#10;////////////////////////////////////////////////////////////////////////////&#10;////////////////////////////////////////////////////////////////////////////&#10;////////////////////////////////////////////////////////////////////////////&#10;////////////////////////////////////////////////////////////////////////////&#10;////////////////////////////////////////////////////////////////////////////&#10;////////////////////////////////////////////////////////////////////////////&#10;////////////////////////////////////////////////////////////////////////////&#10;////////////////////////////////////////////////////////////////////////////&#10;////////////////////////////////////////////////////////////////////////////&#10;////////////////////////////////////////////////////////////////////////////&#10;////////////////////////////////////////////////////////////////////////////&#10;////////////////////////////////////////////////////////////////////////////&#10;///////////////////////i1s/Jx8XFxcjGzNTb4/L///////////////////////qYfHRuamhn&#10;Z2lna3F4g5Kkwt/1//////////////////+NLyEaFBEOCwYBAAAAAAARMl6O////////////////&#10;//+0SQAAAAAAAAAAAAAAAAADMV2D///////////////////bcBAAAAAAAAAAAAAAJ1J6o83r////&#10;///////////////+lDUAAAAAAAAAFDhfibTa////////////////////////tlYAAAAPJDxWcpC5&#10;4f//////////////////////////2nsnNktiepOwze7//////////////////////////////6t0&#10;iaG61O7///////////////////////////////////bT5///////////////////////////////&#10;////////////////////////////////////////////////////////////////////////////&#10;////////////////////////////////////////////////////////////////////////////&#10;////////////////////////////////////////////////////////////////////////////&#10;////////////////////////////////////////////////////////////////////////////&#10;////////////////////////////////////////////////////////////////////////////&#10;////////////////////////////////////////////////////////////////////////////&#10;////////////////////////////////////////////////////////////////////////////&#10;////////////////////////////////////////////////////////////////////////////&#10;////////////////////////////////////////////////////////////////////////////&#10;////////////////////////////////////////////////////////////////////////////&#10;////////////////////////////////////////////////////////////////////////////&#10;////////////////////////////////////////////////////////////////////////////&#10;////////////////////////////////////////////////////////////////////////////&#10;///////////////////////////////////////////////////////////////////////////4&#10;wLWvrKqtrbG3wMXQ2eP7///////////////////////viWBZVlRXWV1jZW11fpGow+z5////////&#10;////////////lzUNCQUCAAAAAAAdTHmizPf/////////////////////vFwDAAAAAAANMFeCrdj/&#10;////////////////////////3H8nAAYcNE9sja7W/////////////////////////////J9DO1Jr&#10;hqHA4////////////////////////////////8J9haC61vb/////////////////////////////&#10;//////7O1PP/////////////////////////////////////////////////////////////////&#10;////////////////////////////////////////////////////////////////////////////&#10;////////////////////////////////////////////////////////////////////////////&#10;////////////////////////////////////////////////////////////////////////////&#10;////////////////////////////////////////////////////////////////////////////&#10;////////////////////////////////////////////////////////////////////////////&#10;////////////////////////////////////////////////////////////////////////////&#10;////////////////////////////////////////////////////////////////////////////&#10;////////////////////////////////////////////////////////////////////////////&#10;////////////////////////////////////////////////////////////////////////////&#10;////////////////////////////////////////////////////////////////////////////&#10;////////////////////////////////////////////////////////////////////////////&#10;////////////////////////////////////////////////////////////////////////////&#10;////////////////////////////////////////////////////////////////////////////&#10;////////////////////////////////////////////////////////////////////////////&#10;//////////Pv7u7v9fz/////////////////////////////////86+bmpuepa66vMTU5v//////&#10;////////////////////95dUTE9UW2VugJfA5////////////////////////////65UABs2UnCM&#10;q8v2/////////////////////////////8prP2N/nbze/P//////////////////////////////&#10;/+eZg6zI5//////////////////////////////////////bzPL/////////////////////////&#10;////////////////////////////////////////////////////////////////////////////&#10;////////////////////////////////////////////////////////////////////////////&#10;////////////////////////////////////////////////////////////////////////////&#10;////////////////////////////////////////////////////////////////////////////&#10;////////////////////////////////////////////////////////////////////////////&#10;////////////////////////////////////////////////////////////////////////////&#10;////////////////////////////////////////////////////////////////////////////&#10;//////////////////////////////////8AAAAAAAAAAAAAAAAAAAAAAAAAAAAAAAAAAAAAAAAA&#10;AAAAAAAAAAAAAAAAAAAAAAAAAAAAAAAAAAAAAAAAAAAAAAAAAAAAAAAAAAAAAAAAAAAAAAAAAAAA&#10;AAAAAAAAAAAAAAAAAAAAAAAAAAAAAAAAAAAAAAAAAAAAAAAAAAAAAP//////////////////////&#10;////////////////////////////////////////////////////////////////////////////&#10;////////////////////////////////////////////////////////////////////////AAAA&#10;/+4ADkFkb2JlAGQAAAAAAv/bAIQABgQEBwUHCwYGCw4KCAoOEQ4ODg4RFhMTExMTFhEMDAwMDAwR&#10;DAwMDAwMDAwMDAwMDAwMDAwMDAwMDAwMDAwMDAEHCQkTDBMiExMiFA4ODhQUDg4ODhQRDAwMDAwR&#10;EQwMDAwMDBEMDAwMDAwMDAwMDAwMDAwMDAwMDAwMDAwMDAwM/8AAFAgAsQdgBAERAAIRAQMRAQQR&#10;AP/dAAQA7P/EANcAAQABBQEBAAAAAAAAAAAAAAAGAwQFBwgCAQEBAAEFAQEAAAAAAAAAAAAAAAUC&#10;AwQGBwEIEAEAAgEBBAIKCwwGCQIFBQAAAQIDBBESBQYhMUFRcaEiMlITFgdhkdFCYnKCI1MUCIGx&#10;wZKistIzNHQ1F8JDY7MVNuHic4OTo9NUGPAmJNQlVXXyw+NEhBEBAAECAgMMBgYIBQUBAAMBAAIB&#10;AxEEEjJSITFRIkJyotIUBQYWYoKSshM0QcIjM0NT8GFxgbHic4PRY6Ozw5PT4yQVkaHydAf/2gAO&#10;BAEAAhEDEQQAAD8A5UB1S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P/0OVAdUg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D/9Hn/gXq91XGNJTW4suOlLzMRFtu&#10;3ond7EJ3K90TzEKTpWNNL9rZcl3DczVulyMoRjLHW0uTXRdUr/8AlLrfp8X5XuMvy/c2odJneVru&#10;1b6X+Afyl1v0+L8r3Dy/c2odI8rXdq30v8A/lLrfp8X5XuHl+5tQ6R5Wu7Vvpf4B/KXW/T4vyvcP&#10;L9zah0jytd2rfS/wD+Uut+nxfle4eX7m1DpHla7tW+l/gH8pdb9Pi/K9w8v3NqHSPK13at9L/AP5&#10;S636fF+V7h5fubUOkeVru1b6X+Afyl1v0+L8r3Dy/c2odI8rXdq30v8AAP5S636fF+V7h5fubUOk&#10;eVru1b6X+Afyl1v0+L8r3Dy/c2odI8rXdq30v8A/lLrfp8X5XuHl+5tQ6R5Wu7Vvpf4B/KXW/T4v&#10;yvcPL9zah0jytd2rfS/wD+Uut+nxfle4eX7m1DpHla7tW+l/gH8pdb9Pi/K9w8v3NqHSPK13at9L&#10;/AP5S636fF+V7h5fubUOkeVru1b6X+Afyl1v0+L8r3Dy/c2odI8rXdq30v8AAYrX8j6jRZpwXyUm&#10;a7OmNvZjb2mTa8L3blMaSt9L/Bp3ecewXa2pceUaRlpQ9MW3onn8unfXfKd3at9Pqovt0eCoeief&#10;y6d88p3dq30+qdujwVD0Tz+XTvnlO7tW+n1Tt0eCoeiefy6d88p3dq30+qdujwVD0Tz+XTvnlO7t&#10;W+n1Tt0eCoeiefy6d88p3dq30+qdujwVD0Tz+XTvnlO7tW+n1Tt0eCoeiefy6d88p3dq30+qdujw&#10;VD0Tz+XTvnlO7tW+n1Tt0eCoeiefy6d88p3dq30+qdujwVD0Tz+XTvnlO7tW+n1Tt0eCoeiefy6d&#10;88p3dq30+qdujwVD0Tz+XTvnlO7tW+n1Tt0eCoeiefy6d88p3dq30+qdujwVD0Tz+XTvnlO7tW+n&#10;1Tt0eCoeiefy6d88p3dq30+qdujwVD0Tz+XTvnlO7tW+n1Tt0eCoeiefy6d88p3dq30+qdujwVD0&#10;Tz+XTvnlO7tW+n1Tt0eCoeiefy6d88p3dq30+qdujwVD0Tz+XTvnlO7tW+n1Tt0eCoeiefy6d88p&#10;3dq30+qdujwVD0Tz+XTvnlO7tW+n1Tt0eCoeiefy6d88p3dq30+qdujwVD0Tz+XTvnlO7tW+n1Tt&#10;0eCoeiefy6d88p3dq30+qdujwVD0Tz+XTvnlO7tW+n1Tt0eCoeiefy6d88p3dq30+qdujwVD0Tz+&#10;XTvnlO7tW+n1Tt0eCoeiefy6d88p3dq30+qdujwVD0Tz+XTvnlO7tW+n1Tt0eCoeiefy6d88p3dq&#10;30+qdujwVD0Tz+XTvnlO7tW+n1Tt0eCoeiefy6d88p3dq30+qdujwVD0Tz+XTvnlO7tW+n1Tt0eC&#10;oeiefy6d88p3dq30+qdujwVD0Tz+XTvnlO7tW+n1Tt0eCoeiefy6d88p3dq30+qdujwVD0Tz+XTv&#10;nlO7tW+n1Tt0eCoeiefy6d88p3dq30+qdujwVD0Tz+XTvnlO7tW+n1Tt0eCoeiefy6d88p3dq30+&#10;qdujwVD0Tz+XTvnlO7tW+n1Tt0eCoeiefy6d88p3dq30+qdujwVD0Tz+XTvnlO7tW+n1Tt0eCoei&#10;efy6d88p3dq30+qdujwVD0Tz+XTvnlO7tW+n1Tt0eCoeiefy6d88p3dq30+qdujwVD0Tz+XTvnlO&#10;7tW+n1Tt0eCoeiefy6d88p3dq30+qdujwVD0Tz+XTvnlO7tW+n1Tt0eCoeiefy6d88p3dq30+qdu&#10;jwVD0Tz+XTvnlO7tW+n1Tt0eCoeiefy6d88p3dq30+qdujwVD0Tz+XTvnlO7tW+n1Tt0eCot9fwH&#10;LosU5r2rMRMRsjb2Ufn+4LmTt/ElKEqY0jxdLlL1rNUuVwpQYtrLMAAAAAAAAAAAAAAAAAAAAAAA&#10;AAAAAAAAAAAAAAAAAAAAAAAAAAAAAAAAAAAAAAAAAAAAAAAAAAAAAAAAAAAAAAAAAAAAAAAAAAAA&#10;AAAAAAAAAAAAAAAAAAAAAAAAAAAAAAAAAAAAAAAAAAAAAAAAAAB9iNvRHW9pTHcoDKablvVZo3rR&#10;FI+FPT7UNny3hvM3qY10bX9WvG9mNJdLRYU85CPpfsDUct6rDG9WIvHwZ6fakzHhvM2qY00bv9Ov&#10;G9mdIdHSIZyEvRGLmJidk9Ew1itK0rhVmj48AAAAAAAAAAAAAAAAAAAAAAAAAAAAAAAAAAAAAAAA&#10;AAAAAAAAAAe8WKck7IeVrguQt1nXCiM8/esLhvI+irr+Kb9oyX3MdMcRN7W2b3RvTSuyseNa1jLi&#10;nHOyXlK4ly3WG+8er71j8M560t9XwvzlJw2iuTHliItWZjbXxZvXdt73wnhUtpSAAABM7OmVW+mt&#10;Su9KikqVX5WaxpjVrvlb17cv8y8Y/wAC0Xnoy2m0Ysl6xGPJNYm07kxa1+mtd6nnKU3vjP/S116u&#10;P4Lh7t/z7OjdzfLx9b36us+H/lY+v78nVKTJpsIAAAAAAAAAAAAAAAAAAAAhfMn7dfuV+9CWymr+&#10;9wvxb87LmW/cGLZrTwAAAAAAAAAAAAAAAAAAAAAAAAAAAAAAAAAAAAAAAAAAAAAAAAAAAAAAAAAA&#10;AAAAAAAAAAAAABi+Zf2OfjQ1fxL8rXnw/izcnriHuSJ0AAAAAAAAAAAAAAAAAAAAAAAAAAAAAAAA&#10;AAAAAAAAAAAAAAAAAAAAAAAAAAAAAAAAAAAAAAAAAAAAAAAAAAAAAAAAAAAAAAAAAAAAAAAAAAAA&#10;AAAAAAAAAAAAAAAAAAAAAAAAAAAAAAAAAAAAAAAAAEk5Y4bXd+t5I2zM7K+xs67Oi+GO7Y6PaJ0x&#10;lq2fR0dafO5KJzl6uOhT1hIG/IsAGA5n4dXc+t0jZaJ2W9ntS0LxP3dHR7RGnGpxbvpaWrPnaXF/&#10;/qlMlerjo19URpzlLAAAAAAAAAAAAAAAAAAAAAAAAAAAAAAAAAAAAAAAAAAAAAAAAAA94ss452wp&#10;rTFct3KwrjRFfWJ6udBz1oqaHiFr45xX38eTHMb1Z2bs+NFq2rb31X3LmnJO2SlMHty5We+p+rj1&#10;acP5D0mTS6C18t89otkyZNm20xGysbKxFa1r/SU1S0lwAAPsAp6n9Vf4s/eX+o/Vyx476XvatXFv&#10;qP8A848N/wBrb8y7/9PXXq4/guHu3/Ps6N3N8vH1vfq6z4f+Vj6/vydUpMmmwgAAAAAAAAAAAAAA&#10;AAAAACF8yft1+5X70JbKav73C/FvzsuZb9wYtmtPAAAAAAAAAAAAAAAAAAAAAAAAAAAAAAAAAAAA&#10;AAAAAAAAAAAAAAAAAAAAAAAAAAAAAAAAAAAAGL5l/Y5+NDV/EvytefD+LNyeuIe5InQAAAAAAAAA&#10;AAAAAAAAAAAAAAAAAAAAAAAAAAAAAAAAAAAAAAAAAAAAAAAAAAAAAAAAAAAAAAAAAAAAAAAAAAAA&#10;AAAAAAAAAAAAAAAAAAAAAAAAAAAAAAAAAAAAAAAAAAAAAAAAAAAAAAAAAAAAAAAATTgF4tosezsb&#10;Yn25dk7glSWVhh9GlHpya/mqYTqMgn2KACw49aK6PJt7MRHfhA9/SpHKzx9H34snK0xnQQpxpsIA&#10;AAAAAAAudNp4tG/bq7ELcpYM2zZx3atE+vb14angWoty7y/eKaqsR9Yz7ImabY2xixbejzm749/e&#10;e98PxK9smPH4M7I9hbpStWTKcYbjUfAeROducq/4rpKajPWZ2xny5t3en4F8962v8ajx5nHlmLV+&#10;690q0W/hxnu0SPD6zecuQdPqeX+YYzxfNgvXT5Ms718d5jZXJhz7bRmx/Lv5v3ni7l/OspEViYjp&#10;2vYVU5mNKUxZn7L/ADPxLWcb1fD9VqcubT20ts01yXm3h1yYqb8b8zsndy33vK+S+aOkTEzMdL2d&#10;VOWjStK1Xv2puY+IaLV6DQ6TUZMOCcdstq47TXbbe3Ym27427s8FUrp61tNp6uwprJepZpSta1Qn&#10;jnrp49xnhGg5e4fmzTqIx7uoyY9vnct960Y8cWr85MeZ83v7vhZb72/8KjqJpa1Yr93YrjjSjHvV&#10;jKtMG0fUvoeZ+XuXuK6vjcZsVa45y6WmomZtW1KZLZLbl/CpS1vNeDbybeCq6rHWKbYjqUQrur1+&#10;FNFAPs+c4cW1PNuPT6nVZs2LV0y+drkvNotNaWy1vstPjxavjfJWS+jXVq902Os442x1rEq7qTsQ&#10;pWLk319c5cY0vOWow6bV5sOPRxh8zXHeaxXbjx5rTu16N618lt78Va0rE3ivY2rta7jBjHjYfrdE&#10;czcb1Om5S1PFsNtzVV0Fs1bR2L+b396Pi2XuXBW+yOrYs0lgkZ2qScter/1ycW5Ty6rPfLk1fn8N&#10;opTNe1qxlm1d3Nfene8GvnN7d/WeL8KvmMuLH4MbHuFaqaThDcZTVchesfnKk8W1ePUZa5PCrGXL&#10;XH0f2envfH5uvk/N0er4qZY2x7cPKVrRVK3GdGM5b9ZXNPq84h9V1N801xWiMuk1M2muz4O/04pm&#10;PEyY/wAuixvSaTNZ7C/SuKLlHRrhV1xypzNpOZuG4OL6CduHPXbET11mPBvjt8Kl/BsuNPpotG9f&#10;7kLcpcDLs2Md2rTHrr9fmo4TqsnAOWrRXPindz6jZEzW3vsWGJ8Her/WZJ8W3g18Ku8qzlx06OiO&#10;4owrVkVuQjuNZaH1c8+824o4pGLU56ZI3q5M+aKzaJ6ppGoyUvuz723iE48eWNse3BjWhWEblDhv&#10;PfOXq118aXWWzUiuybabUzN8dq/2e9M9H9pgus8uOcc7sr9K4o6cKwrhV1RyDzxo+dOF4+LaHwdv&#10;g5McztnHePGx2/Orb31N2zw9W0iVMOPzlt3sKZVwXbcNOuCJetPnmOSuB5uK1rF8+2MeGtuqclvF&#10;3vg0rFr28rd3V3a2PD0bNi1TGSQrWFvcc0cF4Pzx60r5tfiz5M2PHbdtfJl83ji3jebx448Hq+jp&#10;8bxnzbiy9r7xu0eYwmusml9ZHq7y1vt1UYtuyN231jDb2Jr87Su98KtMnkrO1fCmK9PT0L1EbKm7&#10;hR1HwDi2fNwfT8S4vSNLntp65c9bdEY53d/Jvb3iRX4Xie+XeLTVpG2/TK1WWO8kLdikaY1c1esb&#10;1+8Y5l1k8N5Ztk02im25j81ExmzTt2Rber85Tf8AeY8fheX8H15/F1bYeaNVfxYbzC/ye5/yY/8A&#10;EJ02ebeN056+c/E8753e+D475k01bxtr0T7BSVaKZ2aSpjRkOQ/Xrx/lDWxoOP2y6rR0tuZcWfb5&#10;7H29y+T5zep9Fk8H3vzfjLKYmJ2T1r6NrTB1dw7iGDiOnx63SXjJgzUi9Lx1TW0b1ZXWDSxs3r9f&#10;aWZT4GfasU35OcvXB9oLW5NXk4Lyvk8zgxTNMmpp497R0WjDb+rx1n+sr4d/eWrXxqk58dejbDzR&#10;qu/FhTcQzT+qjn7jGL/E50+ovvRvRObNWuSfZ3M2SuX8ar5kw0yV3o6PZgpKtHk7UZ0xoveRvWpz&#10;VyZxbHwniU58+KclceTS6jem8b0xHzM3+cpbp8D+rv5KhpKxa/T07IXJ13GJl40rLdbi+0vxzW8J&#10;5bx/UMt8Fs+qpivakzWZpuZck03o6fCtjrvfivusrEWjZ2YeQq9zMaUruLX7MXHtbxTgepxa7NfP&#10;Gn1G7jm8zaYrNa23N63Tu73ivumrj2bb7NvsksVVmkMMasZ69eL88RxTHw3l2mqroMmKsxfS0mZt&#10;eZnf38+ON/Fu+Tv08Hw1bz2Lq6PaUaNWR8WDWmX1V+sbLX61kwaq09e2dTWb/iee85+SZNPTJG2v&#10;RPbgpKtCdmM6bhyX65uY+S+IRpOLZM2o0tL7mfT6iZm9Y995u2X5zHenkfq/Kr75Y7Nk7JX0Zhg6&#10;3pq8Wt0karT2i+HLj36Wjqmtq71bfdqv9R+rljx30te1auM/Uf8A5x4b/tbfmXf/1Nderj+C4e7f&#10;8+zo3c3y8fW9+rrPh/5WPr+/J1SkyabCAAAAADDcX5iro7zhwxF8kdcz1QzbOW06Y13mid+eKY5K&#10;fwrVKXb0deUvurfo8XXl7OiMfpubcsW+fpWafB6JX5ZOn0Ncyvja7SX20YTt/wCVpQudKU4y6POE&#10;mwZ6Z6RlxztraNsSjZRrGuFXVsvmIZiFLkK6Vu5TSjIe1LIAAAAAAAAABC+ZP26/cr96EtlNX97h&#10;fi352XMt+4MWzWngAAAAAAPeLDfNbcx1m1p7ERteVlSm7Ves2J3paNukrk9mFNIZfTcq6nJ05Zrj&#10;j2eme97rElm403uM3TKeDczd3blYWKel9pc9mHF/1BfU5Qxx4+W09yIj3ViucrwNht+B7dNa5OXN&#10;jGH/AHB9vyhinxclo7sRJTOV4Hs/A9qurcuU50Yz6gstTynqMfTitXJHa6p9z8pejm4139xBZrwX&#10;mLe7blC/6P3NzpcT/UGIz6bJp7bmWs1t7MMuMqS3aNKzOUuZaWjdjK1L06fppCkqYoAAAAAKmDBf&#10;PeMeON61uiIeSlSNMar+Xy88xOlu3TTuT1YiRablGu7tz5J3u1X3ZR0s5wUdOyvgiOjjenLT2bOr&#10;H1563sRFvxHla+Gk5NPbfiOusx0/c7a5bzVJVwruI7vTwfOxCtyxL41I61uVPtdH0NH7zm8X0dIY&#10;FnOdgAAAAAznDeWL6isZc9vN1npiIjp/0MK7mqRrhTddA7q8ITzMaXL1fgQlqww+1lH0vy+lL0Rd&#10;6jlCm78xkne+F1d5ajnK/TRL5nwRHR+xnLT/AM6lNGXrQ0dH2ZiO6jT3095xZY2Wr1wkIypKmNHM&#10;s1lZ5adbdymhchvikqYoAAAAAKmHBkz23MVZtbtRDyUqR3asjL5a5mJaFuMrk9mFNIZfTcqajJ05&#10;Zrjjtdc979Jhyzcab3GbrlfBmYubtysLH+rc6HE/1BfU5QxR42S09yIj3VmucrwJ+Hge1TWuTlzY&#10;xh1wvyhinxclo7sRPuFM5XgeT8D2q6tycedGM+oLHU8qajH04rVyR2uqe/8ApL0c3Gu/xUDmvBmY&#10;t7tusL/+lc6fE/1BiM+nyYLbmWs1t2phmRlSW7RpeYy1zLy0bkZW57M6aIpvWMAAAAM3w3ljJqax&#10;lz283WeqNnTPuMK5mqRrhTjN+7q8I3MzGly7X4EJasMNK7KP/H0peiMh6I4PpL95Y7ZXgo2LyRY2&#10;7vQ6oeiOD6S/eO2V4KHkixt3eh1Q9EcH0l+8dsrwUPJFjbu9Dqh6I4PpL947ZXgoeSLG3d6HVD0R&#10;wfSX7x2yvBQ8kWNu70OqHojg+kv3jtleCh5Isbd3odUW+q5RmK72nvtmOxbs/KVwznDRHZzwTWMc&#10;bE9OX5d3lf3I9X1hHsmO2O00vGy0TsmJSNK47tHNLtuVqVYypozhxZRlyR5FsAABi+Zf2OfjQ1fx&#10;L8rXnw/izcnriHuSJ0AAAAAAAAAAAAAAAAAAAAAAAAAAAAAAAAAAAAAAAAAAAAAAAAAAAAAAAAAA&#10;AAAAAAAAAAAAAAAAAAAAAAAAAAAAAAAAAAAAAAAAAAAAAAAAAAAAAAAAAAAAAAAAAAAAAAAAAAAA&#10;AAAAAAAAAAAAAAAGY4BxeNJacOadmO07dvalt3cHe9MpKtu59zc5X5dzqy5TAzVjT3aawldbReIt&#10;WdsT1TDqcZUlTGldKNfpohK0wC1opE2tOyI65klKkaY1roxpwlKYiK8f4vXVzGHDO3HWdsz25ct7&#10;/wC96ZqtLdv7mG7pfmT6kU3lbGhu11hhmoM8AAAAAAAAZG07lOjsQxt+qYrxY/so4Z4Xp/S7mzHi&#10;1kzMcQ10ecns7MmTbfZ8nxWPmdvTLJQ7uLT6fHpsdcGCsUxY6xWtaxsiIiNla1jtQqaa81vHs9Ci&#10;VNxfsSwkgHr55d0/GOVdXkzVjz2jr5/Ffs1ms+Hs+Pj3qLjW+JHdUQ32XmdX97TH2VP8zan9wyf3&#10;unfNF4s90mpyu9Vf/ax/iug/d7fnqesyTNtzsQqhRazM8a4Jd9mLknTaThE8x5aRbV6u96Y7zHTX&#10;HSfNzFPJ38tb7/yFGnjR3VdWNDfo2tzj/Bdf+65/zLL3Vfq5WYb6Tv6rlH7Ov+c9H8TP/dXWC+in&#10;Yq/0v6uPu/fY899K2NWjjP7Qf+duI/7j+4wrWn62O6vV3mBDX9Z0nzf/AJD1X/4y390utVea06Oz&#10;0LUKbrPvywi5y+z3y7p+N81YY1dYvj0uO+o3Z6ptXdrj/Fvkrf5CwX0U7GXOitO2a9jrW50ZuWlu&#10;4NEfas5e09+G6TjcViNTjzRp5t2bUvW+SInt7l8fg/Hu+6qm29fZ6HkK7j3MRxlT9az+zlzFm0XK&#10;/GJjwo0M21FIntzitbd9vArZ7blJ2dxRGmNWRelox3Gr/UzwLFzNzbpcPEfnce9fPki3TvzStsuy&#10;23xt7Ju7/lV3mPZCJdpxGxW0t5reI7EqJ03GRYlhJrP7Q3LOn4vytqNXkrH1jQ7M2K/Zjwq1y02+&#10;TfH73y608lW1tfBifZUQZGapuUq1l9k/i2WnFNdwzbPmsmnjNs7EWx3rj79c6zXke6ZVdPkil9s9&#10;U9CmVMaL9mejLdQH138k6nm/l2+j0Eb2qw5K58dNuzfmsWram3yrUyX3fhrvJhrl6e/CzSWDPnbp&#10;c3XNnInrR476ts2XQUxROK197Lps9ZrMX2bs2jxb48m7FY/oLbJpLV6Y6YXaTxYc8vWm9xm9eS/t&#10;J8C47kppeJUtw7UXmIickxbFM9rz0bu5/vMdKfDfNLXbeNvYJ7ymxTGTIfaJ4vk4fyhqIwTsnU3x&#10;4ZmPJtO/f8elNz5StrbzERXtqIUZGZlhSlGs/sp8uafV67W8Yz1i2XSVx48W3p3Zyb+/ePhbuPc+&#10;Le6zXke6YXeivPTXsLU6M/LS36OdPtW8s6fFbRcdw1iufLNsGWY99sjfxWn4VfDrveTueS+ZqROa&#10;PZ2Ea7jy5H7Si69V/Nmp03qx4lmraYyaGc+HFbs1i9aXpMfEyai0qmqvNadHZ6FMKbq9mJYRQH7O&#10;PLmn41zTW+rrF6aLDbU1rPTE3ramPH+JbL5z41Fivot1++70xGzsD3Gq1zcK0efPTWZcGO+ox9FM&#10;lqVm9fiXmN6qvovHnuLc95lZbW/c1D9qz/Lel/fqf3Wd91vjR3CD3Nb9Fr9k/wDg+v8A3mPzKvGL&#10;TWyRt6oe1lgt27FZ7qS+sj188J5Mzzw6mO2t19YibY6WitabemIy5dlt23wa0v8AC3VX6nHlKdNf&#10;7NTha+xfao4pmmcmPhNLYo69mS8/l7mz8lWw45xxu7dqiVcWRahoUwax9avPmn544lj4vg0s6TL5&#10;muPLXei+9as22X392m3wLVp4vvFlm/WT3V6O8jrutV1R6qctsvJ3DrXnbMaWK/crE1r3oXmo/Vys&#10;x30je1auXfUf/nHhv+1t+Zd//9XXXq4/guHu3/Ps6N3N8vH1vfq6z4f+Vj6/vydUpMmmwgAAAAA1&#10;7q96c19/xt6dvd2thhvUwfM2drKt6enr/Enp8/SrpCiqYgmHKs2+qeF1b87O50fhRGb1v3O2+Day&#10;7Ju73xZ6HM4v/JpjMMNu4AAAAAAAAAIXzJ+3X7lfvQlspq/vcL8W/Oy5lv3Bi2a08AAAAAGV4RwL&#10;Jrp85fwMPb7M/FY16/SG5ym3dx+HbneFdOX2WW2+Vc9G119WPpCW6TRYtJXcw1isd+e7KInOs641&#10;dnyXd9rJx0LUaQp058+etIVlDPAAAAFPUabHqa+bzVi1fZVRlWNcaMXNZS3mo6F2MbkPS+rs86Ii&#10;nGeXraTbmwbbYuz26/6ErZzFJ7ldZx7v3wxLJY3bONzL8r8yzztq36ft7QwzMaMAAAAJFyhgrNsm&#10;afGrERH3etH5yW9R03wPl41lcu11oaFuH9zSlP3IiTIx1cAEY5j4JuTOrwR4M+PEdj4STy1/Hi19&#10;VyXxT3B8OtczZpxPx7ceR/mx9D8zZ1tXVI8kHNQAAF7wbBXPq8eO3TG3bP3I3lm9LRjWqc7iy0cx&#10;m7cJaunpS/tRrd+oJ2gn0QACOc34K7MeaPG2zWfvpHJy36OX+OMtHC3dpr8a1L0o68PZ4/tCNJJy&#10;sAAAAZfg/AL63Zly7aYe/PxfdYl7MUhuU1m59xeG55/7S59llv8AUvf0/R/zPZ0uSSzS6TFpaebw&#10;1isex+FFSnWVcauyZTJWspHQtRpbj73PlrT9YVVDNAAAAFLU6XFqa+bzVi1fZVxnWNcaMPN5O1mo&#10;6F2NLkPS+rLWh6oiXG+CToJ85jmbYpnZ09cT2pS1i/8AE3K6zi/iDw/Xu6unCunl519e1LYn9Wf6&#10;SMSymngAveDaeuo1ePHfprM7Z+5G8s3paMa1TvcOWjmc3bhLV0tKX9qMruj0BO0E+hwAAAAAAAAA&#10;RXm3T1pmpljrvXp+4lcpLGlacDj3jXLRhejcpv3oV0+da5Xsy0fVGBZzngAADF8y/sc/Ghq/iX5W&#10;vPh/Fm5PXEPckToAAAAAAAAAAAAAAAAAAAAAAAAAAAAAAAAAAAAAAAAAAAAAAAAAAAAAAAAAAAAA&#10;AAAAAAAAAAAAAAAAAAAAAAAAAAAAAAAAAAAAAAAAAAAAAAAAAAAAAAAAAAAAAAAAAAAAAAAAAAAA&#10;AAAAAAAAAAAAADLcv8L4lxPLODhcXtaOm2ydlY+PbxVX/wBOWTpjSc7XMlLjerFkWMjLNS0YR0/q&#10;+sM7xb1c8wYsXnssfWIrG2a0vvTHyLbNvyGDLv8Apma4Tncl/VrLQ/lSc/D96zTSpGMv6et+nNEN&#10;mJidk9bMQg+AAAAAAAAAMjSYyU7sbGPXcql4104uIebuHarkPmzLuV3cmk1UZ8Ez1WpveewT3Jrs&#10;3vlVWN8NqTsmF6ksUbO3WNXWfKHrO4HzRo6avSanHS81ib4cl4rkpPvq2pb8+vgWVtNgnbv26IhT&#10;OS/YtVxxq1r9oH1u8NjhWXlzhGamp1Wp2VzWxzFq46RO9au/XwZyZNm5uR4td/f3fBVNb4kd1TDf&#10;Xszq/vQr7Kn+ZtT+4ZP73Tvmi8We6TU5Xeqv/tY/xXQfu9vz1DU/rJXI7zGv61W2/UHGzkvh3xcv&#10;99lU6zsmJe1Wo1wqmPMOjtreG6rS4+m+bBkpHdtW1YZDNTfpNYY8a4VS1yOlHBxV6ruacXKfMek4&#10;rq4nzGK9qZdkdMVvW2K9t3+z39/d+CsfM327Nk7WRjRF/DlvYOv83rK5axaX6/biWl8xs3tsZazM&#10;+xGOs+cm/wADd3/gr/FTcrFe0x61xqlbcdGmDjj1i80V5p4/rOM44muPPk8CJ69yta4se98LcpXe&#10;WVP1sd1frvIyGv6zrPm//Ieq/wDxlv7peZsfnKzXsrEa4JK5DTpg5U9V/Ovobx3Bxa9ZvgjbjzVj&#10;rnHfotu/Cp0ZK/EWE47ROyYnayMUVWFabmDsjhXPPA+K6aNdo9dgvgmNszOSsbv+0rea2xz8G660&#10;uGabbW6JlanLFnZe3WO7Vzx9oz1o6HmS2DgfB8kZ9Nprzly5a9NbZNk0pXHb31cdbX8Pxbb/AIPi&#10;qeqyeHGz3qqFNxZvz425yU++zryZbDypqL66s1jitr9HZ81u+ZrPyvnLV+Burm0Rmp0dlb3qsytK&#10;XI/taG4PrNb6suaq5NTSZzaDNNclerfpMTS+7/tcN97Hb4tljbFas7JhfpXFFyhWO+695e9YHA+Y&#10;NNXWaDWYbUmNs1teK3r8HJjtO9SVbS4J279ujYtzl9DKsWq441ak+0J63OG5eGX5a4Pmpqc+omvn&#10;7453qUpWYvuecr4Nsl71r4NfFpv777rL7dlI7pChmZfQp/ZV5RzafFq+Ys9ZrTPEYMG331azvZr/&#10;ABd+KU+NS61XWE6AVMWG2Tbu9hTWWC7C3We8iHP/AK0uEcixgji3nLX1M23K4qxadldm9e29akRW&#10;N6vwvJqeHinswblTjW/1PmHNyj6xdPF4jS8RrMdVoiclPuW2Z8M/iLrTZLXid721qVMGfYnWVN1z&#10;f6+uQ+Cco8RwYeBZP11bWy6eb7/mtk13PCnw93Ltt4OTet82o70Y80z2FeGNGNpUhcbVwcu67nH1&#10;V4NLaJya6uHzmKJ67eZyW81Tu5NPXzdPjK+pxecr0dcKI1wZN63p03GqPUT6ycPJHFsuLiW2ug1l&#10;a0y2iJmaWrM+byTXr3a7163994e973dWW5bbs2TtXsUbo14HVmPm7g+TT/XKa7TTp9m3znnabuz4&#10;29sXmlwzSNtuuVmcsUjYt6NMauYftB+s7S83a3Dw/hNvOaHRb0+c6oyZLbItNfgUrXdpb329f3u6&#10;oZc23LvR1QuUpuMW5c4+Oy256t/Vpl0/IWXgerjzWp4ljy5Lxb3lstd3DvfCpSmGb18rwVzlp52m&#10;yO7C1SuFWdcjpx3GgPVtzVm9XXMsajX47Vrjm+n1WPZ4UVmdl/lY8lK3+FuLGcdonZMSv4ousK0+&#10;h17w3nXgnE9NGt0mt098Ext3vOVjZ8eLTFqT8G6pXS3mNvV7Cms6L0cvKtMUG479o3lrhfEacOxW&#10;vq6TaK5M+HZOOm2dnRbb87u++834Pk79vBetF489x5PeVZbW/cxX2rP8t6X9+p/dZ33W+NHcIPc1&#10;v0Wv2T/4Pr/3mPzKridsU8Dr2dC19LMruR3OBo7hltNrebqW5jnZgya6Z1M3nZHTk+c85Pvab3j/&#10;AAWPnp62SiKu3dLiwafDWmmrSmCtY3YpERWK9jd3fB3V7paTWvhdlYnXdSeXjWlN1yV9ozmThvGu&#10;Ya14VNMldNijHly49my2Teta3h18fcru13vK3lrn/WT3V2O8wbutV0J6o/8AJnD/AN2/SXmo/Vys&#10;x30je1auYPUf/nHhv+1t+Zd//9bXXq4/guHu3/Ps6N3N8vH1vfq6z4f+Vj6/vydUpMmmwgAAAAAw&#10;fGOXPrd5z4Jit564nqn2WdZzOjTCrn/fnhbtk63rNY27svvIT+7uenxdSfq8b0RYablPPa3z1q1p&#10;2dnTLIlm403mt5XwXfnL7WsLVvlaFfiXPV5PtS9USfT6emnx1xY42VrGyEXKVZVxq63lctDLW6W7&#10;dNG3bpox/T3hUUskAAAAAAAAAEL5k/br9yv3oS2U1f3uF+LfnZcy37gxbNaeAAAAMnwPhM6/Ltv+&#10;qp43s/BY1+98OnpNq8Pdy17wu4y+Xtfe+n/lR53K2Y+qJpSkUiK1jZWOiIhDVri7vCFLdKRjTRjH&#10;ixjHkj68VgAAAAAAExt6JHlaY7lREOYeD/U7+exR81eertT7iXy97TphXWcT8T9x9in8W1T/ANe7&#10;XV/JubHMlyPY2RhmY0gAABJ+T/Ey92v4UbnN+jq/gbUu8639cSFHOmgATETGyemJHlaUrTCoh/Hu&#10;DTo7+exR8zafxZ7SYy97TphXWcR8Sdw1yM/i26f+tcr/ANCexzPy/Y5xh2W0oAGS5d/bsfyvzZY+&#10;Z1K/p9LaPC/z1v8Auf7NwTZCO+AAwPN/6nH8b8DPye/Vzrxv9zD+r9SoiqUcgAAAZbgPCPr2TzmT&#10;9TTr9mfJYuYvaFMKazcPDfcnb7mnP5a1r/5s/wAr/uejzhMq1isRERsiOqEM7lGNI0wpuRoAqAAA&#10;AAAAWvFcVcmly1t1bkz7UbYXbVcJU/ah++bMbuVuRlvfCnP1rcfiQ6URAU8+cwAZLlz9ux/K/Nsx&#10;8zqV/T6W0+Fvnrf9z/ZuCbIR3sAAAAAAAAJmKxtnoiB5KVI0xruUEK5g4jXW6j5vpx0jZE9vtyms&#10;vb0I7rg/iXvSOev8T7mzT4cJbe3c/TkxGMZLVAAAGL5l/Y5+NDV/EvytefD+LNyeuIe5InQAAAAA&#10;AAAAAAAAAAAAAAAAAAAAAAAAAAAAAAAAAAAAAAAAAAAAAAAAAAAAAAAAAAAAAAAAAAAAAAAAAAAA&#10;AAAAAAAAAAAAAAAAAAAAAAAAAAAAAAAAAAAAAAAAAAAAAAAAAAAAAAAAAAAAAAAAAAAAAG+vVtw7&#10;Fo+C4LY4jezROS89uZn+jXwWid53KzvVx5PFi6l3LZpby8a05fHkJQi02NOetnlmNDq44ngrsw6m&#10;dl9nVGT/APkjwvjb7ce6c1px0K61vV5n8rnnf+S+FP4sdS7rf1f5+sIAnmqgAAAAAAACphzTjno6&#10;u0prHFet3awQn1meqjhvPmCsaqZwazFExi1FI2zEeRev9Zj+D+JavhLmNZTsxK3oVZlMzFovVfZY&#10;5kx5Zpg1GkyYtvReb3r0fCp5u2z5O++V1E5bxWvRBWOFFMb1ZypSm8yXH/Urw/1f8sa3i3GM1dVx&#10;LJSMOCIjZSl7zFfm4t4WTJub9t+27u03vA98a2fBiPZIPczXcWn2UdHe/HtZqoj5vHo5pM+zfJit&#10;X+6upafPGPbEx0SrlHFj2buhvtm+uz1OarnzLpdXw7Pjw59PW2O1cu9uzWZ3t6tqVvber8Xwvgqe&#10;S+/abdtVSmCzOWlXFOOQ+Vo5U4LpeCxk87OnpMTfZs22ta2S+yPJ3723Xh6oZ5c4dXuxu26di3WG&#10;LMt5jCmFWifWZ9mz/G9bk4ry7mx4Mme03yYMu2Kb09Nr470i803/ACNzxvfVr4L3bW12eDHSppBd&#10;lmafQjHL32VeLZtRWeNarDh00T4UYZte8x2q79KUrt8rwviPOPWbI2WjbL2sFuGZwpus/wA5/Zgn&#10;iPE6Z+B58Wl0E0x0vjvFptTcrXFNse7HztrxTftv3x/Ob3hKOKduSJ9lXXeY9uuMqftbQ9YulrpO&#10;T+I6bHt3MWgy0jb17K45rC71N5pXejr2rMaYpC/KsaY0cyeojlbQ80cbz8K4pTzmDLpMnV0WrMWx&#10;7uTHb3t6/wDrwXiutr76JiVVYLcczT6Up459lXjOHNP+E6rT59PM+D52bY7xHwq1rkp8rf8AkvOT&#10;WbY2Uj7svaQ4VE8zss9yP9lqNNnpquZ9RTNSk7fq+Dbu2/2ma8Utu+VSlP8AeLZdYLoDDhphpXFi&#10;rFKUiK1rEbIiI6IrEdpUw57Y+rpjtKaxxXrd2sEH9Zfqg4Xz3jjJqNun12ON2mopETOzyMtP63H+&#10;Lavvb18JcRrKdnat6FWZTMxaO1/2WeZMOSa6bPpc2Pb0Wm9qz8qk452fJtd4yazsUj7svaQ4VueZ&#10;4Em5N+yt5rNXUcy6quTHWdvmNPvbLexfNeKW3fK3Mf8AvKraZ29MrrCrXFv/AEWiw6HDTS6WlcWH&#10;FWK0pWNkViOqtYfB4rKmLLbHO2FNaYrtu5WG8inrB9WnCuetNXT8Ti1cuLbOLNjnZek22b3X4Nq2&#10;3a71bfkriutrPXEwt6DMpmafS0Vxf7KfGsGSZ4ZrNNnxdicm/jt+LWuav5b5fWxs8GOn2XtIKZZn&#10;gZDlX7KmrnPXLzFq8cYKztnHp961rfBnJkrj838muRazO3pldYNa4uitFo8OiwY9LpqRjw4qxSla&#10;9Va1jdrWO5Cth1U0jZPTC3WGLJt36x3KtUesv7PHD+ac9+J8LyRoddknevG7txZLeVaseFjvb316&#10;eN9HveErfXKeyo0KsjtMWrZ+y3zR5zcjLo93y/OX2f3W9+SpZdXNo2V6IV0hgsXMxWW5Rsv1cfZw&#10;0HLuenEuM5Y12rxzFqUiuzFS0e+2W8LLavvd7dr/AGfvluuMRuRWw6icfR1wolHFkW71Ybn0Na+t&#10;D1HcN53v9exX+p8S2bJy1rtreI8WM2Pwd7Z4tclbb/x92tVeNZT2VvQqyu0xabz/AGW+Z6ZNzHl0&#10;l6di3nLx7cTi2qeXVzaNlehXSCzczGO5RPfV59mfTcH1FOIcxZq6zNjmLUw44nzUWjqtktfZfL8T&#10;cx18rfUsGXzdts9SqVMVm1c0K4p163/V5k574PHDdPlrhz4s1c2Ob7d2Zit8e5fd22iu7kt4Vavu&#10;fL5ydsdUEaYF25p1UPU36tcvIfC8mj1eaubU58vnLzj27kdEUrSm9u2t4vjbtfiveHVbkbtumFMo&#10;YrtvMaNMKon60vs6Y+ZdZk4xwTNTS6vNO9lx5Inzd7T15ItTetjtb3/gX37eF4KpOrp1xHSp0Kr1&#10;cxHgQvh32a+bMsRo9Zr8OHRdUxXJkvGz4OHdpSflWo801nXvR3Nj2sFEczws5zV9liuTDpacvaml&#10;L46zXPbUb3hzM73na+brfd8jze7u7u74e9vWtb3vvWm3bXKUwYkpaVcW6eUuXK8v8H03Bov5yNPi&#10;jHN9mzenZ4VtnvdtlfLqovTdiOmVFIYVZNzMaUcGpPV99nXVcscx4+MajV48uj0trWw1rFvOW2xa&#10;lPOxMblN3e3rbl8j/9fXXq4/guHu3/Ps6N3N8vH1vfq6z4f+Vj6/vydUpMmmwgAAAAAjfNety0vT&#10;BSZrSa707Oz0pLKQpWmNXLfGefu25xsxrKFuUPiT0eL8SWlWOjLmaOr6QtuXeL2w5owZbTOO/RG3&#10;sT2F3M2aSpjTfoifC/fcrF6lm5KsrF7ix06/dXeR6s9SXtCWoh2gAAAAAAAAAABC+ZP26/cr96Et&#10;lNX97hfi352XMt+4MWzWngAAPVKzeYrXpmZ2QVrgqhCs60jTdlLixE94boq6LBXDHXHTM9ueygbs&#10;9OuL6M7q7vjkbEbVN+P3ktu7LXl1fR0RcrSWABYcS41g0HRfwsnYrHX93tMi1Yrca53t39Z7v3Jf&#10;aXvyYa3r/lx/SMZDA5+a9Tefm4rSO5tlnRykab7nWY8Z5mdeJS3aj+z4k/alxegPmLmrVUnw4reO&#10;5s+89rlI13lFnxlmoV41Ld2nN0Pcr9UZzhnHsGunc8TJ5M9n4ssG7l6w3d+joHdPiSzn66H3N/8A&#10;Kny/6U+X0Z+iMkxm1gAparTV1OK2HJ4to2K4S0a40Yecykc1alanq3I6PVl6kuMIBqMFsGS2K/jV&#10;mYlPxlpUxo+b8zl5Ze5K3LXtyrCXqim9Y4AJPyf4mXu1/CjM5v0dY8DalznW/wCExIUe6YAAA85c&#10;Vc1Jx5I21tGyYe0rWlcaLN6zG9CsJ004TpoyiITxjhVuH5NnXjt4s/g7qbs3aXKfrcE787ml3dcw&#10;1rE/ubn1J+nDpawx6+1wZLl39ux/K/Nlj5nUr+n0to8L/PW/7n+zcE2QjvgAMDzf+px/G/Az8nv1&#10;c68b/cw/q/UqIqlHIAAe8WO2W0Y6dNrTER915WuFMV21aldlSEd2c5UhHnSE+0OkrpMNcNOqsdM9&#10;uezKBuT064vo7u7JRyVmNqPIpxvTny5+tIV1tIgAx/E+OYND4M+Hk8mP6XaZFqxWf7Gs97eIbPd/&#10;Fr9re/Kh/wAkvw/f9AYHNzXqrz4EVpHc2s+OUjTfc8v+M81OvEpbtR5vxJe1PqRDDzXqqT85Fbx3&#10;Nn3iWUjXeLHjPNQrx6W7seb8OXtQ6khnuG8cwa7wYncyeTP9HymBdsVh+x0PurxDYz/Fp9le/Juf&#10;8cvxPf8AQGQY7ZhgeY+L0pjnS4p23t0W2diPdZ+Ws1rXSq534q78hC3XLW66d25xbuj+Fb5UefPV&#10;0dnS9ERVKOPgAyXLn7dj+V+bZj5nUr+n0tp8LfPW/wC5/s3BNkI72ADDcy6/NpK45wW3ZtM7eiPw&#10;s3LW6TrXFovizvG9k4wrZl8PTlPS3Iy2dukhgfSDW/Sz7Ue4zuzw4HOvMud/Mr7NvqB6Qa36Wfaj&#10;3Ds8OA8y538yvs2+oHpBrfpZ9qPcOzw4DzLnfzK+zb6gekGt+ln2o9w7PDgPMud/Mr7NvqChqeJ6&#10;nUxu5clrV7XVHtQuRtRjvUR+a72zGapo3ZznHY1YexDRiLVcRQAAAAxfMv7HPxoav4l+Vrz4fxZu&#10;T1xD3JE6AAAAAAAAAAAAAAAAAAAAAAAAAAAAAAAAAAAAAAAAAAAAAAAAAAAAAAAAAAAAAAAAAAAA&#10;AAAAAAAAAAAAAAAAAAAAAAAAAAAAAAAAAAAAAAAAAAAAAAAAAAAAAAAAAAAAAAAAAAAAAAAAAAAA&#10;AAAAAAA256oeZI1GntwjNPzmHbfH7NJnwo+RefyvgtS74y2jL4lOXuS5zfvD2d041s11rfGhzP5Z&#10;e8NjNdbeMdzBwXFxrQ5dDm6IyV6J8m0eJb5NmTl79bM6TpyWHm8tTMW6268roy5MhzrrdHl0Wa+m&#10;zxu5MdpraPZh0OE6TpSVN6TkVy3W3KsZa0a6NRQVrYAAAAAAC7wXxzXdts2+ytSpXFn2pQrTCrm/&#10;1tcp898P5gz8w8HyanPprTE4p015mcddkfNW09fC3fi0vjv41/Cs9/Vcc9MKdOq52eNUbp9oznPh&#10;sfV9ZGK2SOiZzYN23tUnFX8h6iMeGO083ZK6aNthOIajnX1p6nHGTHm1daz4EVpuYabezveDir8f&#10;JbfWmfN5y23sR1L0aYI+7c06ulPVB6s6ch8LnT5LRk12omL5716tsR4GOnwMfhfGta9vgqSpZTsA&#10;AAAAAHvFOy8TPbeV3ly3XCVEe9Ymhza/l3iWl0tZyZsulzVpWOu0zS2ytfhWXWsmNzZ7K1DfZ2Zr&#10;xXPH2XeF6r0kz6nzVow4dNel7TExFbTbHu0n4fg28H4KyXka6oAAAAAAAAAAAAAAAAAAAAAAAAAA&#10;AAAAAAAH/9DXXq4/guHu3/Ps6N3N8vH1vfq6z4f+Vj6/vydUpMmmwgAAAAAxnMHDvrmCZpHzmPpr&#10;7Pbqysvc0Jfqq1PxN3V22xjGn21j7S36UfxLfre/GIhSZcHE34FxH67p4m0/OU6Lfgt91C37ehL9&#10;Tvvh3vTt1iml99Z+zu/Uuf3Pf0xkWM2cAAAAAAAAAEL5k/br9yv3oS2U1f3uF+LfnZcy37gxbNae&#10;AAAynLem89rKzPVSJt7XV32NmZaMf2tt8K5X4+bjWurZpW97HFh/qThITRCu7gAseM8RjQYJvHjz&#10;0Vj2f9C/Zt/Erg17v3vX/wCfYrOn3s+JZj6e1zYa3R5Qg+TJbJab3nbaemZlN0phuUcAu3ZXZVnK&#10;unOfGlKQ8vVsAH2Jms7Y6JgexlWNcab4mfAOKTrsO7k/W06J9mOxZDZi1oV3NWruvhrviufs4T+/&#10;s8W5/mR5F3r+lzhlGK24AES5r03m9RGWOrJXp7sdH6KWyksY4bLjHjPK/DzFLlPx4f6lrie58MYR&#10;mtCABJ+T/Ey92v4UZnN+jrHgbUuc6H8JCQo90wAAAAUdZpMerxzhyxtrPentwrhOsK40YGeyNvOW&#10;62rlOLL2oS5M4elEQbiGgyaHLOLJ9ye3Cct3KTpjR8/95923Mhdrbn6k+Tchtx/TiyFzy7+3Y/lf&#10;myt5nUr+n0pPwv8APW/7n+zcE2QjvgAMDzf+px/G/Az8nv1c68b/AHMP6v1KiKpRyAAGX5Y03ndX&#10;vz1Y4m33eqGJmpYRw2m6eEMr8bNaVdWxCVz1/u4e/peqJih3cAAY7jnE/qODbX9Zfor+l9xkWLWn&#10;X9TWPEPe3/z7OMfvrvEtfXuf2/f0RCr3m8za07ZnpmZTdKYOCznWdaylXSlLjSlIeRQAD6ArTrc8&#10;13ZyX3e1vTsUaFOCjOrn79aaNZ3dDZ+JPR9nSFBWwQAAGS5c/bsfyvzbMfM6lf0+ltPhb563/c/2&#10;bgmyEd7ABiuP8Ly6+tIwzEbszt2z22Xl7tLeOLTvEvc93vGMKWtD7OstL4ldHW0fRkMN6Kavt09u&#10;fcZna4/raN5MzfDZ9uf/AGxTzcsazHXeiK29is9Pf2KqZqNWPf8ACOctxxpSF30bc+N06QGKtWaT&#10;NbRsmOuJZVK4tPnCsK6MqaMo60ZD4KQAAAAAAGL5l/Y5+NDV/EvytefD+LNyeuIe5InQAAAAAAAA&#10;AAAAAAAAAAAAAAAAAAAAAAAAAAAAAAAAAAAAAAAAAAAAAAAAAAAAAAAAAAAAAAAAAAAAAAAAAAAA&#10;AAAAAAAAAAAAAAAAAAAAAAAAAAAAAAAAAAAAAAAAAAAAAAAAAAAAAAAAAAAAAAAAAAF9wTi2XhGs&#10;xa7B4+K23Z2499X5VfBWL9ml2NYV5TJy2YrYnScd+H6aPrDovh2vxcQ0+PV6eduPLWLVnu/hhzu5&#10;brblWNd+Lr1m7S7Gk46s6aQuVteGqvW/yzuWpxrBHRbZTNs7f9Xf+h+I2nufNY0+FXnQ+tH6zRvE&#10;OSwrS9HmXPqT+r7I1k2ZpYAAAAAAAAAAAAAAAAAAAAAAAAAAAAAAAAAAAAAAAAAAAAAAAAAAAAAA&#10;AAAP/9HXXq4/guHu3/Ps6N3N8vH1vfq6z4f+Vj6/vydUpMmmwgAAAAAAIbzFw76pn36R83k6Y9if&#10;fQmctc044fTFwzxR3V2O/pxp9jmOPH0Ln4lv68fRl6IocG4hOh1EXnxLdFu5/oV3renHBH9w951y&#10;F+k6/dT+zvf09v8At63R5QnMTExtjqQb6CpWlaY0AegAAAAAAACF8yft1+5X70JbKav73C/Fvzsu&#10;Zb9wYtmtPAAASLk+m2+W/aise3t9xH5yu5R0zwNbxnclsxtx9us/+2JMjHWAARPmzPNtRXF2KV2/&#10;dlLZSOEcXG/GuYrPMRt8m1b6d2XG6MbYwbNc/AAAAGV5Zzzj1la9i8TWfa3vwMXNRxh+xuHhLMVt&#10;ZyMfovRnbl7PxI9K2JmhndAAYDm+m3Fjv2rTHtx/oSGTru1c38cW8bVuWzclH24/+MRZJuRgAk/J&#10;/iZe7X8KMzm/R1jwNqXOdD+EhIUe6YADxTPS97Y4nwqbNsd1VWNaUxY8MxCc5W6V+0taOnHnx0oD&#10;2pZAALPinDaa/F5u3RaOmtu1K9au1t1xQne/dUO8bWhLizju2rn5c+pLlx+toiM8G099NxKmLLGy&#10;1Ztt/FlJ3pUlbrWn6brlHcOVnle8YW7lNGcK3P8AZudGXJEyQzuQAMDzf+px/G/Az8nv1c68b/cw&#10;/q/UqIqlHIAASXk+nRlv8WPvo3OV3qOqeBre5dl/Tj74kaOdQABEOas831Xm+xSsR7fhJfKRwjjw&#10;uJ+McxW5mtDk2bcY+tP7SXvR9kYZmNHAAAAAAAAABkuXP27H8r82zHzOpX9PpbT4W+et/wBz/ZuC&#10;bIR3sAAAAAEe5r0FdyuqrGy23dt7PaSOUubui5l407ujo0zMacfS+Fd9OPIl6mjo+t6IjCScoAAA&#10;AAAAYvmX9jn40NX8S/K158P4s3J64h7kidAAAAAAAAAAAAAAAAAAAAAAAAAAAAAAAAAAAAAAAAAA&#10;AAAAAAAAAAAAAAAAAAAAAAAAAAAAAAAAAAAAAAAAAAAAAAAAAAAAAAAAAAAAAAAAAAAAAAAAAAAA&#10;AAAAAAAAAAAAAAAAAAAAAAAAAAAAAAAAAAGz/U/zLuzfgueeidt8O3t/1lP6f47We+Mr+LTmz+rL&#10;6vst18PZ3DGzLn2vrw+v7Q2m1ZvAteJcPxcR02TR6iNuPLWaz93s92F21crblSVN+KxesxvQrCWr&#10;OmiOdOM8Ky8J1eXQ5/HxW2be3HvbR8avhOiWbtLsaSpynIszYrYnWEt+Ff0l6wsl5jAAAAAAAAD7&#10;Ws26Ija8xVUjWu8seMcd0HBcM6nieox6bDHvstorE+xG940/Bqq10l59hTp0X6ZeVWuuK/aU5S0N&#10;prhyZ9XMfQ4p2e3nnC9fU79uHmnRV2aX6mNwfao5Zvbdvp9bSO3OPHMfk5tqnfBevXCqkqVWpWZR&#10;+hMOXPXNytzBaMWk11KZrdWPNtxW29qPO7tLz8S1lNUspqAAAAAKuPT2ydMdXsqaypRehZrPeQTn&#10;n108vcm5vqeuyXzauIibYcFYtau3q35tamOnxbX3/gmTTWpG2emPYKSpV7OzKO6ockevTl3m7Uxo&#10;NNfJp9XfxMeorFZv7GO1LZMc2+Dvb/wVJUsNhAAAATMRG2epWrpL2jb1d1RWdGTHLyq1ZzD9pHlb&#10;g+ptpMc5tZak7LW09KzSJjr2XyXxb/dx71PhPGTDbH4z2lcVqdusN9K+R/WVwXnXHa/CM23Ljjbf&#10;FeN3JWO3NOzX4dLXo8KltKAAAAH0HjNmpgpOXLaKUrG2bWnZER7MyqV017djZ3VNZUX42JVQDjvr&#10;75R4PacdtZGoyR1109Zyf8yPmf8AmPf1K/bhTp0XOzS/Ujc/aq5ai2yNNrpr29zF/wBd5tpbx2Nv&#10;ce6dFFbEqM5wb7RHKPE7Rjvqb6W89UZ8c1j8ennMdflXUpiY6JVrFaYNh6HX6fX4q6nR5aZsN+mt&#10;8dotWe5avgvg8VwAAVcentk6Y6vZU1lSi9CzKSB88euvl7k/NOj1uS+bV18bDgrFrV2+XNrUx0+L&#10;v7/wXv6lftwp06LvZpfqRP8A8rOW/wDtdd+Ji/659Sv24NOh2aX6j/ys5b/7XXfiYv8Arn1K/bg0&#10;6HZpfqP/ACs5b/7XXfiYv+ufUr9uDTodml+o/wDKzlv/ALXXfiYv+ufUr9uDTodml+p6p9qrlq1o&#10;i2m1tYns7mPo/wCeo3x2pOyyulcWPKFY7lWy+UudOFc26X67wfPGbHE7LR1WpPk5KW8Kv9L3r//S&#10;116uP4Lh7t/z7OjdzfLx9b36us+H/lY+v78nVKTJpsIAAAAAKOs1dNJitmyeLXv+wrhCs64UYGfz&#10;sMnarduasPanLkwjzhhY4ji45jtpJr5vJs3qbZ29MM34dbFdLfpymi070td/25ZasfgX8PiZfSlp&#10;/aW/S0YetH8vTEZvSaWmto2Widkwk6VxcnnCsJVjKmjKNdGUfSiJXy1xPz2GcF+m+KOj2a/6qKzV&#10;rCuNOU7F4T72+NZrZn95lqcXanY/8ep/0xf8O4pi18WnFtjdnZMT191j3LVbe+2Turvi13jSVbeM&#10;fhS0axnr+jP1vqi8WU2AAAAAAAhfMn7dfuV+9CWymr+9wvxb87LmW/cGLZrTwAAEj5Pt05q9vdn8&#10;5HZym9+90/wNLdux/pS9n4nWElRrqoAIjzXjmuqi3YtSO8l8pXGLivjO1WOapL6LlqPRrKAwrMaK&#10;AAAAMny5jm+tps6q7Zn2mNma4Qq2rwtarczsPQ05y9iX1pRE1QrvQAMDzfb5nHXt22+1DPydN2rn&#10;XjeWFmEeG7pezCvXEVSjkAAJPyf4mXu1/CjM5v0dY8DalznQ/hISFHumAAifGNbk0fErZsU9MRXb&#10;HbjZ1JazCk7eFXGu/M/cyPeVbtvfjG3pR5NyGhHShP8AT0hJNDrcetxRmxdU9cdqe0jbkKwrhV1P&#10;u7vC3nrVLtv6daPKtz5UJfp6QuFtJAAoZdFjyZqaiY2ZMe3ZPbiY2bFyk60pWm0jr3d9u7ehfr99&#10;Y0tGW1CcJQ0Je3pR/mkK62kQAYHm/wDU4/jfgZ+T36udeN/uYf1fqVEVSjkAAJNyfbwcte1NZ++j&#10;c5TedX8DS4t2npW5e1p9USJHOmgAhvM+OaaybT76sTH5v4Ezla4wcN8X2qwzla1/EhCfR+F/xjEs&#10;ppoAAAAAAAAAMly5+3Y/lfm2Y+Z1K/p9LafC3z1v+5/s3BNkI72AAAAADBc2aqtcNcHvrzt2exDO&#10;ykMa4ue+NM5GFmNn8S7PT/t2/wCfV9YRRKuOgAAAAAAMXzL+xz8aGr+Jfla8+H8Wbk9cQ9yROgAA&#10;AAAAAAAAAAAAAAAAAAAAAAAAAAAAAAAAAAAAAAAAAAAAAAAAAAAAAAAAAAAAAAAAAAAAAAAAAAAA&#10;AAAAAAAAAAAAAAAAAAAAAAAAAAAAAAAAAAAAAAAAAAAAAAAAAAAAAAAAAAAAAAAAAAAAAAAAACvo&#10;dbl0OemqwTu5cVotWfZhROFJ0rGu9JdtXK25UlHWhXSHRfAOM4uM6LFrsPVkr0x2rR0Xr8mzneYs&#10;1szrCvJddymZpmLdLlOV0ZcqIyDHZY1r64+A0vhx8XxxsyUmMd/ZrO2aT8m3R8psnc2YrStbdefF&#10;pviLKUrGl6mtH7OfN5Ps/WGp21tEAAAAAAAXGDTb/hW6IW5SwZVqxpbtd5pz1v8Ar8w8r3vwjge7&#10;n4nHRkvPTTDPa/tM3wPFp7/6Nd1rFY2RGyFmtcUjGNI7lHMXHOYNfx7U21vFM99Rnt7687dnwax4&#10;tK/Bp4L6KmPAABSy6euTp6p7aqksGPcs0m2J6ufXdxnk69MFrzq+Gx0TgyTt3Y/sMk9OL4v6v4Hv&#10;llfHNJ2WX6VxRs4VjXCrrLlHm/h/NmgpxPhWTfxW6LRPRalvfY8lfe3r/rV8F5eqGaAH2sbZiB7S&#10;mNVpxnWzoNFqNZWNs4cV8kR292s2ZOI2RshipulMHAOu1ubXZ8mr1N5yZstpve09c2tO9a0gKeHN&#10;fDeuXFaaZKTFq2rOyYmOmLVntwsdRg83O2PFlfjLFGXrWhu01XXXqP8AW9TnLSf4dxG0V4vp6+F2&#10;PO0j+up8P6Wvy6+DbdpRVsZtMAVtLWLXjb2OlROu4v2KYya5+0DxvPwnlLVW0tppkz2pg3o64ref&#10;nPxsdbU+UvlhLONXjNWLUmJ7T2Nd1au0xjVK/VZxvPwbmbh+p09prNtRjxXiOzTJaMWSs/Jt+Mxz&#10;JQ7uUAAFTFhnJOyOrtqaywXbdus6of6yfWdw7kTRxqNZPndVkifM4Kz4V5jsz5GOvvsn4u9bwV7j&#10;w1x9XX21issUnC3SG85L569Z/GudM034lmmNPt200+PbXHXteB7+3w8m9d7eLqJgAA83x1vGy0Pa&#10;VwUShSW+z3KfPHF+U9RGq4PqLYZ2+FTrpf2MmOfAt+d5Kyz4ZxT7E9S/GWKLu29Crrj1S+tHBz7w&#10;+2bdjDrtPMVz4onbEbfEyY/7PJst8S3g/DtSVLKdPVI2zEduXlVUaY1wY7mXiVuF8L1fEMcbb6fT&#10;5csRPbpS14/NZKI2dEMZNUpg4F1Wqy6vLfUai03y5LTe9rTtmbTO9a092QeqQAAAAApaqsTSZ7Su&#10;Fd1jZimMWzvs6ca1Gg5t0+mwzPmtZXJiy17ExFLZa2+RfH+c/9PXXq4/guHu3/Ps6N3N8vH1vfq6&#10;z4f+Vj6/vydUpMmmwgAAAAAiXM3EvP5fq9J8DH1+zb/VS2VtaNMa8pxfxb3r2i78CFfssvrenf5X&#10;/T1Od8QYjBmtgvXLjnZas7YZko6VMKtLy9+WXnS5Dizty0ojL8Y0n1uleI6aszW8eHEdiYYlmehX&#10;Ql9Gq3TvzJdtjHPZemlC9H/2IQ43wr0db+bm6f4g9cr6HL9Y8/MTXHWJjbPZ29hTmp00cF3wh3fd&#10;7R8atJQtW4y40uL8SU+LoR2toXOurPCNbXV0/U5ei0fnfpLduvxYaNdaKT7xjXubO0zMflc1xb0e&#10;d97/AN6368NUSGtotEWr0xPTCOrTB06MqSpStN2Mt2I+ioAAAAAEL5k/br9yv3oS2U1f3uF+LfnZ&#10;cy37gxbNaeAAAzHK+o83q9yerJWY+74zEzUcY48DdvB+Z+Fm9Gv48JW/X+8j7khMEO7cADFcxcNn&#10;V4N/HG3Jj6Yjtx76GXlrmhXCvKad4p7qrnbGlCmN7L8ePp2/xIfXjzdHlCGJhwwAAAASzlfhs4Mc&#10;6nJGy2Toj4v+sis1d0q6NPodj8Id1VsW6350wnf+7/of+WXRjHaGcYLoIAItzdqN7NTDHvKzM/d/&#10;/SlcnHClauQeNszpXYWqfhQrOXOvfy2+kMAznOgASfk/xMvdr+FGZzfo6x4G1LnOh/CQkKPdMABD&#10;OZf22/cr95M5XUcJ8WfOy5tv/biKHCeKX0GXfjppPRavbj3Vy9apcowO5e9593XdKnGtT++t7cev&#10;Dk+yJvgz0z0jLjnbW0bYlCSjWNcKu+5fMQzEKXLddO3PjRkPalkAAAADA83/AKnH8b8DPye/Vzrx&#10;v9zD+r9SoiqUcgABm+VNRuam2Kff16O7HT+kws3HGOPA33wZmfh5mtuv41vp2uP7nxBLUS7OADDc&#10;y8NnU4YzY423x9jtx2WZlbujXCvKaN4s7qrmrVLsKY3cvjubdnl+xr+2Igl3FAAAAAAAAAAZLlz9&#10;ux/K/Nsx8zqV/T6W0+Fvnrf9z/ZuCbIR3sAGP4xxb/Dq0tub+9Mx17Or7ksizZ+I1nv3vv8A+ZGN&#10;dH43xay5fw9HQw9GYxfpjP0P5X+qyux/r/8A4al56r+V/rf+IU83N+S0bMeOKz25nb+iqpk6fTVj&#10;3/HFyVMLduNuW1OdbvR0bQweo1GTUXnJlmbWnsyzYxpGmFHP8zmZ5mdblyunclyhTVMYAAAAAABi&#10;+Zf2OfjQ1fxL8rXnw/izcnriHuSJ0AAAAAAAAAAAAAAAAAAAAAAAAAAAAAAAAAAAAAAAAAAAAAAA&#10;AAAAAAAAAAAAAAAAAAAAAAAAAAAAAAAAAAAAAAAAAAAAAAAAAAAAAAAAAAAAAAAAAAAAAAAAAAAA&#10;AAAAAAAAAAAAAAAAAAAAAAAAAAH2I29EANjcveq3HkxVz8UvaL2jb5ukxGz49unp+K3DJ9xUlHSu&#10;1rxuRH6zfO7vDdJwpO9WXG/DjxdHn9Xkj1x/1W4qYbZuF3t5ysbfN3nbvexW3lKs33FSkdK1Wuls&#10;S5XNV57w1GkaysVlpR/DnxtPmy2hZ+qzmynCtRbh2stuafPO2s26Irfq6e1vx/Rcw71ydbkdONOP&#10;D3P5UT3Fn6WJVtzrowudC5/P1RuSJ2tNdDGtvW9zHg+r14RhtFs1rxfJs6d2I8WtvhWn/wBeE2Tu&#10;fLV0viV1dWPpNO8Q5yOjSzTdnjpT9D+YanbW0QAAAAAFbTYfOTtnqhRKWDIsW9Ou7vNYevj1nW5O&#10;4ZGk0FtnE9bE1xzHXjpH6zP8b3mL4fhf1a+WEo5Ave17Te8zNpnbMz1zIPXkmdnWPK1wVtLo82ry&#10;Rh02O2XJPVWlZtM/Jq+Res9Uw9wU0lSv0r/W8qcX0OPz2r0Wpw446d7JhvWPxrVfXitigB4zYoyV&#10;2dnsKo1wWbtvTomnqq9Y+o5G4rXVVmbaLLMU1OKPfU8usfSYvGp+J4t2PmNnRLIRNaYO19Jq8Wsw&#10;01OntF8OWsXpaOqa2jeraO7D4PFV6p40d15VVDfoxHOE7OC6/wDdc35lmSYybcDAD5asWjZPUKa0&#10;x3KrzhHF9VwfV4uIaDJOLU4LRal69cTH4PKr76vgrDNhnHOzsdhkRliirtvQq7O9VPrN0vPfDYz1&#10;2Y9dhiK6jDHYn6Sn9lk975Pie9U1SymyvpPH+4onvMnL6zVH2mf8pW/eMX9JerCUcjPOTxZ7kvaK&#10;J71Wa5K/jvD/AN7wf3lWNZKFd7AD1Sk3mKx2Xla4K4R0q4UYjm7mfS8r8Lz8Y1s/NYK7dkddrT0U&#10;x1+Fe/gsjSkUjdhj1ril4xpGmFHD3NvNWt5p4jl4txG29myz0R2KVjxMWOOxSn+t4z68VsOA+xEz&#10;OyOmZfPOV7cPcFGnThZenJvG8mPz1NBqrY+vejBkmPxt3Y+vFTE5MdsdppeJraJ2TExsmAevK31s&#10;xuxHZ2rkGHma7jd/2UtLqLcc1mopt+rU0u7eexvWvScX3d3HlWa8jnUL1i8aO7Dyu8rhrU/awXP3&#10;+XuJ/uWo/u7skxk04MAHic1I6NsPdGq18SPClOm9V3M+pxUz4OG6m+LJWLVtGOdkxMb1bR3YPP07&#10;cGjU+LHhVP5Tc1//AGvVf8OTz9O3Bo1Pix4T+U3Nf/2vVf8ADk8/TtwaNT4seF9p6o+bLzFY4Xqd&#10;s9ukxHtyttTqIvG7XqXYxwYV69pblG9vUT6ktVytnnj3HYrXWzSaYcNZi3m4t498l6+D5y1fAitL&#10;btab3leB/9TXXq4/guHu3/Ps6N3N8vH1vfq6z4f+Vj6/vydUpMmmwgAAACw43xH6jgm0frLdFe72&#10;/ksixb05Nb8Qd6dgsVlT7659nZ535n9vW52jtCDzO3plNuAVrju1FTPp8mCYrlrNZmNsbe0pjKkt&#10;5kZjK3MvWkbkZW5Sjpx0+LxJDLcscS8xl+r3nwMnV7Fv9ZiZq1pUxpyW6eEe9ez3fgTr9lmNT0L/&#10;ACf+rqc74YlqJdnFvxDRV1mG2G3Z6p7U9hctz0K4ovvPIRz1mVqXK1JbFzkT/TkjGcua22y2hzdG&#10;TF1be1/qsnMw5dN6TVfCuflhLJ3dy9lcdD+njqf2pdCUdkZthN+AAAAABC+ZP26/cr96EtlNX97h&#10;fi352XMt+4MWzWngAAKmDNbDkrlp41ZiY+48lTGmC/l78rE43I69uVJx9UT/AEuorqcVc1PFtG1r&#10;846NcKvpLKZqOatxuw1LkdL+X1dUVVLLABhOLct11Mzm08xTJPXE9U+4zrOZ0dyrQO+vCkc1Wt2x&#10;Wlq9LXh+Fc/7c+jLpCP5+D6vDOy2K0+zEbY/JSEb0a/S5rmO483YrhK3c/tx+LH2rWmPOLhOqyzs&#10;rit92Nke3YrdjT6VFnuXNXq4Rt3fWhW3H27mjEZ3hfK8Y5jLq5i0x1Ujq+Uwbuax3Iuhdz+EKWq0&#10;uZnCcqatiP3f92XL5mp6UxIEe6UADzkyVx1m952VrG2Ze0pjuLd27G1Gs5V0YQppSl6MRAddqp1e&#10;e+affT0dzsJ+3DQpg+b+8c5XOXpXa/iS9mGrbj6sBbq0eACT8n+Jl7tfwozOb9HWPA2pc50P4SEh&#10;R7pgAIZzL+237lfvJnK6jhPiz52XNt/7cRimU1EZbgXGZ0N/N5OnDaen2J8pi37OnTGms3Dw737X&#10;IT0J/LXNb/Kn+bH/AJP5RMa2i0Ras7YnpiUM7lGVJUxpuxkPoqAAAYHm/wDU4/jfgZ+T36udeN/u&#10;Yf1fqVEVSjkAAKul1FtNlrmr11mJUzjpUwZeTzMstdjdjrWpUn/L62qNgYM1c1K5aTtraNsICUdG&#10;uFX0ll78b8KXIbsLkdOPrD2pXwAYHivLNc8zl0sxW09dZ6p7naZ9rNaO5JzvvnwlG/WtzL4Wrkta&#10;1L7qfM/L9zmDA5uEavDOy2K33I2x+Sz43o1+lzm/3Jm7NcJW7nqR+LH27enEfcHB9XmnZXFaPZmN&#10;kflEr0afS9y/cebv1wjbuftuR+FH2rugM5w7lWmPw9XO/Pkx1f6WDczda7kXQe6/B0LfGzNfiy/K&#10;h9168+LKfRjzxlp4bppru+aps+LDE+LLhq3SvdOWrHR+HZ0f6cP8BHuPcBrpa/WNP+r99Xtez3Eh&#10;l8xpblXMvEnhuOUj8ex9z+Jb1vhaXLh6HJ9H3TAs5zwAGS5c/bsfyvzbMfM6lf0+ltPhb563/c/2&#10;bgmyEd7ABH+bqzamLZG3pn8CQydd2rm3jeFZQt4Ux40/4REa81ftT7SSxo5T8GfBL/8AA81ftT7R&#10;jQ+DPgl/+B5q/an2jGh8GfBL/wDA81ftT7RjQ+DPgl/+DzMTHRPQ9W60rTcqPg8AAAAGL5l/Y5+N&#10;DV/EvytefD+LNyeuIe5InQAAAAAAAAAAAAAAAAAAAAAAAAAAAAAAAAAAAAAAAAAAAAAAAAAAAAAA&#10;AAAAAAAAAAAAAAAAAAAAAAAAAAAAAAAAAAAAAAAAAAAAAAAAAAAAAAAAAAAAAAAAAAAAAAAAAAAA&#10;AAAAAAAAAAAAAAAAAAAbD9TfIWTmXXZtZaszp9DjtePhZZifq+P8f5y3xPhpDI2tKdK11YIfP95w&#10;ycrdJfiXrfxPRy8bkfjy9jiesNkuoPpKlcQAah9Y/L/+G6761ijZg1O23cv7+v3fHc+75yfwbmnT&#10;Uu8b1+X1nLfEGQ7Pd04/d3uNzbnL64wGHj3EMGPzGHU5qYurdrktEfixLWZZeEq41jHS5tEDHN3Y&#10;00aSnGOzpy0Rb2rSJjfmZtbpme6ubv0PKxjTcrvyatjmvmzjka3i3Aq6aui0Wa+LHp8lZtkzeb6c&#10;m2a+La9f1VN7H4XgW+kvSvSaTNZVUrisSjo1wTvlLmXT8zcMwcW0vRTNXbNdu3dtHg5Mcz8C/g/C&#10;8Z5eqWXAAAAZHBTcpEMeVcape1HRi4i9b/NduZ+ZdXrN7ewY7zgw9qMeOdyuz49t7L/vHtSvIYp5&#10;83m49mVUY4rF27oUbA9UHqqz8+a60ZbTi4dp9k58kdc7fFw4tv8AWW8r+rr4Xk1tY3vN522nav0p&#10;gi5SrLfddct8p8L5a00aPhGnpp8UR07seFb4WS/j5LfCvZ5eqWWV8Opmk7LdNVEo4sm1frHcrvNU&#10;etX1D8O5nwZNdwfHTScVrE2jciK0yz5GWseDF7fS/wDE3l7E7elYSdN1yXqdNk0uW+nz1mmXHaaX&#10;raNkxaJ3bVtHbiQeqSy1dN229216FdxGZiOFceF1h9mTmy3FuAX4XntvZeHZNyu36K+2+L8W0Zaf&#10;FrVQXGK3A9U8aO68qqhv0YjnH+C6/wDdc/5lmSYybcDAAA85KReN2XtK4KJwpKmFWb5O5v13KXEs&#10;fFuG23cuOdlqz4t6z4+LJHZpb/Wr4VVhkxzjndlkUriiJwrCuFXa3I3Ouh5x4bj4rw+ei3RkxzPh&#10;Y7x42O/c/Lr4SppPH+4pnvL2X1kH+0z/AJSt+8Yv6S9WEo5Gecniz3Je0UT3qs1yV/HeH/veD+8q&#10;xrJQrvYAXeip0Tf7i1OrPy0fpc4/as5stbPpOXMNvApX6zliOzaduPDHyKxkt8uq5Wmc59fL3ikb&#10;09UFKYqZSpGmNWU5Z5c1nMnEMPCeHV39Rntuxt6ojrte89ilK+FZY5c9snsR2mRSOCKuXazdierv&#10;1Q8G5LwUnDjrn1+zw9TkrE2mez5r6GnwafLtdSVLKcPePNbH1e0prTFchcrDeRbnf1acF5zwzj4n&#10;gjz2zZTPTZXLXuZPfV+Bfep8FX+u9Hi9PdUfDZXav1NP/wDiTPn/AOKf/D7foPD2dr9bu/K/JUMm&#10;Sck7bLlKYMSc6zrjVunkjkbhvJmgjh3CqTFdu9e9um97eXkt+DxavD1QkD1i8aO7Dyu8rhrU/awX&#10;P3+XuJ/uWo/u7skxk04MAGOyVnenusmiGnTdq7t5M4ppK8D4fW2bHExpMETE3j6OvsvOyYeqMGcw&#10;6/T57bmLLS9u1W0TPefB4rgAA//V116uP4Lh7t/z7OjdzfLx9b36us+H/lY+v78nVKTJpsIAABM7&#10;OmeoeVrhu1EH43xH69nm0fq69Fe52/lJyxb0Ivn/AL/707ffrKn3Nv7OzzNv+5rc3RjyRW5d4b9b&#10;z794+bx9M+zPvYUZm5oUw+mTN8L91dsv6cqfY5fjz9O5+Hb+tL0Y+kM7zFw363g36R85j6Y9mPfQ&#10;wctc0JYfRJ0TxR3V2yxpxp9tl+PH07f4lv60fSj6QhsTsnbHWmHDKVw3aCccF4j9ewRef1lei3d7&#10;f3UJft6En0D3B3p2+xSVfvrf2d7n7f8Ac1vajyRfsdsQwHH9PbS5acSwddZiL/8Ar2fFZ+XlSVKw&#10;q5x4lysspdjn7OtCVI3/AHYylz4/Yz9QZvTaiupx1zY/FtG1hSjWNcKt8ymajmrcbsNS5HS/l50d&#10;WQqKWWAAAAIXzJ+3X7lfvQlspq/vcL8W/Oy5lv3Bi2a08AAAAZ3lvi0ae31bLOzHefBntT/rMLM2&#10;dKmlR0Dwp33TLS7Pdr9jdr9nL8q71LnRnzpCVol2QAAAAAAAAAEa5m4tE/8AweKfjz/R/SSWVs8q&#10;vquV+Le+6S/9W1X/AP0S/wCH/uextiOJFy8AABJ+T/Ey92v4UZnN+jrHgbUuc6H8JCQo90wAEM5l&#10;/bb9yv3kzldRwnxZ87Lm2/8AbiMUymogAz/LvGvMzGlzz4E+LM9ie13GBmbGPGo6N4X7/wDg1pl7&#10;1fspfc3JfhS/Ll/ly5OxL0dUlKLdeAAAYHm/9Tj+N+Bn5Pfq5143+5h/V+pURVKOQAAAJByzxaMU&#10;/VMs+DafAntT5P3WBmrOPGo6R4S77pZr2a7XiTr9hLYuS/D5tzk+nzxKEW64AAAAAAAALbicROly&#10;73VuW+8u2tan7UV3vSlcrc0tX4Nz3KiAJ584AAyXLn7dj+V+bZj5nUr+n0tp8LfPW/7n+zcE2Qjv&#10;YAAAAAAAApanSYtTXczVi0eyrjOsd2jCzeStZuOhdjG5H0uTzJa0PVEJ4vw6dBnnF11nprPsJqzc&#10;+JTFwXvvuuvd9+tvWty49qX+X1o6vSFkvIIAABi+Zf2OfjQ1fxL8rXnw/izcnriHuSJ0AAAAAAAA&#10;AAAAAAAAAAAAAAAAAAAAAAAAAAAAAAAAAAAAAAAAAAAAAAAAAAAAAAAAAAAAAAAAAAAAAAAAAAAA&#10;AAAAAAAAAAAAAAAAAAAAAAAAAAAAAAAAAAAAAAAAAAAAAAAAAAAAAAAAAAAAAAAAVMGC+oyVw4qz&#10;fJeYrWsdMzMzsrWHtKYqZSpGmNd6g7N9WvJlOUeC4eGxEefmPOZ7R2clvH+5T9XX4NGyWLXw44OJ&#10;96Z6ucvVnydW3/Tjq9YRnnPg3+HaycmONmHPtvX2J9/X2/C+VutqyN7Tjo11oe6+mP8A/n3f3/0M&#10;p8Gdf/YyWFqX+Zl/wLn/ABS/p6UvvBgEi6gMVzPwOvGtDk0k+P41J7Vo8X9GfgsHPZWmZt1h9PI5&#10;6N7yydM3arDla1v+pyerzRovLitivbHkia3rMxMT2JjrcvlGsa4V+hxmUaxrhXWiPf6ynwq/eWt6&#10;q9rx9KHutbYf/ZPNc4p8HhXHrb1fJx6uPGj/AP0/jXyWrWvgYi3zlNvvq9fcN6pXjxx+mL7wn/2V&#10;zTk4XPg8K43Ns+n7WPUR+uxfBjL73/c4sdfGUVbHbIAAB6pG2Yjty8qqjTGrHcy6+3D+F6vW16LY&#10;NPlyR3a0tf8AAyTGTbgGZ29MgPiw1Ft68+x0MiNMKIi9LGVXa3qS5ex8E5U0OOkbL6jHGpyT2Ztl&#10;jzkbfi4/N0+QpKllOgAAX2kttps7SxOm6k8vLGLkn7S/L2PhfM/1vBG7XXYa5rbPLibYr/jblL/G&#10;srKGU1Kt9bHgxPsrkGHmabjdn2U9fbFx/V6T3mXSTb7tL4938nJdZryOdSPVPGjuvKqob9GI5x/g&#10;uv8A3XP+ZZkmMm3AwARO3qHlK4q+r0WbR2rTUUtjtelclYtGzbW8b+O8fBtWwPVB4zYoyRs7PYVR&#10;rgtXLdJ0TD1Y+sfV8i8SjWYNuTS5NldRh29F69uP7Wn9Xb5Pi2sttNWa5Nk9a5KuNGFYjWk8Kt9e&#10;vzjuk49yLTifDskZdNnzYbVtHyttbeTas+DavvbLxZSTlV5yeLPcl7RRPeqzXJX8d4f+94P7yrGs&#10;lCu9gBkNNGzHDHlvpazTCNHFvr219tbzjxC1p6Md6Y4jtRSlKfnbbKilfQFa623VX7q7CjAzUt6j&#10;oj7J/L2O31/jmSNuSs10+Oe1H63N+N8ytV1guiAAAAAAAesXjR3YeV3lcNan7WC5+/y9xP8ActR/&#10;d3ZJjJpwYAAAPHvDmvgvGXFaaXrO2LVnZMT24mFlqsMUner1SvQrijb9vRrjR1Z9nb1mavmnRZuF&#10;8VvOXWaKKzXLbxr47bY8Pyr47V3bX99vU99vWUFxitwgD//W116uP4Lh7t/z7OjdzfLx9b36us+H&#10;/lY+v78nVKTJpsIAADC8z8R+r4vq9J8PJ1+xX/WZuVt6Vca8lofi7vXs9r4EPvcxrehY5X/U1Ob8&#10;QROlJvaK1jbMzsiEtWuDjUIVnKkY8aUq6MY+lITvhegjQ4K4o8brtPblBXbmnLF9Edz93UyFilum&#10;vr3ZbV2Wt1I+jEXaymRC+YOHfU8+9SPm8nTHseVVNZe5px/XRwjxN3V2K/jGn2N/7S36MvxLfq8n&#10;0JRFPgnEfqWoi1v1dui3u/JVX7enFjeH+9OwX6Vr9zd+zvc3k3P7fu6YnCDfQA8ZsNc1Jx3jbW0b&#10;JVRrhXGixfsRvwrbnTShcjoSGC4Lmtw/U34dmnomdtJ/9eVDOv0+JHTp6znfcF+Xd2ZlkbteLKWn&#10;l5fp+bD/AFI6OtISBHulgAAACF8yft1+5X70JbKav73C/FvzsuZb9wYtmtPAAAAABIuC8x+biMGr&#10;nweqt+18ZH38tjux9l0vuDxT8OlLOZrxNW3f2PQu+j6ftbQktbRaItWdsT1TCNrTB1eE6TppRrpR&#10;lqyjqj68VAAAABM7OmR5WuG7UR7jPMkVicOknbbqm8dUfF91IWctjuy9lzXv7xVSFK2stXSnqzzH&#10;Jh/R2pf5mrHkeiRmZ29MpNyatcR8AAABJeT8kbMtOz4M/fRucpvVdT8DXaYXIcr7Ofq8ePV9oSNH&#10;OogAhPMWSL63Ju9jZHtQm8tTCFHBPFF2lzOzw5OhD1oQjpdIY1kNWAAASrl3jXnojS558OPFmezH&#10;a7qLzNjDjUde8L9//GpTLXq/ax+5uS/Fj+XL/MjyduPpaxnmA6MACP8AN+SPN46dmZmfahIZOm7W&#10;rmvji7Slu3DlVnKfqxjo/XEXSbkoAAAAknBeY4iIwaufYi/6X6SOv5b6Y+y6l3B4qpSlLOar6NvM&#10;fVvf93/qbYkkTFo2x0xKNdRjKkqY03aAPQAAAAmYiNs9EQPJSpGmNRGOYOO0zVnS6edtZ8a3b9iq&#10;Ty+XrHjScn8S+I4X41y9iulCv313kz0fw7fo7U/Z4ojyQc0ABkOAZIx63FNurbMe3E1WMxTGFWye&#10;G7tLedt1rtSh/wBW3O3HpTE4Qb6AAAAAAAAAABF+b71nLjrHjRWZn7spTJ03KuR+OLka3bcaa8YS&#10;lLmzlxPcmI+z3NwAAGL5l/Y5+NDV/EvytefD+LNyeuIe5InQAAAAAAAAAAAAAAAAAAAAAAAAAAAA&#10;AAAAAAAAAAAAAAAAAAAAAAAAAAAAAAAAAAAAAAAAAAAAAAAAAAAAAAAAAAAAAAAAAAAAAAAAAAAA&#10;AAAAAAAAAAAAAAAAAAAAAAAAAAAAAAAAAAAAAAAAAAABuL7OfIv+KcRtx/VV26bRTsxbeq2aY6/9&#10;zTwvj2xpLJWtKulXk+80vxN3h8K38GOve1/6X/k93THTCbcwGI5r4fj1vD8sZZinmonJFrTsis1j&#10;bttPk7u9Wy9ZvfClpe1zW0+F++Jd1ZyF6OMoVr8K9CP4li7r+tHi3If5kIjU2LLXLSuTHMWpaImJ&#10;jsxPU2uMqSpjT6X2lGVJUxpqyHpUqGrPWhy/9V1FeJ4Y+bz9F9nYvHZ+XX82zRu/MnoS+LTVua/9&#10;T+dzfxJkPhz+NHVu6/8AV/nj7shCcd9y2322r1pi1CEtGuKP8+cqV5o4Tm4ft3M/j4L9U0y16cd9&#10;6PCr5Ft3wty1nv8AVX+DP3lO/Rd+7l6P1URpF/WTyrOO/wA1xvQ32T1RbHq8HZ995vzv/K855eN4&#10;y03LbOx2FVK4rc46NcEr9X/Nccz8Jx628bmpptxaimzZNMtOjJWa+92+PWvkXq8PVtIwB6xzstE+&#10;y8qrhXCtGI5x0ttXwTX6anTbLpc9I7tsdqskxk04GAGPz12XmPZZEd5D3aYSq7k9U/FcfFOVeGaj&#10;FO2K6bHin42KPMX/AC8amqWksAABe6Ouysz25WZ76Sy1OK5W+1NxXHqeYcGjxztnTaasX9i17Wvu&#10;/wDD83b5SutstphQ1k+BHdXIb7EzNeL+9uX7K+ltk5lz5ve49HfbPs2viiP6SyXka6reqeNHdeVV&#10;Q36MRzj/AAXX/uuf8yzJMZNuBgBZ1zebyW2+LMr2jjRG0u6Eq8GLqbivqpw888kcKyaeK04rp9Dh&#10;nDkno3o3Kz5jJPkW95b+rv4Xi7+9eRO3phZSNK4uYNbos2hz30uqpbHnxWml6WjZNbR0WrMA9UHy&#10;aRt3uy9xUaNMcWW0/M+twcLzcDi+3Q58lMs0n3t6+/p5O9Xwb+V4PkvrxWxLzk8We5L2iie9VmuS&#10;v47w/wDe8H95VjWShXewAyGnnbjhjy30vZrxaOJvXZpbabnDieO3RM5ov9y9a5I/PVFK8hC01tem&#10;JXYI/NU3aVdLfZO4rjvoOIcN2/OY81M2ztxevm/yfNflLZdYTfQAAAAAAPWLxo7sPK7yuGtT9rBc&#10;/f5e4n+5aj+7uyTGTTgwAAABaazJE7Kx2OtdhRH5meO46U+yzybqtFh1XMGqpOPHqa1xYIno3qxO&#10;/kyfE3tytLfHWy6wm/AB/9fXXq4/guHu3/Ps6N3N8vH1vfq6z4f+Vj6/vydUpMmmwgAAI/zLwnNq&#10;b11GCN7ZG7MR1pDLXqRphVzXxX3JezU43rNPi4Q+HO3HX4spSjOO1rjxy9wPJiyfWdTXd3fFievb&#10;5T3MX6VpoxWfDHh65aufHvx0ND7m3LW0/wAyWzo8n0uNyRI0c6gACz4rw+NdgnF1W66z2pXrVzQr&#10;ihO+e7Kd4WK2+Xr2pbN2P1ZakhFcPL+rvk83ak1jb02nqhK1zEaUxxceseGc3cuaFYVt0x41yWHw&#10;4x2tLl+oJrSu7EVjqiNiFrXF3mENCNI05NNEfXisYnj/AAy+prXPp4+fxzGzZ1zH+qy8vdpHcrqy&#10;aZ4l7pnmoxvWfmrEqaOjrThpf8c/tI+uMnp5vOOs5YiL7I3ojtsaWGO42vLVnW3Gt2lI3dGnxIx1&#10;dPlD2pZAAACF8yft1+5X70JbKav73C/FvzsuZb9wYtmtPAAAAAAAXmh4rqNFPzVvB8memFq5ajPf&#10;TXd3fOYyFfspcT8qfHtezyfU0ZDOabm7Hboz0ms9uvTDBlk6/RV0HKeNrcty9CUK7Vr7SHsy0JR6&#10;Yv6cxaK39Zs7sT7ixXLTp9DYbfijJT5ejzoXOoF+YdFX+s29yJ9x5TLzr9D2fifJR/Ex5sLkvqCy&#10;1HNuGvRhpa8+z0Qvxyda79UFmvG1mG5ajO7L0/sofXn0YjCa/jWp1vg5LbKeTXoj/SzbdiMN5oHe&#10;Xf8AmM9uTroW/wAq3xLfrcqfryFgvteAAAAABcaHW30eWM2Prjrjtx2lFyFJ0wqke7s/PI3aXbet&#10;Hk8mcOVCQlWm5m0mWu3JM47dmJiZ78IqWVlTe4zsOV8W5S7HGda2J7E4yl7M7dJfV5oocQ5pxUrN&#10;dL4d57MxsiPbXLeVrXWR3efjC1CNY5b7W7X8SUdC1b9Lj8afs6IitrTeZtadsz0zKUpTByCc6zrW&#10;VeNKXGlUfBSAAA+1tNZi1Z2THVIqjKsa403JREo4bzTjtWKavbW8e+iNsT7SLu5WuOMXW+6vGFuU&#10;aRzONu5H8aNNO3c9KUYcaE/V0ebqi61HMujxV20tN7dqIn8K1HKyrv7iXzPizKWo4xlW9LYtxl71&#10;ykI/pqiLcQ199dlnNk7kR2oStu3SFMKOQd595Tz92t2fNhDk24bH6coWq4igAAAAAXug4xqNF0Yr&#10;baeTPTCzcsxnvp3u7vzMZDcty+z/ACrnHtfyepojOabm7Fboz0ms9uvTDBlk6/RV0DK+NrUty9Cd&#10;uu1b+0h9SXvi+pzDorf1mzuxPuLNctOn0J+HifJT/E0edC51AvzDoq/1m3uRPuFMtOv0E/FGSj+J&#10;pc2FzqCx1PN2KvRgpNp7duiF6OTr9NUBmvG1qO5ZhO5LaufZw+vKXQGD1/GNRrejLbZTyY6IZ1uz&#10;GG85/wB49+ZjP7lyWFv8q3xLX8/r6Qsl5BAAAPsTMTtjomB7GtY1xoJRw3mnHasU1e2t499EbYn2&#10;kXcytccYuud1eMLco0jmfs7kfxY007dz0pRhxoS9XR5uqMh/j+i+lj2p9xY7PPgbH5kyX5kfZudQ&#10;P8e0X0se1PuHZ58B5kyX5kfZudQP8e0X0se1PuHZ58B5kyX5kfZudQP8e0X0se1PuHZ58B5kyX5k&#10;fZudQP8AHtF9LHtT7h2efAeZMl+ZH2bnUD/HtF9LHtT7h2efAeZMl+ZH2bnUFvq+Z9LirPmpnJbs&#10;RETEe3K5DKyrv8VHZzxdlbMfs61zFzkxjSUIevO5SPR0xFNXqr6rJbNlnbayVhCkaYUcdzucnm7l&#10;btyvHn0dmMfRiKKphAAAMXzL+xz8aGr+Jfla8+H8Wbk9cQ9yROgAAAAAAAAAAAAAAAAAAAAAAAAA&#10;AAAAAAAAAAAAAAAAAAAAAAAAAAAAAAAAAAAAAAAAAAAAAAAAAAAAAAAAAAAAAAAAAAAAAAAAAAAA&#10;AAAAAAAAAAAAAAAAAAAAAAAAAAAAAAAAAAAAAAAAAAAAALrhfDc/FNVi0Okrv58960pXtzadkKox&#10;rKuFFq7djajWctyMKaUh2tybyvg5X4Vp+E6bpjDXwreVefCyZPlX/RbNat0hHCjh2ezcs1drcly+&#10;jDkRGaXWENOfaM56/wAL4dXgGlts1Gtjbl2ddcMT1f76/g/EpkRudu6NNGnK91ufhnu/4tz40tSz&#10;qf1f/H72gNd+q/mD61p7cMzT85g6abezSex8i351U93HnNOPwq61vU/p/wAj6Y8N5/4kPgy1rWp/&#10;S/kl0ZRE5bO3IWXGuFY+K6TJo8vi5I2RPan3tvk2Y2ZsUvwrCvKYmcysczbrbly+jLkyGh9bpMmj&#10;zX02aN3JjtNbR7MOWXLdbcqxlrR4rit61K1KsJa0K6Mh8r85Td7NemFiu5VXHjxw+mLW/HP/AGXz&#10;Pi43XweF8Ymun1Xapmj9Rn9iL+Lf3tfnsl/CtUj5ymz31fvG9Upx4+lD3XzW/wDsrmqmsjweFcdm&#10;MeXyceqj9Xf4P1j8q/nMmS3zairY7ZIAATETGyemJZLFffrFmNWmCZhLSpi4O595bvy1xzWcJtGy&#10;uDLaKezSfDw2+VitR6eLjAKGpwb/AIVeuFyEsGJftaW7Rub7P3rcw8sZbcD4xfc4fqL72PJPViyT&#10;4M7/AGsWT31v6u/heLa9lkvI11RjyVy1jJjmLUtETExO2JiezEgPT3ixTknZHUprXBct26zruIt6&#10;wfWJw7knQW1muvFs1onzOCJ8PJbtR2qeXk8Wnxt2rIVrFYiI6oY9a4peMdGmFHFHMHHNTx7X5+Ka&#10;629qNReb2nsdPva/BrHg1+C+ipj1prb7ZivaXoUR2ZljXB059lTlq2l4bq+N5Y2Tq8kYse3yMW3f&#10;tHsWyX3f90tlxht6PVPGjuvKqob9GI5x/guv/dc/5lmSYybcDADHZvHt3ZZMd5DXNav7XdXqx/yv&#10;wr9ywfmVVdNn3PBt1KJRxX7F3R3K7yAevv1OxzJgtx7g9P8A6nhr85SsfrqR/wDv448T6Snzf0a8&#10;WUk5VmJidk9EwA+ADzk8We5L2iie9VmuSv47w/8Ae8H95VjWShXewAvNHfbWa9pZnRI5aWNMHLn2&#10;puWraPjOn41SPmtZi3LT/aYujp+Nitj3fiWXC2zGknjLjjJXde0rgtXIadMEp9W3PefknjGLiuGJ&#10;vi6aZsce/wAdvHr8aOi9Ph1WF6TSdlutkUriiZRrGuFXanLfM2g5k0VOJcKy1zYMkdcdcT2aXr10&#10;vX31bPL1Syb7ETM7I6x7SmO8tuI8S03DMF9XrstMGDHG2172itYj41lX6rk2bdijTov9nk15P2i+&#10;To1H1f61fd27POeZvufm7/5ClMTE7J61axWmG+2Hw3iWm4np6azQ5aZtPljbS9JiazHdh8Hi5esX&#10;jR3YeV3lcNan7WC5+/y9xP8ActR/d3ZJjJpwYALG+e8WmInsr9I0RUrsqVruuw+VfUzynrOEaLU6&#10;jh2O+XLpsN72m1+m1qVta3j9mXmc957MvdGiit2VfpZvRepzlLR5IzYuGYN+vTG/E3j8XLN6qapa&#10;TGtYpEVrERWI2REdgB9AH//Q116uP4Lh7t/z7OjdzfLx9b36us+H/lY+v78nVKTJpsIAAAAAAAAA&#10;AAAAAAAAAAAhfMn7dfuV+9CWymr+9wvxb87LmW/cGLZrTwAAAAAAAAAAAAAAAAAAAAAAAAAAAAAA&#10;AAAAAAAAAAAAAAAAAAAAAAAAAAAAAAAAAAAAAAAAABi+Zf2OfjQ1fxL8rXnw/izcnriHuSJ0AAAA&#10;AAAAAAAAAAAAAAAAAAAAAAAAAAAAAAAAAAAAAAAAAAAAAAAAAAAAAAAAAAAAAAAAAAAAAAAAAAAA&#10;AAAAAAAAAAAAAAAAAAAAAAAAAAAAAAAAAAAAAAAAAAAAAAAAAAAAAAAAAAAAAAAAAABvf7NnIvnM&#10;mTmfV18HHtxabb5U/rsvya/NV+Nk8lK5G1y6+q0DxR3hhSmXjyuPd+pD6/sDoNMOdi14pxLBwvS5&#10;ddq7bmDBS1727UVjbKmUqRpjVdtWpXZUhHdlOujEcU85cz5+Z+K6ji2p6LZreDXyaR4OPH8mn6TW&#10;btys5Y1dwyOUjlbVLceR0p8qQs+C8VycK1ePWYvGxztmO3Hvq/KquZa/WxOk6clNZPMyy1ylyPIr&#10;7UeVH1hvjRavHrMNNThnex5Kxas+xLqdu5S5Gko6suM7TZuxuxpOOrOmlEVlxdGuPWny/smvFsMd&#10;eymXZ+Rf+h+I07v7Kb16PNufUl9X2Wg+JshvX48y79Sf1PYGvKXmkxaOw0+tMWixlo1xYrmrlzT8&#10;ycMz8J1f6vPTZt2bd20eFjyRHbx33bqlvm7xeviz0qabtMF6XElpU3qoNwDFbnjlzVcr8and4roZ&#10;+r5ZnpmL0/ZtV5Vq33fG/rt3L7y7zmpuztjqnph7Sqi5HCu5vVSD1Zcz5uNcNnBxDbXiehvOm1VZ&#10;69+ng+c+F52PC3o8DznnNzxVNUtJcALnSZdk7k9nqW50+lmZe5hxatF/aX9W9+J6anM/D6b2fS13&#10;NRWI6ZxR01y/7mZ8P+zt5OJdrKRcxgDxfDS/jR0vaSrRalbjLfSvlX1pcxcrUjDwvWXpgj+qvsvT&#10;5NMsWinyN15jS447CrTqt0y8Uk1v2jucNTjnHTUY8O3o3seKu38uLqsVisbI6IUL9KUpvNd8U4tq&#10;+LZ7aviGa+oz3675LTa0/dsCpaPN7xSN6XtKYqJypGmNWa5P5U1nNXE8PCNBXblzW6bdilY8fLf4&#10;NK/o+Mx9rTaZtPXLIpTBDylpVxdzcvcC0/AOH4OFaKNmDTY4pXtzs67W+Fe3h2+E8vVLIPVPGjuv&#10;Kqob9GI5x/guv/dc/wCZZkmMm3AwAx2bx7d2WTHeQ1zWr+13V6sf8r8K/csH5lXh6tpMu9Ln95b7&#10;i1OP0s+xd5NXOf2hPU55ucnNfBMfgTttq8VY6u3qaV7X0/8AxfpFytM5z2APOTxZ7kvaKJ71Wa5K&#10;/jvD/wB7wf3lWNZKFd7ACphyebtt7HZUypiu256FcUT9aPI2PnTgebhc7K6iPnMFp97kr4nyb+Fj&#10;v8G7IRO2NsdTHS9K4uItfoc+gz5NJq6Tiz4rTS9LdE1tE7LVkHqg+WpF+i0bXtK4KJRpLfZXl7mr&#10;inLmb6zwjU5NNknr3J6LexeniXj49VL6pj7SrTqs9ninlPtJc4Vx+bnPhm3lzhrvd7wPyFSmOtPF&#10;jYprXFejCkd5CeZeduM8z5IycZ1eTU7J2xW07KRPwMVN3HT5NHp4rYRba2kbIt2epchVhZmO5i33&#10;9lPmTU11+r4Da02018M6itZ6q3ramO27/tK5PC/2dVovI90q9YvGjuw8rvK4a1P2sFz9/l7if7lq&#10;P7u7JMZNODABRnSUmdu2elXp1YtcvGu7utu8L+03zFw3SYdDh0+inHp8dMVZtjy7ZikRSu9szx4X&#10;Q+fUqduXunV52aP61z/5V8zf9toP+Hl/+YPqVO3Jp1OzR/Wf+VfM3/baD/h5f/mD6lTtyadTs0f1&#10;vVPtV8yRaN/S6Ga9mIplifb8/Zb5sE4+nrhXGWLEu2qwbl9VHrk0XPtL6ecf1biOGu9fDM70Wr1e&#10;cxW8HbXb41fefC8Z/9HXXq4/guHu3/Ps6N3N8vH1vfq6z4f+Vj6/vydUpMmmwgAAAAAAAAAAAAAA&#10;AAAAACF8yft1+5X70JbKav73C/FvzsuZb9wYtmtPAAAAAAAAAAAAAAAAAAAAAAAAAAAAAAAAAAAA&#10;AAAAAAAAAAAAAAAAAAAAAAAAAAAAAAAAAAAAGL5l/Y5+NDV/EvytefD+LNyeuIe5InQAAAAAAAAA&#10;AAAAAAAAAAAAAAAAAAAAAAAAAAAAAAAAAAAAAAAAAAAAAAAAAAAAAAAAAAAAAAAAAAAAAAAAAAAA&#10;AAAAAAAAAAAAAAAAAAAAAAAAAAAAAAAAAAAAAAAAAAAAAAAAAAAAAAAAAAAAAHZfqjtgtyrw36ts&#10;3PMRE7PL2z53/m77ZMthoUwcU75pLtNzS2+jyOhoiXslDjRH2k+evN48fK+kt4V9mXU7PJ/qcU/G&#10;t87b4uPykTnrvIp6zfvC/d+Na5iX0cS19ef1PbHPiIdFABsj1WcwbYtwnNPVtvi2/l0/p/jtx7hz&#10;m/Zlzrf14/W9pv3hnP79iXPtfXh9f2xsRt7fBh+cJxxwjVed8XzVtm3t+8/L3Ud3jh8CeOxX2uT0&#10;kV3th2aelsV9rkdPRGi3MHGhWx+HWcfZ64UV3N1kQ41NH2Wt+e6zylxrTc5YYmNJl3dLxCI6ty07&#10;MOpn2cVt2treFf8AV4qeNYp4dZpPXHTBXcriR40dHZ1XzmmPRLmHTc1af+H8R3dLrt3qif8A+tqv&#10;k+La/kV3a+HmUVbHbJAAHy9IvE1tETWY2TE9leYNVE+Dfr7azKHAkLV/Hck5l9cX2fc/D8mTjPLG&#10;Ocujtttk01I22x9u2Gv9Zi+BXw8fwqeJcLbNaLmJidk9YD4AADzfJFI22e0piolOkaY1ZrlTk7if&#10;NerjQcIw2zZJ2b09VaR5eW/i0r/6rvWWWbNOSfY7C/GOCLu3azq6+9Vfqr0XIeimlJjNr80R5/Ps&#10;6/7PH5OKv5fjX97WtJUspwAPVJ2TE+y8qqjXCrHcy6W+s4Xq9Nhjbky6fLSsdubUtWrJMZNuAZiY&#10;nZPWA+MdlnbeZ9mWTTeQtyuMq/td4erzS5NJy5wzT5o3clNHgi0T2J83XbH3Hh6oSAB8vSLxNbRE&#10;1mNkxPZXumz78btvGhYlHBJ2buluV1nJ3r39T08q6ieM8JpM8Jz28Ksf1N595/sb/wBVb3v6ryN+&#10;uoZTULzlnZWZ9h7TfW7lcI1SD1faTJq+YeG4MMbb21eD2ovW1p+TXwmNZKGd4AAAr6fUeb8G3iqJ&#10;RxZNm9obldVqf1z+pHFzjWeK8K3cXF6V2Tt6K5ojqrkn3uWv9Xk+Rk8HdtjvK2i0bY6YWElStK7t&#10;HKfFuEavg+pvoeIYr4NRjnZal42TH+jybe+fRUswAAJnZ0yPK1wVdLpM2ry10+mpbLmyTu1pSJta&#10;ZnsVrXplZanPF/Br1QvRjgjb93S3KOrfUD6ptTyhhy8V4vEU4hqqxSMcTt83j27+7eY6POZLbu9X&#10;3u5X328oLjFbeesc7LRPsvKq4VwrRh+ctJk1nBNfpcMb2XLpc9KxHZm2O1ax7bJMZNOBwAAAAAAU&#10;tVs83O1VDfY9/Vq2P9nuuonnLRTp9uyIyzk7W55u+3e+Vu/K3X//0tJcqesHR8H4fj0WbHktek2m&#10;ZrFdnTabdmzash3vDL2qQlSdaxx1dHa/a3Xuzv23lbNLcqTlKOlq6PKlpbTqll/5s8P+hze1X9NI&#10;eYLWzPo9ZK+aLOzc6HXD+bPD/oc3tV/TPMFrZn0eseaLOzc6HXD+bPD/AKHN7Vf0zzBa2Z9HrHmi&#10;zs3Oh1w/mzw/6HN7Vf0zzBa2Z9HrHmizs3Oh1w/mzw/6HN7Vf0zzBa2Z9HrHmizs3Oh1w/mzw/6H&#10;N7Vf0zzBa2Z9HrHmizs3Oh1w/mzw/wChze1X9M8wWtmfR6x5os7NzodcP5s8P+hze1X9M8wWtmfR&#10;6x5os7NzodcP5s8P+hze1X9M8wWtmfR6x5os7NzodcP5s8P+hze1X9M8wWtmfR6x5os7NzodcP5s&#10;8P8Aoc3tV/TPMFrZn0eseaLOzc6HXD+bPD/oc3tV/TPMFrZn0eseaLOzc6HXD+bPD/oc3tV/TPMF&#10;rZn0eseaLOzc6HXD+bPD/oc3tV/TPMFrZn0eseaLOzc6HXD+bPD/AKHN7Vf0zzBa2Z9HrHmizs3O&#10;h1w/mzw/6HN7Vf0zzBa2Z9HrHmizs3Oh1xH+Lc8aXWai2emPJFbbOidm3ojZ5TNseJ7NumFY3Oh1&#10;3Oe+5duzFbsOLGUYx4+txI+jpCz9K9P5F+97rI812dm70Ouguwy4Yh6V6fyL973TzXZ2bvQ652GX&#10;DEPSvT+Rfve6ea7Ozd6HXOwy4Yh6V6fyL973TzXZ2bvQ652GXDEPSvT+Rfve6ea7Ozd6HXOwy4Yh&#10;6V6fyL973TzXZ2bvQ652GXDEPSvT+Rfve6ea7Ozd6HXOwy4Yh6V6fyL973TzXZ2bvQ652GXDEPSv&#10;T+Rfve6ea7Ozd6HXOwy4Yh6V6fyL973TzXZ2bvQ652GXDEPSvT+Rfve6ea7Ozd6HXOwy4Yh6V6fy&#10;L973TzXZ2bvQ652GXDEPSvT+Rfve6ea7Ozd6HXOwy4Yh6V6fyL973TzXZ2bvQ652GXDEPSvT+Rfv&#10;e6ea7Ozd6HXOwy4Yh6V6fyL973TzXZ2bvQ652GXDEPSvT+Rfve6ea7Ozd6HXOwy4Yh6V6fyL973T&#10;zXZ2bvQ652GXDEPSvT+Rfve6ea7Ozd6HXOwy4Yh6V6fyL973TzXZ2bvQ652GXDEPSvT+Rfve6ea7&#10;Ozd6HXOwy4Yh6V6fyL973TzXZ2bvQ652GXDEPSvT+Rfve6ea7Ozd6HXOwy4Yh6V6fyL973TzXZ2b&#10;vQ652GXDEPSvT+Rfve6ea7Ozd6HXOwy4Yh6V6fyL973TzXZ2bvQ652GXDEPSvT+Rfve6ea7Ozd6H&#10;XOwy4Yh6V6fyL973TzXZ2bvQ652GXDEPSvT+Rfve6ea7Ozd6HXOwy4Yh6V6fyL973TzXZ2bvQ652&#10;GXDEPSvT+Rfve6ea7Ozd6HXOwy4Yh6V6fyL973TzXZ2bvQ652GXDEPSvT+Rfve6ea7Ozd6HXOwy4&#10;Yh6V6fyL973TzXZ2bvQ652GXDEPSvT+Rfve6ea7Ozd6HXOwy4Yh6V6fyL973TzXZ2bvQ652GXDEP&#10;SvT+Rfve6ea7Ozd6HXOwy4Yh6V6fyL973TzXZ2bvQ652GXDEPSvT+Rfve6ea7Ozd6HXOwy4Yh6V6&#10;fyL973TzXZ2bvQ652GXDEPSvT+Rfve6ea7Ozd6HXOwy4Yh6V6fyL973TzXZ2bvQ652GXDEPSvT+R&#10;fve6ea7Ozd6HXOwy4Yh6V6fyL973TzXZ2bvQ652GXDEPSvT+Rfve6ea7Ozd6HXOwy4Yh6V6fyL97&#10;3TzXZ2bvQ652GXDEPSvT+Rfve6ea7Ozd6HXOwy4Yh6V6fyL973TzXZ2bvQ652GXDEPSvT+Rfve6e&#10;a7Ozd6HXOwy4Yh6V6fyL973TzXZ2bvQ652GXDEPSvT+Rfve6ea7Ozd6HXOwy4Yh6V6fyL973TzXZ&#10;2bvQ652GXDEPSvT+Rfve6ea7Ozd6HXOwy4Yh6V6fyL973TzXZ2bvQ652GXDEPSvT+Rfve6ea7Ozd&#10;6HXOwy4Yiz4tx7FrcE4aVtEzMT07Ox91D97d/W85ZrbjScZaUZcbR5PrL9jK1tyxrgME0hJAAAAA&#10;AAAAAAAAAAAAAAAAAAAAAAAAAAAAAAAAAAAAAAAAAAAAAAAAAAAAAAAAAAAAAAAAAAAAAAAAAAAA&#10;AAAAAAAAAAAAAAAAAAAAAAAAAAAAAAAAAAAAAAAAAAAAAAAAAAAAAAAAAAAAAAAAAANh+rH1x63k&#10;mLaPJj+tcPvbe83Nt21LT12xX8LxvfUt+R4TMsZmtrc34tc717khnuNSvw71OXt8/rDYPGftQ6bz&#10;ExwrQ5J1Ex0TmtEVrPb3ce9bJ8XexsyWfphuUa5Y8Jy0vtJx0P8AL1ulq9IaH4vxbU8X1eXiGuvO&#10;TUZrTa9p7Mz+Dya+9RMpVlXGroFmzGzGkIU0YQ3IizUrwAK2j1eXR5qajBaaZMc7azHYlct3K25U&#10;lHclFdtXZWpUnGujOG7EbE0Hrax+biNZgt52Ouccxsn7lvF/Kbfa8QUw48a6XofzfzN7seKY6P2k&#10;a6f+Xq9LV6QjnNnPOfj0Rp6V8zponbu7ds2n4c/0UP3h3pLNcWlNC3s7XOQPenfU87TRpT4drZ5U&#10;+f1RGEI10fa2ms7Y64HtK4VxWnFuF4OLaTLoNXXewZ6TS8exMdjtWj3tveqvnqxttWNlpUaK/wDE&#10;pv0pxmvMPqu4zqMWn4NxTiVc/BNJetq0jHEZMlaT81gy397Sni70Wt+buUVbHbOAAAAVMeovToie&#10;j2VNY0qvQvSig/OfqZ5c5ttbPrNP5nVW68+Cdy8z279ePJPwslLWV663two+GyaZrho1XxX7JmWL&#10;TbhnEqzXsVzYpiY+Xjtbe/4dX367XtS80FXaqcDG4Psn8Zm2zNrtLWvbrF7T7U1p+cp31lp8WNiq&#10;kFqWZrXeTDlz7K3B9HaMnGNVl1sx7ykeapPxtk5Mv4uSiha02nbM7ZV0pgxayrXfbf4JwDQcC08a&#10;LheDHpsFfe467Ns+Vbs2t8K3hPj1SvwAAAFxi1c1jZaNq3WGLMt5jRphVpH1jfZrwce1mTinAs9d&#10;JmzTNsmHJWZxzafGvS1PCx73vq7l/g7j7k1m2NlY2eyUg9nmcaYUWvIn2YMPDNXTXcw6imqjFMWr&#10;gx1ncmY6vO3v4V6f2e5Xe99bd8FbLjCb4AAB9iZidsdY9pXBb8R4dp+JafJotZSuXT5qzS9LRtiY&#10;nrhdV1sbPCjp9harBnRzPDRz1zF9lHPbU2vwPW0jTWnbFNRFt6seT5zHF/OfiUUs2pnJ0R0QqjHB&#10;Zu3qz3E79VPqJ0XJOb/E9Vl+t8R2TWt93dpjiei3m6+FO/aPB85b3vg1rXwt6irYzaQAAAD1TJan&#10;TWdjytMVcZ1jvMHzTyRwfmrD5jjOmpniPFtPRevxMtd3JT8ZXrrZ99C3WDKjmq/TRqDj32T9FmtN&#10;+D6/JgjsUzUjJHc85ScU/k3e/rte1LzQXO1U4Ean7KHG97ZGt0u72/nNvtbn9J5trfJj23tIKK5r&#10;gozvBfsm4q2i3FuI2tXs0wY4rP8Axck3/uVDJltfxpXKUwYs7lZb7bnJ/q24FyhX/wCkaatMsxst&#10;mt4WSf8AeW6Yj4FN2nwXh6tpOAAC5xauaxstG1brBmW8xhTCrR3rC+zPp+NazJxLgOorpMma02vh&#10;yVmce9PjWx2p4WPb5G5f4O5XwXv67XtSp0F3tNEP/wDFHjv/AHuk/wCZ/wBM+u17Umgdpof+KPHf&#10;+90n/M/6Z9dr2pNA7TQ/8UeO/wDe6T/mf9M+u17Umgdpof8Aijx3/vdJ/wAz/pn12vak0DtVOB9p&#10;9lDjc2jf1ulivZmPOTPtblVDNnnL7EdpcjHBiXLtZtx+q31QcP5BxXyYrzqdfmjdyZ7Ru+D1+bxU&#10;8Lcpt6beFa1/xd3/0+VAdU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D/9TlQHVI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V5UB1S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P/2VBLAwQU&#10;AAYACAAAACEAIe9WH+AAAAALAQAADwAAAGRycy9kb3ducmV2LnhtbEyPQUvDQBCF74L/YRnBm92N&#10;NrbEbEop6qkItoJ422anSWh2NmS3SfrvnZ70NPOYx5vv5avJtWLAPjSeNCQzBQKp9LahSsPX/u1h&#10;CSJEQ9a0nlDDBQOsitub3GTWj/SJwy5WgkMoZEZDHWOXSRnKGp0JM98h8e3oe2ciy76Stjcjh7tW&#10;Pir1LJ1piD/UpsNNjeVpd3Ya3kczrp+S12F7Om4uP/v043uboNb3d9P6BUTEKf6Z4YrP6FAw08Gf&#10;yQbRsp4njB41LBTPq0HNl9zuwFuaLkAWufzfofgFAAD//wMAUEsDBBQABgAIAAAAIQA3ncEYugAA&#10;ACEBAAAZAAAAZHJzL19yZWxzL2Uyb0RvYy54bWwucmVsc4SPywrCMBBF94L/EGZv07oQkaZuRHAr&#10;9QOGZJpGmwdJFPv3BtwoCC7nXu45TLt/2ok9KCbjnYCmqoGRk14ZpwVc+uNqCyxldAon70jATAn2&#10;3XLRnmnCXEZpNCGxQnFJwJhz2HGe5EgWU+UDudIMPlrM5YyaB5Q31MTXdb3h8ZMB3ReTnZSAeFIN&#10;sH4Oxfyf7YfBSDp4ebfk8g8FN7a4CxCjpizAkjL4DpvqGjTwruVfj3UvAAAA//8DAFBLAQItABQA&#10;BgAIAAAAIQDa9j37DQEAABQCAAATAAAAAAAAAAAAAAAAAAAAAABbQ29udGVudF9UeXBlc10ueG1s&#10;UEsBAi0AFAAGAAgAAAAhADj9If/WAAAAlAEAAAsAAAAAAAAAAAAAAAAAPgEAAF9yZWxzLy5yZWxz&#10;UEsBAi0AFAAGAAgAAAAhAFrFa61SAwAAyQcAAA4AAAAAAAAAAAAAAAAAPQIAAGRycy9lMm9Eb2Mu&#10;eG1sUEsBAi0ACgAAAAAAAAAhAJBqmS+mvQoApr0KABQAAAAAAAAAAAAAAAAAuwUAAGRycy9tZWRp&#10;YS9pbWFnZTEuanBnUEsBAi0AFAAGAAgAAAAhACHvVh/gAAAACwEAAA8AAAAAAAAAAAAAAAAAk8MK&#10;AGRycy9kb3ducmV2LnhtbFBLAQItABQABgAIAAAAIQA3ncEYugAAACEBAAAZAAAAAAAAAAAAAAAA&#10;AKDECgBkcnMvX3JlbHMvZTJvRG9jLnhtbC5yZWxzUEsFBgAAAAAGAAYAfAEAAJHF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 o:spid="_x0000_s1028" type="#_x0000_t75" style="position:absolute;width:57543;height:5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WgpwQAAANoAAAAPAAAAZHJzL2Rvd25yZXYueG1sRI9LiwIx&#10;EITvgv8htOBF1sQHsswaRRRhr44ieGsmPY910hkm0Zn990ZY2GNRVV9R621va/Gk1leONcymCgRx&#10;5kzFhYbL+fjxCcIHZIO1Y9LwSx62m+FgjYlxHZ/omYZCRAj7BDWUITSJlD4ryaKfuoY4erlrLYYo&#10;20KaFrsIt7WcK7WSFiuOCyU2tC8pu6cPq6HLA+9/7ESl12Zxqg7HQi1vO63Ho373BSJQH/7Df+1v&#10;o2EB7yvxBsjNCwAA//8DAFBLAQItABQABgAIAAAAIQDb4fbL7gAAAIUBAAATAAAAAAAAAAAAAAAA&#10;AAAAAABbQ29udGVudF9UeXBlc10ueG1sUEsBAi0AFAAGAAgAAAAhAFr0LFu/AAAAFQEAAAsAAAAA&#10;AAAAAAAAAAAAHwEAAF9yZWxzLy5yZWxzUEsBAi0AFAAGAAgAAAAhAAVJaCnBAAAA2gAAAA8AAAAA&#10;AAAAAAAAAAAABwIAAGRycy9kb3ducmV2LnhtbFBLBQYAAAAAAwADALcAAAD1AgAAAAA=&#10;">
                <v:imagedata r:id="rId2" o:title=""/>
              </v:shape>
              <v:shapetype id="_x0000_t202" coordsize="21600,21600" o:spt="202" path="m,l,21600r21600,l21600,xe">
                <v:stroke joinstyle="miter"/>
                <v:path gradientshapeok="t" o:connecttype="rect"/>
              </v:shapetype>
              <v:shape id="Cuadro de texto 1" o:spid="_x0000_s1029" type="#_x0000_t202" style="position:absolute;left:17949;top:564;width:27286;height:4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tU0ygAAAOMAAAAPAAAAZHJzL2Rvd25yZXYueG1sRE9La8JA&#10;EL4X/A/LCN6ajc+m0VUkIJViD1ovvU2zYxLMzsbsqml/fbdQ6HG+9yxWnanFjVpXWVYwjGIQxLnV&#10;FRcKju+bxwSE88gaa8uk4IscrJa9hwWm2t55T7eDL0QIYZeigtL7JpXS5SUZdJFtiAN3sq1BH862&#10;kLrFewg3tRzF8UwarDg0lNhQVlJ+PlyNgtds84b7z5FJvuvsZXdaN5fjx1SpQb9bz0F46vy/+M+9&#10;1WH+8ziZTeOnyRB+fwoAyOUPAAAA//8DAFBLAQItABQABgAIAAAAIQDb4fbL7gAAAIUBAAATAAAA&#10;AAAAAAAAAAAAAAAAAABbQ29udGVudF9UeXBlc10ueG1sUEsBAi0AFAAGAAgAAAAhAFr0LFu/AAAA&#10;FQEAAAsAAAAAAAAAAAAAAAAAHwEAAF9yZWxzLy5yZWxzUEsBAi0AFAAGAAgAAAAhAPe21TTKAAAA&#10;4wAAAA8AAAAAAAAAAAAAAAAABwIAAGRycy9kb3ducmV2LnhtbFBLBQYAAAAAAwADALcAAAD+AgAA&#10;AAA=&#10;" filled="f" stroked="f" strokeweight=".5pt">
                <v:textbox>
                  <w:txbxContent>
                    <w:p w14:paraId="54FE7574" w14:textId="77777777" w:rsidR="00374041" w:rsidRPr="00DF62C0" w:rsidRDefault="00374041" w:rsidP="00374041">
                      <w:pPr>
                        <w:autoSpaceDE w:val="0"/>
                        <w:autoSpaceDN w:val="0"/>
                        <w:adjustRightInd w:val="0"/>
                        <w:jc w:val="center"/>
                        <w:rPr>
                          <w:rFonts w:ascii="Arial-BoldMT" w:eastAsiaTheme="minorHAnsi" w:hAnsi="Arial-BoldMT" w:cs="Arial-BoldMT"/>
                          <w:b/>
                          <w:bCs/>
                          <w:color w:val="003333"/>
                          <w:sz w:val="20"/>
                          <w:szCs w:val="20"/>
                          <w:lang w:eastAsia="en-US"/>
                        </w:rPr>
                      </w:pPr>
                      <w:r w:rsidRPr="00DF62C0">
                        <w:rPr>
                          <w:rFonts w:ascii="Arial-BoldMT" w:eastAsiaTheme="minorHAnsi" w:hAnsi="Arial-BoldMT" w:cs="Arial-BoldMT"/>
                          <w:b/>
                          <w:bCs/>
                          <w:color w:val="003333"/>
                          <w:sz w:val="20"/>
                          <w:szCs w:val="20"/>
                          <w:lang w:eastAsia="en-US"/>
                        </w:rPr>
                        <w:t xml:space="preserve">Escuela Universitaria de Fisioterapia </w:t>
                      </w:r>
                    </w:p>
                    <w:p w14:paraId="40ECBA5C" w14:textId="77777777" w:rsidR="00374041" w:rsidRPr="00DF62C0" w:rsidRDefault="00374041" w:rsidP="00374041">
                      <w:pPr>
                        <w:autoSpaceDE w:val="0"/>
                        <w:autoSpaceDN w:val="0"/>
                        <w:adjustRightInd w:val="0"/>
                        <w:spacing w:before="60"/>
                        <w:jc w:val="center"/>
                        <w:rPr>
                          <w:rFonts w:ascii="Arial-BoldMT" w:eastAsiaTheme="minorHAnsi" w:hAnsi="Arial-BoldMT" w:cs="Arial-BoldMT"/>
                          <w:b/>
                          <w:bCs/>
                          <w:color w:val="003333"/>
                          <w:sz w:val="18"/>
                          <w:szCs w:val="18"/>
                          <w:lang w:eastAsia="en-US"/>
                        </w:rPr>
                      </w:pPr>
                      <w:r w:rsidRPr="00DF62C0">
                        <w:rPr>
                          <w:rFonts w:ascii="Arial-BoldMT" w:eastAsiaTheme="minorHAnsi" w:hAnsi="Arial-BoldMT" w:cs="Arial-BoldMT"/>
                          <w:b/>
                          <w:bCs/>
                          <w:color w:val="003333"/>
                          <w:sz w:val="18"/>
                          <w:szCs w:val="18"/>
                          <w:lang w:eastAsia="en-US"/>
                        </w:rPr>
                        <w:t>Universidad Autónoma de Madrid</w:t>
                      </w:r>
                    </w:p>
                  </w:txbxContent>
                </v:textbox>
              </v:shape>
              <w10:wrap anchorx="page" anchory="page"/>
            </v:group>
          </w:pict>
        </mc:Fallback>
      </mc:AlternateContent>
    </w:r>
  </w:p>
  <w:p w14:paraId="1676049B" w14:textId="77777777" w:rsidR="00A8142E" w:rsidRDefault="00A8142E" w:rsidP="00A8142E">
    <w:pPr>
      <w:pStyle w:val="Encabezado"/>
    </w:pPr>
  </w:p>
  <w:p w14:paraId="489B59FE" w14:textId="56E9AD60" w:rsidR="00F37656" w:rsidRDefault="00A8142E" w:rsidP="00A8142E">
    <w:pPr>
      <w:pStyle w:val="Encabezado"/>
    </w:pPr>
    <w:r>
      <w:rPr>
        <w:noProof/>
        <w:lang w:eastAsia="es-ES"/>
      </w:rPr>
      <mc:AlternateContent>
        <mc:Choice Requires="wps">
          <w:drawing>
            <wp:anchor distT="45720" distB="45720" distL="114300" distR="114300" simplePos="0" relativeHeight="251658241" behindDoc="1" locked="0" layoutInCell="1" allowOverlap="1" wp14:anchorId="4FC433BA" wp14:editId="5DAD1B55">
              <wp:simplePos x="0" y="0"/>
              <wp:positionH relativeFrom="margin">
                <wp:posOffset>-3426460</wp:posOffset>
              </wp:positionH>
              <wp:positionV relativeFrom="paragraph">
                <wp:posOffset>4662805</wp:posOffset>
              </wp:positionV>
              <wp:extent cx="5337810" cy="184785"/>
              <wp:effectExtent l="1270" t="0" r="4445" b="0"/>
              <wp:wrapThrough wrapText="bothSides">
                <wp:wrapPolygon edited="0">
                  <wp:start x="0" y="0"/>
                  <wp:lineTo x="0" y="20487"/>
                  <wp:lineTo x="21600" y="20487"/>
                  <wp:lineTo x="21600" y="0"/>
                  <wp:lineTo x="0" y="0"/>
                </wp:wrapPolygon>
              </wp:wrapThrough>
              <wp:docPr id="14" name="Cuadro de texto 14" descr="Corporación de Derecho Público regulada por RD 358/91 de 15 de marzo. CIF Q2866004A . Domicilio Social: c/ José Ortega y Gasset, 18. 28006 Madri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5337810" cy="184785"/>
                      </a:xfrm>
                      <a:prstGeom prst="rect">
                        <a:avLst/>
                      </a:prstGeom>
                      <a:solidFill>
                        <a:srgbClr val="FFFFFF"/>
                      </a:solidFill>
                      <a:ln>
                        <a:noFill/>
                      </a:ln>
                      <a:extLst>
                        <a:ext uri="{91240B29-F687-4F45-9708-019B960494DF}">
                          <a14:hiddenLine xmlns:a14="http://schemas.microsoft.com/office/drawing/2010/main" w="9525">
                            <a:solidFill>
                              <a:srgbClr val="7F7F7F"/>
                            </a:solidFill>
                            <a:miter lim="800000"/>
                            <a:headEnd/>
                            <a:tailEnd/>
                          </a14:hiddenLine>
                        </a:ext>
                      </a:extLst>
                    </wps:spPr>
                    <wps:txbx>
                      <w:txbxContent>
                        <w:p w14:paraId="52C3E390" w14:textId="7A2561B1" w:rsidR="00A8142E" w:rsidRPr="00583891" w:rsidRDefault="00A8142E" w:rsidP="00A8142E">
                          <w:pPr>
                            <w:rPr>
                              <w:rFonts w:ascii="Arial" w:hAnsi="Arial" w:cs="Arial"/>
                              <w:color w:val="808080"/>
                              <w:sz w:val="12"/>
                              <w:szCs w:val="12"/>
                            </w:rPr>
                          </w:pPr>
                          <w:r w:rsidRPr="00583891">
                            <w:rPr>
                              <w:rFonts w:ascii="Arial" w:hAnsi="Arial" w:cs="Arial"/>
                              <w:color w:val="808080"/>
                              <w:sz w:val="12"/>
                              <w:szCs w:val="12"/>
                            </w:rPr>
                            <w:t xml:space="preserve">Corporación de Derecho Público regulada por RD 358/91 de 15 de marzo. CIF </w:t>
                          </w:r>
                          <w:r w:rsidR="000B11A2">
                            <w:rPr>
                              <w:rFonts w:ascii="Arial" w:hAnsi="Arial" w:cs="Arial"/>
                              <w:color w:val="808080"/>
                              <w:sz w:val="12"/>
                              <w:szCs w:val="12"/>
                            </w:rPr>
                            <w:t>G72872815</w:t>
                          </w:r>
                          <w:r w:rsidRPr="00583891">
                            <w:rPr>
                              <w:rFonts w:ascii="Arial" w:hAnsi="Arial" w:cs="Arial"/>
                              <w:color w:val="808080"/>
                              <w:sz w:val="12"/>
                              <w:szCs w:val="12"/>
                            </w:rPr>
                            <w:t>. Domicilio Social: c/ José Ortega y Gasset, 18. 28006 Madrid</w:t>
                          </w:r>
                        </w:p>
                      </w:txbxContent>
                    </wps:txbx>
                    <wps:bodyPr rot="0" vert="vert270" wrap="non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FC433BA" id="Cuadro de texto 14" o:spid="_x0000_s1030" type="#_x0000_t202" alt="Corporación de Derecho Público regulada por RD 358/91 de 15 de marzo. CIF Q2866004A . Domicilio Social: c/ José Ortega y Gasset, 18. 28006 Madrid" style="position:absolute;margin-left:-269.8pt;margin-top:367.15pt;width:420.3pt;height:14.55pt;rotation:-90;z-index:-251658239;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oqoAAIAAOMDAAAOAAAAZHJzL2Uyb0RvYy54bWysU9tu2zAMfR+wfxD03jhOkyUz4hRdigwD&#10;ugvQ7QNkWbaFyaJAKbH796PkIMm2t2F+IEyROuQ5pLYPY2/YSaHXYEuez+acKSuh1rYt+Y/vh7sN&#10;Zz4IWwsDVpX8VXn+sHv7Zju4Qi2gA1MrZARifTG4knchuCLLvOxUL/wMnLIUbAB7EcjFNqtRDITe&#10;m2wxn7/LBsDaIUjlPZ0+TUG+S/hNo2T42jReBWZKTr2FZDHZKtpstxVFi8J1Wp7bEP/QRS+0paIX&#10;qCcRBDui/guq1xLBQxNmEvoMmkZLlTgQm3z+B5uXTjiVuJA43l1k8v8PVn45vbhvyML4AUYaYCLh&#10;3TPIn55Z2HfCtuoREYZOiZoK51GybHC+OF+NUvvCR5Bq+Aw1DVkcAySgscGeIZDqd6vlPH7pmGgz&#10;KkbzeL3MQI2BSTpc3d+vNzmFJMXyzXK9WaWKoohgUWKHPnxU0LP4U3KkGSdUcXr2ITZ3TYnpHoyu&#10;D9qY5GBb7Q2yk6B9OKTvjP5bmrEx2UK8NiHGk8Q6Ep0oh7Eama5LvogQUYQK6leSIREmBvQsqL9o&#10;F2tyB9qyklt6BpyZT5a0fJ8vlxQIyVmu1gty8DZS3UaElR3Q6sqAnE3OPkyrfHSo246KTfOz8EgT&#10;aHRS49rYmQFtUhLpvPVxVW/9lHV9m7tfAAAA//8DAFBLAwQUAAYACAAAACEABW7MQuEAAAAOAQAA&#10;DwAAAGRycy9kb3ducmV2LnhtbEyPy07DMBBF90j8gzWV2KXOA0VNiFMBEiwQG1o+wIndOGo8jmw3&#10;DXw9wwqWozm699xmv9qJLdqH0aGAbJsC09g7NeIg4PP4kuyAhShRycmhFvClA+zb25tG1spd8UMv&#10;hzgwCsFQSwEmxrnmPPRGWxm2btZIv5PzVkY6/cCVl1cKtxPP07TkVo5IDUbO+tno/ny4WAFPJze+&#10;vr2vXbpUOSpzNLP/XoW426yPD8CiXuMfDL/6pA4tOXXugiqwSUCSFUVFrIAi35XACEmy9J7mdARn&#10;ZZUDbxv+f0b7AwAA//8DAFBLAQItABQABgAIAAAAIQC2gziS/gAAAOEBAAATAAAAAAAAAAAAAAAA&#10;AAAAAABbQ29udGVudF9UeXBlc10ueG1sUEsBAi0AFAAGAAgAAAAhADj9If/WAAAAlAEAAAsAAAAA&#10;AAAAAAAAAAAALwEAAF9yZWxzLy5yZWxzUEsBAi0AFAAGAAgAAAAhADbuiqgAAgAA4wMAAA4AAAAA&#10;AAAAAAAAAAAALgIAAGRycy9lMm9Eb2MueG1sUEsBAi0AFAAGAAgAAAAhAAVuzELhAAAADgEAAA8A&#10;AAAAAAAAAAAAAAAAWgQAAGRycy9kb3ducmV2LnhtbFBLBQYAAAAABAAEAPMAAABoBQAAAAA=&#10;" stroked="f" strokecolor="#7f7f7f">
              <v:textbox style="layout-flow:vertical;mso-layout-flow-alt:bottom-to-top">
                <w:txbxContent>
                  <w:p w14:paraId="52C3E390" w14:textId="7A2561B1" w:rsidR="00A8142E" w:rsidRPr="00583891" w:rsidRDefault="00A8142E" w:rsidP="00A8142E">
                    <w:pPr>
                      <w:rPr>
                        <w:rFonts w:ascii="Arial" w:hAnsi="Arial" w:cs="Arial"/>
                        <w:color w:val="808080"/>
                        <w:sz w:val="12"/>
                        <w:szCs w:val="12"/>
                      </w:rPr>
                    </w:pPr>
                    <w:r w:rsidRPr="00583891">
                      <w:rPr>
                        <w:rFonts w:ascii="Arial" w:hAnsi="Arial" w:cs="Arial"/>
                        <w:color w:val="808080"/>
                        <w:sz w:val="12"/>
                        <w:szCs w:val="12"/>
                      </w:rPr>
                      <w:t xml:space="preserve">Corporación de Derecho Público regulada por RD 358/91 de 15 de marzo. CIF </w:t>
                    </w:r>
                    <w:r w:rsidR="000B11A2">
                      <w:rPr>
                        <w:rFonts w:ascii="Arial" w:hAnsi="Arial" w:cs="Arial"/>
                        <w:color w:val="808080"/>
                        <w:sz w:val="12"/>
                        <w:szCs w:val="12"/>
                      </w:rPr>
                      <w:t>G72872815</w:t>
                    </w:r>
                    <w:r w:rsidRPr="00583891">
                      <w:rPr>
                        <w:rFonts w:ascii="Arial" w:hAnsi="Arial" w:cs="Arial"/>
                        <w:color w:val="808080"/>
                        <w:sz w:val="12"/>
                        <w:szCs w:val="12"/>
                      </w:rPr>
                      <w:t>. Domicilio Social: c/ José Ortega y Gasset, 18. 28006 Madrid</w:t>
                    </w:r>
                  </w:p>
                </w:txbxContent>
              </v:textbox>
              <w10:wrap type="through"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241B6C"/>
    <w:multiLevelType w:val="hybridMultilevel"/>
    <w:tmpl w:val="6BEA6266"/>
    <w:lvl w:ilvl="0" w:tplc="0C0A0001">
      <w:start w:val="1"/>
      <w:numFmt w:val="bullet"/>
      <w:lvlText w:val=""/>
      <w:lvlJc w:val="left"/>
      <w:pPr>
        <w:ind w:left="1068" w:hanging="360"/>
      </w:pPr>
      <w:rPr>
        <w:rFonts w:ascii="Symbol" w:hAnsi="Symbol" w:hint="default"/>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FFFFFFFF">
      <w:start w:val="1"/>
      <w:numFmt w:val="bullet"/>
      <w:lvlText w:val="o"/>
      <w:lvlJc w:val="left"/>
      <w:pPr>
        <w:tabs>
          <w:tab w:val="left" w:pos="1068"/>
        </w:tabs>
        <w:ind w:left="178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FFFFFFFF">
      <w:start w:val="1"/>
      <w:numFmt w:val="bullet"/>
      <w:lvlText w:val="▪"/>
      <w:lvlJc w:val="left"/>
      <w:pPr>
        <w:tabs>
          <w:tab w:val="left" w:pos="1068"/>
        </w:tabs>
        <w:ind w:left="250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FFFFFFFF">
      <w:start w:val="1"/>
      <w:numFmt w:val="bullet"/>
      <w:lvlText w:val="·"/>
      <w:lvlJc w:val="left"/>
      <w:pPr>
        <w:tabs>
          <w:tab w:val="left" w:pos="1068"/>
        </w:tabs>
        <w:ind w:left="3228"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FFFFFFFF">
      <w:start w:val="1"/>
      <w:numFmt w:val="bullet"/>
      <w:lvlText w:val="o"/>
      <w:lvlJc w:val="left"/>
      <w:pPr>
        <w:tabs>
          <w:tab w:val="left" w:pos="1068"/>
        </w:tabs>
        <w:ind w:left="394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FFFFFFFF">
      <w:start w:val="1"/>
      <w:numFmt w:val="bullet"/>
      <w:lvlText w:val="▪"/>
      <w:lvlJc w:val="left"/>
      <w:pPr>
        <w:tabs>
          <w:tab w:val="left" w:pos="1068"/>
        </w:tabs>
        <w:ind w:left="466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FFFFFFFF">
      <w:start w:val="1"/>
      <w:numFmt w:val="bullet"/>
      <w:lvlText w:val="·"/>
      <w:lvlJc w:val="left"/>
      <w:pPr>
        <w:tabs>
          <w:tab w:val="left" w:pos="1068"/>
        </w:tabs>
        <w:ind w:left="5388"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FFFFFFFF">
      <w:start w:val="1"/>
      <w:numFmt w:val="bullet"/>
      <w:lvlText w:val="o"/>
      <w:lvlJc w:val="left"/>
      <w:pPr>
        <w:tabs>
          <w:tab w:val="left" w:pos="1068"/>
        </w:tabs>
        <w:ind w:left="610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FFFFFFFF">
      <w:start w:val="1"/>
      <w:numFmt w:val="bullet"/>
      <w:lvlText w:val="▪"/>
      <w:lvlJc w:val="left"/>
      <w:pPr>
        <w:tabs>
          <w:tab w:val="left" w:pos="1068"/>
        </w:tabs>
        <w:ind w:left="682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 w15:restartNumberingAfterBreak="0">
    <w:nsid w:val="08D0546C"/>
    <w:multiLevelType w:val="hybridMultilevel"/>
    <w:tmpl w:val="2D4077B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DA5375C"/>
    <w:multiLevelType w:val="hybridMultilevel"/>
    <w:tmpl w:val="1292CC9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DAB7A6B"/>
    <w:multiLevelType w:val="hybridMultilevel"/>
    <w:tmpl w:val="74FA03AA"/>
    <w:styleLink w:val="Estiloimportado13"/>
    <w:lvl w:ilvl="0" w:tplc="FCA4CD9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298B22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37A2E6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20C039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C563E1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0B6FB2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2BE7EF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58C170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D12B6D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0E4C1F9D"/>
    <w:multiLevelType w:val="hybridMultilevel"/>
    <w:tmpl w:val="B5CC01BC"/>
    <w:lvl w:ilvl="0" w:tplc="053C509E">
      <w:start w:val="1"/>
      <w:numFmt w:val="decimal"/>
      <w:lvlText w:val="%1."/>
      <w:lvlJc w:val="left"/>
      <w:pPr>
        <w:ind w:left="720" w:hanging="360"/>
      </w:pPr>
      <w:rPr>
        <w:rFonts w:hint="default"/>
        <w:b w:val="0"/>
        <w:bCs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0F247A08"/>
    <w:multiLevelType w:val="hybridMultilevel"/>
    <w:tmpl w:val="9C10B79E"/>
    <w:styleLink w:val="Estiloimportado10"/>
    <w:lvl w:ilvl="0" w:tplc="C6D8F472">
      <w:start w:val="1"/>
      <w:numFmt w:val="bullet"/>
      <w:lvlText w:val="·"/>
      <w:lvlJc w:val="left"/>
      <w:pPr>
        <w:ind w:left="106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8467F98">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B486F6E">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0D68A28">
      <w:start w:val="1"/>
      <w:numFmt w:val="bullet"/>
      <w:lvlText w:val="·"/>
      <w:lvlJc w:val="left"/>
      <w:pPr>
        <w:ind w:left="322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422E18E">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8B16752E">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E56354C">
      <w:start w:val="1"/>
      <w:numFmt w:val="bullet"/>
      <w:lvlText w:val="·"/>
      <w:lvlJc w:val="left"/>
      <w:pPr>
        <w:ind w:left="538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CC42512">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6202E84">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10C743DD"/>
    <w:multiLevelType w:val="hybridMultilevel"/>
    <w:tmpl w:val="41665296"/>
    <w:numStyleLink w:val="Estiloimportado20"/>
  </w:abstractNum>
  <w:abstractNum w:abstractNumId="7" w15:restartNumberingAfterBreak="0">
    <w:nsid w:val="15A336DE"/>
    <w:multiLevelType w:val="hybridMultilevel"/>
    <w:tmpl w:val="6DA859EC"/>
    <w:numStyleLink w:val="Estiloimportado22"/>
  </w:abstractNum>
  <w:abstractNum w:abstractNumId="8" w15:restartNumberingAfterBreak="0">
    <w:nsid w:val="16196330"/>
    <w:multiLevelType w:val="hybridMultilevel"/>
    <w:tmpl w:val="CDE0C2FA"/>
    <w:lvl w:ilvl="0" w:tplc="E800F0E0">
      <w:start w:val="1"/>
      <w:numFmt w:val="bullet"/>
      <w:lvlText w:val="·"/>
      <w:lvlJc w:val="left"/>
      <w:pPr>
        <w:tabs>
          <w:tab w:val="left" w:pos="2049"/>
        </w:tabs>
        <w:ind w:left="106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C0A0001">
      <w:start w:val="1"/>
      <w:numFmt w:val="bullet"/>
      <w:lvlText w:val=""/>
      <w:lvlJc w:val="left"/>
      <w:pPr>
        <w:ind w:left="1788" w:hanging="360"/>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2" w:tplc="DF323596">
      <w:start w:val="1"/>
      <w:numFmt w:val="bullet"/>
      <w:lvlText w:val="▪"/>
      <w:lvlJc w:val="left"/>
      <w:pPr>
        <w:ind w:left="2508"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07AEFA82">
      <w:start w:val="1"/>
      <w:numFmt w:val="bullet"/>
      <w:lvlText w:val="•"/>
      <w:lvlJc w:val="left"/>
      <w:pPr>
        <w:ind w:left="3228"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1264C648">
      <w:start w:val="1"/>
      <w:numFmt w:val="bullet"/>
      <w:lvlText w:val="o"/>
      <w:lvlJc w:val="left"/>
      <w:pPr>
        <w:ind w:left="3948"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4B7C466A">
      <w:start w:val="1"/>
      <w:numFmt w:val="bullet"/>
      <w:lvlText w:val="▪"/>
      <w:lvlJc w:val="left"/>
      <w:pPr>
        <w:ind w:left="4668"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9FECB414">
      <w:start w:val="1"/>
      <w:numFmt w:val="bullet"/>
      <w:lvlText w:val="•"/>
      <w:lvlJc w:val="left"/>
      <w:pPr>
        <w:ind w:left="5388"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05F4CAD4">
      <w:start w:val="1"/>
      <w:numFmt w:val="bullet"/>
      <w:lvlText w:val="o"/>
      <w:lvlJc w:val="left"/>
      <w:pPr>
        <w:ind w:left="6108"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E1CE3916">
      <w:start w:val="1"/>
      <w:numFmt w:val="bullet"/>
      <w:lvlText w:val="▪"/>
      <w:lvlJc w:val="left"/>
      <w:pPr>
        <w:ind w:left="6828"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17112E97"/>
    <w:multiLevelType w:val="hybridMultilevel"/>
    <w:tmpl w:val="C1BE3872"/>
    <w:numStyleLink w:val="Estiloimportado18"/>
  </w:abstractNum>
  <w:abstractNum w:abstractNumId="10" w15:restartNumberingAfterBreak="0">
    <w:nsid w:val="17F82C61"/>
    <w:multiLevelType w:val="hybridMultilevel"/>
    <w:tmpl w:val="724C5E02"/>
    <w:styleLink w:val="Estiloimportado41"/>
    <w:lvl w:ilvl="0" w:tplc="CD106128">
      <w:start w:val="1"/>
      <w:numFmt w:val="bullet"/>
      <w:lvlText w:val="-"/>
      <w:lvlJc w:val="left"/>
      <w:pPr>
        <w:ind w:left="7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A02680F8">
      <w:start w:val="1"/>
      <w:numFmt w:val="bullet"/>
      <w:lvlText w:val="o"/>
      <w:lvlJc w:val="left"/>
      <w:pPr>
        <w:ind w:left="14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282EDA0C">
      <w:start w:val="1"/>
      <w:numFmt w:val="bullet"/>
      <w:lvlText w:val="▪"/>
      <w:lvlJc w:val="left"/>
      <w:pPr>
        <w:ind w:left="21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A1BC21F8">
      <w:start w:val="1"/>
      <w:numFmt w:val="bullet"/>
      <w:lvlText w:val="•"/>
      <w:lvlJc w:val="left"/>
      <w:pPr>
        <w:ind w:left="28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964C6DCC">
      <w:start w:val="1"/>
      <w:numFmt w:val="bullet"/>
      <w:lvlText w:val="o"/>
      <w:lvlJc w:val="left"/>
      <w:pPr>
        <w:ind w:left="360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AE0A302C">
      <w:start w:val="1"/>
      <w:numFmt w:val="bullet"/>
      <w:lvlText w:val="▪"/>
      <w:lvlJc w:val="left"/>
      <w:pPr>
        <w:ind w:left="43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8B98AE34">
      <w:start w:val="1"/>
      <w:numFmt w:val="bullet"/>
      <w:lvlText w:val="•"/>
      <w:lvlJc w:val="left"/>
      <w:pPr>
        <w:ind w:left="50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84F29E46">
      <w:start w:val="1"/>
      <w:numFmt w:val="bullet"/>
      <w:lvlText w:val="o"/>
      <w:lvlJc w:val="left"/>
      <w:pPr>
        <w:ind w:left="57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868AC6FA">
      <w:start w:val="1"/>
      <w:numFmt w:val="bullet"/>
      <w:lvlText w:val="▪"/>
      <w:lvlJc w:val="left"/>
      <w:pPr>
        <w:ind w:left="64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190F0A40"/>
    <w:multiLevelType w:val="hybridMultilevel"/>
    <w:tmpl w:val="CE08C34A"/>
    <w:numStyleLink w:val="Estiloimportado21"/>
  </w:abstractNum>
  <w:abstractNum w:abstractNumId="12" w15:restartNumberingAfterBreak="0">
    <w:nsid w:val="195D43A5"/>
    <w:multiLevelType w:val="hybridMultilevel"/>
    <w:tmpl w:val="9C10B79E"/>
    <w:numStyleLink w:val="Estiloimportado10"/>
  </w:abstractNum>
  <w:abstractNum w:abstractNumId="13" w15:restartNumberingAfterBreak="0">
    <w:nsid w:val="1B1A7638"/>
    <w:multiLevelType w:val="hybridMultilevel"/>
    <w:tmpl w:val="4080EC94"/>
    <w:styleLink w:val="Estiloimportado23"/>
    <w:lvl w:ilvl="0" w:tplc="AC90C162">
      <w:start w:val="1"/>
      <w:numFmt w:val="upperLetter"/>
      <w:lvlText w:val="%1."/>
      <w:lvlJc w:val="left"/>
      <w:pPr>
        <w:ind w:left="851" w:hanging="425"/>
      </w:pPr>
      <w:rPr>
        <w:rFonts w:hAnsi="Arial Unicode MS"/>
        <w:b/>
        <w:bCs/>
        <w:caps w:val="0"/>
        <w:smallCaps w:val="0"/>
        <w:strike w:val="0"/>
        <w:dstrike w:val="0"/>
        <w:outline w:val="0"/>
        <w:emboss w:val="0"/>
        <w:imprint w:val="0"/>
        <w:spacing w:val="0"/>
        <w:w w:val="100"/>
        <w:kern w:val="0"/>
        <w:position w:val="0"/>
        <w:highlight w:val="none"/>
        <w:vertAlign w:val="baseline"/>
      </w:rPr>
    </w:lvl>
    <w:lvl w:ilvl="1" w:tplc="3DECEBF6">
      <w:start w:val="1"/>
      <w:numFmt w:val="lowerLetter"/>
      <w:lvlText w:val="%2."/>
      <w:lvlJc w:val="left"/>
      <w:pPr>
        <w:ind w:left="1571" w:hanging="425"/>
      </w:pPr>
      <w:rPr>
        <w:rFonts w:hAnsi="Arial Unicode MS"/>
        <w:b/>
        <w:bCs/>
        <w:caps w:val="0"/>
        <w:smallCaps w:val="0"/>
        <w:strike w:val="0"/>
        <w:dstrike w:val="0"/>
        <w:outline w:val="0"/>
        <w:emboss w:val="0"/>
        <w:imprint w:val="0"/>
        <w:spacing w:val="0"/>
        <w:w w:val="100"/>
        <w:kern w:val="0"/>
        <w:position w:val="0"/>
        <w:highlight w:val="none"/>
        <w:vertAlign w:val="baseline"/>
      </w:rPr>
    </w:lvl>
    <w:lvl w:ilvl="2" w:tplc="EFC05C10">
      <w:start w:val="1"/>
      <w:numFmt w:val="lowerRoman"/>
      <w:lvlText w:val="%3."/>
      <w:lvlJc w:val="left"/>
      <w:pPr>
        <w:ind w:left="2291" w:hanging="378"/>
      </w:pPr>
      <w:rPr>
        <w:rFonts w:hAnsi="Arial Unicode MS"/>
        <w:b/>
        <w:bCs/>
        <w:caps w:val="0"/>
        <w:smallCaps w:val="0"/>
        <w:strike w:val="0"/>
        <w:dstrike w:val="0"/>
        <w:outline w:val="0"/>
        <w:emboss w:val="0"/>
        <w:imprint w:val="0"/>
        <w:spacing w:val="0"/>
        <w:w w:val="100"/>
        <w:kern w:val="0"/>
        <w:position w:val="0"/>
        <w:highlight w:val="none"/>
        <w:vertAlign w:val="baseline"/>
      </w:rPr>
    </w:lvl>
    <w:lvl w:ilvl="3" w:tplc="67D4B9BE">
      <w:start w:val="1"/>
      <w:numFmt w:val="decimal"/>
      <w:lvlText w:val="%4."/>
      <w:lvlJc w:val="left"/>
      <w:pPr>
        <w:ind w:left="3011" w:hanging="425"/>
      </w:pPr>
      <w:rPr>
        <w:rFonts w:hAnsi="Arial Unicode MS"/>
        <w:b/>
        <w:bCs/>
        <w:caps w:val="0"/>
        <w:smallCaps w:val="0"/>
        <w:strike w:val="0"/>
        <w:dstrike w:val="0"/>
        <w:outline w:val="0"/>
        <w:emboss w:val="0"/>
        <w:imprint w:val="0"/>
        <w:spacing w:val="0"/>
        <w:w w:val="100"/>
        <w:kern w:val="0"/>
        <w:position w:val="0"/>
        <w:highlight w:val="none"/>
        <w:vertAlign w:val="baseline"/>
      </w:rPr>
    </w:lvl>
    <w:lvl w:ilvl="4" w:tplc="3F32C800">
      <w:start w:val="1"/>
      <w:numFmt w:val="lowerLetter"/>
      <w:lvlText w:val="%5."/>
      <w:lvlJc w:val="left"/>
      <w:pPr>
        <w:ind w:left="3731" w:hanging="425"/>
      </w:pPr>
      <w:rPr>
        <w:rFonts w:hAnsi="Arial Unicode MS"/>
        <w:b/>
        <w:bCs/>
        <w:caps w:val="0"/>
        <w:smallCaps w:val="0"/>
        <w:strike w:val="0"/>
        <w:dstrike w:val="0"/>
        <w:outline w:val="0"/>
        <w:emboss w:val="0"/>
        <w:imprint w:val="0"/>
        <w:spacing w:val="0"/>
        <w:w w:val="100"/>
        <w:kern w:val="0"/>
        <w:position w:val="0"/>
        <w:highlight w:val="none"/>
        <w:vertAlign w:val="baseline"/>
      </w:rPr>
    </w:lvl>
    <w:lvl w:ilvl="5" w:tplc="1E7A79F8">
      <w:start w:val="1"/>
      <w:numFmt w:val="lowerRoman"/>
      <w:lvlText w:val="%6."/>
      <w:lvlJc w:val="left"/>
      <w:pPr>
        <w:ind w:left="4451" w:hanging="378"/>
      </w:pPr>
      <w:rPr>
        <w:rFonts w:hAnsi="Arial Unicode MS"/>
        <w:b/>
        <w:bCs/>
        <w:caps w:val="0"/>
        <w:smallCaps w:val="0"/>
        <w:strike w:val="0"/>
        <w:dstrike w:val="0"/>
        <w:outline w:val="0"/>
        <w:emboss w:val="0"/>
        <w:imprint w:val="0"/>
        <w:spacing w:val="0"/>
        <w:w w:val="100"/>
        <w:kern w:val="0"/>
        <w:position w:val="0"/>
        <w:highlight w:val="none"/>
        <w:vertAlign w:val="baseline"/>
      </w:rPr>
    </w:lvl>
    <w:lvl w:ilvl="6" w:tplc="9C481356">
      <w:start w:val="1"/>
      <w:numFmt w:val="decimal"/>
      <w:lvlText w:val="%7."/>
      <w:lvlJc w:val="left"/>
      <w:pPr>
        <w:ind w:left="5171" w:hanging="425"/>
      </w:pPr>
      <w:rPr>
        <w:rFonts w:hAnsi="Arial Unicode MS"/>
        <w:b/>
        <w:bCs/>
        <w:caps w:val="0"/>
        <w:smallCaps w:val="0"/>
        <w:strike w:val="0"/>
        <w:dstrike w:val="0"/>
        <w:outline w:val="0"/>
        <w:emboss w:val="0"/>
        <w:imprint w:val="0"/>
        <w:spacing w:val="0"/>
        <w:w w:val="100"/>
        <w:kern w:val="0"/>
        <w:position w:val="0"/>
        <w:highlight w:val="none"/>
        <w:vertAlign w:val="baseline"/>
      </w:rPr>
    </w:lvl>
    <w:lvl w:ilvl="7" w:tplc="10A87378">
      <w:start w:val="1"/>
      <w:numFmt w:val="lowerLetter"/>
      <w:lvlText w:val="%8."/>
      <w:lvlJc w:val="left"/>
      <w:pPr>
        <w:ind w:left="5891" w:hanging="425"/>
      </w:pPr>
      <w:rPr>
        <w:rFonts w:hAnsi="Arial Unicode MS"/>
        <w:b/>
        <w:bCs/>
        <w:caps w:val="0"/>
        <w:smallCaps w:val="0"/>
        <w:strike w:val="0"/>
        <w:dstrike w:val="0"/>
        <w:outline w:val="0"/>
        <w:emboss w:val="0"/>
        <w:imprint w:val="0"/>
        <w:spacing w:val="0"/>
        <w:w w:val="100"/>
        <w:kern w:val="0"/>
        <w:position w:val="0"/>
        <w:highlight w:val="none"/>
        <w:vertAlign w:val="baseline"/>
      </w:rPr>
    </w:lvl>
    <w:lvl w:ilvl="8" w:tplc="35184DC8">
      <w:start w:val="1"/>
      <w:numFmt w:val="lowerRoman"/>
      <w:lvlText w:val="%9."/>
      <w:lvlJc w:val="left"/>
      <w:pPr>
        <w:ind w:left="6611" w:hanging="378"/>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1E961A43"/>
    <w:multiLevelType w:val="hybridMultilevel"/>
    <w:tmpl w:val="455C2D80"/>
    <w:styleLink w:val="Estiloimportado3"/>
    <w:lvl w:ilvl="0" w:tplc="0736FE54">
      <w:start w:val="1"/>
      <w:numFmt w:val="bullet"/>
      <w:lvlText w:val="·"/>
      <w:lvlJc w:val="left"/>
      <w:pPr>
        <w:tabs>
          <w:tab w:val="num" w:pos="708"/>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7687298">
      <w:start w:val="1"/>
      <w:numFmt w:val="bullet"/>
      <w:lvlText w:val="o"/>
      <w:lvlJc w:val="left"/>
      <w:pPr>
        <w:tabs>
          <w:tab w:val="num" w:pos="1416"/>
        </w:tabs>
        <w:ind w:left="1428" w:hanging="34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0D6DC90">
      <w:start w:val="1"/>
      <w:numFmt w:val="bullet"/>
      <w:lvlText w:val="▪"/>
      <w:lvlJc w:val="left"/>
      <w:pPr>
        <w:tabs>
          <w:tab w:val="num" w:pos="2124"/>
        </w:tabs>
        <w:ind w:left="2136" w:hanging="33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CCE4F78">
      <w:start w:val="1"/>
      <w:numFmt w:val="bullet"/>
      <w:lvlText w:val="·"/>
      <w:lvlJc w:val="left"/>
      <w:pPr>
        <w:tabs>
          <w:tab w:val="num" w:pos="2832"/>
        </w:tabs>
        <w:ind w:left="2844" w:hanging="32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5D6AB68">
      <w:start w:val="1"/>
      <w:numFmt w:val="bullet"/>
      <w:lvlText w:val="o"/>
      <w:lvlJc w:val="left"/>
      <w:pPr>
        <w:tabs>
          <w:tab w:val="num" w:pos="3540"/>
        </w:tabs>
        <w:ind w:left="3552" w:hanging="31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2D061DA">
      <w:start w:val="1"/>
      <w:numFmt w:val="bullet"/>
      <w:lvlText w:val="▪"/>
      <w:lvlJc w:val="left"/>
      <w:pPr>
        <w:tabs>
          <w:tab w:val="num" w:pos="4248"/>
        </w:tabs>
        <w:ind w:left="4260" w:hanging="30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FBE895A">
      <w:start w:val="1"/>
      <w:numFmt w:val="bullet"/>
      <w:lvlText w:val="·"/>
      <w:lvlJc w:val="left"/>
      <w:pPr>
        <w:tabs>
          <w:tab w:val="num" w:pos="4956"/>
        </w:tabs>
        <w:ind w:left="4968" w:hanging="28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D2A56C8">
      <w:start w:val="1"/>
      <w:numFmt w:val="bullet"/>
      <w:lvlText w:val="o"/>
      <w:lvlJc w:val="left"/>
      <w:pPr>
        <w:tabs>
          <w:tab w:val="num" w:pos="5664"/>
        </w:tabs>
        <w:ind w:left="5676" w:hanging="27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FE26AC8">
      <w:start w:val="1"/>
      <w:numFmt w:val="bullet"/>
      <w:lvlText w:val="▪"/>
      <w:lvlJc w:val="left"/>
      <w:pPr>
        <w:tabs>
          <w:tab w:val="num" w:pos="6372"/>
        </w:tabs>
        <w:ind w:left="6384" w:hanging="26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15:restartNumberingAfterBreak="0">
    <w:nsid w:val="1F221939"/>
    <w:multiLevelType w:val="hybridMultilevel"/>
    <w:tmpl w:val="CE08C34A"/>
    <w:styleLink w:val="Estiloimportado21"/>
    <w:lvl w:ilvl="0" w:tplc="65F85A22">
      <w:start w:val="1"/>
      <w:numFmt w:val="upperLetter"/>
      <w:lvlText w:val="%1."/>
      <w:lvlJc w:val="left"/>
      <w:pPr>
        <w:tabs>
          <w:tab w:val="left" w:pos="1134"/>
        </w:tabs>
        <w:ind w:left="1068"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75ADCA2">
      <w:start w:val="1"/>
      <w:numFmt w:val="lowerLetter"/>
      <w:lvlText w:val="%2."/>
      <w:lvlJc w:val="left"/>
      <w:pPr>
        <w:tabs>
          <w:tab w:val="left" w:pos="1134"/>
        </w:tabs>
        <w:ind w:left="1788"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8167740">
      <w:start w:val="1"/>
      <w:numFmt w:val="lowerRoman"/>
      <w:lvlText w:val="%3."/>
      <w:lvlJc w:val="left"/>
      <w:pPr>
        <w:tabs>
          <w:tab w:val="left" w:pos="1134"/>
        </w:tabs>
        <w:ind w:left="2508"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763E952C">
      <w:start w:val="1"/>
      <w:numFmt w:val="decimal"/>
      <w:lvlText w:val="%4."/>
      <w:lvlJc w:val="left"/>
      <w:pPr>
        <w:tabs>
          <w:tab w:val="left" w:pos="1134"/>
        </w:tabs>
        <w:ind w:left="3228"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1C4D178">
      <w:start w:val="1"/>
      <w:numFmt w:val="lowerLetter"/>
      <w:lvlText w:val="%5."/>
      <w:lvlJc w:val="left"/>
      <w:pPr>
        <w:tabs>
          <w:tab w:val="left" w:pos="1134"/>
        </w:tabs>
        <w:ind w:left="3948"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47858C2">
      <w:start w:val="1"/>
      <w:numFmt w:val="lowerRoman"/>
      <w:lvlText w:val="%6."/>
      <w:lvlJc w:val="left"/>
      <w:pPr>
        <w:tabs>
          <w:tab w:val="left" w:pos="1134"/>
        </w:tabs>
        <w:ind w:left="4668"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70E8DCA0">
      <w:start w:val="1"/>
      <w:numFmt w:val="decimal"/>
      <w:lvlText w:val="%7."/>
      <w:lvlJc w:val="left"/>
      <w:pPr>
        <w:tabs>
          <w:tab w:val="left" w:pos="1134"/>
        </w:tabs>
        <w:ind w:left="5388"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A307996">
      <w:start w:val="1"/>
      <w:numFmt w:val="lowerLetter"/>
      <w:lvlText w:val="%8."/>
      <w:lvlJc w:val="left"/>
      <w:pPr>
        <w:tabs>
          <w:tab w:val="left" w:pos="1134"/>
        </w:tabs>
        <w:ind w:left="6108"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8DAA056">
      <w:start w:val="1"/>
      <w:numFmt w:val="lowerRoman"/>
      <w:lvlText w:val="%9."/>
      <w:lvlJc w:val="left"/>
      <w:pPr>
        <w:tabs>
          <w:tab w:val="left" w:pos="1134"/>
        </w:tabs>
        <w:ind w:left="6828"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1F8E3551"/>
    <w:multiLevelType w:val="hybridMultilevel"/>
    <w:tmpl w:val="3E9C590A"/>
    <w:styleLink w:val="Estiloimportado11"/>
    <w:lvl w:ilvl="0" w:tplc="6880606E">
      <w:start w:val="1"/>
      <w:numFmt w:val="bullet"/>
      <w:lvlText w:val="·"/>
      <w:lvlJc w:val="left"/>
      <w:pPr>
        <w:ind w:left="106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C48357E">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308E8DA">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F10F032">
      <w:start w:val="1"/>
      <w:numFmt w:val="bullet"/>
      <w:lvlText w:val="·"/>
      <w:lvlJc w:val="left"/>
      <w:pPr>
        <w:ind w:left="322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2EE9BDE">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3EE1402">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5AEBA4E">
      <w:start w:val="1"/>
      <w:numFmt w:val="bullet"/>
      <w:lvlText w:val="·"/>
      <w:lvlJc w:val="left"/>
      <w:pPr>
        <w:ind w:left="538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96EFE48">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8982170">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7" w15:restartNumberingAfterBreak="0">
    <w:nsid w:val="23D42CC6"/>
    <w:multiLevelType w:val="hybridMultilevel"/>
    <w:tmpl w:val="C1BE3872"/>
    <w:styleLink w:val="Estiloimportado18"/>
    <w:lvl w:ilvl="0" w:tplc="EF121AA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56EE870">
      <w:start w:val="1"/>
      <w:numFmt w:val="bullet"/>
      <w:lvlText w:val="-"/>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1A845D6">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ABE5628">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DE824C2">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EC0A644">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FC054C8">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00A90FE">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40E5AEE">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8" w15:restartNumberingAfterBreak="0">
    <w:nsid w:val="26984F55"/>
    <w:multiLevelType w:val="hybridMultilevel"/>
    <w:tmpl w:val="5048453A"/>
    <w:lvl w:ilvl="0" w:tplc="434643DA">
      <w:start w:val="1"/>
      <w:numFmt w:val="decimal"/>
      <w:lvlText w:val="%1."/>
      <w:lvlJc w:val="left"/>
      <w:pPr>
        <w:tabs>
          <w:tab w:val="left" w:pos="1419"/>
        </w:tabs>
        <w:ind w:left="1353"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006D6A8">
      <w:start w:val="1"/>
      <w:numFmt w:val="decimal"/>
      <w:lvlText w:val="%2."/>
      <w:lvlJc w:val="left"/>
      <w:pPr>
        <w:tabs>
          <w:tab w:val="left" w:pos="1419"/>
        </w:tabs>
        <w:ind w:left="1365"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59E4E8C">
      <w:start w:val="1"/>
      <w:numFmt w:val="decimal"/>
      <w:lvlText w:val="%3."/>
      <w:lvlJc w:val="left"/>
      <w:pPr>
        <w:tabs>
          <w:tab w:val="left" w:pos="1353"/>
          <w:tab w:val="left" w:pos="1134"/>
        </w:tabs>
        <w:ind w:left="2085"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B58A0B60">
      <w:start w:val="1"/>
      <w:numFmt w:val="decimal"/>
      <w:lvlText w:val="%4."/>
      <w:lvlJc w:val="left"/>
      <w:pPr>
        <w:tabs>
          <w:tab w:val="left" w:pos="1353"/>
          <w:tab w:val="left" w:pos="1134"/>
        </w:tabs>
        <w:ind w:left="2805"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F7471F8">
      <w:start w:val="1"/>
      <w:numFmt w:val="decimal"/>
      <w:lvlText w:val="%5."/>
      <w:lvlJc w:val="left"/>
      <w:pPr>
        <w:tabs>
          <w:tab w:val="left" w:pos="1353"/>
          <w:tab w:val="left" w:pos="1134"/>
        </w:tabs>
        <w:ind w:left="3525"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5EADC0A">
      <w:start w:val="1"/>
      <w:numFmt w:val="decimal"/>
      <w:lvlText w:val="%6."/>
      <w:lvlJc w:val="left"/>
      <w:pPr>
        <w:tabs>
          <w:tab w:val="left" w:pos="1353"/>
          <w:tab w:val="left" w:pos="1134"/>
        </w:tabs>
        <w:ind w:left="4245"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EDDA88AE">
      <w:start w:val="1"/>
      <w:numFmt w:val="decimal"/>
      <w:lvlText w:val="%7."/>
      <w:lvlJc w:val="left"/>
      <w:pPr>
        <w:tabs>
          <w:tab w:val="left" w:pos="1353"/>
          <w:tab w:val="left" w:pos="1134"/>
        </w:tabs>
        <w:ind w:left="4965"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42C24D6">
      <w:start w:val="1"/>
      <w:numFmt w:val="decimal"/>
      <w:lvlText w:val="%8."/>
      <w:lvlJc w:val="left"/>
      <w:pPr>
        <w:tabs>
          <w:tab w:val="left" w:pos="1353"/>
          <w:tab w:val="left" w:pos="1134"/>
        </w:tabs>
        <w:ind w:left="5685"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DC0C24A">
      <w:start w:val="1"/>
      <w:numFmt w:val="decimal"/>
      <w:lvlText w:val="%9."/>
      <w:lvlJc w:val="left"/>
      <w:pPr>
        <w:tabs>
          <w:tab w:val="left" w:pos="1353"/>
          <w:tab w:val="left" w:pos="1134"/>
        </w:tabs>
        <w:ind w:left="6405"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9" w15:restartNumberingAfterBreak="0">
    <w:nsid w:val="290F69EF"/>
    <w:multiLevelType w:val="hybridMultilevel"/>
    <w:tmpl w:val="75AA8FD4"/>
    <w:lvl w:ilvl="0" w:tplc="4E5A553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2D750BFD"/>
    <w:multiLevelType w:val="hybridMultilevel"/>
    <w:tmpl w:val="526C618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2D985457"/>
    <w:multiLevelType w:val="hybridMultilevel"/>
    <w:tmpl w:val="AD982AA0"/>
    <w:lvl w:ilvl="0" w:tplc="0C0A0001">
      <w:start w:val="1"/>
      <w:numFmt w:val="bullet"/>
      <w:lvlText w:val=""/>
      <w:lvlJc w:val="left"/>
      <w:pPr>
        <w:ind w:left="1068" w:hanging="360"/>
      </w:pPr>
      <w:rPr>
        <w:rFonts w:ascii="Symbol" w:hAnsi="Symbol" w:hint="default"/>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FFFFFFFF">
      <w:start w:val="1"/>
      <w:numFmt w:val="bullet"/>
      <w:lvlText w:val="o"/>
      <w:lvlJc w:val="left"/>
      <w:pPr>
        <w:tabs>
          <w:tab w:val="left" w:pos="1068"/>
        </w:tabs>
        <w:ind w:left="178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FFFFFFFF">
      <w:start w:val="1"/>
      <w:numFmt w:val="bullet"/>
      <w:lvlText w:val="▪"/>
      <w:lvlJc w:val="left"/>
      <w:pPr>
        <w:tabs>
          <w:tab w:val="left" w:pos="1068"/>
        </w:tabs>
        <w:ind w:left="250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FFFFFFFF">
      <w:start w:val="1"/>
      <w:numFmt w:val="bullet"/>
      <w:lvlText w:val="·"/>
      <w:lvlJc w:val="left"/>
      <w:pPr>
        <w:tabs>
          <w:tab w:val="left" w:pos="1068"/>
        </w:tabs>
        <w:ind w:left="3228"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FFFFFFFF">
      <w:start w:val="1"/>
      <w:numFmt w:val="bullet"/>
      <w:lvlText w:val="o"/>
      <w:lvlJc w:val="left"/>
      <w:pPr>
        <w:tabs>
          <w:tab w:val="left" w:pos="1068"/>
        </w:tabs>
        <w:ind w:left="394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FFFFFFFF">
      <w:start w:val="1"/>
      <w:numFmt w:val="bullet"/>
      <w:lvlText w:val="▪"/>
      <w:lvlJc w:val="left"/>
      <w:pPr>
        <w:tabs>
          <w:tab w:val="left" w:pos="1068"/>
        </w:tabs>
        <w:ind w:left="466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FFFFFFFF">
      <w:start w:val="1"/>
      <w:numFmt w:val="bullet"/>
      <w:lvlText w:val="·"/>
      <w:lvlJc w:val="left"/>
      <w:pPr>
        <w:tabs>
          <w:tab w:val="left" w:pos="1068"/>
        </w:tabs>
        <w:ind w:left="5388"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FFFFFFFF">
      <w:start w:val="1"/>
      <w:numFmt w:val="bullet"/>
      <w:lvlText w:val="o"/>
      <w:lvlJc w:val="left"/>
      <w:pPr>
        <w:tabs>
          <w:tab w:val="left" w:pos="1068"/>
        </w:tabs>
        <w:ind w:left="610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FFFFFFFF">
      <w:start w:val="1"/>
      <w:numFmt w:val="bullet"/>
      <w:lvlText w:val="▪"/>
      <w:lvlJc w:val="left"/>
      <w:pPr>
        <w:tabs>
          <w:tab w:val="left" w:pos="1068"/>
        </w:tabs>
        <w:ind w:left="682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2" w15:restartNumberingAfterBreak="0">
    <w:nsid w:val="304459C7"/>
    <w:multiLevelType w:val="hybridMultilevel"/>
    <w:tmpl w:val="BCCED21E"/>
    <w:styleLink w:val="Estiloimportado17"/>
    <w:lvl w:ilvl="0" w:tplc="717C44F4">
      <w:start w:val="1"/>
      <w:numFmt w:val="bullet"/>
      <w:lvlText w:val="-"/>
      <w:lvlJc w:val="left"/>
      <w:pPr>
        <w:ind w:left="426" w:hanging="42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BB642D8">
      <w:start w:val="1"/>
      <w:numFmt w:val="bullet"/>
      <w:lvlText w:val="o"/>
      <w:lvlJc w:val="left"/>
      <w:pPr>
        <w:ind w:left="1146"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91A335C">
      <w:start w:val="1"/>
      <w:numFmt w:val="bullet"/>
      <w:lvlText w:val="▪"/>
      <w:lvlJc w:val="left"/>
      <w:pPr>
        <w:ind w:left="1866"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5AABAF6">
      <w:start w:val="1"/>
      <w:numFmt w:val="bullet"/>
      <w:lvlText w:val="·"/>
      <w:lvlJc w:val="left"/>
      <w:pPr>
        <w:ind w:left="2586" w:hanging="42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8702F5A">
      <w:start w:val="1"/>
      <w:numFmt w:val="bullet"/>
      <w:lvlText w:val="o"/>
      <w:lvlJc w:val="left"/>
      <w:pPr>
        <w:ind w:left="3306"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4D830DA">
      <w:start w:val="1"/>
      <w:numFmt w:val="bullet"/>
      <w:lvlText w:val="▪"/>
      <w:lvlJc w:val="left"/>
      <w:pPr>
        <w:ind w:left="4026"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1DC765C">
      <w:start w:val="1"/>
      <w:numFmt w:val="bullet"/>
      <w:lvlText w:val="·"/>
      <w:lvlJc w:val="left"/>
      <w:pPr>
        <w:ind w:left="4746" w:hanging="42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0E0E5F8">
      <w:start w:val="1"/>
      <w:numFmt w:val="bullet"/>
      <w:lvlText w:val="o"/>
      <w:lvlJc w:val="left"/>
      <w:pPr>
        <w:ind w:left="5466"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E48F718">
      <w:start w:val="1"/>
      <w:numFmt w:val="bullet"/>
      <w:lvlText w:val="▪"/>
      <w:lvlJc w:val="left"/>
      <w:pPr>
        <w:ind w:left="6186"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3" w15:restartNumberingAfterBreak="0">
    <w:nsid w:val="31A67825"/>
    <w:multiLevelType w:val="hybridMultilevel"/>
    <w:tmpl w:val="14649542"/>
    <w:lvl w:ilvl="0" w:tplc="A26EF656">
      <w:start w:val="1"/>
      <w:numFmt w:val="bullet"/>
      <w:lvlText w:val=""/>
      <w:lvlJc w:val="left"/>
      <w:pPr>
        <w:ind w:left="1068" w:hanging="360"/>
      </w:pPr>
      <w:rPr>
        <w:rFonts w:ascii="Symbol" w:hAnsi="Symbol" w:hint="default"/>
        <w:b w:val="0"/>
        <w:bCs w:val="0"/>
        <w:i w:val="0"/>
        <w:iCs w:val="0"/>
        <w:caps w:val="0"/>
        <w:smallCaps w:val="0"/>
        <w:strike w:val="0"/>
        <w:dstrike w:val="0"/>
        <w:outline w:val="0"/>
        <w:emboss w:val="0"/>
        <w:imprint w:val="0"/>
        <w:color w:val="auto"/>
        <w:spacing w:val="0"/>
        <w:w w:val="100"/>
        <w:kern w:val="0"/>
        <w:position w:val="0"/>
        <w:highlight w:val="none"/>
        <w:vertAlign w:val="baseline"/>
      </w:rPr>
    </w:lvl>
    <w:lvl w:ilvl="1" w:tplc="2496FC30">
      <w:start w:val="1"/>
      <w:numFmt w:val="bullet"/>
      <w:lvlText w:val="o"/>
      <w:lvlJc w:val="left"/>
      <w:pPr>
        <w:tabs>
          <w:tab w:val="left" w:pos="1068"/>
        </w:tabs>
        <w:ind w:left="178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685298AC">
      <w:start w:val="1"/>
      <w:numFmt w:val="bullet"/>
      <w:lvlText w:val="▪"/>
      <w:lvlJc w:val="left"/>
      <w:pPr>
        <w:tabs>
          <w:tab w:val="left" w:pos="1068"/>
        </w:tabs>
        <w:ind w:left="250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A7168CA4">
      <w:start w:val="1"/>
      <w:numFmt w:val="bullet"/>
      <w:lvlText w:val="·"/>
      <w:lvlJc w:val="left"/>
      <w:pPr>
        <w:tabs>
          <w:tab w:val="left" w:pos="1068"/>
        </w:tabs>
        <w:ind w:left="3228"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EACC5AD6">
      <w:start w:val="1"/>
      <w:numFmt w:val="bullet"/>
      <w:lvlText w:val="o"/>
      <w:lvlJc w:val="left"/>
      <w:pPr>
        <w:tabs>
          <w:tab w:val="left" w:pos="1068"/>
        </w:tabs>
        <w:ind w:left="394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3B5822E2">
      <w:start w:val="1"/>
      <w:numFmt w:val="bullet"/>
      <w:lvlText w:val="▪"/>
      <w:lvlJc w:val="left"/>
      <w:pPr>
        <w:tabs>
          <w:tab w:val="left" w:pos="1068"/>
        </w:tabs>
        <w:ind w:left="466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C3F06F5E">
      <w:start w:val="1"/>
      <w:numFmt w:val="bullet"/>
      <w:lvlText w:val="·"/>
      <w:lvlJc w:val="left"/>
      <w:pPr>
        <w:tabs>
          <w:tab w:val="left" w:pos="1068"/>
        </w:tabs>
        <w:ind w:left="5388"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E2DEDF8A">
      <w:start w:val="1"/>
      <w:numFmt w:val="bullet"/>
      <w:lvlText w:val="o"/>
      <w:lvlJc w:val="left"/>
      <w:pPr>
        <w:tabs>
          <w:tab w:val="left" w:pos="1068"/>
        </w:tabs>
        <w:ind w:left="610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2F6A84B6">
      <w:start w:val="1"/>
      <w:numFmt w:val="bullet"/>
      <w:lvlText w:val="▪"/>
      <w:lvlJc w:val="left"/>
      <w:pPr>
        <w:tabs>
          <w:tab w:val="left" w:pos="1068"/>
        </w:tabs>
        <w:ind w:left="682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4" w15:restartNumberingAfterBreak="0">
    <w:nsid w:val="33E81571"/>
    <w:multiLevelType w:val="hybridMultilevel"/>
    <w:tmpl w:val="AE7C5130"/>
    <w:styleLink w:val="Estiloimportado15"/>
    <w:lvl w:ilvl="0" w:tplc="F182CA70">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B2CB23E">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2AAB396">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15A1F04">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76A5900">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8ECB342">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3CCDEA">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3C639E8">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A30DB7E">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5" w15:restartNumberingAfterBreak="0">
    <w:nsid w:val="35A7045F"/>
    <w:multiLevelType w:val="hybridMultilevel"/>
    <w:tmpl w:val="C21887D8"/>
    <w:styleLink w:val="Estiloimportado9"/>
    <w:lvl w:ilvl="0" w:tplc="EA0A3ACA">
      <w:start w:val="1"/>
      <w:numFmt w:val="bullet"/>
      <w:lvlText w:val="·"/>
      <w:lvlJc w:val="left"/>
      <w:pPr>
        <w:ind w:left="106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87481D0">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A980D4E">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7AEDE14">
      <w:start w:val="1"/>
      <w:numFmt w:val="bullet"/>
      <w:lvlText w:val="·"/>
      <w:lvlJc w:val="left"/>
      <w:pPr>
        <w:ind w:left="322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C802E30">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64C2DEC">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882B7CC">
      <w:start w:val="1"/>
      <w:numFmt w:val="bullet"/>
      <w:lvlText w:val="·"/>
      <w:lvlJc w:val="left"/>
      <w:pPr>
        <w:ind w:left="538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9023006">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0EC6892">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6" w15:restartNumberingAfterBreak="0">
    <w:nsid w:val="36732949"/>
    <w:multiLevelType w:val="hybridMultilevel"/>
    <w:tmpl w:val="1C6E04DA"/>
    <w:numStyleLink w:val="Estiloimportado12"/>
  </w:abstractNum>
  <w:abstractNum w:abstractNumId="27" w15:restartNumberingAfterBreak="0">
    <w:nsid w:val="39970FCC"/>
    <w:multiLevelType w:val="hybridMultilevel"/>
    <w:tmpl w:val="7E6C7A04"/>
    <w:numStyleLink w:val="Estiloimportado14"/>
  </w:abstractNum>
  <w:abstractNum w:abstractNumId="28" w15:restartNumberingAfterBreak="0">
    <w:nsid w:val="3A57602D"/>
    <w:multiLevelType w:val="hybridMultilevel"/>
    <w:tmpl w:val="B3BE3670"/>
    <w:styleLink w:val="Estiloimportado51"/>
    <w:lvl w:ilvl="0" w:tplc="D86AFBF6">
      <w:start w:val="1"/>
      <w:numFmt w:val="bullet"/>
      <w:lvlText w:val="·"/>
      <w:lvlJc w:val="left"/>
      <w:pPr>
        <w:ind w:left="993" w:hanging="284"/>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ADFE65CC">
      <w:start w:val="1"/>
      <w:numFmt w:val="bullet"/>
      <w:lvlText w:val="o"/>
      <w:lvlJc w:val="left"/>
      <w:pPr>
        <w:ind w:left="1713" w:hanging="284"/>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AB7C527C">
      <w:start w:val="1"/>
      <w:numFmt w:val="bullet"/>
      <w:lvlText w:val="▪"/>
      <w:lvlJc w:val="left"/>
      <w:pPr>
        <w:ind w:left="2433" w:hanging="284"/>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EA5C89F4">
      <w:start w:val="1"/>
      <w:numFmt w:val="bullet"/>
      <w:lvlText w:val="·"/>
      <w:lvlJc w:val="left"/>
      <w:pPr>
        <w:ind w:left="3153" w:hanging="284"/>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FDE022BC">
      <w:start w:val="1"/>
      <w:numFmt w:val="bullet"/>
      <w:lvlText w:val="o"/>
      <w:lvlJc w:val="left"/>
      <w:pPr>
        <w:ind w:left="3873" w:hanging="284"/>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075833E2">
      <w:start w:val="1"/>
      <w:numFmt w:val="bullet"/>
      <w:lvlText w:val="▪"/>
      <w:lvlJc w:val="left"/>
      <w:pPr>
        <w:ind w:left="4593" w:hanging="284"/>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F2680786">
      <w:start w:val="1"/>
      <w:numFmt w:val="bullet"/>
      <w:lvlText w:val="·"/>
      <w:lvlJc w:val="left"/>
      <w:pPr>
        <w:ind w:left="5313" w:hanging="284"/>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F992DB48">
      <w:start w:val="1"/>
      <w:numFmt w:val="bullet"/>
      <w:lvlText w:val="o"/>
      <w:lvlJc w:val="left"/>
      <w:pPr>
        <w:ind w:left="6033" w:hanging="284"/>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DFA66D98">
      <w:start w:val="1"/>
      <w:numFmt w:val="bullet"/>
      <w:lvlText w:val="▪"/>
      <w:lvlJc w:val="left"/>
      <w:pPr>
        <w:ind w:left="6753" w:hanging="284"/>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9" w15:restartNumberingAfterBreak="0">
    <w:nsid w:val="3EC9772E"/>
    <w:multiLevelType w:val="hybridMultilevel"/>
    <w:tmpl w:val="4810E31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43414850"/>
    <w:multiLevelType w:val="hybridMultilevel"/>
    <w:tmpl w:val="3E9C590A"/>
    <w:numStyleLink w:val="Estiloimportado11"/>
  </w:abstractNum>
  <w:abstractNum w:abstractNumId="31" w15:restartNumberingAfterBreak="0">
    <w:nsid w:val="47A01B9B"/>
    <w:multiLevelType w:val="hybridMultilevel"/>
    <w:tmpl w:val="5C34BA38"/>
    <w:styleLink w:val="Estiloimportado16"/>
    <w:lvl w:ilvl="0" w:tplc="9EFE1B68">
      <w:start w:val="1"/>
      <w:numFmt w:val="bullet"/>
      <w:lvlText w:val="•"/>
      <w:lvlJc w:val="left"/>
      <w:pPr>
        <w:tabs>
          <w:tab w:val="left" w:pos="180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6BE08F8">
      <w:start w:val="1"/>
      <w:numFmt w:val="bullet"/>
      <w:lvlText w:val="·"/>
      <w:lvlJc w:val="left"/>
      <w:pPr>
        <w:tabs>
          <w:tab w:val="left" w:pos="1800"/>
        </w:tabs>
        <w:ind w:left="1434"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577819C8">
      <w:start w:val="1"/>
      <w:numFmt w:val="bullet"/>
      <w:lvlText w:val="·"/>
      <w:lvlJc w:val="left"/>
      <w:pPr>
        <w:tabs>
          <w:tab w:val="left" w:pos="1800"/>
        </w:tabs>
        <w:ind w:left="2511"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94E832BA">
      <w:start w:val="1"/>
      <w:numFmt w:val="bullet"/>
      <w:lvlText w:val="·"/>
      <w:lvlJc w:val="left"/>
      <w:pPr>
        <w:tabs>
          <w:tab w:val="left" w:pos="1800"/>
        </w:tabs>
        <w:ind w:left="3588"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92AF470">
      <w:start w:val="1"/>
      <w:numFmt w:val="bullet"/>
      <w:lvlText w:val="·"/>
      <w:lvlJc w:val="left"/>
      <w:pPr>
        <w:tabs>
          <w:tab w:val="left" w:pos="1800"/>
        </w:tabs>
        <w:ind w:left="4665"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F0883372">
      <w:start w:val="1"/>
      <w:numFmt w:val="bullet"/>
      <w:lvlText w:val="·"/>
      <w:lvlJc w:val="left"/>
      <w:pPr>
        <w:tabs>
          <w:tab w:val="left" w:pos="1800"/>
        </w:tabs>
        <w:ind w:left="5742"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FD22AE98">
      <w:start w:val="1"/>
      <w:numFmt w:val="bullet"/>
      <w:lvlText w:val="·"/>
      <w:lvlJc w:val="left"/>
      <w:pPr>
        <w:tabs>
          <w:tab w:val="left" w:pos="1800"/>
        </w:tabs>
        <w:ind w:left="6819"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D0C660C">
      <w:start w:val="1"/>
      <w:numFmt w:val="bullet"/>
      <w:lvlText w:val="·"/>
      <w:lvlJc w:val="left"/>
      <w:pPr>
        <w:tabs>
          <w:tab w:val="left" w:pos="1800"/>
        </w:tabs>
        <w:ind w:left="7896"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6B04EAC6">
      <w:start w:val="1"/>
      <w:numFmt w:val="bullet"/>
      <w:lvlText w:val="·"/>
      <w:lvlJc w:val="left"/>
      <w:pPr>
        <w:tabs>
          <w:tab w:val="left" w:pos="1800"/>
        </w:tabs>
        <w:ind w:left="8973"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2" w15:restartNumberingAfterBreak="0">
    <w:nsid w:val="536473FE"/>
    <w:multiLevelType w:val="hybridMultilevel"/>
    <w:tmpl w:val="42DEC7CC"/>
    <w:lvl w:ilvl="0" w:tplc="C9F66426">
      <w:start w:val="1"/>
      <w:numFmt w:val="bullet"/>
      <w:lvlText w:val=""/>
      <w:lvlJc w:val="left"/>
      <w:pPr>
        <w:ind w:left="360" w:hanging="360"/>
      </w:pPr>
      <w:rPr>
        <w:rFonts w:ascii="Symbol" w:hAnsi="Symbol" w:hint="default"/>
        <w:caps w:val="0"/>
        <w:smallCaps w:val="0"/>
        <w:strike w:val="0"/>
        <w:dstrike w:val="0"/>
        <w:outline w:val="0"/>
        <w:emboss w:val="0"/>
        <w:imprint w:val="0"/>
        <w:spacing w:val="0"/>
        <w:w w:val="100"/>
        <w:kern w:val="0"/>
        <w:position w:val="0"/>
        <w:highlight w:val="none"/>
        <w:vertAlign w:val="baseline"/>
      </w:rPr>
    </w:lvl>
    <w:lvl w:ilvl="1" w:tplc="FFFFFFFF">
      <w:start w:val="1"/>
      <w:numFmt w:val="lowerLetter"/>
      <w:lvlText w:val="%2."/>
      <w:lvlJc w:val="left"/>
      <w:pPr>
        <w:tabs>
          <w:tab w:val="left" w:pos="360"/>
        </w:tabs>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FFFFFFF">
      <w:start w:val="1"/>
      <w:numFmt w:val="lowerRoman"/>
      <w:lvlText w:val="%3."/>
      <w:lvlJc w:val="left"/>
      <w:pPr>
        <w:tabs>
          <w:tab w:val="left" w:pos="360"/>
        </w:tabs>
        <w:ind w:left="180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FFFFFFFF">
      <w:start w:val="1"/>
      <w:numFmt w:val="decimal"/>
      <w:lvlText w:val="%4."/>
      <w:lvlJc w:val="left"/>
      <w:pPr>
        <w:tabs>
          <w:tab w:val="left" w:pos="360"/>
        </w:tabs>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FFFFFFF">
      <w:start w:val="1"/>
      <w:numFmt w:val="lowerLetter"/>
      <w:lvlText w:val="%5."/>
      <w:lvlJc w:val="left"/>
      <w:pPr>
        <w:tabs>
          <w:tab w:val="left" w:pos="360"/>
        </w:tabs>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FFFFFFF">
      <w:start w:val="1"/>
      <w:numFmt w:val="lowerRoman"/>
      <w:lvlText w:val="%6."/>
      <w:lvlJc w:val="left"/>
      <w:pPr>
        <w:tabs>
          <w:tab w:val="left" w:pos="360"/>
        </w:tabs>
        <w:ind w:left="396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FFFFFFFF">
      <w:start w:val="1"/>
      <w:numFmt w:val="decimal"/>
      <w:lvlText w:val="%7."/>
      <w:lvlJc w:val="left"/>
      <w:pPr>
        <w:tabs>
          <w:tab w:val="left" w:pos="360"/>
        </w:tabs>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FFFFFFF">
      <w:start w:val="1"/>
      <w:numFmt w:val="lowerLetter"/>
      <w:lvlText w:val="%8."/>
      <w:lvlJc w:val="left"/>
      <w:pPr>
        <w:tabs>
          <w:tab w:val="left" w:pos="360"/>
        </w:tabs>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FFFFFFF">
      <w:start w:val="1"/>
      <w:numFmt w:val="lowerRoman"/>
      <w:lvlText w:val="%9."/>
      <w:lvlJc w:val="left"/>
      <w:pPr>
        <w:tabs>
          <w:tab w:val="left" w:pos="360"/>
        </w:tabs>
        <w:ind w:left="612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3" w15:restartNumberingAfterBreak="0">
    <w:nsid w:val="542D76A4"/>
    <w:multiLevelType w:val="hybridMultilevel"/>
    <w:tmpl w:val="7E6C7A04"/>
    <w:styleLink w:val="Estiloimportado14"/>
    <w:lvl w:ilvl="0" w:tplc="4C246980">
      <w:start w:val="1"/>
      <w:numFmt w:val="bullet"/>
      <w:lvlText w:val="-"/>
      <w:lvlJc w:val="left"/>
      <w:pPr>
        <w:ind w:left="106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E610A842">
      <w:start w:val="1"/>
      <w:numFmt w:val="bullet"/>
      <w:lvlText w:val="-"/>
      <w:lvlJc w:val="left"/>
      <w:pPr>
        <w:ind w:left="178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94760862">
      <w:start w:val="1"/>
      <w:numFmt w:val="bullet"/>
      <w:lvlText w:val="▪"/>
      <w:lvlJc w:val="left"/>
      <w:pPr>
        <w:ind w:left="250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0106C630">
      <w:start w:val="1"/>
      <w:numFmt w:val="bullet"/>
      <w:lvlText w:val="•"/>
      <w:lvlJc w:val="left"/>
      <w:pPr>
        <w:ind w:left="322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A796A406">
      <w:start w:val="1"/>
      <w:numFmt w:val="bullet"/>
      <w:lvlText w:val="o"/>
      <w:lvlJc w:val="left"/>
      <w:pPr>
        <w:ind w:left="394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2CFAD758">
      <w:start w:val="1"/>
      <w:numFmt w:val="bullet"/>
      <w:lvlText w:val="▪"/>
      <w:lvlJc w:val="left"/>
      <w:pPr>
        <w:ind w:left="466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D4182996">
      <w:start w:val="1"/>
      <w:numFmt w:val="bullet"/>
      <w:lvlText w:val="•"/>
      <w:lvlJc w:val="left"/>
      <w:pPr>
        <w:ind w:left="538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B308C04C">
      <w:start w:val="1"/>
      <w:numFmt w:val="bullet"/>
      <w:lvlText w:val="o"/>
      <w:lvlJc w:val="left"/>
      <w:pPr>
        <w:ind w:left="610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9D52C558">
      <w:start w:val="1"/>
      <w:numFmt w:val="bullet"/>
      <w:lvlText w:val="▪"/>
      <w:lvlJc w:val="left"/>
      <w:pPr>
        <w:ind w:left="682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4" w15:restartNumberingAfterBreak="0">
    <w:nsid w:val="55CB052A"/>
    <w:multiLevelType w:val="hybridMultilevel"/>
    <w:tmpl w:val="89B8EB8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57483014"/>
    <w:multiLevelType w:val="hybridMultilevel"/>
    <w:tmpl w:val="38521076"/>
    <w:styleLink w:val="Estiloimportado19"/>
    <w:lvl w:ilvl="0" w:tplc="E46CA1EA">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C347564">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FDC7A48">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D66B934">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05A4972">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65E3F7E">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8E07818">
      <w:start w:val="1"/>
      <w:numFmt w:val="bullet"/>
      <w:lvlText w:val="·"/>
      <w:lvlJc w:val="left"/>
      <w:pPr>
        <w:ind w:left="54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66C1934">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264B092">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6" w15:restartNumberingAfterBreak="0">
    <w:nsid w:val="57EA6CE9"/>
    <w:multiLevelType w:val="hybridMultilevel"/>
    <w:tmpl w:val="D744D4C2"/>
    <w:styleLink w:val="Estiloimportado24"/>
    <w:lvl w:ilvl="0" w:tplc="B3102484">
      <w:start w:val="1"/>
      <w:numFmt w:val="bullet"/>
      <w:lvlText w:val="·"/>
      <w:lvlJc w:val="left"/>
      <w:pPr>
        <w:tabs>
          <w:tab w:val="left" w:pos="2278"/>
        </w:tabs>
        <w:ind w:left="1843" w:hanging="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F60D6A6">
      <w:start w:val="1"/>
      <w:numFmt w:val="bullet"/>
      <w:lvlText w:val="·"/>
      <w:lvlJc w:val="left"/>
      <w:pPr>
        <w:ind w:left="2563" w:hanging="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3A005F2C">
      <w:start w:val="1"/>
      <w:numFmt w:val="bullet"/>
      <w:lvlText w:val="▪"/>
      <w:lvlJc w:val="left"/>
      <w:pPr>
        <w:tabs>
          <w:tab w:val="left" w:pos="2278"/>
        </w:tabs>
        <w:ind w:left="3283"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10EEFC8">
      <w:start w:val="1"/>
      <w:numFmt w:val="bullet"/>
      <w:lvlText w:val="·"/>
      <w:lvlJc w:val="left"/>
      <w:pPr>
        <w:tabs>
          <w:tab w:val="left" w:pos="2278"/>
        </w:tabs>
        <w:ind w:left="4003" w:hanging="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68AC9EC">
      <w:start w:val="1"/>
      <w:numFmt w:val="bullet"/>
      <w:lvlText w:val="o"/>
      <w:lvlJc w:val="left"/>
      <w:pPr>
        <w:tabs>
          <w:tab w:val="left" w:pos="2278"/>
        </w:tabs>
        <w:ind w:left="4723"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65259CC">
      <w:start w:val="1"/>
      <w:numFmt w:val="bullet"/>
      <w:lvlText w:val="▪"/>
      <w:lvlJc w:val="left"/>
      <w:pPr>
        <w:tabs>
          <w:tab w:val="left" w:pos="2278"/>
        </w:tabs>
        <w:ind w:left="5443"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88ACAB4">
      <w:start w:val="1"/>
      <w:numFmt w:val="bullet"/>
      <w:lvlText w:val="·"/>
      <w:lvlJc w:val="left"/>
      <w:pPr>
        <w:tabs>
          <w:tab w:val="left" w:pos="2278"/>
        </w:tabs>
        <w:ind w:left="6163" w:hanging="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E7E00DA">
      <w:start w:val="1"/>
      <w:numFmt w:val="bullet"/>
      <w:lvlText w:val="o"/>
      <w:lvlJc w:val="left"/>
      <w:pPr>
        <w:tabs>
          <w:tab w:val="left" w:pos="2278"/>
        </w:tabs>
        <w:ind w:left="6883"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CFE92C8">
      <w:start w:val="1"/>
      <w:numFmt w:val="bullet"/>
      <w:lvlText w:val="▪"/>
      <w:lvlJc w:val="left"/>
      <w:pPr>
        <w:tabs>
          <w:tab w:val="left" w:pos="2278"/>
        </w:tabs>
        <w:ind w:left="7603"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7" w15:restartNumberingAfterBreak="0">
    <w:nsid w:val="587F45C3"/>
    <w:multiLevelType w:val="hybridMultilevel"/>
    <w:tmpl w:val="1C6E04DA"/>
    <w:styleLink w:val="Estiloimportado12"/>
    <w:lvl w:ilvl="0" w:tplc="9D14B5C2">
      <w:start w:val="1"/>
      <w:numFmt w:val="bullet"/>
      <w:lvlText w:val="-"/>
      <w:lvlJc w:val="left"/>
      <w:pPr>
        <w:ind w:left="142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41BE7E48">
      <w:start w:val="1"/>
      <w:numFmt w:val="bullet"/>
      <w:lvlText w:val="o"/>
      <w:lvlJc w:val="left"/>
      <w:pPr>
        <w:ind w:left="214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0D8ADFEC">
      <w:start w:val="1"/>
      <w:numFmt w:val="bullet"/>
      <w:lvlText w:val="▪"/>
      <w:lvlJc w:val="left"/>
      <w:pPr>
        <w:ind w:left="286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0A664128">
      <w:start w:val="1"/>
      <w:numFmt w:val="bullet"/>
      <w:lvlText w:val="•"/>
      <w:lvlJc w:val="left"/>
      <w:pPr>
        <w:ind w:left="358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25B2A3EE">
      <w:start w:val="1"/>
      <w:numFmt w:val="bullet"/>
      <w:lvlText w:val="o"/>
      <w:lvlJc w:val="left"/>
      <w:pPr>
        <w:ind w:left="430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4F2CB4C8">
      <w:start w:val="1"/>
      <w:numFmt w:val="bullet"/>
      <w:lvlText w:val="▪"/>
      <w:lvlJc w:val="left"/>
      <w:pPr>
        <w:ind w:left="502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EE1069F8">
      <w:start w:val="1"/>
      <w:numFmt w:val="bullet"/>
      <w:lvlText w:val="•"/>
      <w:lvlJc w:val="left"/>
      <w:pPr>
        <w:ind w:left="574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D5B89228">
      <w:start w:val="1"/>
      <w:numFmt w:val="bullet"/>
      <w:lvlText w:val="o"/>
      <w:lvlJc w:val="left"/>
      <w:pPr>
        <w:ind w:left="646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99862430">
      <w:start w:val="1"/>
      <w:numFmt w:val="bullet"/>
      <w:lvlText w:val="▪"/>
      <w:lvlJc w:val="left"/>
      <w:pPr>
        <w:ind w:left="718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8" w15:restartNumberingAfterBreak="0">
    <w:nsid w:val="5AD5680A"/>
    <w:multiLevelType w:val="hybridMultilevel"/>
    <w:tmpl w:val="2FFA0F38"/>
    <w:lvl w:ilvl="0" w:tplc="0C0A0001">
      <w:start w:val="1"/>
      <w:numFmt w:val="bullet"/>
      <w:lvlText w:val=""/>
      <w:lvlJc w:val="left"/>
      <w:pPr>
        <w:ind w:left="1068" w:hanging="360"/>
      </w:pPr>
      <w:rPr>
        <w:rFonts w:ascii="Symbol" w:hAnsi="Symbol"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39" w15:restartNumberingAfterBreak="0">
    <w:nsid w:val="5C796504"/>
    <w:multiLevelType w:val="hybridMultilevel"/>
    <w:tmpl w:val="41665296"/>
    <w:styleLink w:val="Estiloimportado20"/>
    <w:lvl w:ilvl="0" w:tplc="B67429D8">
      <w:start w:val="1"/>
      <w:numFmt w:val="bullet"/>
      <w:lvlText w:val="·"/>
      <w:lvlJc w:val="left"/>
      <w:pPr>
        <w:ind w:left="106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17020A4">
      <w:start w:val="1"/>
      <w:numFmt w:val="bullet"/>
      <w:lvlText w:val="o"/>
      <w:lvlJc w:val="left"/>
      <w:pPr>
        <w:tabs>
          <w:tab w:val="left" w:pos="1068"/>
        </w:tabs>
        <w:ind w:left="214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EE09D08">
      <w:start w:val="1"/>
      <w:numFmt w:val="bullet"/>
      <w:lvlText w:val="▪"/>
      <w:lvlJc w:val="left"/>
      <w:pPr>
        <w:tabs>
          <w:tab w:val="left" w:pos="1068"/>
        </w:tabs>
        <w:ind w:left="286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C3CCA54">
      <w:start w:val="1"/>
      <w:numFmt w:val="bullet"/>
      <w:lvlText w:val="·"/>
      <w:lvlJc w:val="left"/>
      <w:pPr>
        <w:tabs>
          <w:tab w:val="left" w:pos="1068"/>
        </w:tabs>
        <w:ind w:left="358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EE8C15C">
      <w:start w:val="1"/>
      <w:numFmt w:val="bullet"/>
      <w:lvlText w:val="o"/>
      <w:lvlJc w:val="left"/>
      <w:pPr>
        <w:tabs>
          <w:tab w:val="left" w:pos="1068"/>
        </w:tabs>
        <w:ind w:left="430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564A8E2">
      <w:start w:val="1"/>
      <w:numFmt w:val="bullet"/>
      <w:lvlText w:val="▪"/>
      <w:lvlJc w:val="left"/>
      <w:pPr>
        <w:tabs>
          <w:tab w:val="left" w:pos="1068"/>
        </w:tabs>
        <w:ind w:left="502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AD21852">
      <w:start w:val="1"/>
      <w:numFmt w:val="bullet"/>
      <w:lvlText w:val="·"/>
      <w:lvlJc w:val="left"/>
      <w:pPr>
        <w:tabs>
          <w:tab w:val="left" w:pos="1068"/>
        </w:tabs>
        <w:ind w:left="574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4C29466">
      <w:start w:val="1"/>
      <w:numFmt w:val="bullet"/>
      <w:lvlText w:val="o"/>
      <w:lvlJc w:val="left"/>
      <w:pPr>
        <w:tabs>
          <w:tab w:val="left" w:pos="1068"/>
        </w:tabs>
        <w:ind w:left="646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86C36F8">
      <w:start w:val="1"/>
      <w:numFmt w:val="bullet"/>
      <w:lvlText w:val="▪"/>
      <w:lvlJc w:val="left"/>
      <w:pPr>
        <w:tabs>
          <w:tab w:val="left" w:pos="1068"/>
        </w:tabs>
        <w:ind w:left="718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0" w15:restartNumberingAfterBreak="0">
    <w:nsid w:val="5D5671A3"/>
    <w:multiLevelType w:val="hybridMultilevel"/>
    <w:tmpl w:val="791A3B36"/>
    <w:styleLink w:val="Estiloimportado7"/>
    <w:lvl w:ilvl="0" w:tplc="DEC2499C">
      <w:start w:val="1"/>
      <w:numFmt w:val="decimal"/>
      <w:lvlText w:val="%1."/>
      <w:lvlJc w:val="left"/>
      <w:pPr>
        <w:ind w:left="1068"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AAA94E4">
      <w:start w:val="1"/>
      <w:numFmt w:val="lowerLetter"/>
      <w:lvlText w:val="%2."/>
      <w:lvlJc w:val="left"/>
      <w:pPr>
        <w:ind w:left="1788"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AA2C522">
      <w:start w:val="1"/>
      <w:numFmt w:val="lowerRoman"/>
      <w:lvlText w:val="%3."/>
      <w:lvlJc w:val="left"/>
      <w:pPr>
        <w:ind w:left="2508"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1F08C71A">
      <w:start w:val="1"/>
      <w:numFmt w:val="decimal"/>
      <w:lvlText w:val="%4."/>
      <w:lvlJc w:val="left"/>
      <w:pPr>
        <w:ind w:left="3228"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18C5EAA">
      <w:start w:val="1"/>
      <w:numFmt w:val="lowerLetter"/>
      <w:lvlText w:val="%5."/>
      <w:lvlJc w:val="left"/>
      <w:pPr>
        <w:ind w:left="3948"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CC4A03E">
      <w:start w:val="1"/>
      <w:numFmt w:val="lowerRoman"/>
      <w:lvlText w:val="%6."/>
      <w:lvlJc w:val="left"/>
      <w:pPr>
        <w:ind w:left="4668"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04684190">
      <w:start w:val="1"/>
      <w:numFmt w:val="decimal"/>
      <w:lvlText w:val="%7."/>
      <w:lvlJc w:val="left"/>
      <w:pPr>
        <w:ind w:left="5388"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A427F8A">
      <w:start w:val="1"/>
      <w:numFmt w:val="lowerLetter"/>
      <w:lvlText w:val="%8."/>
      <w:lvlJc w:val="left"/>
      <w:pPr>
        <w:ind w:left="6108"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39081CE">
      <w:start w:val="1"/>
      <w:numFmt w:val="lowerRoman"/>
      <w:lvlText w:val="%9."/>
      <w:lvlJc w:val="left"/>
      <w:pPr>
        <w:ind w:left="6828"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1" w15:restartNumberingAfterBreak="0">
    <w:nsid w:val="5ED737F0"/>
    <w:multiLevelType w:val="hybridMultilevel"/>
    <w:tmpl w:val="5C34BA38"/>
    <w:numStyleLink w:val="Estiloimportado16"/>
  </w:abstractNum>
  <w:abstractNum w:abstractNumId="42" w15:restartNumberingAfterBreak="0">
    <w:nsid w:val="5FB32DEA"/>
    <w:multiLevelType w:val="hybridMultilevel"/>
    <w:tmpl w:val="6DA859EC"/>
    <w:styleLink w:val="Estiloimportado22"/>
    <w:lvl w:ilvl="0" w:tplc="2032A454">
      <w:start w:val="1"/>
      <w:numFmt w:val="bullet"/>
      <w:lvlText w:val="·"/>
      <w:lvlJc w:val="left"/>
      <w:pPr>
        <w:ind w:left="106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31CAA74">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696369A">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57817D2">
      <w:start w:val="1"/>
      <w:numFmt w:val="bullet"/>
      <w:lvlText w:val="·"/>
      <w:lvlJc w:val="left"/>
      <w:pPr>
        <w:ind w:left="322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5FE0CD0">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3BE77F4">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5F8ED08">
      <w:start w:val="1"/>
      <w:numFmt w:val="bullet"/>
      <w:lvlText w:val="·"/>
      <w:lvlJc w:val="left"/>
      <w:pPr>
        <w:ind w:left="538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88C2038">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3C87A2C">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3" w15:restartNumberingAfterBreak="0">
    <w:nsid w:val="6162486D"/>
    <w:multiLevelType w:val="hybridMultilevel"/>
    <w:tmpl w:val="71C87210"/>
    <w:styleLink w:val="Estiloimportado2"/>
    <w:lvl w:ilvl="0" w:tplc="37D8D07A">
      <w:start w:val="1"/>
      <w:numFmt w:val="bullet"/>
      <w:lvlText w:val="·"/>
      <w:lvlJc w:val="left"/>
      <w:pPr>
        <w:ind w:left="106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032342A">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DBE954A">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5169ED8">
      <w:start w:val="1"/>
      <w:numFmt w:val="bullet"/>
      <w:lvlText w:val="·"/>
      <w:lvlJc w:val="left"/>
      <w:pPr>
        <w:ind w:left="322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EE2D2BE">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4DA6922">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8D077AE">
      <w:start w:val="1"/>
      <w:numFmt w:val="bullet"/>
      <w:lvlText w:val="·"/>
      <w:lvlJc w:val="left"/>
      <w:pPr>
        <w:ind w:left="538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A7E1896">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2FC1F24">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4" w15:restartNumberingAfterBreak="0">
    <w:nsid w:val="62716480"/>
    <w:multiLevelType w:val="hybridMultilevel"/>
    <w:tmpl w:val="ADFE63FE"/>
    <w:lvl w:ilvl="0" w:tplc="FD02C388">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45" w15:restartNumberingAfterBreak="0">
    <w:nsid w:val="629B1BDD"/>
    <w:multiLevelType w:val="hybridMultilevel"/>
    <w:tmpl w:val="529E0304"/>
    <w:styleLink w:val="Estiloimportado4"/>
    <w:lvl w:ilvl="0" w:tplc="08223F1A">
      <w:start w:val="1"/>
      <w:numFmt w:val="bullet"/>
      <w:lvlText w:val="·"/>
      <w:lvlJc w:val="left"/>
      <w:pPr>
        <w:ind w:left="1068"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356E1924">
      <w:start w:val="1"/>
      <w:numFmt w:val="bullet"/>
      <w:lvlText w:val="o"/>
      <w:lvlJc w:val="left"/>
      <w:pPr>
        <w:tabs>
          <w:tab w:val="left" w:pos="1068"/>
        </w:tabs>
        <w:ind w:left="178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BB729452">
      <w:start w:val="1"/>
      <w:numFmt w:val="bullet"/>
      <w:lvlText w:val="▪"/>
      <w:lvlJc w:val="left"/>
      <w:pPr>
        <w:tabs>
          <w:tab w:val="left" w:pos="1068"/>
        </w:tabs>
        <w:ind w:left="250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AEE40658">
      <w:start w:val="1"/>
      <w:numFmt w:val="bullet"/>
      <w:lvlText w:val="·"/>
      <w:lvlJc w:val="left"/>
      <w:pPr>
        <w:tabs>
          <w:tab w:val="left" w:pos="1068"/>
        </w:tabs>
        <w:ind w:left="3228"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A738A652">
      <w:start w:val="1"/>
      <w:numFmt w:val="bullet"/>
      <w:lvlText w:val="o"/>
      <w:lvlJc w:val="left"/>
      <w:pPr>
        <w:tabs>
          <w:tab w:val="left" w:pos="1068"/>
        </w:tabs>
        <w:ind w:left="394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25A804F6">
      <w:start w:val="1"/>
      <w:numFmt w:val="bullet"/>
      <w:lvlText w:val="▪"/>
      <w:lvlJc w:val="left"/>
      <w:pPr>
        <w:tabs>
          <w:tab w:val="left" w:pos="1068"/>
        </w:tabs>
        <w:ind w:left="466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95821B4E">
      <w:start w:val="1"/>
      <w:numFmt w:val="bullet"/>
      <w:lvlText w:val="·"/>
      <w:lvlJc w:val="left"/>
      <w:pPr>
        <w:tabs>
          <w:tab w:val="left" w:pos="1068"/>
        </w:tabs>
        <w:ind w:left="5388"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E40C23B6">
      <w:start w:val="1"/>
      <w:numFmt w:val="bullet"/>
      <w:lvlText w:val="o"/>
      <w:lvlJc w:val="left"/>
      <w:pPr>
        <w:tabs>
          <w:tab w:val="left" w:pos="1068"/>
        </w:tabs>
        <w:ind w:left="610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437C3D6C">
      <w:start w:val="1"/>
      <w:numFmt w:val="bullet"/>
      <w:lvlText w:val="▪"/>
      <w:lvlJc w:val="left"/>
      <w:pPr>
        <w:tabs>
          <w:tab w:val="left" w:pos="1068"/>
        </w:tabs>
        <w:ind w:left="682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46" w15:restartNumberingAfterBreak="0">
    <w:nsid w:val="6E9B095C"/>
    <w:multiLevelType w:val="hybridMultilevel"/>
    <w:tmpl w:val="74D8205C"/>
    <w:styleLink w:val="Estiloimportado5"/>
    <w:lvl w:ilvl="0" w:tplc="ADAADB1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136936E">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5AE63B8">
      <w:start w:val="1"/>
      <w:numFmt w:val="lowerRoman"/>
      <w:lvlText w:val="%3."/>
      <w:lvlJc w:val="left"/>
      <w:pPr>
        <w:ind w:left="216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0F0218C6">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3EE8BA2">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EF8AE50">
      <w:start w:val="1"/>
      <w:numFmt w:val="lowerRoman"/>
      <w:lvlText w:val="%6."/>
      <w:lvlJc w:val="left"/>
      <w:pPr>
        <w:ind w:left="432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CE7ABBD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D147E84">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72CECD2">
      <w:start w:val="1"/>
      <w:numFmt w:val="lowerRoman"/>
      <w:lvlText w:val="%9."/>
      <w:lvlJc w:val="left"/>
      <w:pPr>
        <w:ind w:left="648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7" w15:restartNumberingAfterBreak="0">
    <w:nsid w:val="717A1D26"/>
    <w:multiLevelType w:val="hybridMultilevel"/>
    <w:tmpl w:val="71C87210"/>
    <w:numStyleLink w:val="Estiloimportado2"/>
  </w:abstractNum>
  <w:abstractNum w:abstractNumId="48" w15:restartNumberingAfterBreak="0">
    <w:nsid w:val="72D65EDF"/>
    <w:multiLevelType w:val="hybridMultilevel"/>
    <w:tmpl w:val="A018360E"/>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49" w15:restartNumberingAfterBreak="0">
    <w:nsid w:val="770720F8"/>
    <w:multiLevelType w:val="hybridMultilevel"/>
    <w:tmpl w:val="EC9A5E1E"/>
    <w:styleLink w:val="Estiloimportado6"/>
    <w:lvl w:ilvl="0" w:tplc="05FAADFA">
      <w:start w:val="1"/>
      <w:numFmt w:val="decimal"/>
      <w:lvlText w:val="%1."/>
      <w:lvlJc w:val="left"/>
      <w:pPr>
        <w:ind w:left="993"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5B669B6">
      <w:start w:val="1"/>
      <w:numFmt w:val="lowerLetter"/>
      <w:lvlText w:val="%2."/>
      <w:lvlJc w:val="left"/>
      <w:pPr>
        <w:ind w:left="1713"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0CCCA0C">
      <w:start w:val="1"/>
      <w:numFmt w:val="lowerRoman"/>
      <w:lvlText w:val="%3."/>
      <w:lvlJc w:val="left"/>
      <w:pPr>
        <w:ind w:left="2433"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CD363BFC">
      <w:start w:val="1"/>
      <w:numFmt w:val="decimal"/>
      <w:lvlText w:val="%4."/>
      <w:lvlJc w:val="left"/>
      <w:pPr>
        <w:ind w:left="3153"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5106DAE">
      <w:start w:val="1"/>
      <w:numFmt w:val="lowerLetter"/>
      <w:lvlText w:val="%5."/>
      <w:lvlJc w:val="left"/>
      <w:pPr>
        <w:ind w:left="3873"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750E6C4">
      <w:start w:val="1"/>
      <w:numFmt w:val="lowerRoman"/>
      <w:lvlText w:val="%6."/>
      <w:lvlJc w:val="left"/>
      <w:pPr>
        <w:ind w:left="4593"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8402E546">
      <w:start w:val="1"/>
      <w:numFmt w:val="decimal"/>
      <w:lvlText w:val="%7."/>
      <w:lvlJc w:val="left"/>
      <w:pPr>
        <w:ind w:left="5313"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EB251FE">
      <w:start w:val="1"/>
      <w:numFmt w:val="lowerLetter"/>
      <w:lvlText w:val="%8."/>
      <w:lvlJc w:val="left"/>
      <w:pPr>
        <w:ind w:left="6033"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2FA2AE4">
      <w:start w:val="1"/>
      <w:numFmt w:val="lowerRoman"/>
      <w:lvlText w:val="%9."/>
      <w:lvlJc w:val="left"/>
      <w:pPr>
        <w:ind w:left="6753"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0" w15:restartNumberingAfterBreak="0">
    <w:nsid w:val="792F4042"/>
    <w:multiLevelType w:val="hybridMultilevel"/>
    <w:tmpl w:val="E534B6CC"/>
    <w:styleLink w:val="Estiloimportado1"/>
    <w:lvl w:ilvl="0" w:tplc="5DD2A5A0">
      <w:start w:val="1"/>
      <w:numFmt w:val="bullet"/>
      <w:lvlText w:val="·"/>
      <w:lvlJc w:val="left"/>
      <w:pPr>
        <w:ind w:left="106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AC6259A">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0D842DA">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6FAA61A">
      <w:start w:val="1"/>
      <w:numFmt w:val="bullet"/>
      <w:lvlText w:val="·"/>
      <w:lvlJc w:val="left"/>
      <w:pPr>
        <w:ind w:left="322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07E59A2">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C4619E2">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2205A58">
      <w:start w:val="1"/>
      <w:numFmt w:val="bullet"/>
      <w:lvlText w:val="·"/>
      <w:lvlJc w:val="left"/>
      <w:pPr>
        <w:ind w:left="538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6289DBC">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444E192">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1" w15:restartNumberingAfterBreak="0">
    <w:nsid w:val="7ABF44CA"/>
    <w:multiLevelType w:val="hybridMultilevel"/>
    <w:tmpl w:val="7BE8F8E8"/>
    <w:styleLink w:val="Estiloimportado8"/>
    <w:lvl w:ilvl="0" w:tplc="6FF22B20">
      <w:start w:val="1"/>
      <w:numFmt w:val="decimal"/>
      <w:lvlText w:val="%1."/>
      <w:lvlJc w:val="left"/>
      <w:pPr>
        <w:ind w:left="1068"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86E8B80">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C6EC9C4">
      <w:start w:val="1"/>
      <w:numFmt w:val="lowerRoman"/>
      <w:lvlText w:val="%3."/>
      <w:lvlJc w:val="left"/>
      <w:pPr>
        <w:ind w:left="216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216C7ACC">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812E338">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436DDAA">
      <w:start w:val="1"/>
      <w:numFmt w:val="lowerRoman"/>
      <w:lvlText w:val="%6."/>
      <w:lvlJc w:val="left"/>
      <w:pPr>
        <w:ind w:left="432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3E0E3378">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A1043C6">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4C412FA">
      <w:start w:val="1"/>
      <w:numFmt w:val="lowerRoman"/>
      <w:lvlText w:val="%9."/>
      <w:lvlJc w:val="left"/>
      <w:pPr>
        <w:ind w:left="6480" w:hanging="313"/>
      </w:pPr>
      <w:rPr>
        <w:rFonts w:hAnsi="Arial Unicode MS"/>
        <w:caps w:val="0"/>
        <w:smallCaps w:val="0"/>
        <w:strike w:val="0"/>
        <w:dstrike w:val="0"/>
        <w:outline w:val="0"/>
        <w:emboss w:val="0"/>
        <w:imprint w:val="0"/>
        <w:spacing w:val="0"/>
        <w:w w:val="100"/>
        <w:kern w:val="0"/>
        <w:position w:val="0"/>
        <w:highlight w:val="none"/>
        <w:vertAlign w:val="baseline"/>
      </w:rPr>
    </w:lvl>
  </w:abstractNum>
  <w:num w:numId="1" w16cid:durableId="1865168465">
    <w:abstractNumId w:val="24"/>
  </w:num>
  <w:num w:numId="2" w16cid:durableId="1126465190">
    <w:abstractNumId w:val="43"/>
  </w:num>
  <w:num w:numId="3" w16cid:durableId="1135027964">
    <w:abstractNumId w:val="14"/>
  </w:num>
  <w:num w:numId="4" w16cid:durableId="1005596076">
    <w:abstractNumId w:val="50"/>
  </w:num>
  <w:num w:numId="5" w16cid:durableId="1565525195">
    <w:abstractNumId w:val="45"/>
  </w:num>
  <w:num w:numId="6" w16cid:durableId="506946322">
    <w:abstractNumId w:val="46"/>
  </w:num>
  <w:num w:numId="7" w16cid:durableId="2012098858">
    <w:abstractNumId w:val="49"/>
  </w:num>
  <w:num w:numId="8" w16cid:durableId="1437941435">
    <w:abstractNumId w:val="40"/>
  </w:num>
  <w:num w:numId="9" w16cid:durableId="891235985">
    <w:abstractNumId w:val="51"/>
  </w:num>
  <w:num w:numId="10" w16cid:durableId="582493172">
    <w:abstractNumId w:val="25"/>
  </w:num>
  <w:num w:numId="11" w16cid:durableId="1212503520">
    <w:abstractNumId w:val="5"/>
  </w:num>
  <w:num w:numId="12" w16cid:durableId="2108501503">
    <w:abstractNumId w:val="16"/>
  </w:num>
  <w:num w:numId="13" w16cid:durableId="21710980">
    <w:abstractNumId w:val="37"/>
  </w:num>
  <w:num w:numId="14" w16cid:durableId="194464227">
    <w:abstractNumId w:val="3"/>
  </w:num>
  <w:num w:numId="15" w16cid:durableId="1196963481">
    <w:abstractNumId w:val="33"/>
  </w:num>
  <w:num w:numId="16" w16cid:durableId="942348478">
    <w:abstractNumId w:val="0"/>
  </w:num>
  <w:num w:numId="17" w16cid:durableId="1127504810">
    <w:abstractNumId w:val="21"/>
  </w:num>
  <w:num w:numId="18" w16cid:durableId="7755493">
    <w:abstractNumId w:val="22"/>
  </w:num>
  <w:num w:numId="19" w16cid:durableId="983123577">
    <w:abstractNumId w:val="17"/>
  </w:num>
  <w:num w:numId="20" w16cid:durableId="563299512">
    <w:abstractNumId w:val="35"/>
  </w:num>
  <w:num w:numId="21" w16cid:durableId="1816724803">
    <w:abstractNumId w:val="39"/>
  </w:num>
  <w:num w:numId="22" w16cid:durableId="2120297702">
    <w:abstractNumId w:val="15"/>
  </w:num>
  <w:num w:numId="23" w16cid:durableId="105346186">
    <w:abstractNumId w:val="42"/>
  </w:num>
  <w:num w:numId="24" w16cid:durableId="1678842547">
    <w:abstractNumId w:val="13"/>
  </w:num>
  <w:num w:numId="25" w16cid:durableId="1343045343">
    <w:abstractNumId w:val="36"/>
  </w:num>
  <w:num w:numId="26" w16cid:durableId="949430802">
    <w:abstractNumId w:val="10"/>
  </w:num>
  <w:num w:numId="27" w16cid:durableId="34888761">
    <w:abstractNumId w:val="28"/>
  </w:num>
  <w:num w:numId="28" w16cid:durableId="2026707883">
    <w:abstractNumId w:val="34"/>
  </w:num>
  <w:num w:numId="29" w16cid:durableId="409036636">
    <w:abstractNumId w:val="47"/>
  </w:num>
  <w:num w:numId="30" w16cid:durableId="684941481">
    <w:abstractNumId w:val="23"/>
  </w:num>
  <w:num w:numId="31" w16cid:durableId="69735504">
    <w:abstractNumId w:val="44"/>
  </w:num>
  <w:num w:numId="32" w16cid:durableId="1426072344">
    <w:abstractNumId w:val="38"/>
  </w:num>
  <w:num w:numId="33" w16cid:durableId="480656714">
    <w:abstractNumId w:val="4"/>
  </w:num>
  <w:num w:numId="34" w16cid:durableId="1875727778">
    <w:abstractNumId w:val="29"/>
  </w:num>
  <w:num w:numId="35" w16cid:durableId="503790443">
    <w:abstractNumId w:val="1"/>
  </w:num>
  <w:num w:numId="36" w16cid:durableId="1324236939">
    <w:abstractNumId w:val="19"/>
  </w:num>
  <w:num w:numId="37" w16cid:durableId="1577015543">
    <w:abstractNumId w:val="32"/>
  </w:num>
  <w:num w:numId="38" w16cid:durableId="212467916">
    <w:abstractNumId w:val="12"/>
  </w:num>
  <w:num w:numId="39" w16cid:durableId="1609384027">
    <w:abstractNumId w:val="30"/>
  </w:num>
  <w:num w:numId="40" w16cid:durableId="1848984603">
    <w:abstractNumId w:val="26"/>
  </w:num>
  <w:num w:numId="41" w16cid:durableId="347173213">
    <w:abstractNumId w:val="27"/>
    <w:lvlOverride w:ilvl="0">
      <w:lvl w:ilvl="0" w:tplc="DCC4D370">
        <w:start w:val="1"/>
        <w:numFmt w:val="decimal"/>
        <w:lvlText w:val="%1."/>
        <w:lvlJc w:val="left"/>
        <w:pPr>
          <w:ind w:left="1080" w:hanging="360"/>
        </w:pPr>
        <w:rPr>
          <w:rFonts w:hAnsi="Arial Unicode MS"/>
          <w:caps w:val="0"/>
          <w:smallCaps w:val="0"/>
          <w:strike w:val="0"/>
          <w:dstrike w:val="0"/>
          <w:outline w:val="0"/>
          <w:emboss w:val="0"/>
          <w:imprint w:val="0"/>
          <w:color w:val="000000"/>
          <w:spacing w:val="0"/>
          <w:w w:val="100"/>
          <w:kern w:val="0"/>
          <w:position w:val="0"/>
          <w:sz w:val="24"/>
          <w:szCs w:val="24"/>
          <w:highlight w:val="none"/>
          <w:vertAlign w:val="baseline"/>
        </w:rPr>
      </w:lvl>
    </w:lvlOverride>
  </w:num>
  <w:num w:numId="42" w16cid:durableId="661859635">
    <w:abstractNumId w:val="12"/>
    <w:lvlOverride w:ilvl="0">
      <w:lvl w:ilvl="0" w:tplc="C2E20520">
        <w:start w:val="1"/>
        <w:numFmt w:val="bullet"/>
        <w:lvlText w:val="·"/>
        <w:lvlJc w:val="left"/>
        <w:pPr>
          <w:ind w:left="714"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EE1E9616">
        <w:start w:val="1"/>
        <w:numFmt w:val="bullet"/>
        <w:lvlText w:val="o"/>
        <w:lvlJc w:val="left"/>
        <w:pPr>
          <w:ind w:left="143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4BFC877C">
        <w:start w:val="1"/>
        <w:numFmt w:val="bullet"/>
        <w:lvlText w:val="▪"/>
        <w:lvlJc w:val="left"/>
        <w:pPr>
          <w:ind w:left="215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2476426A">
        <w:start w:val="1"/>
        <w:numFmt w:val="bullet"/>
        <w:lvlText w:val="·"/>
        <w:lvlJc w:val="left"/>
        <w:pPr>
          <w:ind w:left="2874"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528E91E6">
        <w:start w:val="1"/>
        <w:numFmt w:val="bullet"/>
        <w:lvlText w:val="o"/>
        <w:lvlJc w:val="left"/>
        <w:pPr>
          <w:ind w:left="359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8E303EAC">
        <w:start w:val="1"/>
        <w:numFmt w:val="bullet"/>
        <w:lvlText w:val="▪"/>
        <w:lvlJc w:val="left"/>
        <w:pPr>
          <w:ind w:left="431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E1226A6C">
        <w:start w:val="1"/>
        <w:numFmt w:val="bullet"/>
        <w:lvlText w:val="·"/>
        <w:lvlJc w:val="left"/>
        <w:pPr>
          <w:ind w:left="5034"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329AB4F6">
        <w:start w:val="1"/>
        <w:numFmt w:val="bullet"/>
        <w:lvlText w:val="o"/>
        <w:lvlJc w:val="left"/>
        <w:pPr>
          <w:ind w:left="575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BD8E8F7C">
        <w:start w:val="1"/>
        <w:numFmt w:val="bullet"/>
        <w:lvlText w:val="▪"/>
        <w:lvlJc w:val="left"/>
        <w:pPr>
          <w:ind w:left="647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43" w16cid:durableId="1729646869">
    <w:abstractNumId w:val="31"/>
  </w:num>
  <w:num w:numId="44" w16cid:durableId="1444617082">
    <w:abstractNumId w:val="41"/>
  </w:num>
  <w:num w:numId="45" w16cid:durableId="884947030">
    <w:abstractNumId w:val="41"/>
    <w:lvlOverride w:ilvl="0">
      <w:lvl w:ilvl="0" w:tplc="7F762E3A">
        <w:start w:val="1"/>
        <w:numFmt w:val="bullet"/>
        <w:lvlText w:val="•"/>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D81A208E">
        <w:start w:val="1"/>
        <w:numFmt w:val="bullet"/>
        <w:lvlText w:val="·"/>
        <w:lvlJc w:val="left"/>
        <w:pPr>
          <w:tabs>
            <w:tab w:val="left" w:pos="1800"/>
          </w:tabs>
          <w:ind w:left="14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4E4298D0">
        <w:start w:val="1"/>
        <w:numFmt w:val="bullet"/>
        <w:lvlText w:val="·"/>
        <w:lvlJc w:val="left"/>
        <w:pPr>
          <w:tabs>
            <w:tab w:val="left" w:pos="1800"/>
          </w:tabs>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F474CA9C">
        <w:start w:val="1"/>
        <w:numFmt w:val="bullet"/>
        <w:lvlText w:val="·"/>
        <w:lvlJc w:val="left"/>
        <w:pPr>
          <w:tabs>
            <w:tab w:val="left" w:pos="1800"/>
          </w:tabs>
          <w:ind w:left="36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61C410B2">
        <w:start w:val="1"/>
        <w:numFmt w:val="bullet"/>
        <w:lvlText w:val="·"/>
        <w:lvlJc w:val="left"/>
        <w:pPr>
          <w:tabs>
            <w:tab w:val="left" w:pos="1800"/>
          </w:tabs>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03F4E666">
        <w:start w:val="1"/>
        <w:numFmt w:val="bullet"/>
        <w:lvlText w:val="·"/>
        <w:lvlJc w:val="left"/>
        <w:pPr>
          <w:tabs>
            <w:tab w:val="left" w:pos="1800"/>
          </w:tabs>
          <w:ind w:left="57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63704D8E">
        <w:start w:val="1"/>
        <w:numFmt w:val="bullet"/>
        <w:lvlText w:val="·"/>
        <w:lvlJc w:val="left"/>
        <w:pPr>
          <w:tabs>
            <w:tab w:val="left" w:pos="1800"/>
          </w:tabs>
          <w:ind w:left="68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B6D24644">
        <w:start w:val="1"/>
        <w:numFmt w:val="bullet"/>
        <w:lvlText w:val="·"/>
        <w:lvlJc w:val="left"/>
        <w:pPr>
          <w:tabs>
            <w:tab w:val="left" w:pos="1800"/>
          </w:tabs>
          <w:ind w:left="79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256851CE">
        <w:start w:val="1"/>
        <w:numFmt w:val="bullet"/>
        <w:lvlText w:val="·"/>
        <w:lvlJc w:val="left"/>
        <w:pPr>
          <w:tabs>
            <w:tab w:val="left" w:pos="1800"/>
          </w:tabs>
          <w:ind w:left="90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46" w16cid:durableId="196550143">
    <w:abstractNumId w:val="9"/>
  </w:num>
  <w:num w:numId="47" w16cid:durableId="770395401">
    <w:abstractNumId w:val="6"/>
    <w:lvlOverride w:ilvl="0">
      <w:lvl w:ilvl="0" w:tplc="F3BE49B8">
        <w:start w:val="1"/>
        <w:numFmt w:val="lowerLetter"/>
        <w:lvlText w:val="%1)"/>
        <w:lvlJc w:val="left"/>
        <w:pPr>
          <w:tabs>
            <w:tab w:val="left" w:pos="1701"/>
          </w:tabs>
          <w:ind w:left="1068" w:hanging="360"/>
        </w:pPr>
        <w:rPr>
          <w:rFonts w:hAnsi="Arial Unicode MS"/>
          <w:b w:val="0"/>
          <w:bCs w:val="0"/>
          <w:caps w:val="0"/>
          <w:smallCaps w:val="0"/>
          <w:strike w:val="0"/>
          <w:dstrike w:val="0"/>
          <w:outline w:val="0"/>
          <w:emboss w:val="0"/>
          <w:imprint w:val="0"/>
          <w:spacing w:val="0"/>
          <w:w w:val="100"/>
          <w:kern w:val="0"/>
          <w:position w:val="0"/>
          <w:highlight w:val="none"/>
          <w:vertAlign w:val="baseline"/>
        </w:rPr>
      </w:lvl>
    </w:lvlOverride>
  </w:num>
  <w:num w:numId="48" w16cid:durableId="2072191620">
    <w:abstractNumId w:val="11"/>
  </w:num>
  <w:num w:numId="49" w16cid:durableId="151795271">
    <w:abstractNumId w:val="7"/>
  </w:num>
  <w:num w:numId="50" w16cid:durableId="215092378">
    <w:abstractNumId w:val="18"/>
  </w:num>
  <w:num w:numId="51" w16cid:durableId="905264684">
    <w:abstractNumId w:val="48"/>
  </w:num>
  <w:num w:numId="52" w16cid:durableId="902065838">
    <w:abstractNumId w:val="8"/>
  </w:num>
  <w:num w:numId="53" w16cid:durableId="598947283">
    <w:abstractNumId w:val="20"/>
  </w:num>
  <w:num w:numId="54" w16cid:durableId="1750344474">
    <w:abstractNumId w:val="2"/>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9"/>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410A"/>
    <w:rsid w:val="00010418"/>
    <w:rsid w:val="0001410A"/>
    <w:rsid w:val="000323FD"/>
    <w:rsid w:val="000B11A2"/>
    <w:rsid w:val="000E5380"/>
    <w:rsid w:val="00103AE8"/>
    <w:rsid w:val="00152919"/>
    <w:rsid w:val="0016440F"/>
    <w:rsid w:val="001E1BDE"/>
    <w:rsid w:val="001F7347"/>
    <w:rsid w:val="002214B6"/>
    <w:rsid w:val="00223554"/>
    <w:rsid w:val="002A64C1"/>
    <w:rsid w:val="00307108"/>
    <w:rsid w:val="00374041"/>
    <w:rsid w:val="00500F26"/>
    <w:rsid w:val="0057450A"/>
    <w:rsid w:val="00576E78"/>
    <w:rsid w:val="00597494"/>
    <w:rsid w:val="005C72C6"/>
    <w:rsid w:val="006402E2"/>
    <w:rsid w:val="006A1CB0"/>
    <w:rsid w:val="006A42FF"/>
    <w:rsid w:val="006B22B0"/>
    <w:rsid w:val="006C2C9F"/>
    <w:rsid w:val="00797424"/>
    <w:rsid w:val="007B08D4"/>
    <w:rsid w:val="007E6A1E"/>
    <w:rsid w:val="00864B90"/>
    <w:rsid w:val="008A5900"/>
    <w:rsid w:val="008D6281"/>
    <w:rsid w:val="008D78AE"/>
    <w:rsid w:val="00912BA4"/>
    <w:rsid w:val="00927770"/>
    <w:rsid w:val="009411C0"/>
    <w:rsid w:val="00964145"/>
    <w:rsid w:val="009D724D"/>
    <w:rsid w:val="009F57AD"/>
    <w:rsid w:val="00A07FE4"/>
    <w:rsid w:val="00A55324"/>
    <w:rsid w:val="00A557C7"/>
    <w:rsid w:val="00A8142E"/>
    <w:rsid w:val="00AC1C01"/>
    <w:rsid w:val="00B23E82"/>
    <w:rsid w:val="00C14FA1"/>
    <w:rsid w:val="00CA478F"/>
    <w:rsid w:val="00CC3EF5"/>
    <w:rsid w:val="00CE5CEA"/>
    <w:rsid w:val="00D004B6"/>
    <w:rsid w:val="00D1488E"/>
    <w:rsid w:val="00D5508E"/>
    <w:rsid w:val="00D61388"/>
    <w:rsid w:val="00D63E82"/>
    <w:rsid w:val="00D76CC1"/>
    <w:rsid w:val="00DE5B25"/>
    <w:rsid w:val="00E01AE8"/>
    <w:rsid w:val="00E03C58"/>
    <w:rsid w:val="00E41A02"/>
    <w:rsid w:val="00E453DC"/>
    <w:rsid w:val="00E620A8"/>
    <w:rsid w:val="00EC0575"/>
    <w:rsid w:val="00ED1024"/>
    <w:rsid w:val="00F37656"/>
    <w:rsid w:val="00F93973"/>
    <w:rsid w:val="046A3FD4"/>
    <w:rsid w:val="1DE4A711"/>
    <w:rsid w:val="3399FBBA"/>
    <w:rsid w:val="3C63E36D"/>
    <w:rsid w:val="553A83ED"/>
    <w:rsid w:val="5AE31FC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5ADC46"/>
  <w15:chartTrackingRefBased/>
  <w15:docId w15:val="{DE00AF9E-18BB-40FF-9331-B7495C589A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sz w:val="24"/>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53DC"/>
    <w:pPr>
      <w:spacing w:after="0" w:line="240" w:lineRule="auto"/>
      <w:jc w:val="both"/>
    </w:pPr>
    <w:rPr>
      <w:rFonts w:ascii="Trebuchet MS" w:eastAsia="Times New Roman" w:hAnsi="Trebuchet MS" w:cs="Times New Roman"/>
      <w:szCs w:val="24"/>
      <w:lang w:eastAsia="es-ES"/>
    </w:rPr>
  </w:style>
  <w:style w:type="paragraph" w:styleId="Ttulo1">
    <w:name w:val="heading 1"/>
    <w:basedOn w:val="Normal"/>
    <w:next w:val="Normal"/>
    <w:link w:val="Ttulo1Car"/>
    <w:uiPriority w:val="9"/>
    <w:qFormat/>
    <w:rsid w:val="00576E7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01410A"/>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453DC"/>
    <w:pPr>
      <w:tabs>
        <w:tab w:val="center" w:pos="4252"/>
        <w:tab w:val="right" w:pos="8504"/>
      </w:tabs>
      <w:jc w:val="left"/>
    </w:pPr>
    <w:rPr>
      <w:rFonts w:ascii="Arial" w:eastAsiaTheme="minorHAnsi" w:hAnsi="Arial" w:cstheme="minorBidi"/>
      <w:szCs w:val="22"/>
      <w:lang w:val="en-GB" w:eastAsia="en-US"/>
    </w:rPr>
  </w:style>
  <w:style w:type="character" w:customStyle="1" w:styleId="EncabezadoCar">
    <w:name w:val="Encabezado Car"/>
    <w:basedOn w:val="Fuentedeprrafopredeter"/>
    <w:link w:val="Encabezado"/>
    <w:uiPriority w:val="99"/>
    <w:rsid w:val="00E453DC"/>
    <w:rPr>
      <w:lang w:val="en-GB"/>
    </w:rPr>
  </w:style>
  <w:style w:type="paragraph" w:styleId="Piedepgina">
    <w:name w:val="footer"/>
    <w:basedOn w:val="Normal"/>
    <w:link w:val="PiedepginaCar"/>
    <w:uiPriority w:val="99"/>
    <w:unhideWhenUsed/>
    <w:rsid w:val="00E453DC"/>
    <w:pPr>
      <w:tabs>
        <w:tab w:val="center" w:pos="4252"/>
        <w:tab w:val="right" w:pos="8504"/>
      </w:tabs>
      <w:jc w:val="left"/>
    </w:pPr>
    <w:rPr>
      <w:rFonts w:ascii="Arial" w:eastAsiaTheme="minorHAnsi" w:hAnsi="Arial" w:cstheme="minorBidi"/>
      <w:szCs w:val="22"/>
      <w:lang w:val="en-GB" w:eastAsia="en-US"/>
    </w:rPr>
  </w:style>
  <w:style w:type="character" w:customStyle="1" w:styleId="PiedepginaCar">
    <w:name w:val="Pie de página Car"/>
    <w:basedOn w:val="Fuentedeprrafopredeter"/>
    <w:link w:val="Piedepgina"/>
    <w:uiPriority w:val="99"/>
    <w:rsid w:val="00E453DC"/>
    <w:rPr>
      <w:lang w:val="en-GB"/>
    </w:rPr>
  </w:style>
  <w:style w:type="table" w:styleId="Tablaconcuadrcula">
    <w:name w:val="Table Grid"/>
    <w:basedOn w:val="Tablanormal"/>
    <w:uiPriority w:val="39"/>
    <w:rsid w:val="00E453D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nguno">
    <w:name w:val="Ninguno"/>
    <w:qFormat/>
    <w:rsid w:val="00576E78"/>
  </w:style>
  <w:style w:type="paragraph" w:styleId="Textosinformato">
    <w:name w:val="Plain Text"/>
    <w:link w:val="TextosinformatoCar"/>
    <w:rsid w:val="00576E78"/>
    <w:pPr>
      <w:pBdr>
        <w:top w:val="nil"/>
        <w:left w:val="nil"/>
        <w:bottom w:val="nil"/>
        <w:right w:val="nil"/>
        <w:between w:val="nil"/>
        <w:bar w:val="nil"/>
      </w:pBdr>
      <w:spacing w:after="0" w:line="240" w:lineRule="auto"/>
    </w:pPr>
    <w:rPr>
      <w:rFonts w:ascii="Courier New" w:eastAsia="Arial Unicode MS" w:hAnsi="Courier New" w:cs="Arial Unicode MS"/>
      <w:color w:val="000000"/>
      <w:sz w:val="20"/>
      <w:szCs w:val="20"/>
      <w:u w:color="000000"/>
      <w:bdr w:val="nil"/>
      <w:lang w:val="es-ES_tradnl" w:eastAsia="es-ES"/>
    </w:rPr>
  </w:style>
  <w:style w:type="character" w:customStyle="1" w:styleId="TextosinformatoCar">
    <w:name w:val="Texto sin formato Car"/>
    <w:basedOn w:val="Fuentedeprrafopredeter"/>
    <w:link w:val="Textosinformato"/>
    <w:rsid w:val="00576E78"/>
    <w:rPr>
      <w:rFonts w:ascii="Courier New" w:eastAsia="Arial Unicode MS" w:hAnsi="Courier New" w:cs="Arial Unicode MS"/>
      <w:color w:val="000000"/>
      <w:sz w:val="20"/>
      <w:szCs w:val="20"/>
      <w:u w:color="000000"/>
      <w:bdr w:val="nil"/>
      <w:lang w:val="es-ES_tradnl" w:eastAsia="es-ES"/>
    </w:rPr>
  </w:style>
  <w:style w:type="character" w:customStyle="1" w:styleId="Ttulo1Car">
    <w:name w:val="Título 1 Car"/>
    <w:basedOn w:val="Fuentedeprrafopredeter"/>
    <w:link w:val="Ttulo1"/>
    <w:uiPriority w:val="9"/>
    <w:rsid w:val="00576E78"/>
    <w:rPr>
      <w:rFonts w:asciiTheme="majorHAnsi" w:eastAsiaTheme="majorEastAsia" w:hAnsiTheme="majorHAnsi" w:cstheme="majorBidi"/>
      <w:color w:val="2F5496" w:themeColor="accent1" w:themeShade="BF"/>
      <w:sz w:val="32"/>
      <w:szCs w:val="32"/>
      <w:lang w:eastAsia="es-ES"/>
    </w:rPr>
  </w:style>
  <w:style w:type="paragraph" w:styleId="Sinespaciado">
    <w:name w:val="No Spacing"/>
    <w:link w:val="SinespaciadoCar"/>
    <w:uiPriority w:val="1"/>
    <w:qFormat/>
    <w:rsid w:val="00A8142E"/>
    <w:pPr>
      <w:spacing w:after="0" w:line="240" w:lineRule="auto"/>
    </w:pPr>
    <w:rPr>
      <w:rFonts w:asciiTheme="minorHAnsi" w:eastAsiaTheme="minorEastAsia" w:hAnsiTheme="minorHAnsi"/>
      <w:sz w:val="22"/>
      <w:lang w:eastAsia="es-ES"/>
    </w:rPr>
  </w:style>
  <w:style w:type="character" w:customStyle="1" w:styleId="SinespaciadoCar">
    <w:name w:val="Sin espaciado Car"/>
    <w:basedOn w:val="Fuentedeprrafopredeter"/>
    <w:link w:val="Sinespaciado"/>
    <w:uiPriority w:val="1"/>
    <w:rsid w:val="00A8142E"/>
    <w:rPr>
      <w:rFonts w:asciiTheme="minorHAnsi" w:eastAsiaTheme="minorEastAsia" w:hAnsiTheme="minorHAnsi"/>
      <w:sz w:val="22"/>
      <w:lang w:eastAsia="es-ES"/>
    </w:rPr>
  </w:style>
  <w:style w:type="character" w:styleId="Hipervnculo">
    <w:name w:val="Hyperlink"/>
    <w:uiPriority w:val="99"/>
    <w:unhideWhenUsed/>
    <w:rsid w:val="00A8142E"/>
    <w:rPr>
      <w:color w:val="0563C1"/>
      <w:u w:val="single"/>
    </w:rPr>
  </w:style>
  <w:style w:type="paragraph" w:customStyle="1" w:styleId="Direccinencabezado">
    <w:name w:val="Dirección encabezado"/>
    <w:basedOn w:val="Normal"/>
    <w:link w:val="DireccinencabezadoCar"/>
    <w:qFormat/>
    <w:rsid w:val="00A8142E"/>
    <w:pPr>
      <w:shd w:val="clear" w:color="auto" w:fill="FFFFFF"/>
      <w:tabs>
        <w:tab w:val="left" w:pos="3119"/>
      </w:tabs>
      <w:jc w:val="right"/>
    </w:pPr>
    <w:rPr>
      <w:rFonts w:ascii="Arial" w:hAnsi="Arial" w:cs="Arial"/>
      <w:color w:val="000000"/>
      <w:sz w:val="16"/>
      <w:szCs w:val="16"/>
    </w:rPr>
  </w:style>
  <w:style w:type="character" w:customStyle="1" w:styleId="DireccinencabezadoCar">
    <w:name w:val="Dirección encabezado Car"/>
    <w:link w:val="Direccinencabezado"/>
    <w:rsid w:val="00A8142E"/>
    <w:rPr>
      <w:rFonts w:eastAsia="Times New Roman" w:cs="Arial"/>
      <w:color w:val="000000"/>
      <w:sz w:val="16"/>
      <w:szCs w:val="16"/>
      <w:shd w:val="clear" w:color="auto" w:fill="FFFFFF"/>
      <w:lang w:eastAsia="es-ES"/>
    </w:rPr>
  </w:style>
  <w:style w:type="paragraph" w:styleId="TtuloTDC">
    <w:name w:val="TOC Heading"/>
    <w:basedOn w:val="Ttulo1"/>
    <w:next w:val="Normal"/>
    <w:uiPriority w:val="39"/>
    <w:unhideWhenUsed/>
    <w:qFormat/>
    <w:rsid w:val="00A8142E"/>
    <w:pPr>
      <w:spacing w:line="259" w:lineRule="auto"/>
      <w:jc w:val="left"/>
      <w:outlineLvl w:val="9"/>
    </w:pPr>
  </w:style>
  <w:style w:type="paragraph" w:styleId="TDC1">
    <w:name w:val="toc 1"/>
    <w:basedOn w:val="Normal"/>
    <w:next w:val="Normal"/>
    <w:autoRedefine/>
    <w:uiPriority w:val="39"/>
    <w:unhideWhenUsed/>
    <w:rsid w:val="00797424"/>
    <w:pPr>
      <w:tabs>
        <w:tab w:val="right" w:leader="dot" w:pos="9060"/>
      </w:tabs>
      <w:spacing w:after="100"/>
    </w:pPr>
    <w:rPr>
      <w:rFonts w:ascii="Arial" w:hAnsi="Arial"/>
      <w:b/>
      <w:bCs/>
      <w:noProof/>
    </w:rPr>
  </w:style>
  <w:style w:type="character" w:customStyle="1" w:styleId="Ttulo2Car">
    <w:name w:val="Título 2 Car"/>
    <w:basedOn w:val="Fuentedeprrafopredeter"/>
    <w:link w:val="Ttulo2"/>
    <w:uiPriority w:val="9"/>
    <w:semiHidden/>
    <w:rsid w:val="0001410A"/>
    <w:rPr>
      <w:rFonts w:asciiTheme="majorHAnsi" w:eastAsiaTheme="majorEastAsia" w:hAnsiTheme="majorHAnsi" w:cstheme="majorBidi"/>
      <w:color w:val="2F5496" w:themeColor="accent1" w:themeShade="BF"/>
      <w:sz w:val="26"/>
      <w:szCs w:val="26"/>
      <w:lang w:eastAsia="es-ES"/>
    </w:rPr>
  </w:style>
  <w:style w:type="paragraph" w:customStyle="1" w:styleId="EPIGRAFEMEMORIAMEDIANO">
    <w:name w:val="EPIGRAFE MEMORIA MEDIANO"/>
    <w:basedOn w:val="Normal"/>
    <w:rsid w:val="0001410A"/>
    <w:rPr>
      <w:rFonts w:ascii="Verdana" w:hAnsi="Verdana" w:cs="Arial"/>
      <w:b/>
      <w:color w:val="000080"/>
      <w:sz w:val="22"/>
      <w:szCs w:val="22"/>
    </w:rPr>
  </w:style>
  <w:style w:type="paragraph" w:styleId="Textoindependiente">
    <w:name w:val="Body Text"/>
    <w:basedOn w:val="Normal"/>
    <w:link w:val="TextoindependienteCar"/>
    <w:rsid w:val="0001410A"/>
    <w:pPr>
      <w:spacing w:after="120"/>
    </w:pPr>
  </w:style>
  <w:style w:type="character" w:customStyle="1" w:styleId="TextoindependienteCar">
    <w:name w:val="Texto independiente Car"/>
    <w:basedOn w:val="Fuentedeprrafopredeter"/>
    <w:link w:val="Textoindependiente"/>
    <w:rsid w:val="0001410A"/>
    <w:rPr>
      <w:rFonts w:ascii="Trebuchet MS" w:eastAsia="Times New Roman" w:hAnsi="Trebuchet MS" w:cs="Times New Roman"/>
      <w:szCs w:val="24"/>
      <w:lang w:eastAsia="es-ES"/>
    </w:rPr>
  </w:style>
  <w:style w:type="paragraph" w:styleId="Prrafodelista">
    <w:name w:val="List Paragraph"/>
    <w:basedOn w:val="Normal"/>
    <w:qFormat/>
    <w:rsid w:val="0001410A"/>
    <w:pPr>
      <w:ind w:left="720"/>
      <w:contextualSpacing/>
    </w:pPr>
  </w:style>
  <w:style w:type="paragraph" w:customStyle="1" w:styleId="Asuntodelcomentario1">
    <w:name w:val="Asunto del comentario1"/>
    <w:aliases w:val="Car, Car"/>
    <w:basedOn w:val="Textocomentario"/>
    <w:next w:val="Textocomentario"/>
    <w:rsid w:val="0001410A"/>
    <w:rPr>
      <w:b/>
      <w:bCs/>
    </w:rPr>
  </w:style>
  <w:style w:type="paragraph" w:styleId="Textocomentario">
    <w:name w:val="annotation text"/>
    <w:basedOn w:val="Normal"/>
    <w:link w:val="TextocomentarioCar"/>
    <w:uiPriority w:val="99"/>
    <w:semiHidden/>
    <w:unhideWhenUsed/>
    <w:rsid w:val="0001410A"/>
    <w:rPr>
      <w:sz w:val="20"/>
      <w:szCs w:val="20"/>
    </w:rPr>
  </w:style>
  <w:style w:type="character" w:customStyle="1" w:styleId="TextocomentarioCar">
    <w:name w:val="Texto comentario Car"/>
    <w:basedOn w:val="Fuentedeprrafopredeter"/>
    <w:link w:val="Textocomentario"/>
    <w:uiPriority w:val="99"/>
    <w:semiHidden/>
    <w:rsid w:val="0001410A"/>
    <w:rPr>
      <w:rFonts w:ascii="Trebuchet MS" w:eastAsia="Times New Roman" w:hAnsi="Trebuchet MS" w:cs="Times New Roman"/>
      <w:sz w:val="20"/>
      <w:szCs w:val="20"/>
      <w:lang w:eastAsia="es-ES"/>
    </w:rPr>
  </w:style>
  <w:style w:type="table" w:customStyle="1" w:styleId="TableNormal1">
    <w:name w:val="Table Normal1"/>
    <w:rsid w:val="0001410A"/>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ES"/>
    </w:rPr>
    <w:tblPr>
      <w:tblInd w:w="0" w:type="dxa"/>
      <w:tblCellMar>
        <w:top w:w="0" w:type="dxa"/>
        <w:left w:w="0" w:type="dxa"/>
        <w:bottom w:w="0" w:type="dxa"/>
        <w:right w:w="0" w:type="dxa"/>
      </w:tblCellMar>
    </w:tblPr>
  </w:style>
  <w:style w:type="paragraph" w:customStyle="1" w:styleId="Cuerpo">
    <w:name w:val="Cuerpo"/>
    <w:rsid w:val="0001410A"/>
    <w:pPr>
      <w:pBdr>
        <w:top w:val="nil"/>
        <w:left w:val="nil"/>
        <w:bottom w:val="nil"/>
        <w:right w:val="nil"/>
        <w:between w:val="nil"/>
        <w:bar w:val="nil"/>
      </w:pBdr>
      <w:spacing w:after="0" w:line="240" w:lineRule="auto"/>
      <w:jc w:val="both"/>
    </w:pPr>
    <w:rPr>
      <w:rFonts w:ascii="Trebuchet MS" w:eastAsia="Arial Unicode MS" w:hAnsi="Trebuchet MS" w:cs="Arial Unicode MS"/>
      <w:color w:val="000000"/>
      <w:szCs w:val="24"/>
      <w:u w:color="000000"/>
      <w:bdr w:val="nil"/>
      <w:lang w:val="es-ES_tradnl" w:eastAsia="es-ES"/>
    </w:rPr>
  </w:style>
  <w:style w:type="numbering" w:customStyle="1" w:styleId="Estiloimportado15">
    <w:name w:val="Estilo importado 15"/>
    <w:rsid w:val="0001410A"/>
    <w:pPr>
      <w:numPr>
        <w:numId w:val="1"/>
      </w:numPr>
    </w:pPr>
  </w:style>
  <w:style w:type="paragraph" w:styleId="TDC2">
    <w:name w:val="toc 2"/>
    <w:basedOn w:val="Normal"/>
    <w:next w:val="Normal"/>
    <w:autoRedefine/>
    <w:uiPriority w:val="39"/>
    <w:unhideWhenUsed/>
    <w:rsid w:val="0001410A"/>
    <w:pPr>
      <w:spacing w:after="100"/>
      <w:ind w:left="240"/>
    </w:pPr>
  </w:style>
  <w:style w:type="paragraph" w:styleId="Sangradetextonormal">
    <w:name w:val="Body Text Indent"/>
    <w:basedOn w:val="Normal"/>
    <w:link w:val="SangradetextonormalCar"/>
    <w:rsid w:val="00C14FA1"/>
    <w:pPr>
      <w:spacing w:after="120"/>
      <w:ind w:left="283"/>
    </w:pPr>
  </w:style>
  <w:style w:type="character" w:customStyle="1" w:styleId="SangradetextonormalCar">
    <w:name w:val="Sangría de texto normal Car"/>
    <w:basedOn w:val="Fuentedeprrafopredeter"/>
    <w:link w:val="Sangradetextonormal"/>
    <w:rsid w:val="00C14FA1"/>
    <w:rPr>
      <w:rFonts w:ascii="Trebuchet MS" w:eastAsia="Times New Roman" w:hAnsi="Trebuchet MS" w:cs="Times New Roman"/>
      <w:szCs w:val="24"/>
      <w:lang w:eastAsia="es-ES"/>
    </w:rPr>
  </w:style>
  <w:style w:type="paragraph" w:customStyle="1" w:styleId="Estilo">
    <w:name w:val="Estilo"/>
    <w:rsid w:val="00C14FA1"/>
    <w:pPr>
      <w:widowControl w:val="0"/>
      <w:autoSpaceDE w:val="0"/>
      <w:autoSpaceDN w:val="0"/>
      <w:adjustRightInd w:val="0"/>
      <w:spacing w:after="0" w:line="240" w:lineRule="auto"/>
    </w:pPr>
    <w:rPr>
      <w:rFonts w:eastAsia="Times New Roman" w:cs="Arial"/>
      <w:sz w:val="20"/>
      <w:szCs w:val="24"/>
      <w:lang w:eastAsia="es-ES"/>
    </w:rPr>
  </w:style>
  <w:style w:type="character" w:styleId="Hipervnculovisitado">
    <w:name w:val="FollowedHyperlink"/>
    <w:basedOn w:val="Fuentedeprrafopredeter"/>
    <w:uiPriority w:val="99"/>
    <w:semiHidden/>
    <w:unhideWhenUsed/>
    <w:rsid w:val="00597494"/>
    <w:rPr>
      <w:color w:val="954F72" w:themeColor="followedHyperlink"/>
      <w:u w:val="single"/>
    </w:rPr>
  </w:style>
  <w:style w:type="paragraph" w:styleId="NormalWeb">
    <w:name w:val="Normal (Web)"/>
    <w:basedOn w:val="Normal"/>
    <w:rsid w:val="00797424"/>
    <w:pPr>
      <w:spacing w:before="100" w:beforeAutospacing="1" w:after="100" w:afterAutospacing="1"/>
      <w:jc w:val="left"/>
    </w:pPr>
    <w:rPr>
      <w:rFonts w:ascii="Times New Roman" w:hAnsi="Times New Roman"/>
    </w:rPr>
  </w:style>
  <w:style w:type="paragraph" w:customStyle="1" w:styleId="Prrafodelista1">
    <w:name w:val="Párrafo de lista1"/>
    <w:basedOn w:val="Normal"/>
    <w:rsid w:val="00797424"/>
    <w:pPr>
      <w:suppressAutoHyphens/>
      <w:ind w:left="720"/>
      <w:jc w:val="left"/>
    </w:pPr>
    <w:rPr>
      <w:rFonts w:ascii="Times New Roman" w:eastAsia="Calibri" w:hAnsi="Times New Roman"/>
      <w:sz w:val="20"/>
      <w:szCs w:val="20"/>
      <w:lang w:eastAsia="ar-SA"/>
    </w:rPr>
  </w:style>
  <w:style w:type="character" w:styleId="CitaHTML">
    <w:name w:val="HTML Cite"/>
    <w:basedOn w:val="Fuentedeprrafopredeter"/>
    <w:rsid w:val="00797424"/>
    <w:rPr>
      <w:i/>
      <w:iCs/>
    </w:rPr>
  </w:style>
  <w:style w:type="numbering" w:customStyle="1" w:styleId="Estiloimportado2">
    <w:name w:val="Estilo importado 2"/>
    <w:rsid w:val="00A07FE4"/>
    <w:pPr>
      <w:numPr>
        <w:numId w:val="2"/>
      </w:numPr>
    </w:pPr>
  </w:style>
  <w:style w:type="numbering" w:customStyle="1" w:styleId="Estiloimportado3">
    <w:name w:val="Estilo importado 3"/>
    <w:rsid w:val="00A07FE4"/>
    <w:pPr>
      <w:numPr>
        <w:numId w:val="3"/>
      </w:numPr>
    </w:pPr>
  </w:style>
  <w:style w:type="table" w:customStyle="1" w:styleId="TableNormal">
    <w:name w:val="Table Normal"/>
    <w:rsid w:val="00A07FE4"/>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ES"/>
    </w:rPr>
    <w:tblPr>
      <w:tblInd w:w="0" w:type="dxa"/>
      <w:tblCellMar>
        <w:top w:w="0" w:type="dxa"/>
        <w:left w:w="0" w:type="dxa"/>
        <w:bottom w:w="0" w:type="dxa"/>
        <w:right w:w="0" w:type="dxa"/>
      </w:tblCellMar>
    </w:tblPr>
  </w:style>
  <w:style w:type="numbering" w:customStyle="1" w:styleId="Estiloimportado1">
    <w:name w:val="Estilo importado 1"/>
    <w:rsid w:val="00D004B6"/>
    <w:pPr>
      <w:numPr>
        <w:numId w:val="4"/>
      </w:numPr>
    </w:pPr>
  </w:style>
  <w:style w:type="character" w:customStyle="1" w:styleId="Hyperlink0">
    <w:name w:val="Hyperlink.0"/>
    <w:basedOn w:val="Fuentedeprrafopredeter"/>
    <w:rsid w:val="00D004B6"/>
    <w:rPr>
      <w:rFonts w:ascii="Arial" w:eastAsia="Arial" w:hAnsi="Arial" w:cs="Arial"/>
      <w:outline w:val="0"/>
      <w:color w:val="0000FF"/>
      <w:sz w:val="24"/>
      <w:szCs w:val="24"/>
      <w:u w:val="single" w:color="0000FF"/>
    </w:rPr>
  </w:style>
  <w:style w:type="numbering" w:customStyle="1" w:styleId="Estiloimportado4">
    <w:name w:val="Estilo importado 4"/>
    <w:rsid w:val="00D004B6"/>
    <w:pPr>
      <w:numPr>
        <w:numId w:val="5"/>
      </w:numPr>
    </w:pPr>
  </w:style>
  <w:style w:type="numbering" w:customStyle="1" w:styleId="Estiloimportado5">
    <w:name w:val="Estilo importado 5"/>
    <w:rsid w:val="00D004B6"/>
    <w:pPr>
      <w:numPr>
        <w:numId w:val="6"/>
      </w:numPr>
    </w:pPr>
  </w:style>
  <w:style w:type="numbering" w:customStyle="1" w:styleId="Estiloimportado6">
    <w:name w:val="Estilo importado 6"/>
    <w:rsid w:val="00D004B6"/>
    <w:pPr>
      <w:numPr>
        <w:numId w:val="7"/>
      </w:numPr>
    </w:pPr>
  </w:style>
  <w:style w:type="numbering" w:customStyle="1" w:styleId="Estiloimportado7">
    <w:name w:val="Estilo importado 7"/>
    <w:rsid w:val="00D004B6"/>
    <w:pPr>
      <w:numPr>
        <w:numId w:val="8"/>
      </w:numPr>
    </w:pPr>
  </w:style>
  <w:style w:type="numbering" w:customStyle="1" w:styleId="Estiloimportado8">
    <w:name w:val="Estilo importado 8"/>
    <w:rsid w:val="00D004B6"/>
    <w:pPr>
      <w:numPr>
        <w:numId w:val="9"/>
      </w:numPr>
    </w:pPr>
  </w:style>
  <w:style w:type="numbering" w:customStyle="1" w:styleId="Estiloimportado9">
    <w:name w:val="Estilo importado 9"/>
    <w:rsid w:val="00D004B6"/>
    <w:pPr>
      <w:numPr>
        <w:numId w:val="10"/>
      </w:numPr>
    </w:pPr>
  </w:style>
  <w:style w:type="numbering" w:customStyle="1" w:styleId="Estiloimportado10">
    <w:name w:val="Estilo importado 10"/>
    <w:rsid w:val="00D004B6"/>
    <w:pPr>
      <w:numPr>
        <w:numId w:val="11"/>
      </w:numPr>
    </w:pPr>
  </w:style>
  <w:style w:type="numbering" w:customStyle="1" w:styleId="Estiloimportado11">
    <w:name w:val="Estilo importado 11"/>
    <w:rsid w:val="00D004B6"/>
    <w:pPr>
      <w:numPr>
        <w:numId w:val="12"/>
      </w:numPr>
    </w:pPr>
  </w:style>
  <w:style w:type="numbering" w:customStyle="1" w:styleId="Estiloimportado12">
    <w:name w:val="Estilo importado 12"/>
    <w:rsid w:val="00D004B6"/>
    <w:pPr>
      <w:numPr>
        <w:numId w:val="13"/>
      </w:numPr>
    </w:pPr>
  </w:style>
  <w:style w:type="numbering" w:customStyle="1" w:styleId="Estiloimportado13">
    <w:name w:val="Estilo importado 13"/>
    <w:rsid w:val="00D004B6"/>
    <w:pPr>
      <w:numPr>
        <w:numId w:val="14"/>
      </w:numPr>
    </w:pPr>
  </w:style>
  <w:style w:type="numbering" w:customStyle="1" w:styleId="Estiloimportado14">
    <w:name w:val="Estilo importado 14"/>
    <w:rsid w:val="00D004B6"/>
    <w:pPr>
      <w:numPr>
        <w:numId w:val="15"/>
      </w:numPr>
    </w:pPr>
  </w:style>
  <w:style w:type="numbering" w:customStyle="1" w:styleId="Estiloimportado17">
    <w:name w:val="Estilo importado 17"/>
    <w:rsid w:val="00E41A02"/>
    <w:pPr>
      <w:numPr>
        <w:numId w:val="18"/>
      </w:numPr>
    </w:pPr>
  </w:style>
  <w:style w:type="character" w:customStyle="1" w:styleId="Hyperlink1">
    <w:name w:val="Hyperlink.1"/>
    <w:basedOn w:val="Fuentedeprrafopredeter"/>
    <w:rsid w:val="00E41A02"/>
    <w:rPr>
      <w:outline w:val="0"/>
      <w:color w:val="0000FF"/>
      <w:u w:val="none" w:color="FF0000"/>
    </w:rPr>
  </w:style>
  <w:style w:type="numbering" w:customStyle="1" w:styleId="Estiloimportado18">
    <w:name w:val="Estilo importado 18"/>
    <w:rsid w:val="00E41A02"/>
    <w:pPr>
      <w:numPr>
        <w:numId w:val="19"/>
      </w:numPr>
    </w:pPr>
  </w:style>
  <w:style w:type="numbering" w:customStyle="1" w:styleId="Estiloimportado19">
    <w:name w:val="Estilo importado 19"/>
    <w:rsid w:val="00E41A02"/>
    <w:pPr>
      <w:numPr>
        <w:numId w:val="20"/>
      </w:numPr>
    </w:pPr>
  </w:style>
  <w:style w:type="numbering" w:customStyle="1" w:styleId="Estiloimportado20">
    <w:name w:val="Estilo importado 20"/>
    <w:rsid w:val="00E41A02"/>
    <w:pPr>
      <w:numPr>
        <w:numId w:val="21"/>
      </w:numPr>
    </w:pPr>
  </w:style>
  <w:style w:type="numbering" w:customStyle="1" w:styleId="Estiloimportado21">
    <w:name w:val="Estilo importado 21"/>
    <w:rsid w:val="00500F26"/>
    <w:pPr>
      <w:numPr>
        <w:numId w:val="22"/>
      </w:numPr>
    </w:pPr>
  </w:style>
  <w:style w:type="numbering" w:customStyle="1" w:styleId="Estiloimportado22">
    <w:name w:val="Estilo importado 22"/>
    <w:rsid w:val="00500F26"/>
    <w:pPr>
      <w:numPr>
        <w:numId w:val="23"/>
      </w:numPr>
    </w:pPr>
  </w:style>
  <w:style w:type="numbering" w:customStyle="1" w:styleId="Estiloimportado23">
    <w:name w:val="Estilo importado 23"/>
    <w:rsid w:val="00500F26"/>
    <w:pPr>
      <w:numPr>
        <w:numId w:val="24"/>
      </w:numPr>
    </w:pPr>
  </w:style>
  <w:style w:type="numbering" w:customStyle="1" w:styleId="Estiloimportado24">
    <w:name w:val="Estilo importado 24"/>
    <w:rsid w:val="00500F26"/>
    <w:pPr>
      <w:numPr>
        <w:numId w:val="25"/>
      </w:numPr>
    </w:pPr>
  </w:style>
  <w:style w:type="numbering" w:customStyle="1" w:styleId="Estiloimportado41">
    <w:name w:val="Estilo importado 41"/>
    <w:rsid w:val="00CA478F"/>
    <w:pPr>
      <w:numPr>
        <w:numId w:val="26"/>
      </w:numPr>
    </w:pPr>
  </w:style>
  <w:style w:type="numbering" w:customStyle="1" w:styleId="Estiloimportado51">
    <w:name w:val="Estilo importado 51"/>
    <w:rsid w:val="00CA478F"/>
    <w:pPr>
      <w:numPr>
        <w:numId w:val="27"/>
      </w:numPr>
    </w:pPr>
  </w:style>
  <w:style w:type="paragraph" w:customStyle="1" w:styleId="Body1">
    <w:name w:val="Body 1"/>
    <w:rsid w:val="00CA478F"/>
    <w:pPr>
      <w:pBdr>
        <w:top w:val="nil"/>
        <w:left w:val="nil"/>
        <w:bottom w:val="nil"/>
        <w:right w:val="nil"/>
        <w:between w:val="nil"/>
        <w:bar w:val="nil"/>
      </w:pBdr>
      <w:spacing w:after="0" w:line="240" w:lineRule="auto"/>
      <w:jc w:val="both"/>
      <w:outlineLvl w:val="0"/>
    </w:pPr>
    <w:rPr>
      <w:rFonts w:ascii="Trebuchet MS" w:eastAsia="Arial Unicode MS" w:hAnsi="Trebuchet MS" w:cs="Arial Unicode MS"/>
      <w:color w:val="000000"/>
      <w:szCs w:val="24"/>
      <w:u w:color="000000"/>
      <w:bdr w:val="nil"/>
      <w:lang w:val="en-US" w:eastAsia="es-ES"/>
    </w:rPr>
  </w:style>
  <w:style w:type="numbering" w:customStyle="1" w:styleId="Estiloimportado16">
    <w:name w:val="Estilo importado 16"/>
    <w:rsid w:val="009411C0"/>
    <w:pPr>
      <w:numPr>
        <w:numId w:val="4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09935630">
      <w:bodyDiv w:val="1"/>
      <w:marLeft w:val="0"/>
      <w:marRight w:val="0"/>
      <w:marTop w:val="0"/>
      <w:marBottom w:val="0"/>
      <w:divBdr>
        <w:top w:val="none" w:sz="0" w:space="0" w:color="auto"/>
        <w:left w:val="none" w:sz="0" w:space="0" w:color="auto"/>
        <w:bottom w:val="none" w:sz="0" w:space="0" w:color="auto"/>
        <w:right w:val="none" w:sz="0" w:space="0" w:color="auto"/>
      </w:divBdr>
    </w:div>
    <w:div w:id="2101297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portal.once.es/campusvirtualfisio/" TargetMode="Externa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vg\Documents\Plantillas%20personalizadas%20de%20Office\GU&#205;A%20DOCENTE.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Fecha xmlns="11f0ad40-4b45-4834-8028-28a0e12fce35">2021-08-09T00:00:00+00:00</Fecha>
    <FOTOS xmlns="11f0ad40-4b45-4834-8028-28a0e12fce35" xsi:nil="true"/>
    <lcf76f155ced4ddcb4097134ff3c332f xmlns="11f0ad40-4b45-4834-8028-28a0e12fce35">
      <Terms xmlns="http://schemas.microsoft.com/office/infopath/2007/PartnerControls"/>
    </lcf76f155ced4ddcb4097134ff3c332f>
    <TaxCatchAll xmlns="67b241d3-d857-45ea-aea7-23b68191a3f8" xsi:nil="true"/>
    <FECHAyHORA xmlns="11f0ad40-4b45-4834-8028-28a0e12fce3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Vancouver.XSL" StyleName="Vancouver" Version="1"/>
</file>

<file path=customXml/item4.xml><?xml version="1.0" encoding="utf-8"?>
<ct:contentTypeSchema xmlns:ct="http://schemas.microsoft.com/office/2006/metadata/contentType" xmlns:ma="http://schemas.microsoft.com/office/2006/metadata/properties/metaAttributes" ct:_="" ma:_="" ma:contentTypeName="Documento" ma:contentTypeID="0x0101000DBA1BBD56F0D145A876B27351960CF8" ma:contentTypeVersion="23" ma:contentTypeDescription="Crear nuevo documento." ma:contentTypeScope="" ma:versionID="98e15f85089907c03c19af1ab544ee40">
  <xsd:schema xmlns:xsd="http://www.w3.org/2001/XMLSchema" xmlns:xs="http://www.w3.org/2001/XMLSchema" xmlns:p="http://schemas.microsoft.com/office/2006/metadata/properties" xmlns:ns2="67b241d3-d857-45ea-aea7-23b68191a3f8" xmlns:ns3="11f0ad40-4b45-4834-8028-28a0e12fce35" targetNamespace="http://schemas.microsoft.com/office/2006/metadata/properties" ma:root="true" ma:fieldsID="670d6818c28eba9b4a1be89bbf69518e" ns2:_="" ns3:_="">
    <xsd:import namespace="67b241d3-d857-45ea-aea7-23b68191a3f8"/>
    <xsd:import namespace="11f0ad40-4b45-4834-8028-28a0e12fce3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FOTOS" minOccurs="0"/>
                <xsd:element ref="ns3:Fecha" minOccurs="0"/>
                <xsd:element ref="ns3:lcf76f155ced4ddcb4097134ff3c332f" minOccurs="0"/>
                <xsd:element ref="ns2:TaxCatchAll" minOccurs="0"/>
                <xsd:element ref="ns3:MediaServiceObjectDetectorVersions" minOccurs="0"/>
                <xsd:element ref="ns3:MediaServiceSearchProperties" minOccurs="0"/>
                <xsd:element ref="ns3:FECHAyHORA"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b241d3-d857-45ea-aea7-23b68191a3f8"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element name="TaxCatchAll" ma:index="25" nillable="true" ma:displayName="Taxonomy Catch All Column" ma:hidden="true" ma:list="{d5b34b5b-a2e0-4373-840c-3946769df768}" ma:internalName="TaxCatchAll" ma:readOnly="false" ma:showField="CatchAllData" ma:web="67b241d3-d857-45ea-aea7-23b68191a3f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1f0ad40-4b45-4834-8028-28a0e12fce3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FOTOS" ma:index="21" nillable="true" ma:displayName="FOTOS" ma:format="Thumbnail" ma:internalName="FOTOS">
      <xsd:simpleType>
        <xsd:restriction base="dms:Unknown"/>
      </xsd:simpleType>
    </xsd:element>
    <xsd:element name="Fecha" ma:index="22" nillable="true" ma:displayName="Fecha pedido" ma:default="2021-08-09T00:00:00Z" ma:description="Fecha que se realiza el pedido" ma:format="DateOnly" ma:internalName="Fecha">
      <xsd:simpleType>
        <xsd:restriction base="dms:DateTime"/>
      </xsd:simpleType>
    </xsd:element>
    <xsd:element name="lcf76f155ced4ddcb4097134ff3c332f" ma:index="24" nillable="true" ma:taxonomy="true" ma:internalName="lcf76f155ced4ddcb4097134ff3c332f" ma:taxonomyFieldName="MediaServiceImageTags" ma:displayName="Etiquetas de imagen" ma:readOnly="false" ma:fieldId="{5cf76f15-5ced-4ddc-b409-7134ff3c332f}" ma:taxonomyMulti="true" ma:sspId="44b3ed41-348c-4386-8a32-d3f52d4ffb3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FECHAyHORA" ma:index="28" nillable="true" ma:displayName="FECHA y HORA" ma:format="DateOnly" ma:internalName="FECHAyHORA">
      <xsd:simpleType>
        <xsd:restriction base="dms:DateTime"/>
      </xsd:simpleType>
    </xsd:element>
    <xsd:element name="MediaServiceBillingMetadata" ma:index="29"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A883E6B-62B0-4DBD-9712-40EA5CBFE17C}">
  <ds:schemaRefs>
    <ds:schemaRef ds:uri="http://schemas.microsoft.com/office/2006/metadata/properties"/>
    <ds:schemaRef ds:uri="http://schemas.microsoft.com/office/infopath/2007/PartnerControls"/>
    <ds:schemaRef ds:uri="11f0ad40-4b45-4834-8028-28a0e12fce35"/>
    <ds:schemaRef ds:uri="67b241d3-d857-45ea-aea7-23b68191a3f8"/>
  </ds:schemaRefs>
</ds:datastoreItem>
</file>

<file path=customXml/itemProps2.xml><?xml version="1.0" encoding="utf-8"?>
<ds:datastoreItem xmlns:ds="http://schemas.openxmlformats.org/officeDocument/2006/customXml" ds:itemID="{5E2D8307-51E2-4442-B77D-F495B2EAE789}">
  <ds:schemaRefs>
    <ds:schemaRef ds:uri="http://schemas.microsoft.com/sharepoint/v3/contenttype/forms"/>
  </ds:schemaRefs>
</ds:datastoreItem>
</file>

<file path=customXml/itemProps3.xml><?xml version="1.0" encoding="utf-8"?>
<ds:datastoreItem xmlns:ds="http://schemas.openxmlformats.org/officeDocument/2006/customXml" ds:itemID="{E70DCBA1-B66C-4F59-9A4C-8C0DDCAA7681}">
  <ds:schemaRefs>
    <ds:schemaRef ds:uri="http://schemas.openxmlformats.org/officeDocument/2006/bibliography"/>
  </ds:schemaRefs>
</ds:datastoreItem>
</file>

<file path=customXml/itemProps4.xml><?xml version="1.0" encoding="utf-8"?>
<ds:datastoreItem xmlns:ds="http://schemas.openxmlformats.org/officeDocument/2006/customXml" ds:itemID="{8C4E814F-16DB-452C-A37A-4978A57204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b241d3-d857-45ea-aea7-23b68191a3f8"/>
    <ds:schemaRef ds:uri="11f0ad40-4b45-4834-8028-28a0e12fce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GUÍA DOCENTE.dotx</Template>
  <TotalTime>13</TotalTime>
  <Pages>13</Pages>
  <Words>2011</Words>
  <Characters>11619</Characters>
  <Application>Microsoft Office Word</Application>
  <DocSecurity>0</DocSecurity>
  <Lines>386</Lines>
  <Paragraphs>266</Paragraphs>
  <ScaleCrop>false</ScaleCrop>
  <HeadingPairs>
    <vt:vector size="2" baseType="variant">
      <vt:variant>
        <vt:lpstr>Título</vt:lpstr>
      </vt:variant>
      <vt:variant>
        <vt:i4>1</vt:i4>
      </vt:variant>
    </vt:vector>
  </HeadingPairs>
  <TitlesOfParts>
    <vt:vector size="1" baseType="lpstr">
      <vt:lpstr/>
    </vt:vector>
  </TitlesOfParts>
  <Company>ONCE</Company>
  <LinksUpToDate>false</LinksUpToDate>
  <CharactersWithSpaces>13425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Valero García, José Luis</dc:creator>
  <cp:keywords/>
  <dc:description/>
  <cp:lastModifiedBy>Valero García, José Luis</cp:lastModifiedBy>
  <cp:revision>4</cp:revision>
  <dcterms:created xsi:type="dcterms:W3CDTF">2026-05-05T07:44:00Z</dcterms:created>
  <dcterms:modified xsi:type="dcterms:W3CDTF">2026-05-08T09:51:00Z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1,2,3</vt:lpwstr>
  </property>
  <property fmtid="{D5CDD505-2E9C-101B-9397-08002B2CF9AE}" pid="3" name="ClassificationContentMarkingFooterFontProps">
    <vt:lpwstr>#000000,10,Calibri</vt:lpwstr>
  </property>
  <property fmtid="{D5CDD505-2E9C-101B-9397-08002B2CF9AE}" pid="4" name="ClassificationContentMarkingFooterText">
    <vt:lpwstr>Sólo uso interno</vt:lpwstr>
  </property>
  <property fmtid="{D5CDD505-2E9C-101B-9397-08002B2CF9AE}" pid="5" name="MSIP_Label_6dda522c-392e-4927-8936-fdbf7e4d8220_Enabled">
    <vt:lpwstr>true</vt:lpwstr>
  </property>
  <property fmtid="{D5CDD505-2E9C-101B-9397-08002B2CF9AE}" pid="6" name="MSIP_Label_6dda522c-392e-4927-8936-fdbf7e4d8220_SetDate">
    <vt:lpwstr>2023-11-16T08:52:27Z</vt:lpwstr>
  </property>
  <property fmtid="{D5CDD505-2E9C-101B-9397-08002B2CF9AE}" pid="7" name="MSIP_Label_6dda522c-392e-4927-8936-fdbf7e4d8220_Method">
    <vt:lpwstr>Standard</vt:lpwstr>
  </property>
  <property fmtid="{D5CDD505-2E9C-101B-9397-08002B2CF9AE}" pid="8" name="MSIP_Label_6dda522c-392e-4927-8936-fdbf7e4d8220_Name">
    <vt:lpwstr>Uso interno</vt:lpwstr>
  </property>
  <property fmtid="{D5CDD505-2E9C-101B-9397-08002B2CF9AE}" pid="9" name="MSIP_Label_6dda522c-392e-4927-8936-fdbf7e4d8220_SiteId">
    <vt:lpwstr>7058ea83-9484-46cb-b59d-67006e22c0d6</vt:lpwstr>
  </property>
  <property fmtid="{D5CDD505-2E9C-101B-9397-08002B2CF9AE}" pid="10" name="MSIP_Label_6dda522c-392e-4927-8936-fdbf7e4d8220_ActionId">
    <vt:lpwstr>702f2a3e-14cd-4f05-a1b0-eb42a1495986</vt:lpwstr>
  </property>
  <property fmtid="{D5CDD505-2E9C-101B-9397-08002B2CF9AE}" pid="11" name="MSIP_Label_6dda522c-392e-4927-8936-fdbf7e4d8220_ContentBits">
    <vt:lpwstr>2</vt:lpwstr>
  </property>
  <property fmtid="{D5CDD505-2E9C-101B-9397-08002B2CF9AE}" pid="12" name="ContentTypeId">
    <vt:lpwstr>0x0101000DBA1BBD56F0D145A876B27351960CF8</vt:lpwstr>
  </property>
  <property fmtid="{D5CDD505-2E9C-101B-9397-08002B2CF9AE}" pid="13" name="MediaServiceImageTags">
    <vt:lpwstr/>
  </property>
  <property fmtid="{D5CDD505-2E9C-101B-9397-08002B2CF9AE}" pid="14" name="docLang">
    <vt:lpwstr>es</vt:lpwstr>
  </property>
</Properties>
</file>